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28" w:type="dxa"/>
          <w:right w:w="28" w:type="dxa"/>
        </w:tblCellMar>
        <w:tblLook w:val="0000" w:firstRow="0" w:lastRow="0" w:firstColumn="0" w:lastColumn="0" w:noHBand="0" w:noVBand="0"/>
      </w:tblPr>
      <w:tblGrid>
        <w:gridCol w:w="1378"/>
        <w:gridCol w:w="397"/>
        <w:gridCol w:w="227"/>
        <w:gridCol w:w="1361"/>
        <w:gridCol w:w="369"/>
        <w:gridCol w:w="397"/>
        <w:gridCol w:w="340"/>
        <w:gridCol w:w="2240"/>
        <w:gridCol w:w="397"/>
        <w:gridCol w:w="227"/>
        <w:gridCol w:w="1361"/>
        <w:gridCol w:w="369"/>
        <w:gridCol w:w="397"/>
        <w:gridCol w:w="340"/>
      </w:tblGrid>
      <w:tr w:rsidR="00E95B8D" w:rsidRPr="00A666A6" w:rsidTr="006544FB">
        <w:trPr>
          <w:cantSplit/>
        </w:trPr>
        <w:tc>
          <w:tcPr>
            <w:tcW w:w="1378" w:type="dxa"/>
            <w:tcBorders>
              <w:top w:val="nil"/>
              <w:left w:val="nil"/>
              <w:bottom w:val="nil"/>
              <w:right w:val="nil"/>
            </w:tcBorders>
            <w:vAlign w:val="bottom"/>
          </w:tcPr>
          <w:p w:rsidR="00E95B8D" w:rsidRPr="00A666A6" w:rsidRDefault="00E95B8D" w:rsidP="006544FB">
            <w:pPr>
              <w:rPr>
                <w:sz w:val="24"/>
                <w:szCs w:val="24"/>
              </w:rPr>
            </w:pPr>
            <w:r w:rsidRPr="00A666A6">
              <w:rPr>
                <w:sz w:val="24"/>
                <w:szCs w:val="24"/>
              </w:rPr>
              <w:t>Утвержден “</w:t>
            </w:r>
          </w:p>
        </w:tc>
        <w:tc>
          <w:tcPr>
            <w:tcW w:w="397" w:type="dxa"/>
            <w:tcBorders>
              <w:top w:val="nil"/>
              <w:left w:val="nil"/>
              <w:bottom w:val="single" w:sz="4" w:space="0" w:color="auto"/>
              <w:right w:val="nil"/>
            </w:tcBorders>
            <w:vAlign w:val="bottom"/>
          </w:tcPr>
          <w:p w:rsidR="00E95B8D" w:rsidRPr="00A666A6" w:rsidRDefault="00E95B8D" w:rsidP="006544FB">
            <w:pPr>
              <w:jc w:val="center"/>
              <w:rPr>
                <w:sz w:val="24"/>
                <w:szCs w:val="24"/>
              </w:rPr>
            </w:pPr>
            <w:r w:rsidRPr="00A666A6">
              <w:rPr>
                <w:sz w:val="24"/>
                <w:szCs w:val="24"/>
              </w:rPr>
              <w:t>15</w:t>
            </w:r>
          </w:p>
        </w:tc>
        <w:tc>
          <w:tcPr>
            <w:tcW w:w="227" w:type="dxa"/>
            <w:tcBorders>
              <w:top w:val="nil"/>
              <w:left w:val="nil"/>
              <w:bottom w:val="nil"/>
              <w:right w:val="nil"/>
            </w:tcBorders>
            <w:vAlign w:val="bottom"/>
          </w:tcPr>
          <w:p w:rsidR="00E95B8D" w:rsidRPr="00A666A6" w:rsidRDefault="00E95B8D" w:rsidP="006544FB">
            <w:pPr>
              <w:rPr>
                <w:sz w:val="24"/>
                <w:szCs w:val="24"/>
              </w:rPr>
            </w:pPr>
            <w:r w:rsidRPr="00A666A6">
              <w:rPr>
                <w:sz w:val="24"/>
                <w:szCs w:val="24"/>
              </w:rPr>
              <w:t>”</w:t>
            </w:r>
          </w:p>
        </w:tc>
        <w:tc>
          <w:tcPr>
            <w:tcW w:w="1361" w:type="dxa"/>
            <w:tcBorders>
              <w:top w:val="nil"/>
              <w:left w:val="nil"/>
              <w:bottom w:val="single" w:sz="4" w:space="0" w:color="auto"/>
              <w:right w:val="nil"/>
            </w:tcBorders>
            <w:vAlign w:val="bottom"/>
          </w:tcPr>
          <w:p w:rsidR="00E95B8D" w:rsidRPr="00A666A6" w:rsidRDefault="00E95B8D" w:rsidP="006544FB">
            <w:pPr>
              <w:jc w:val="center"/>
              <w:rPr>
                <w:sz w:val="24"/>
                <w:szCs w:val="24"/>
              </w:rPr>
            </w:pPr>
            <w:r w:rsidRPr="00A666A6">
              <w:rPr>
                <w:sz w:val="24"/>
                <w:szCs w:val="24"/>
              </w:rPr>
              <w:t>сентября</w:t>
            </w:r>
          </w:p>
        </w:tc>
        <w:tc>
          <w:tcPr>
            <w:tcW w:w="369" w:type="dxa"/>
            <w:tcBorders>
              <w:top w:val="nil"/>
              <w:left w:val="nil"/>
              <w:bottom w:val="nil"/>
              <w:right w:val="nil"/>
            </w:tcBorders>
            <w:vAlign w:val="bottom"/>
          </w:tcPr>
          <w:p w:rsidR="00E95B8D" w:rsidRPr="00A666A6" w:rsidRDefault="00E95B8D" w:rsidP="006544FB">
            <w:pPr>
              <w:jc w:val="right"/>
              <w:rPr>
                <w:sz w:val="24"/>
                <w:szCs w:val="24"/>
              </w:rPr>
            </w:pPr>
            <w:r w:rsidRPr="00A666A6">
              <w:rPr>
                <w:sz w:val="24"/>
                <w:szCs w:val="24"/>
              </w:rPr>
              <w:t>20</w:t>
            </w:r>
          </w:p>
        </w:tc>
        <w:tc>
          <w:tcPr>
            <w:tcW w:w="397" w:type="dxa"/>
            <w:tcBorders>
              <w:top w:val="nil"/>
              <w:left w:val="nil"/>
              <w:bottom w:val="single" w:sz="4" w:space="0" w:color="auto"/>
              <w:right w:val="nil"/>
            </w:tcBorders>
            <w:vAlign w:val="bottom"/>
          </w:tcPr>
          <w:p w:rsidR="00E95B8D" w:rsidRPr="00A666A6" w:rsidRDefault="00E95B8D" w:rsidP="006544FB">
            <w:pPr>
              <w:rPr>
                <w:sz w:val="24"/>
                <w:szCs w:val="24"/>
              </w:rPr>
            </w:pPr>
            <w:r w:rsidRPr="00A666A6">
              <w:rPr>
                <w:sz w:val="24"/>
                <w:szCs w:val="24"/>
              </w:rPr>
              <w:t>15</w:t>
            </w:r>
          </w:p>
        </w:tc>
        <w:tc>
          <w:tcPr>
            <w:tcW w:w="340" w:type="dxa"/>
            <w:tcBorders>
              <w:top w:val="nil"/>
              <w:left w:val="nil"/>
              <w:bottom w:val="nil"/>
              <w:right w:val="nil"/>
            </w:tcBorders>
            <w:vAlign w:val="bottom"/>
          </w:tcPr>
          <w:p w:rsidR="00E95B8D" w:rsidRPr="00A666A6" w:rsidRDefault="00E95B8D" w:rsidP="006544FB">
            <w:pPr>
              <w:ind w:left="57"/>
              <w:rPr>
                <w:sz w:val="24"/>
                <w:szCs w:val="24"/>
              </w:rPr>
            </w:pPr>
            <w:r w:rsidRPr="00A666A6">
              <w:rPr>
                <w:sz w:val="24"/>
                <w:szCs w:val="24"/>
              </w:rPr>
              <w:t>г.</w:t>
            </w:r>
          </w:p>
        </w:tc>
        <w:tc>
          <w:tcPr>
            <w:tcW w:w="2240" w:type="dxa"/>
            <w:tcBorders>
              <w:top w:val="nil"/>
              <w:left w:val="nil"/>
              <w:bottom w:val="nil"/>
              <w:right w:val="nil"/>
            </w:tcBorders>
            <w:vAlign w:val="bottom"/>
          </w:tcPr>
          <w:p w:rsidR="00E95B8D" w:rsidRPr="00A666A6" w:rsidRDefault="00E95B8D" w:rsidP="006544FB">
            <w:pPr>
              <w:jc w:val="right"/>
              <w:rPr>
                <w:sz w:val="24"/>
                <w:szCs w:val="24"/>
              </w:rPr>
            </w:pPr>
            <w:r w:rsidRPr="00A666A6">
              <w:rPr>
                <w:sz w:val="24"/>
                <w:szCs w:val="24"/>
              </w:rPr>
              <w:t>Зарегистрирован</w:t>
            </w:r>
            <w:r w:rsidRPr="00A666A6">
              <w:rPr>
                <w:sz w:val="24"/>
                <w:szCs w:val="24"/>
                <w:lang w:val="en-US"/>
              </w:rPr>
              <w:t xml:space="preserve"> </w:t>
            </w:r>
            <w:r w:rsidRPr="00A666A6">
              <w:rPr>
                <w:sz w:val="24"/>
                <w:szCs w:val="24"/>
              </w:rPr>
              <w:t xml:space="preserve"> “</w:t>
            </w:r>
          </w:p>
        </w:tc>
        <w:tc>
          <w:tcPr>
            <w:tcW w:w="397" w:type="dxa"/>
            <w:tcBorders>
              <w:top w:val="nil"/>
              <w:left w:val="nil"/>
              <w:bottom w:val="single" w:sz="4" w:space="0" w:color="auto"/>
              <w:right w:val="nil"/>
            </w:tcBorders>
            <w:vAlign w:val="bottom"/>
          </w:tcPr>
          <w:p w:rsidR="00E95B8D" w:rsidRPr="00A666A6" w:rsidRDefault="00E95B8D" w:rsidP="006544FB">
            <w:pPr>
              <w:jc w:val="center"/>
              <w:rPr>
                <w:sz w:val="24"/>
                <w:szCs w:val="24"/>
              </w:rPr>
            </w:pPr>
            <w:r>
              <w:rPr>
                <w:sz w:val="24"/>
                <w:szCs w:val="24"/>
              </w:rPr>
              <w:t>26</w:t>
            </w:r>
          </w:p>
        </w:tc>
        <w:tc>
          <w:tcPr>
            <w:tcW w:w="227" w:type="dxa"/>
            <w:tcBorders>
              <w:top w:val="nil"/>
              <w:left w:val="nil"/>
              <w:bottom w:val="nil"/>
              <w:right w:val="nil"/>
            </w:tcBorders>
            <w:vAlign w:val="bottom"/>
          </w:tcPr>
          <w:p w:rsidR="00E95B8D" w:rsidRPr="00A666A6" w:rsidRDefault="00E95B8D" w:rsidP="006544FB">
            <w:pPr>
              <w:rPr>
                <w:sz w:val="24"/>
                <w:szCs w:val="24"/>
              </w:rPr>
            </w:pPr>
            <w:r w:rsidRPr="00A666A6">
              <w:rPr>
                <w:sz w:val="24"/>
                <w:szCs w:val="24"/>
              </w:rPr>
              <w:t>”</w:t>
            </w:r>
          </w:p>
        </w:tc>
        <w:tc>
          <w:tcPr>
            <w:tcW w:w="1361" w:type="dxa"/>
            <w:tcBorders>
              <w:top w:val="nil"/>
              <w:left w:val="nil"/>
              <w:bottom w:val="single" w:sz="4" w:space="0" w:color="auto"/>
              <w:right w:val="nil"/>
            </w:tcBorders>
            <w:vAlign w:val="bottom"/>
          </w:tcPr>
          <w:p w:rsidR="00E95B8D" w:rsidRPr="00A666A6" w:rsidRDefault="00E95B8D" w:rsidP="006544FB">
            <w:pPr>
              <w:jc w:val="center"/>
              <w:rPr>
                <w:sz w:val="24"/>
                <w:szCs w:val="24"/>
              </w:rPr>
            </w:pPr>
            <w:r>
              <w:rPr>
                <w:sz w:val="24"/>
                <w:szCs w:val="24"/>
              </w:rPr>
              <w:t>октября</w:t>
            </w:r>
          </w:p>
        </w:tc>
        <w:tc>
          <w:tcPr>
            <w:tcW w:w="369" w:type="dxa"/>
            <w:tcBorders>
              <w:top w:val="nil"/>
              <w:left w:val="nil"/>
              <w:bottom w:val="nil"/>
              <w:right w:val="nil"/>
            </w:tcBorders>
            <w:vAlign w:val="bottom"/>
          </w:tcPr>
          <w:p w:rsidR="00E95B8D" w:rsidRPr="00A666A6" w:rsidRDefault="00E95B8D" w:rsidP="006544FB">
            <w:pPr>
              <w:jc w:val="right"/>
              <w:rPr>
                <w:sz w:val="24"/>
                <w:szCs w:val="24"/>
              </w:rPr>
            </w:pPr>
            <w:r w:rsidRPr="00A666A6">
              <w:rPr>
                <w:sz w:val="24"/>
                <w:szCs w:val="24"/>
              </w:rPr>
              <w:t>20</w:t>
            </w:r>
          </w:p>
        </w:tc>
        <w:tc>
          <w:tcPr>
            <w:tcW w:w="397" w:type="dxa"/>
            <w:tcBorders>
              <w:top w:val="nil"/>
              <w:left w:val="nil"/>
              <w:bottom w:val="single" w:sz="4" w:space="0" w:color="auto"/>
              <w:right w:val="nil"/>
            </w:tcBorders>
            <w:vAlign w:val="bottom"/>
          </w:tcPr>
          <w:p w:rsidR="00E95B8D" w:rsidRPr="00A666A6" w:rsidRDefault="00E95B8D" w:rsidP="006544FB">
            <w:pPr>
              <w:rPr>
                <w:sz w:val="24"/>
                <w:szCs w:val="24"/>
              </w:rPr>
            </w:pPr>
            <w:r>
              <w:rPr>
                <w:sz w:val="24"/>
                <w:szCs w:val="24"/>
              </w:rPr>
              <w:t>15</w:t>
            </w:r>
          </w:p>
        </w:tc>
        <w:tc>
          <w:tcPr>
            <w:tcW w:w="340" w:type="dxa"/>
            <w:tcBorders>
              <w:top w:val="nil"/>
              <w:left w:val="nil"/>
              <w:bottom w:val="nil"/>
              <w:right w:val="nil"/>
            </w:tcBorders>
            <w:vAlign w:val="bottom"/>
          </w:tcPr>
          <w:p w:rsidR="00E95B8D" w:rsidRPr="00A666A6" w:rsidRDefault="00E95B8D" w:rsidP="006544FB">
            <w:pPr>
              <w:ind w:left="57"/>
              <w:rPr>
                <w:sz w:val="24"/>
                <w:szCs w:val="24"/>
              </w:rPr>
            </w:pPr>
            <w:r w:rsidRPr="00A666A6">
              <w:rPr>
                <w:sz w:val="24"/>
                <w:szCs w:val="24"/>
              </w:rPr>
              <w:t>г.</w:t>
            </w:r>
          </w:p>
        </w:tc>
      </w:tr>
    </w:tbl>
    <w:p w:rsidR="00E95B8D" w:rsidRPr="00A666A6" w:rsidRDefault="00E95B8D" w:rsidP="00591F56">
      <w:pPr>
        <w:spacing w:after="40"/>
        <w:ind w:left="4621"/>
        <w:rPr>
          <w:sz w:val="24"/>
          <w:szCs w:val="24"/>
        </w:rPr>
      </w:pPr>
      <w:r w:rsidRPr="00A666A6">
        <w:rPr>
          <w:sz w:val="24"/>
          <w:szCs w:val="24"/>
        </w:rPr>
        <w:t>Государственный регистрационный номер</w:t>
      </w:r>
    </w:p>
    <w:tbl>
      <w:tblPr>
        <w:tblW w:w="0" w:type="auto"/>
        <w:tblLayout w:type="fixed"/>
        <w:tblCellMar>
          <w:left w:w="28" w:type="dxa"/>
          <w:right w:w="28" w:type="dxa"/>
        </w:tblCellMar>
        <w:tblLook w:val="0000" w:firstRow="0" w:lastRow="0" w:firstColumn="0" w:lastColumn="0" w:noHBand="0" w:noVBand="0"/>
      </w:tblPr>
      <w:tblGrid>
        <w:gridCol w:w="4338"/>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E95B8D" w:rsidRPr="00A666A6" w:rsidTr="0050782B">
        <w:trPr>
          <w:trHeight w:hRule="exact" w:val="360"/>
        </w:trPr>
        <w:tc>
          <w:tcPr>
            <w:tcW w:w="4338" w:type="dxa"/>
            <w:tcBorders>
              <w:top w:val="nil"/>
              <w:left w:val="nil"/>
              <w:bottom w:val="single" w:sz="4" w:space="0" w:color="auto"/>
              <w:right w:val="nil"/>
            </w:tcBorders>
            <w:vAlign w:val="bottom"/>
          </w:tcPr>
          <w:p w:rsidR="00E95B8D" w:rsidRPr="00A666A6" w:rsidRDefault="00E95B8D" w:rsidP="006544FB">
            <w:pPr>
              <w:jc w:val="center"/>
              <w:rPr>
                <w:sz w:val="24"/>
                <w:szCs w:val="24"/>
              </w:rPr>
            </w:pPr>
            <w:r w:rsidRPr="00A666A6">
              <w:rPr>
                <w:sz w:val="24"/>
                <w:szCs w:val="24"/>
              </w:rPr>
              <w:t>Наблюдательный совет</w:t>
            </w:r>
          </w:p>
        </w:tc>
        <w:tc>
          <w:tcPr>
            <w:tcW w:w="312" w:type="dxa"/>
            <w:tcBorders>
              <w:top w:val="nil"/>
              <w:left w:val="nil"/>
              <w:bottom w:val="nil"/>
              <w:right w:val="nil"/>
            </w:tcBorders>
            <w:vAlign w:val="bottom"/>
          </w:tcPr>
          <w:p w:rsidR="00E95B8D" w:rsidRPr="00A666A6" w:rsidRDefault="00E95B8D" w:rsidP="006544FB">
            <w:pPr>
              <w:jc w:val="center"/>
              <w:rPr>
                <w:sz w:val="24"/>
                <w:szCs w:val="24"/>
              </w:rPr>
            </w:pP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r>
              <w:rPr>
                <w:sz w:val="24"/>
                <w:szCs w:val="24"/>
              </w:rPr>
              <w:t>4</w:t>
            </w:r>
          </w:p>
        </w:tc>
        <w:tc>
          <w:tcPr>
            <w:tcW w:w="312" w:type="dxa"/>
            <w:tcBorders>
              <w:top w:val="single" w:sz="4" w:space="0" w:color="auto"/>
              <w:left w:val="nil"/>
              <w:bottom w:val="single" w:sz="4" w:space="0" w:color="auto"/>
              <w:right w:val="nil"/>
            </w:tcBorders>
            <w:vAlign w:val="center"/>
          </w:tcPr>
          <w:p w:rsidR="00E95B8D" w:rsidRPr="00A666A6" w:rsidRDefault="00E95B8D" w:rsidP="006544FB">
            <w:pPr>
              <w:jc w:val="center"/>
              <w:rPr>
                <w:sz w:val="24"/>
                <w:szCs w:val="24"/>
              </w:rPr>
            </w:pPr>
            <w:r>
              <w:rPr>
                <w:sz w:val="24"/>
                <w:szCs w:val="24"/>
              </w:rPr>
              <w:t>0</w:t>
            </w: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r>
              <w:rPr>
                <w:sz w:val="24"/>
                <w:szCs w:val="24"/>
              </w:rPr>
              <w:t>7</w:t>
            </w:r>
          </w:p>
        </w:tc>
        <w:tc>
          <w:tcPr>
            <w:tcW w:w="312" w:type="dxa"/>
            <w:tcBorders>
              <w:top w:val="single" w:sz="4" w:space="0" w:color="auto"/>
              <w:left w:val="nil"/>
              <w:bottom w:val="single" w:sz="4" w:space="0" w:color="auto"/>
              <w:right w:val="nil"/>
            </w:tcBorders>
            <w:vAlign w:val="center"/>
          </w:tcPr>
          <w:p w:rsidR="00E95B8D" w:rsidRPr="00A666A6" w:rsidRDefault="00E95B8D" w:rsidP="006544FB">
            <w:pPr>
              <w:jc w:val="center"/>
              <w:rPr>
                <w:sz w:val="24"/>
                <w:szCs w:val="24"/>
              </w:rPr>
            </w:pPr>
            <w:r>
              <w:rPr>
                <w:sz w:val="24"/>
                <w:szCs w:val="24"/>
              </w:rPr>
              <w:t>0</w:t>
            </w:r>
          </w:p>
        </w:tc>
        <w:tc>
          <w:tcPr>
            <w:tcW w:w="312" w:type="dxa"/>
            <w:tcBorders>
              <w:top w:val="single" w:sz="4" w:space="0" w:color="auto"/>
              <w:left w:val="nil"/>
              <w:bottom w:val="single" w:sz="4" w:space="0" w:color="auto"/>
              <w:right w:val="nil"/>
            </w:tcBorders>
            <w:vAlign w:val="center"/>
          </w:tcPr>
          <w:p w:rsidR="00E95B8D" w:rsidRPr="00A666A6" w:rsidRDefault="00E95B8D" w:rsidP="006544FB">
            <w:pPr>
              <w:jc w:val="center"/>
              <w:rPr>
                <w:sz w:val="24"/>
                <w:szCs w:val="24"/>
              </w:rPr>
            </w:pPr>
            <w:r>
              <w:rPr>
                <w:sz w:val="24"/>
                <w:szCs w:val="24"/>
              </w:rPr>
              <w:t>1</w:t>
            </w: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r>
              <w:rPr>
                <w:sz w:val="24"/>
                <w:szCs w:val="24"/>
              </w:rPr>
              <w:t>4</w:t>
            </w: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r>
              <w:rPr>
                <w:sz w:val="24"/>
                <w:szCs w:val="24"/>
              </w:rPr>
              <w:t>8</w:t>
            </w: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r>
              <w:rPr>
                <w:sz w:val="24"/>
                <w:szCs w:val="24"/>
              </w:rPr>
              <w:t>1</w:t>
            </w: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r>
              <w:rPr>
                <w:sz w:val="24"/>
                <w:szCs w:val="24"/>
              </w:rPr>
              <w:t>В</w:t>
            </w: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p>
        </w:tc>
        <w:tc>
          <w:tcPr>
            <w:tcW w:w="312" w:type="dxa"/>
            <w:tcBorders>
              <w:top w:val="single" w:sz="4" w:space="0" w:color="auto"/>
              <w:left w:val="nil"/>
              <w:bottom w:val="single" w:sz="4" w:space="0" w:color="auto"/>
              <w:right w:val="nil"/>
            </w:tcBorders>
            <w:vAlign w:val="center"/>
          </w:tcPr>
          <w:p w:rsidR="00E95B8D" w:rsidRPr="00A666A6" w:rsidRDefault="00E95B8D" w:rsidP="006544FB">
            <w:pPr>
              <w:jc w:val="center"/>
              <w:rPr>
                <w:sz w:val="24"/>
                <w:szCs w:val="24"/>
              </w:rPr>
            </w:pP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p>
        </w:tc>
        <w:tc>
          <w:tcPr>
            <w:tcW w:w="312" w:type="dxa"/>
            <w:tcBorders>
              <w:top w:val="single" w:sz="4" w:space="0" w:color="auto"/>
              <w:left w:val="nil"/>
              <w:bottom w:val="single" w:sz="4" w:space="0" w:color="auto"/>
              <w:right w:val="nil"/>
            </w:tcBorders>
            <w:vAlign w:val="center"/>
          </w:tcPr>
          <w:p w:rsidR="00E95B8D" w:rsidRPr="00A666A6" w:rsidRDefault="00E95B8D" w:rsidP="006544FB">
            <w:pPr>
              <w:jc w:val="center"/>
              <w:rPr>
                <w:sz w:val="24"/>
                <w:szCs w:val="24"/>
              </w:rPr>
            </w:pP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p>
        </w:tc>
        <w:tc>
          <w:tcPr>
            <w:tcW w:w="31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544FB">
            <w:pPr>
              <w:jc w:val="center"/>
              <w:rPr>
                <w:sz w:val="24"/>
                <w:szCs w:val="24"/>
              </w:rPr>
            </w:pPr>
          </w:p>
        </w:tc>
      </w:tr>
      <w:tr w:rsidR="00E95B8D" w:rsidRPr="00A666A6" w:rsidTr="006544FB">
        <w:trPr>
          <w:cantSplit/>
        </w:trPr>
        <w:tc>
          <w:tcPr>
            <w:tcW w:w="4338" w:type="dxa"/>
            <w:tcBorders>
              <w:top w:val="nil"/>
              <w:left w:val="nil"/>
              <w:bottom w:val="nil"/>
              <w:right w:val="nil"/>
            </w:tcBorders>
          </w:tcPr>
          <w:p w:rsidR="00E95B8D" w:rsidRPr="00A666A6" w:rsidRDefault="00E95B8D" w:rsidP="006544FB">
            <w:pPr>
              <w:jc w:val="center"/>
              <w:rPr>
                <w:sz w:val="18"/>
                <w:szCs w:val="18"/>
              </w:rPr>
            </w:pPr>
            <w:r w:rsidRPr="00A666A6">
              <w:rPr>
                <w:sz w:val="18"/>
                <w:szCs w:val="18"/>
              </w:rPr>
              <w:t>(орган эмитента, утвердивший проспект ценных бумаг)</w:t>
            </w:r>
          </w:p>
        </w:tc>
        <w:tc>
          <w:tcPr>
            <w:tcW w:w="5616" w:type="dxa"/>
            <w:gridSpan w:val="18"/>
            <w:tcBorders>
              <w:top w:val="nil"/>
              <w:left w:val="nil"/>
              <w:bottom w:val="nil"/>
              <w:right w:val="nil"/>
            </w:tcBorders>
          </w:tcPr>
          <w:p w:rsidR="00E95B8D" w:rsidRPr="00A666A6" w:rsidRDefault="00E95B8D" w:rsidP="006544FB">
            <w:pPr>
              <w:jc w:val="center"/>
              <w:rPr>
                <w:sz w:val="18"/>
                <w:szCs w:val="18"/>
              </w:rPr>
            </w:pPr>
            <w:r w:rsidRPr="00A666A6">
              <w:rPr>
                <w:sz w:val="18"/>
                <w:szCs w:val="18"/>
              </w:rPr>
              <w:t>(государственный регистрационный номер, присвоенный выпуску (дополнительному выпуску) ценных бумаг)</w:t>
            </w:r>
          </w:p>
        </w:tc>
      </w:tr>
    </w:tbl>
    <w:p w:rsidR="00E95B8D" w:rsidRPr="00A666A6" w:rsidRDefault="00E95B8D" w:rsidP="00591F56">
      <w:pPr>
        <w:ind w:left="4649"/>
        <w:jc w:val="center"/>
        <w:rPr>
          <w:sz w:val="24"/>
          <w:szCs w:val="24"/>
        </w:rPr>
      </w:pPr>
      <w:r w:rsidRPr="00A666A6">
        <w:rPr>
          <w:sz w:val="28"/>
          <w:szCs w:val="28"/>
        </w:rPr>
        <w:t>Департамент лицензирования деятельности и финансового оздоровления кредитных организаций Банка России</w:t>
      </w:r>
    </w:p>
    <w:p w:rsidR="00E95B8D" w:rsidRPr="00A666A6" w:rsidRDefault="00E95B8D" w:rsidP="00591F56">
      <w:pPr>
        <w:pBdr>
          <w:top w:val="single" w:sz="4" w:space="1" w:color="auto"/>
        </w:pBdr>
        <w:ind w:left="4649"/>
        <w:jc w:val="center"/>
        <w:rPr>
          <w:sz w:val="18"/>
          <w:szCs w:val="18"/>
        </w:rPr>
      </w:pPr>
      <w:r w:rsidRPr="00A666A6">
        <w:rPr>
          <w:sz w:val="18"/>
          <w:szCs w:val="18"/>
        </w:rPr>
        <w:t>(наименование регистрирующего органа)</w:t>
      </w:r>
    </w:p>
    <w:tbl>
      <w:tblPr>
        <w:tblW w:w="0" w:type="auto"/>
        <w:tblLayout w:type="fixed"/>
        <w:tblCellMar>
          <w:left w:w="28" w:type="dxa"/>
          <w:right w:w="28" w:type="dxa"/>
        </w:tblCellMar>
        <w:tblLook w:val="0000" w:firstRow="0" w:lastRow="0" w:firstColumn="0" w:lastColumn="0" w:noHBand="0" w:noVBand="0"/>
      </w:tblPr>
      <w:tblGrid>
        <w:gridCol w:w="476"/>
        <w:gridCol w:w="391"/>
        <w:gridCol w:w="280"/>
        <w:gridCol w:w="299"/>
        <w:gridCol w:w="896"/>
        <w:gridCol w:w="340"/>
        <w:gridCol w:w="340"/>
        <w:gridCol w:w="179"/>
        <w:gridCol w:w="1449"/>
        <w:gridCol w:w="5330"/>
      </w:tblGrid>
      <w:tr w:rsidR="00E95B8D" w:rsidRPr="00A666A6" w:rsidTr="006544FB">
        <w:trPr>
          <w:cantSplit/>
        </w:trPr>
        <w:tc>
          <w:tcPr>
            <w:tcW w:w="1446" w:type="dxa"/>
            <w:gridSpan w:val="4"/>
            <w:tcBorders>
              <w:top w:val="nil"/>
              <w:left w:val="nil"/>
              <w:bottom w:val="nil"/>
              <w:right w:val="nil"/>
            </w:tcBorders>
            <w:vAlign w:val="bottom"/>
          </w:tcPr>
          <w:p w:rsidR="00E95B8D" w:rsidRPr="00A666A6" w:rsidRDefault="00E95B8D" w:rsidP="006544FB">
            <w:pPr>
              <w:rPr>
                <w:sz w:val="24"/>
                <w:szCs w:val="24"/>
              </w:rPr>
            </w:pPr>
            <w:r w:rsidRPr="00A666A6">
              <w:rPr>
                <w:sz w:val="24"/>
                <w:szCs w:val="24"/>
              </w:rPr>
              <w:t>Протокол №</w:t>
            </w:r>
          </w:p>
        </w:tc>
        <w:tc>
          <w:tcPr>
            <w:tcW w:w="1755" w:type="dxa"/>
            <w:gridSpan w:val="4"/>
            <w:tcBorders>
              <w:top w:val="nil"/>
              <w:left w:val="nil"/>
              <w:bottom w:val="single" w:sz="4" w:space="0" w:color="auto"/>
              <w:right w:val="nil"/>
            </w:tcBorders>
            <w:vAlign w:val="bottom"/>
          </w:tcPr>
          <w:p w:rsidR="00E95B8D" w:rsidRPr="00A666A6" w:rsidRDefault="00E95B8D" w:rsidP="006544FB">
            <w:pPr>
              <w:jc w:val="center"/>
              <w:rPr>
                <w:sz w:val="24"/>
                <w:szCs w:val="24"/>
              </w:rPr>
            </w:pPr>
            <w:r w:rsidRPr="00A666A6">
              <w:rPr>
                <w:sz w:val="24"/>
                <w:szCs w:val="24"/>
              </w:rPr>
              <w:t>42</w:t>
            </w:r>
          </w:p>
        </w:tc>
        <w:tc>
          <w:tcPr>
            <w:tcW w:w="1449" w:type="dxa"/>
            <w:tcBorders>
              <w:top w:val="nil"/>
              <w:left w:val="nil"/>
              <w:bottom w:val="nil"/>
              <w:right w:val="nil"/>
            </w:tcBorders>
            <w:vAlign w:val="bottom"/>
          </w:tcPr>
          <w:p w:rsidR="00E95B8D" w:rsidRPr="00A666A6" w:rsidRDefault="00E95B8D" w:rsidP="006544FB">
            <w:pPr>
              <w:rPr>
                <w:sz w:val="24"/>
                <w:szCs w:val="24"/>
              </w:rPr>
            </w:pPr>
          </w:p>
        </w:tc>
        <w:tc>
          <w:tcPr>
            <w:tcW w:w="5330" w:type="dxa"/>
            <w:tcBorders>
              <w:top w:val="nil"/>
              <w:left w:val="nil"/>
              <w:bottom w:val="single" w:sz="4" w:space="0" w:color="auto"/>
              <w:right w:val="nil"/>
            </w:tcBorders>
            <w:vAlign w:val="bottom"/>
          </w:tcPr>
          <w:p w:rsidR="00E95B8D" w:rsidRPr="00A666A6" w:rsidRDefault="00E95B8D" w:rsidP="006544FB">
            <w:pPr>
              <w:jc w:val="center"/>
              <w:rPr>
                <w:sz w:val="24"/>
                <w:szCs w:val="24"/>
              </w:rPr>
            </w:pPr>
          </w:p>
        </w:tc>
      </w:tr>
      <w:tr w:rsidR="00E95B8D" w:rsidRPr="00A666A6" w:rsidTr="006544FB">
        <w:trPr>
          <w:cantSplit/>
        </w:trPr>
        <w:tc>
          <w:tcPr>
            <w:tcW w:w="476" w:type="dxa"/>
            <w:tcBorders>
              <w:top w:val="nil"/>
              <w:left w:val="nil"/>
              <w:bottom w:val="nil"/>
              <w:right w:val="nil"/>
            </w:tcBorders>
            <w:vAlign w:val="bottom"/>
          </w:tcPr>
          <w:p w:rsidR="00E95B8D" w:rsidRPr="00A666A6" w:rsidRDefault="00E95B8D" w:rsidP="006544FB">
            <w:pPr>
              <w:rPr>
                <w:sz w:val="24"/>
                <w:szCs w:val="24"/>
              </w:rPr>
            </w:pPr>
            <w:r w:rsidRPr="00A666A6">
              <w:rPr>
                <w:sz w:val="24"/>
                <w:szCs w:val="24"/>
              </w:rPr>
              <w:t>от “</w:t>
            </w:r>
          </w:p>
        </w:tc>
        <w:tc>
          <w:tcPr>
            <w:tcW w:w="391" w:type="dxa"/>
            <w:tcBorders>
              <w:top w:val="nil"/>
              <w:left w:val="nil"/>
              <w:bottom w:val="single" w:sz="4" w:space="0" w:color="auto"/>
              <w:right w:val="nil"/>
            </w:tcBorders>
            <w:vAlign w:val="bottom"/>
          </w:tcPr>
          <w:p w:rsidR="00E95B8D" w:rsidRPr="00A666A6" w:rsidRDefault="00E95B8D" w:rsidP="006544FB">
            <w:pPr>
              <w:jc w:val="center"/>
              <w:rPr>
                <w:sz w:val="24"/>
                <w:szCs w:val="24"/>
              </w:rPr>
            </w:pPr>
            <w:r w:rsidRPr="00A666A6">
              <w:rPr>
                <w:sz w:val="24"/>
                <w:szCs w:val="24"/>
              </w:rPr>
              <w:t>16</w:t>
            </w:r>
          </w:p>
        </w:tc>
        <w:tc>
          <w:tcPr>
            <w:tcW w:w="280" w:type="dxa"/>
            <w:tcBorders>
              <w:top w:val="nil"/>
              <w:left w:val="nil"/>
              <w:bottom w:val="nil"/>
              <w:right w:val="nil"/>
            </w:tcBorders>
            <w:vAlign w:val="bottom"/>
          </w:tcPr>
          <w:p w:rsidR="00E95B8D" w:rsidRPr="00A666A6" w:rsidRDefault="00E95B8D" w:rsidP="006544FB">
            <w:pPr>
              <w:rPr>
                <w:sz w:val="24"/>
                <w:szCs w:val="24"/>
              </w:rPr>
            </w:pPr>
            <w:r w:rsidRPr="00A666A6">
              <w:rPr>
                <w:sz w:val="24"/>
                <w:szCs w:val="24"/>
              </w:rPr>
              <w:t>”</w:t>
            </w:r>
          </w:p>
        </w:tc>
        <w:tc>
          <w:tcPr>
            <w:tcW w:w="1195" w:type="dxa"/>
            <w:gridSpan w:val="2"/>
            <w:tcBorders>
              <w:top w:val="nil"/>
              <w:left w:val="nil"/>
              <w:bottom w:val="single" w:sz="4" w:space="0" w:color="auto"/>
              <w:right w:val="nil"/>
            </w:tcBorders>
            <w:vAlign w:val="bottom"/>
          </w:tcPr>
          <w:p w:rsidR="00E95B8D" w:rsidRPr="00A666A6" w:rsidRDefault="00E95B8D" w:rsidP="006544FB">
            <w:pPr>
              <w:jc w:val="center"/>
              <w:rPr>
                <w:sz w:val="24"/>
                <w:szCs w:val="24"/>
              </w:rPr>
            </w:pPr>
            <w:r w:rsidRPr="00A666A6">
              <w:rPr>
                <w:sz w:val="24"/>
                <w:szCs w:val="24"/>
              </w:rPr>
              <w:t>сентября</w:t>
            </w:r>
          </w:p>
        </w:tc>
        <w:tc>
          <w:tcPr>
            <w:tcW w:w="340" w:type="dxa"/>
            <w:tcBorders>
              <w:top w:val="nil"/>
              <w:left w:val="nil"/>
              <w:bottom w:val="nil"/>
              <w:right w:val="nil"/>
            </w:tcBorders>
            <w:vAlign w:val="bottom"/>
          </w:tcPr>
          <w:p w:rsidR="00E95B8D" w:rsidRPr="00A666A6" w:rsidRDefault="00E95B8D" w:rsidP="006544FB">
            <w:pPr>
              <w:jc w:val="right"/>
              <w:rPr>
                <w:sz w:val="24"/>
                <w:szCs w:val="24"/>
              </w:rPr>
            </w:pPr>
            <w:r w:rsidRPr="00A666A6">
              <w:rPr>
                <w:sz w:val="24"/>
                <w:szCs w:val="24"/>
              </w:rPr>
              <w:t>20</w:t>
            </w:r>
          </w:p>
        </w:tc>
        <w:tc>
          <w:tcPr>
            <w:tcW w:w="340" w:type="dxa"/>
            <w:tcBorders>
              <w:top w:val="single" w:sz="4" w:space="0" w:color="auto"/>
              <w:left w:val="nil"/>
              <w:bottom w:val="single" w:sz="4" w:space="0" w:color="auto"/>
              <w:right w:val="nil"/>
            </w:tcBorders>
            <w:vAlign w:val="bottom"/>
          </w:tcPr>
          <w:p w:rsidR="00E95B8D" w:rsidRPr="00A666A6" w:rsidRDefault="00E95B8D" w:rsidP="006544FB">
            <w:pPr>
              <w:rPr>
                <w:sz w:val="24"/>
                <w:szCs w:val="24"/>
              </w:rPr>
            </w:pPr>
            <w:r w:rsidRPr="00A666A6">
              <w:rPr>
                <w:sz w:val="24"/>
                <w:szCs w:val="24"/>
              </w:rPr>
              <w:t>15</w:t>
            </w:r>
          </w:p>
        </w:tc>
        <w:tc>
          <w:tcPr>
            <w:tcW w:w="1628" w:type="dxa"/>
            <w:gridSpan w:val="2"/>
            <w:tcBorders>
              <w:top w:val="nil"/>
              <w:left w:val="nil"/>
              <w:bottom w:val="nil"/>
              <w:right w:val="nil"/>
            </w:tcBorders>
            <w:vAlign w:val="bottom"/>
          </w:tcPr>
          <w:p w:rsidR="00E95B8D" w:rsidRPr="00A666A6" w:rsidRDefault="00E95B8D" w:rsidP="006544FB">
            <w:pPr>
              <w:ind w:left="57"/>
              <w:rPr>
                <w:sz w:val="24"/>
                <w:szCs w:val="24"/>
              </w:rPr>
            </w:pPr>
            <w:r w:rsidRPr="00A666A6">
              <w:rPr>
                <w:sz w:val="24"/>
                <w:szCs w:val="24"/>
              </w:rPr>
              <w:t>г.</w:t>
            </w:r>
          </w:p>
        </w:tc>
        <w:tc>
          <w:tcPr>
            <w:tcW w:w="5330" w:type="dxa"/>
            <w:vMerge w:val="restart"/>
            <w:tcBorders>
              <w:top w:val="nil"/>
              <w:left w:val="nil"/>
              <w:bottom w:val="nil"/>
              <w:right w:val="nil"/>
            </w:tcBorders>
          </w:tcPr>
          <w:p w:rsidR="00E95B8D" w:rsidRPr="00A666A6" w:rsidRDefault="00E95B8D" w:rsidP="006544FB">
            <w:pPr>
              <w:jc w:val="center"/>
              <w:rPr>
                <w:sz w:val="18"/>
                <w:szCs w:val="18"/>
              </w:rPr>
            </w:pPr>
            <w:r w:rsidRPr="00A666A6">
              <w:rPr>
                <w:sz w:val="18"/>
                <w:szCs w:val="18"/>
              </w:rPr>
              <w:t>(наименование должности и подпись уполномоченного</w:t>
            </w:r>
            <w:r w:rsidRPr="00A666A6">
              <w:rPr>
                <w:sz w:val="18"/>
                <w:szCs w:val="18"/>
              </w:rPr>
              <w:br/>
              <w:t>лица регистрирующего органа)</w:t>
            </w:r>
          </w:p>
        </w:tc>
      </w:tr>
      <w:tr w:rsidR="00E95B8D" w:rsidRPr="00A666A6" w:rsidTr="006544FB">
        <w:trPr>
          <w:cantSplit/>
        </w:trPr>
        <w:tc>
          <w:tcPr>
            <w:tcW w:w="476" w:type="dxa"/>
            <w:tcBorders>
              <w:top w:val="nil"/>
              <w:left w:val="nil"/>
              <w:bottom w:val="nil"/>
              <w:right w:val="nil"/>
            </w:tcBorders>
          </w:tcPr>
          <w:p w:rsidR="00E95B8D" w:rsidRPr="00A666A6" w:rsidRDefault="00E95B8D" w:rsidP="006544FB">
            <w:pPr>
              <w:rPr>
                <w:sz w:val="18"/>
                <w:szCs w:val="18"/>
              </w:rPr>
            </w:pPr>
          </w:p>
        </w:tc>
        <w:tc>
          <w:tcPr>
            <w:tcW w:w="391" w:type="dxa"/>
            <w:tcBorders>
              <w:top w:val="nil"/>
              <w:left w:val="nil"/>
              <w:bottom w:val="nil"/>
              <w:right w:val="nil"/>
            </w:tcBorders>
          </w:tcPr>
          <w:p w:rsidR="00E95B8D" w:rsidRPr="00A666A6" w:rsidRDefault="00E95B8D" w:rsidP="006544FB">
            <w:pPr>
              <w:jc w:val="center"/>
              <w:rPr>
                <w:sz w:val="18"/>
                <w:szCs w:val="18"/>
              </w:rPr>
            </w:pPr>
          </w:p>
        </w:tc>
        <w:tc>
          <w:tcPr>
            <w:tcW w:w="280" w:type="dxa"/>
            <w:tcBorders>
              <w:top w:val="nil"/>
              <w:left w:val="nil"/>
              <w:bottom w:val="nil"/>
              <w:right w:val="nil"/>
            </w:tcBorders>
          </w:tcPr>
          <w:p w:rsidR="00E95B8D" w:rsidRPr="00A666A6" w:rsidRDefault="00E95B8D" w:rsidP="006544FB">
            <w:pPr>
              <w:rPr>
                <w:sz w:val="18"/>
                <w:szCs w:val="18"/>
              </w:rPr>
            </w:pPr>
          </w:p>
        </w:tc>
        <w:tc>
          <w:tcPr>
            <w:tcW w:w="1195" w:type="dxa"/>
            <w:gridSpan w:val="2"/>
            <w:tcBorders>
              <w:top w:val="nil"/>
              <w:left w:val="nil"/>
              <w:bottom w:val="nil"/>
              <w:right w:val="nil"/>
            </w:tcBorders>
          </w:tcPr>
          <w:p w:rsidR="00E95B8D" w:rsidRPr="00A666A6" w:rsidRDefault="00E95B8D" w:rsidP="006544FB">
            <w:pPr>
              <w:jc w:val="center"/>
              <w:rPr>
                <w:sz w:val="18"/>
                <w:szCs w:val="18"/>
              </w:rPr>
            </w:pPr>
          </w:p>
        </w:tc>
        <w:tc>
          <w:tcPr>
            <w:tcW w:w="340" w:type="dxa"/>
            <w:tcBorders>
              <w:top w:val="nil"/>
              <w:left w:val="nil"/>
              <w:bottom w:val="nil"/>
              <w:right w:val="nil"/>
            </w:tcBorders>
          </w:tcPr>
          <w:p w:rsidR="00E95B8D" w:rsidRPr="00A666A6" w:rsidRDefault="00E95B8D" w:rsidP="006544FB">
            <w:pPr>
              <w:jc w:val="right"/>
              <w:rPr>
                <w:sz w:val="18"/>
                <w:szCs w:val="18"/>
              </w:rPr>
            </w:pPr>
          </w:p>
        </w:tc>
        <w:tc>
          <w:tcPr>
            <w:tcW w:w="340" w:type="dxa"/>
            <w:tcBorders>
              <w:top w:val="nil"/>
              <w:left w:val="nil"/>
              <w:bottom w:val="nil"/>
              <w:right w:val="nil"/>
            </w:tcBorders>
          </w:tcPr>
          <w:p w:rsidR="00E95B8D" w:rsidRPr="00A666A6" w:rsidRDefault="00E95B8D" w:rsidP="006544FB">
            <w:pPr>
              <w:rPr>
                <w:sz w:val="18"/>
                <w:szCs w:val="18"/>
              </w:rPr>
            </w:pPr>
          </w:p>
        </w:tc>
        <w:tc>
          <w:tcPr>
            <w:tcW w:w="1628" w:type="dxa"/>
            <w:gridSpan w:val="2"/>
            <w:tcBorders>
              <w:top w:val="nil"/>
              <w:left w:val="nil"/>
              <w:bottom w:val="nil"/>
              <w:right w:val="nil"/>
            </w:tcBorders>
          </w:tcPr>
          <w:p w:rsidR="00E95B8D" w:rsidRPr="00A666A6" w:rsidRDefault="00E95B8D" w:rsidP="006544FB">
            <w:pPr>
              <w:ind w:left="57"/>
              <w:rPr>
                <w:sz w:val="18"/>
                <w:szCs w:val="18"/>
              </w:rPr>
            </w:pPr>
          </w:p>
        </w:tc>
        <w:tc>
          <w:tcPr>
            <w:tcW w:w="5330" w:type="dxa"/>
            <w:vMerge/>
            <w:tcBorders>
              <w:top w:val="nil"/>
              <w:left w:val="nil"/>
              <w:bottom w:val="nil"/>
              <w:right w:val="nil"/>
            </w:tcBorders>
          </w:tcPr>
          <w:p w:rsidR="00E95B8D" w:rsidRPr="00A666A6" w:rsidRDefault="00E95B8D" w:rsidP="006544FB">
            <w:pPr>
              <w:jc w:val="center"/>
              <w:rPr>
                <w:sz w:val="18"/>
                <w:szCs w:val="18"/>
              </w:rPr>
            </w:pPr>
          </w:p>
        </w:tc>
      </w:tr>
    </w:tbl>
    <w:p w:rsidR="00E95B8D" w:rsidRPr="00A666A6" w:rsidRDefault="00E95B8D" w:rsidP="00591F56">
      <w:pPr>
        <w:spacing w:before="120"/>
        <w:ind w:left="4649"/>
        <w:jc w:val="center"/>
        <w:rPr>
          <w:sz w:val="18"/>
          <w:szCs w:val="18"/>
        </w:rPr>
      </w:pPr>
      <w:r w:rsidRPr="00A666A6">
        <w:rPr>
          <w:sz w:val="18"/>
          <w:szCs w:val="18"/>
        </w:rPr>
        <w:t>Печать регистрирующего органа</w:t>
      </w:r>
    </w:p>
    <w:p w:rsidR="00E95B8D" w:rsidRPr="00A666A6" w:rsidRDefault="00E95B8D" w:rsidP="00591F56">
      <w:pPr>
        <w:spacing w:before="360"/>
        <w:jc w:val="center"/>
        <w:rPr>
          <w:b/>
          <w:bCs/>
          <w:sz w:val="36"/>
          <w:szCs w:val="36"/>
        </w:rPr>
      </w:pPr>
      <w:r w:rsidRPr="00A666A6">
        <w:rPr>
          <w:b/>
          <w:bCs/>
          <w:sz w:val="36"/>
          <w:szCs w:val="36"/>
        </w:rPr>
        <w:t>ПРОСПЕКТ ЦЕННЫХ БУМАГ</w:t>
      </w:r>
    </w:p>
    <w:p w:rsidR="00E95B8D" w:rsidRPr="00A666A6" w:rsidRDefault="00E95B8D" w:rsidP="00591F56">
      <w:pPr>
        <w:spacing w:before="360"/>
        <w:jc w:val="center"/>
        <w:rPr>
          <w:b/>
          <w:bCs/>
          <w:sz w:val="36"/>
          <w:szCs w:val="36"/>
        </w:rPr>
      </w:pPr>
    </w:p>
    <w:p w:rsidR="00E95B8D" w:rsidRPr="00A666A6" w:rsidRDefault="00E95B8D" w:rsidP="00591F56">
      <w:pPr>
        <w:jc w:val="center"/>
        <w:rPr>
          <w:sz w:val="24"/>
          <w:szCs w:val="24"/>
        </w:rPr>
      </w:pPr>
      <w:r w:rsidRPr="00A666A6">
        <w:rPr>
          <w:b/>
          <w:sz w:val="28"/>
        </w:rPr>
        <w:t>Публичное акционерное общество «Сбербанк России»</w:t>
      </w:r>
    </w:p>
    <w:p w:rsidR="00E95B8D" w:rsidRPr="00A666A6" w:rsidRDefault="00E95B8D" w:rsidP="00591F56">
      <w:pPr>
        <w:pBdr>
          <w:top w:val="single" w:sz="4" w:space="1" w:color="auto"/>
        </w:pBdr>
        <w:jc w:val="center"/>
        <w:rPr>
          <w:sz w:val="18"/>
          <w:szCs w:val="18"/>
        </w:rPr>
      </w:pPr>
      <w:r w:rsidRPr="00A666A6">
        <w:rPr>
          <w:sz w:val="18"/>
          <w:szCs w:val="18"/>
        </w:rPr>
        <w:t>(полное фирменное наименование эмитента (для некоммерческой организации – наименование))</w:t>
      </w:r>
    </w:p>
    <w:p w:rsidR="00E95B8D" w:rsidRPr="00A666A6" w:rsidRDefault="00E95B8D" w:rsidP="00591F56">
      <w:pPr>
        <w:jc w:val="center"/>
        <w:rPr>
          <w:sz w:val="24"/>
          <w:szCs w:val="24"/>
        </w:rPr>
      </w:pPr>
    </w:p>
    <w:p w:rsidR="00E95B8D" w:rsidRPr="00A666A6" w:rsidRDefault="00E95B8D" w:rsidP="00591F56">
      <w:pPr>
        <w:pStyle w:val="ConsNonformat"/>
        <w:widowControl/>
        <w:rPr>
          <w:rFonts w:ascii="Times New Roman" w:hAnsi="Times New Roman"/>
          <w:sz w:val="28"/>
          <w:szCs w:val="28"/>
        </w:rPr>
      </w:pPr>
      <w:r w:rsidRPr="00A666A6">
        <w:rPr>
          <w:rFonts w:ascii="Times New Roman" w:hAnsi="Times New Roman"/>
          <w:sz w:val="28"/>
          <w:szCs w:val="28"/>
        </w:rPr>
        <w:t>облигации</w:t>
      </w:r>
      <w:r w:rsidRPr="00A666A6">
        <w:rPr>
          <w:rFonts w:ascii="Times New Roman" w:hAnsi="Times New Roman"/>
          <w:sz w:val="24"/>
        </w:rPr>
        <w:t xml:space="preserve"> </w:t>
      </w:r>
      <w:r w:rsidRPr="00A666A6">
        <w:rPr>
          <w:rFonts w:ascii="Times New Roman" w:hAnsi="Times New Roman"/>
          <w:sz w:val="28"/>
          <w:szCs w:val="28"/>
        </w:rPr>
        <w:t>серии 01 документарные на предъявителя с обязательным централизованным хранением процентные неконвертируемые со сроком погашения в дату, в которую истекает</w:t>
      </w:r>
      <w:r w:rsidRPr="00A666A6">
        <w:rPr>
          <w:rFonts w:ascii="Times New Roman" w:hAnsi="Times New Roman"/>
          <w:sz w:val="24"/>
          <w:szCs w:val="24"/>
        </w:rPr>
        <w:t xml:space="preserve"> </w:t>
      </w:r>
      <w:r w:rsidRPr="00A666A6">
        <w:rPr>
          <w:rFonts w:ascii="Times New Roman" w:hAnsi="Times New Roman"/>
          <w:sz w:val="28"/>
          <w:szCs w:val="28"/>
        </w:rPr>
        <w:t xml:space="preserve">10 лет и 2 месяца с даты начала размещения облигаций, с возможностью досрочного погашения по усмотрению кредитной организации –эмитента, </w:t>
      </w:r>
    </w:p>
    <w:p w:rsidR="00E95B8D" w:rsidRPr="00A666A6" w:rsidRDefault="00E95B8D" w:rsidP="00591F56">
      <w:pPr>
        <w:jc w:val="both"/>
        <w:rPr>
          <w:rFonts w:cs="Courier New"/>
          <w:sz w:val="28"/>
          <w:szCs w:val="28"/>
        </w:rPr>
      </w:pPr>
    </w:p>
    <w:p w:rsidR="00E95B8D" w:rsidRPr="00A666A6" w:rsidRDefault="00E95B8D" w:rsidP="00591F56">
      <w:pPr>
        <w:jc w:val="center"/>
        <w:rPr>
          <w:sz w:val="24"/>
          <w:szCs w:val="24"/>
        </w:rPr>
      </w:pPr>
      <w:r w:rsidRPr="00A666A6">
        <w:rPr>
          <w:rFonts w:cs="Courier New"/>
          <w:sz w:val="28"/>
          <w:szCs w:val="28"/>
        </w:rPr>
        <w:t>номинальной стоимостью 1 000 (Одна тысяча) рублей каждая в количестве 18 500 000 (восемнадцать миллионов пятьсот тысяч) штук, способ размещения – закрытая подписка</w:t>
      </w:r>
    </w:p>
    <w:p w:rsidR="00E95B8D" w:rsidRPr="00A666A6" w:rsidRDefault="00E95B8D" w:rsidP="00591F56">
      <w:pPr>
        <w:pBdr>
          <w:top w:val="single" w:sz="4" w:space="1" w:color="auto"/>
        </w:pBdr>
        <w:jc w:val="center"/>
        <w:rPr>
          <w:sz w:val="18"/>
          <w:szCs w:val="18"/>
        </w:rPr>
      </w:pPr>
      <w:r w:rsidRPr="00A666A6">
        <w:rPr>
          <w:sz w:val="18"/>
          <w:szCs w:val="18"/>
        </w:rPr>
        <w:t>(вид, категория (тип), форма ценных бумаг и их иные идентификационные признаки), (номинальная стоимость (если имеется) и количество ценных бумаг, для облигаций и опционов эмитента</w:t>
      </w:r>
      <w:r w:rsidRPr="00A666A6">
        <w:rPr>
          <w:sz w:val="18"/>
          <w:szCs w:val="18"/>
        </w:rPr>
        <w:br/>
        <w:t>также указывается срок погашения)</w:t>
      </w:r>
    </w:p>
    <w:p w:rsidR="00E95B8D" w:rsidRPr="00A666A6" w:rsidRDefault="00E95B8D" w:rsidP="00591F56">
      <w:pPr>
        <w:spacing w:before="240"/>
        <w:ind w:firstLine="567"/>
        <w:jc w:val="center"/>
        <w:rPr>
          <w:b/>
          <w:sz w:val="32"/>
          <w:szCs w:val="32"/>
        </w:rPr>
      </w:pPr>
      <w:r w:rsidRPr="00A666A6">
        <w:rPr>
          <w:b/>
          <w:sz w:val="32"/>
          <w:szCs w:val="32"/>
        </w:rPr>
        <w:t>Информация, содержащаяся в настоящем проспекте ценных бумаг, подлежит раскрытию в соответствии с законодательством Российской Федерации о ценных бумагах.</w:t>
      </w:r>
    </w:p>
    <w:p w:rsidR="00E95B8D" w:rsidRPr="00A666A6" w:rsidRDefault="00E95B8D" w:rsidP="00591F56">
      <w:pPr>
        <w:spacing w:before="240"/>
        <w:ind w:firstLine="567"/>
        <w:jc w:val="center"/>
        <w:rPr>
          <w:b/>
          <w:sz w:val="32"/>
          <w:szCs w:val="32"/>
        </w:rPr>
      </w:pPr>
    </w:p>
    <w:p w:rsidR="00E95B8D" w:rsidRPr="00A666A6" w:rsidRDefault="00E95B8D" w:rsidP="00591F56">
      <w:pPr>
        <w:spacing w:after="120"/>
        <w:ind w:firstLine="567"/>
        <w:jc w:val="center"/>
        <w:rPr>
          <w:b/>
          <w:sz w:val="40"/>
          <w:szCs w:val="40"/>
        </w:rPr>
      </w:pPr>
      <w:r w:rsidRPr="00A666A6">
        <w:rPr>
          <w:b/>
          <w:sz w:val="40"/>
          <w:szCs w:val="40"/>
        </w:rPr>
        <w:t>Регистрирующий орган не отвечает за достоверность информации, содержащейся в данном проспекте ценных бумаг, и фактом его регистрации не выражает своего отношения к размещаемым ценным бумагам.</w:t>
      </w:r>
    </w:p>
    <w:p w:rsidR="00E95B8D" w:rsidRPr="00A666A6" w:rsidRDefault="00E95B8D" w:rsidP="00591F56">
      <w:pPr>
        <w:rPr>
          <w:sz w:val="24"/>
          <w:szCs w:val="24"/>
        </w:rPr>
      </w:pPr>
    </w:p>
    <w:p w:rsidR="00E95B8D" w:rsidRPr="00A666A6" w:rsidRDefault="00E95B8D" w:rsidP="00591F56">
      <w:pPr>
        <w:rPr>
          <w:sz w:val="24"/>
          <w:szCs w:val="24"/>
        </w:rPr>
      </w:pPr>
      <w:r w:rsidRPr="00A666A6">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
        <w:gridCol w:w="96"/>
        <w:gridCol w:w="329"/>
        <w:gridCol w:w="230"/>
        <w:gridCol w:w="1613"/>
        <w:gridCol w:w="284"/>
        <w:gridCol w:w="283"/>
        <w:gridCol w:w="3119"/>
        <w:gridCol w:w="283"/>
        <w:gridCol w:w="1276"/>
        <w:gridCol w:w="283"/>
        <w:gridCol w:w="1843"/>
        <w:gridCol w:w="142"/>
      </w:tblGrid>
      <w:tr w:rsidR="00E95B8D" w:rsidRPr="00A666A6" w:rsidTr="006544FB">
        <w:trPr>
          <w:cantSplit/>
          <w:trHeight w:val="360"/>
        </w:trPr>
        <w:tc>
          <w:tcPr>
            <w:tcW w:w="170" w:type="dxa"/>
            <w:tcBorders>
              <w:bottom w:val="nil"/>
              <w:right w:val="nil"/>
            </w:tcBorders>
            <w:vAlign w:val="bottom"/>
          </w:tcPr>
          <w:p w:rsidR="00E95B8D" w:rsidRPr="00A666A6" w:rsidRDefault="00E95B8D" w:rsidP="006544FB">
            <w:pPr>
              <w:ind w:left="57"/>
              <w:rPr>
                <w:sz w:val="24"/>
                <w:szCs w:val="24"/>
              </w:rPr>
            </w:pPr>
          </w:p>
        </w:tc>
        <w:tc>
          <w:tcPr>
            <w:tcW w:w="5954" w:type="dxa"/>
            <w:gridSpan w:val="7"/>
            <w:tcBorders>
              <w:left w:val="nil"/>
              <w:right w:val="nil"/>
            </w:tcBorders>
            <w:vAlign w:val="bottom"/>
          </w:tcPr>
          <w:p w:rsidR="00E95B8D" w:rsidRPr="00A666A6" w:rsidRDefault="00E95B8D" w:rsidP="006544FB">
            <w:pPr>
              <w:jc w:val="center"/>
              <w:rPr>
                <w:sz w:val="24"/>
                <w:szCs w:val="24"/>
              </w:rPr>
            </w:pPr>
            <w:r w:rsidRPr="00A666A6">
              <w:rPr>
                <w:b/>
                <w:i/>
                <w:sz w:val="24"/>
                <w:szCs w:val="24"/>
              </w:rPr>
              <w:t>Президент, Председатель Правления</w:t>
            </w:r>
          </w:p>
        </w:tc>
        <w:tc>
          <w:tcPr>
            <w:tcW w:w="283" w:type="dxa"/>
            <w:tcBorders>
              <w:left w:val="nil"/>
              <w:bottom w:val="nil"/>
              <w:right w:val="nil"/>
            </w:tcBorders>
            <w:vAlign w:val="bottom"/>
          </w:tcPr>
          <w:p w:rsidR="00E95B8D" w:rsidRPr="00A666A6" w:rsidRDefault="00E95B8D" w:rsidP="006544FB">
            <w:pPr>
              <w:rPr>
                <w:sz w:val="24"/>
                <w:szCs w:val="24"/>
              </w:rPr>
            </w:pPr>
          </w:p>
        </w:tc>
        <w:tc>
          <w:tcPr>
            <w:tcW w:w="1276" w:type="dxa"/>
            <w:tcBorders>
              <w:left w:val="nil"/>
              <w:right w:val="nil"/>
            </w:tcBorders>
            <w:vAlign w:val="bottom"/>
          </w:tcPr>
          <w:p w:rsidR="00E95B8D" w:rsidRPr="00A666A6" w:rsidRDefault="00E95B8D" w:rsidP="006544FB">
            <w:pPr>
              <w:jc w:val="center"/>
              <w:rPr>
                <w:sz w:val="24"/>
                <w:szCs w:val="24"/>
              </w:rPr>
            </w:pPr>
          </w:p>
        </w:tc>
        <w:tc>
          <w:tcPr>
            <w:tcW w:w="283" w:type="dxa"/>
            <w:tcBorders>
              <w:left w:val="nil"/>
              <w:bottom w:val="nil"/>
              <w:right w:val="nil"/>
            </w:tcBorders>
            <w:vAlign w:val="bottom"/>
          </w:tcPr>
          <w:p w:rsidR="00E95B8D" w:rsidRPr="00A666A6" w:rsidRDefault="00E95B8D" w:rsidP="006544FB">
            <w:pPr>
              <w:rPr>
                <w:sz w:val="24"/>
                <w:szCs w:val="24"/>
              </w:rPr>
            </w:pPr>
          </w:p>
        </w:tc>
        <w:tc>
          <w:tcPr>
            <w:tcW w:w="1843" w:type="dxa"/>
            <w:tcBorders>
              <w:left w:val="nil"/>
              <w:right w:val="nil"/>
            </w:tcBorders>
            <w:vAlign w:val="bottom"/>
          </w:tcPr>
          <w:p w:rsidR="00E95B8D" w:rsidRPr="00A666A6" w:rsidRDefault="00E95B8D" w:rsidP="006544FB">
            <w:pPr>
              <w:jc w:val="center"/>
              <w:rPr>
                <w:sz w:val="24"/>
                <w:szCs w:val="24"/>
              </w:rPr>
            </w:pPr>
            <w:r w:rsidRPr="00A666A6">
              <w:rPr>
                <w:b/>
                <w:bCs/>
                <w:i/>
                <w:iCs/>
                <w:sz w:val="24"/>
                <w:szCs w:val="24"/>
              </w:rPr>
              <w:t>Г. О. Греф</w:t>
            </w:r>
          </w:p>
        </w:tc>
        <w:tc>
          <w:tcPr>
            <w:tcW w:w="142" w:type="dxa"/>
            <w:tcBorders>
              <w:left w:val="nil"/>
              <w:bottom w:val="nil"/>
            </w:tcBorders>
            <w:vAlign w:val="bottom"/>
          </w:tcPr>
          <w:p w:rsidR="00E95B8D" w:rsidRPr="00A666A6" w:rsidRDefault="00E95B8D" w:rsidP="006544FB">
            <w:pPr>
              <w:rPr>
                <w:sz w:val="24"/>
                <w:szCs w:val="24"/>
              </w:rPr>
            </w:pPr>
          </w:p>
        </w:tc>
      </w:tr>
      <w:tr w:rsidR="00E95B8D" w:rsidRPr="00A666A6" w:rsidTr="006544FB">
        <w:trPr>
          <w:cantSplit/>
        </w:trPr>
        <w:tc>
          <w:tcPr>
            <w:tcW w:w="170" w:type="dxa"/>
            <w:tcBorders>
              <w:top w:val="nil"/>
              <w:bottom w:val="nil"/>
              <w:right w:val="nil"/>
            </w:tcBorders>
            <w:vAlign w:val="bottom"/>
          </w:tcPr>
          <w:p w:rsidR="00E95B8D" w:rsidRPr="00A666A6" w:rsidRDefault="00E95B8D" w:rsidP="006544FB">
            <w:pPr>
              <w:ind w:left="57"/>
              <w:rPr>
                <w:sz w:val="18"/>
                <w:szCs w:val="18"/>
              </w:rPr>
            </w:pPr>
          </w:p>
        </w:tc>
        <w:tc>
          <w:tcPr>
            <w:tcW w:w="5954" w:type="dxa"/>
            <w:gridSpan w:val="7"/>
            <w:tcBorders>
              <w:top w:val="nil"/>
              <w:left w:val="nil"/>
              <w:bottom w:val="nil"/>
              <w:right w:val="nil"/>
            </w:tcBorders>
          </w:tcPr>
          <w:p w:rsidR="00E95B8D" w:rsidRPr="00A666A6" w:rsidRDefault="00E95B8D" w:rsidP="006544FB">
            <w:pPr>
              <w:jc w:val="center"/>
              <w:rPr>
                <w:sz w:val="18"/>
                <w:szCs w:val="18"/>
              </w:rPr>
            </w:pPr>
            <w:r w:rsidRPr="00A666A6">
              <w:rPr>
                <w:sz w:val="18"/>
                <w:szCs w:val="18"/>
              </w:rPr>
              <w:t>(наименование должности руководителя эмитента)</w:t>
            </w:r>
          </w:p>
        </w:tc>
        <w:tc>
          <w:tcPr>
            <w:tcW w:w="283" w:type="dxa"/>
            <w:tcBorders>
              <w:top w:val="nil"/>
              <w:left w:val="nil"/>
              <w:bottom w:val="nil"/>
              <w:right w:val="nil"/>
            </w:tcBorders>
          </w:tcPr>
          <w:p w:rsidR="00E95B8D" w:rsidRPr="00A666A6" w:rsidRDefault="00E95B8D" w:rsidP="006544FB">
            <w:pPr>
              <w:rPr>
                <w:sz w:val="18"/>
                <w:szCs w:val="18"/>
              </w:rPr>
            </w:pPr>
          </w:p>
        </w:tc>
        <w:tc>
          <w:tcPr>
            <w:tcW w:w="1276" w:type="dxa"/>
            <w:tcBorders>
              <w:top w:val="nil"/>
              <w:left w:val="nil"/>
              <w:bottom w:val="nil"/>
              <w:right w:val="nil"/>
            </w:tcBorders>
          </w:tcPr>
          <w:p w:rsidR="00E95B8D" w:rsidRPr="00A666A6" w:rsidRDefault="00E95B8D" w:rsidP="006544FB">
            <w:pPr>
              <w:jc w:val="center"/>
              <w:rPr>
                <w:sz w:val="18"/>
                <w:szCs w:val="18"/>
              </w:rPr>
            </w:pPr>
            <w:r w:rsidRPr="00A666A6">
              <w:rPr>
                <w:sz w:val="18"/>
                <w:szCs w:val="18"/>
              </w:rPr>
              <w:t>(подпись)</w:t>
            </w:r>
          </w:p>
        </w:tc>
        <w:tc>
          <w:tcPr>
            <w:tcW w:w="283" w:type="dxa"/>
            <w:tcBorders>
              <w:top w:val="nil"/>
              <w:left w:val="nil"/>
              <w:bottom w:val="nil"/>
              <w:right w:val="nil"/>
            </w:tcBorders>
          </w:tcPr>
          <w:p w:rsidR="00E95B8D" w:rsidRPr="00A666A6" w:rsidRDefault="00E95B8D" w:rsidP="006544FB">
            <w:pPr>
              <w:rPr>
                <w:sz w:val="18"/>
                <w:szCs w:val="18"/>
              </w:rPr>
            </w:pPr>
          </w:p>
        </w:tc>
        <w:tc>
          <w:tcPr>
            <w:tcW w:w="1843" w:type="dxa"/>
            <w:tcBorders>
              <w:top w:val="nil"/>
              <w:left w:val="nil"/>
              <w:bottom w:val="nil"/>
              <w:right w:val="nil"/>
            </w:tcBorders>
          </w:tcPr>
          <w:p w:rsidR="00E95B8D" w:rsidRPr="00A666A6" w:rsidRDefault="00E95B8D" w:rsidP="006544FB">
            <w:pPr>
              <w:jc w:val="center"/>
              <w:rPr>
                <w:sz w:val="18"/>
                <w:szCs w:val="18"/>
              </w:rPr>
            </w:pPr>
            <w:r w:rsidRPr="00A666A6">
              <w:rPr>
                <w:sz w:val="18"/>
                <w:szCs w:val="18"/>
              </w:rPr>
              <w:t>(И.О. Фамилия)</w:t>
            </w:r>
          </w:p>
        </w:tc>
        <w:tc>
          <w:tcPr>
            <w:tcW w:w="142" w:type="dxa"/>
            <w:tcBorders>
              <w:top w:val="nil"/>
              <w:left w:val="nil"/>
              <w:bottom w:val="nil"/>
            </w:tcBorders>
          </w:tcPr>
          <w:p w:rsidR="00E95B8D" w:rsidRPr="00A666A6" w:rsidRDefault="00E95B8D" w:rsidP="006544FB">
            <w:pPr>
              <w:rPr>
                <w:sz w:val="18"/>
                <w:szCs w:val="18"/>
              </w:rPr>
            </w:pPr>
          </w:p>
        </w:tc>
      </w:tr>
      <w:tr w:rsidR="00E95B8D" w:rsidRPr="00A666A6" w:rsidTr="006544FB">
        <w:trPr>
          <w:cantSplit/>
        </w:trPr>
        <w:tc>
          <w:tcPr>
            <w:tcW w:w="266" w:type="dxa"/>
            <w:gridSpan w:val="2"/>
            <w:tcBorders>
              <w:top w:val="nil"/>
              <w:bottom w:val="nil"/>
              <w:right w:val="nil"/>
            </w:tcBorders>
            <w:vAlign w:val="bottom"/>
          </w:tcPr>
          <w:p w:rsidR="00E95B8D" w:rsidRPr="00A666A6" w:rsidRDefault="00E95B8D" w:rsidP="006544FB">
            <w:pPr>
              <w:ind w:left="57"/>
              <w:jc w:val="right"/>
            </w:pPr>
            <w:r w:rsidRPr="00A666A6">
              <w:t>“</w:t>
            </w:r>
          </w:p>
        </w:tc>
        <w:tc>
          <w:tcPr>
            <w:tcW w:w="329" w:type="dxa"/>
            <w:tcBorders>
              <w:top w:val="nil"/>
              <w:left w:val="nil"/>
              <w:right w:val="nil"/>
            </w:tcBorders>
            <w:vAlign w:val="bottom"/>
          </w:tcPr>
          <w:p w:rsidR="00E95B8D" w:rsidRPr="00A666A6" w:rsidRDefault="00E95B8D" w:rsidP="006544FB">
            <w:pPr>
              <w:jc w:val="center"/>
            </w:pPr>
          </w:p>
        </w:tc>
        <w:tc>
          <w:tcPr>
            <w:tcW w:w="230" w:type="dxa"/>
            <w:tcBorders>
              <w:top w:val="nil"/>
              <w:left w:val="nil"/>
              <w:bottom w:val="nil"/>
              <w:right w:val="nil"/>
            </w:tcBorders>
            <w:vAlign w:val="bottom"/>
          </w:tcPr>
          <w:p w:rsidR="00E95B8D" w:rsidRPr="00A666A6" w:rsidRDefault="00E95B8D" w:rsidP="006544FB">
            <w:r w:rsidRPr="00A666A6">
              <w:t>”</w:t>
            </w:r>
          </w:p>
        </w:tc>
        <w:tc>
          <w:tcPr>
            <w:tcW w:w="1613" w:type="dxa"/>
            <w:tcBorders>
              <w:top w:val="nil"/>
              <w:left w:val="nil"/>
              <w:right w:val="nil"/>
            </w:tcBorders>
            <w:vAlign w:val="bottom"/>
          </w:tcPr>
          <w:p w:rsidR="00E95B8D" w:rsidRPr="00A666A6" w:rsidRDefault="00E95B8D" w:rsidP="006544FB">
            <w:pPr>
              <w:jc w:val="center"/>
            </w:pPr>
          </w:p>
        </w:tc>
        <w:tc>
          <w:tcPr>
            <w:tcW w:w="284" w:type="dxa"/>
            <w:tcBorders>
              <w:top w:val="nil"/>
              <w:left w:val="nil"/>
              <w:bottom w:val="nil"/>
              <w:right w:val="nil"/>
            </w:tcBorders>
            <w:vAlign w:val="bottom"/>
          </w:tcPr>
          <w:p w:rsidR="00E95B8D" w:rsidRPr="00A666A6" w:rsidRDefault="00E95B8D" w:rsidP="006544FB">
            <w:pPr>
              <w:jc w:val="right"/>
            </w:pPr>
            <w:r w:rsidRPr="00A666A6">
              <w:t>20</w:t>
            </w:r>
          </w:p>
        </w:tc>
        <w:tc>
          <w:tcPr>
            <w:tcW w:w="283" w:type="dxa"/>
            <w:tcBorders>
              <w:top w:val="nil"/>
              <w:left w:val="nil"/>
              <w:right w:val="nil"/>
            </w:tcBorders>
            <w:vAlign w:val="bottom"/>
          </w:tcPr>
          <w:p w:rsidR="00E95B8D" w:rsidRPr="00A666A6" w:rsidRDefault="00E95B8D" w:rsidP="006544FB">
            <w:pPr>
              <w:rPr>
                <w:lang w:val="en-US"/>
              </w:rPr>
            </w:pPr>
          </w:p>
        </w:tc>
        <w:tc>
          <w:tcPr>
            <w:tcW w:w="6946" w:type="dxa"/>
            <w:gridSpan w:val="6"/>
            <w:tcBorders>
              <w:top w:val="nil"/>
              <w:left w:val="nil"/>
              <w:bottom w:val="nil"/>
            </w:tcBorders>
            <w:vAlign w:val="bottom"/>
          </w:tcPr>
          <w:p w:rsidR="00E95B8D" w:rsidRPr="00A666A6" w:rsidRDefault="00E95B8D" w:rsidP="006544FB">
            <w:pPr>
              <w:ind w:left="57"/>
            </w:pPr>
            <w:r w:rsidRPr="00A666A6">
              <w:t>г.</w:t>
            </w:r>
          </w:p>
        </w:tc>
      </w:tr>
      <w:tr w:rsidR="00E95B8D" w:rsidRPr="00A666A6" w:rsidTr="006544FB">
        <w:trPr>
          <w:cantSplit/>
          <w:trHeight w:val="360"/>
        </w:trPr>
        <w:tc>
          <w:tcPr>
            <w:tcW w:w="170" w:type="dxa"/>
            <w:tcBorders>
              <w:top w:val="nil"/>
              <w:bottom w:val="nil"/>
              <w:right w:val="nil"/>
            </w:tcBorders>
            <w:vAlign w:val="bottom"/>
          </w:tcPr>
          <w:p w:rsidR="00E95B8D" w:rsidRPr="00A666A6" w:rsidRDefault="00E95B8D" w:rsidP="006544FB">
            <w:pPr>
              <w:ind w:left="57"/>
              <w:rPr>
                <w:sz w:val="24"/>
                <w:szCs w:val="24"/>
              </w:rPr>
            </w:pPr>
          </w:p>
        </w:tc>
        <w:tc>
          <w:tcPr>
            <w:tcW w:w="5954" w:type="dxa"/>
            <w:gridSpan w:val="7"/>
            <w:tcBorders>
              <w:top w:val="nil"/>
              <w:left w:val="nil"/>
              <w:right w:val="nil"/>
            </w:tcBorders>
            <w:vAlign w:val="bottom"/>
          </w:tcPr>
          <w:p w:rsidR="00E95B8D" w:rsidRPr="00A666A6" w:rsidRDefault="00E95B8D" w:rsidP="006544FB">
            <w:pPr>
              <w:jc w:val="center"/>
              <w:rPr>
                <w:sz w:val="24"/>
                <w:szCs w:val="24"/>
              </w:rPr>
            </w:pPr>
            <w:r w:rsidRPr="00A666A6">
              <w:rPr>
                <w:b/>
                <w:bCs/>
                <w:i/>
                <w:sz w:val="24"/>
                <w:szCs w:val="24"/>
              </w:rPr>
              <w:t>Главный бухгалтер – Директор Управления бухгалтерского учета и отчетности</w:t>
            </w:r>
          </w:p>
        </w:tc>
        <w:tc>
          <w:tcPr>
            <w:tcW w:w="283" w:type="dxa"/>
            <w:tcBorders>
              <w:top w:val="nil"/>
              <w:left w:val="nil"/>
              <w:bottom w:val="nil"/>
              <w:right w:val="nil"/>
            </w:tcBorders>
            <w:vAlign w:val="bottom"/>
          </w:tcPr>
          <w:p w:rsidR="00E95B8D" w:rsidRPr="00A666A6" w:rsidRDefault="00E95B8D" w:rsidP="006544FB">
            <w:pPr>
              <w:rPr>
                <w:sz w:val="24"/>
                <w:szCs w:val="24"/>
              </w:rPr>
            </w:pPr>
          </w:p>
        </w:tc>
        <w:tc>
          <w:tcPr>
            <w:tcW w:w="1276" w:type="dxa"/>
            <w:tcBorders>
              <w:top w:val="nil"/>
              <w:left w:val="nil"/>
              <w:right w:val="nil"/>
            </w:tcBorders>
            <w:vAlign w:val="bottom"/>
          </w:tcPr>
          <w:p w:rsidR="00E95B8D" w:rsidRPr="00A666A6" w:rsidRDefault="00E95B8D" w:rsidP="006544FB">
            <w:pPr>
              <w:jc w:val="center"/>
              <w:rPr>
                <w:sz w:val="24"/>
                <w:szCs w:val="24"/>
              </w:rPr>
            </w:pPr>
          </w:p>
        </w:tc>
        <w:tc>
          <w:tcPr>
            <w:tcW w:w="283" w:type="dxa"/>
            <w:tcBorders>
              <w:top w:val="nil"/>
              <w:left w:val="nil"/>
              <w:bottom w:val="nil"/>
              <w:right w:val="nil"/>
            </w:tcBorders>
            <w:vAlign w:val="bottom"/>
          </w:tcPr>
          <w:p w:rsidR="00E95B8D" w:rsidRPr="00A666A6" w:rsidRDefault="00E95B8D" w:rsidP="006544FB">
            <w:pPr>
              <w:rPr>
                <w:sz w:val="24"/>
                <w:szCs w:val="24"/>
              </w:rPr>
            </w:pPr>
          </w:p>
        </w:tc>
        <w:tc>
          <w:tcPr>
            <w:tcW w:w="1843" w:type="dxa"/>
            <w:tcBorders>
              <w:top w:val="nil"/>
              <w:left w:val="nil"/>
              <w:right w:val="nil"/>
            </w:tcBorders>
            <w:vAlign w:val="bottom"/>
          </w:tcPr>
          <w:p w:rsidR="00E95B8D" w:rsidRPr="00A666A6" w:rsidRDefault="00E95B8D" w:rsidP="006544FB">
            <w:pPr>
              <w:jc w:val="center"/>
              <w:rPr>
                <w:sz w:val="24"/>
                <w:szCs w:val="24"/>
              </w:rPr>
            </w:pPr>
            <w:r w:rsidRPr="00A666A6">
              <w:rPr>
                <w:b/>
                <w:i/>
                <w:sz w:val="24"/>
                <w:szCs w:val="24"/>
              </w:rPr>
              <w:t>М.Ю. Лукьянова</w:t>
            </w:r>
          </w:p>
        </w:tc>
        <w:tc>
          <w:tcPr>
            <w:tcW w:w="142" w:type="dxa"/>
            <w:tcBorders>
              <w:top w:val="nil"/>
              <w:left w:val="nil"/>
              <w:bottom w:val="nil"/>
            </w:tcBorders>
            <w:vAlign w:val="bottom"/>
          </w:tcPr>
          <w:p w:rsidR="00E95B8D" w:rsidRPr="00A666A6" w:rsidRDefault="00E95B8D" w:rsidP="006544FB">
            <w:pPr>
              <w:rPr>
                <w:sz w:val="24"/>
                <w:szCs w:val="24"/>
              </w:rPr>
            </w:pPr>
          </w:p>
        </w:tc>
      </w:tr>
      <w:tr w:rsidR="00E95B8D" w:rsidRPr="00A666A6" w:rsidTr="006544FB">
        <w:trPr>
          <w:cantSplit/>
        </w:trPr>
        <w:tc>
          <w:tcPr>
            <w:tcW w:w="170" w:type="dxa"/>
            <w:tcBorders>
              <w:top w:val="nil"/>
              <w:bottom w:val="nil"/>
              <w:right w:val="nil"/>
            </w:tcBorders>
            <w:vAlign w:val="bottom"/>
          </w:tcPr>
          <w:p w:rsidR="00E95B8D" w:rsidRPr="00A666A6" w:rsidRDefault="00E95B8D" w:rsidP="006544FB">
            <w:pPr>
              <w:ind w:left="57"/>
              <w:rPr>
                <w:sz w:val="18"/>
                <w:szCs w:val="18"/>
              </w:rPr>
            </w:pPr>
          </w:p>
        </w:tc>
        <w:tc>
          <w:tcPr>
            <w:tcW w:w="5954" w:type="dxa"/>
            <w:gridSpan w:val="7"/>
            <w:tcBorders>
              <w:top w:val="nil"/>
              <w:left w:val="nil"/>
              <w:bottom w:val="nil"/>
              <w:right w:val="nil"/>
            </w:tcBorders>
          </w:tcPr>
          <w:p w:rsidR="00E95B8D" w:rsidRPr="00A666A6" w:rsidRDefault="00E95B8D" w:rsidP="006544FB">
            <w:pPr>
              <w:jc w:val="center"/>
              <w:rPr>
                <w:sz w:val="18"/>
                <w:szCs w:val="18"/>
              </w:rPr>
            </w:pPr>
            <w:r w:rsidRPr="00A666A6">
              <w:rPr>
                <w:sz w:val="18"/>
                <w:szCs w:val="18"/>
              </w:rPr>
              <w:t>(наименование должности лица, осуществляющего функции главного бухгалтера эмитента)</w:t>
            </w:r>
          </w:p>
        </w:tc>
        <w:tc>
          <w:tcPr>
            <w:tcW w:w="283" w:type="dxa"/>
            <w:tcBorders>
              <w:top w:val="nil"/>
              <w:left w:val="nil"/>
              <w:bottom w:val="nil"/>
              <w:right w:val="nil"/>
            </w:tcBorders>
          </w:tcPr>
          <w:p w:rsidR="00E95B8D" w:rsidRPr="00A666A6" w:rsidRDefault="00E95B8D" w:rsidP="006544FB">
            <w:pPr>
              <w:rPr>
                <w:sz w:val="18"/>
                <w:szCs w:val="18"/>
              </w:rPr>
            </w:pPr>
          </w:p>
        </w:tc>
        <w:tc>
          <w:tcPr>
            <w:tcW w:w="1276" w:type="dxa"/>
            <w:tcBorders>
              <w:top w:val="nil"/>
              <w:left w:val="nil"/>
              <w:bottom w:val="nil"/>
              <w:right w:val="nil"/>
            </w:tcBorders>
          </w:tcPr>
          <w:p w:rsidR="00E95B8D" w:rsidRPr="00A666A6" w:rsidRDefault="00E95B8D" w:rsidP="006544FB">
            <w:pPr>
              <w:jc w:val="center"/>
              <w:rPr>
                <w:sz w:val="18"/>
                <w:szCs w:val="18"/>
              </w:rPr>
            </w:pPr>
            <w:r w:rsidRPr="00A666A6">
              <w:rPr>
                <w:sz w:val="18"/>
                <w:szCs w:val="18"/>
              </w:rPr>
              <w:t>(подпись)</w:t>
            </w:r>
            <w:r w:rsidRPr="00A666A6">
              <w:rPr>
                <w:sz w:val="18"/>
                <w:szCs w:val="18"/>
              </w:rPr>
              <w:br/>
              <w:t>М.П.</w:t>
            </w:r>
          </w:p>
        </w:tc>
        <w:tc>
          <w:tcPr>
            <w:tcW w:w="283" w:type="dxa"/>
            <w:tcBorders>
              <w:top w:val="nil"/>
              <w:left w:val="nil"/>
              <w:bottom w:val="nil"/>
              <w:right w:val="nil"/>
            </w:tcBorders>
          </w:tcPr>
          <w:p w:rsidR="00E95B8D" w:rsidRPr="00A666A6" w:rsidRDefault="00E95B8D" w:rsidP="006544FB">
            <w:pPr>
              <w:rPr>
                <w:sz w:val="18"/>
                <w:szCs w:val="18"/>
              </w:rPr>
            </w:pPr>
          </w:p>
        </w:tc>
        <w:tc>
          <w:tcPr>
            <w:tcW w:w="1843" w:type="dxa"/>
            <w:tcBorders>
              <w:top w:val="nil"/>
              <w:left w:val="nil"/>
              <w:bottom w:val="nil"/>
              <w:right w:val="nil"/>
            </w:tcBorders>
          </w:tcPr>
          <w:p w:rsidR="00E95B8D" w:rsidRPr="00A666A6" w:rsidRDefault="00E95B8D" w:rsidP="006544FB">
            <w:pPr>
              <w:jc w:val="center"/>
              <w:rPr>
                <w:sz w:val="18"/>
                <w:szCs w:val="18"/>
              </w:rPr>
            </w:pPr>
            <w:r w:rsidRPr="00A666A6">
              <w:rPr>
                <w:sz w:val="18"/>
                <w:szCs w:val="18"/>
              </w:rPr>
              <w:t>(И.О. Фамилия)</w:t>
            </w:r>
          </w:p>
        </w:tc>
        <w:tc>
          <w:tcPr>
            <w:tcW w:w="142" w:type="dxa"/>
            <w:tcBorders>
              <w:top w:val="nil"/>
              <w:left w:val="nil"/>
              <w:bottom w:val="nil"/>
            </w:tcBorders>
          </w:tcPr>
          <w:p w:rsidR="00E95B8D" w:rsidRPr="00A666A6" w:rsidRDefault="00E95B8D" w:rsidP="006544FB">
            <w:pPr>
              <w:rPr>
                <w:sz w:val="18"/>
                <w:szCs w:val="18"/>
              </w:rPr>
            </w:pPr>
          </w:p>
        </w:tc>
      </w:tr>
      <w:tr w:rsidR="00E95B8D" w:rsidRPr="00A666A6" w:rsidTr="006544FB">
        <w:trPr>
          <w:cantSplit/>
        </w:trPr>
        <w:tc>
          <w:tcPr>
            <w:tcW w:w="266" w:type="dxa"/>
            <w:gridSpan w:val="2"/>
            <w:tcBorders>
              <w:top w:val="nil"/>
              <w:bottom w:val="nil"/>
              <w:right w:val="nil"/>
            </w:tcBorders>
            <w:vAlign w:val="bottom"/>
          </w:tcPr>
          <w:p w:rsidR="00E95B8D" w:rsidRPr="00A666A6" w:rsidRDefault="00E95B8D" w:rsidP="006544FB">
            <w:pPr>
              <w:ind w:left="57"/>
              <w:jc w:val="right"/>
            </w:pPr>
            <w:r w:rsidRPr="00A666A6">
              <w:t>“</w:t>
            </w:r>
          </w:p>
        </w:tc>
        <w:tc>
          <w:tcPr>
            <w:tcW w:w="329" w:type="dxa"/>
            <w:tcBorders>
              <w:top w:val="nil"/>
              <w:left w:val="nil"/>
              <w:right w:val="nil"/>
            </w:tcBorders>
            <w:vAlign w:val="bottom"/>
          </w:tcPr>
          <w:p w:rsidR="00E95B8D" w:rsidRPr="00A666A6" w:rsidRDefault="00E95B8D" w:rsidP="006544FB">
            <w:pPr>
              <w:jc w:val="center"/>
            </w:pPr>
          </w:p>
        </w:tc>
        <w:tc>
          <w:tcPr>
            <w:tcW w:w="230" w:type="dxa"/>
            <w:tcBorders>
              <w:top w:val="nil"/>
              <w:left w:val="nil"/>
              <w:bottom w:val="nil"/>
              <w:right w:val="nil"/>
            </w:tcBorders>
            <w:vAlign w:val="bottom"/>
          </w:tcPr>
          <w:p w:rsidR="00E95B8D" w:rsidRPr="00A666A6" w:rsidRDefault="00E95B8D" w:rsidP="006544FB">
            <w:r w:rsidRPr="00A666A6">
              <w:t>”</w:t>
            </w:r>
          </w:p>
        </w:tc>
        <w:tc>
          <w:tcPr>
            <w:tcW w:w="1613" w:type="dxa"/>
            <w:tcBorders>
              <w:top w:val="nil"/>
              <w:left w:val="nil"/>
              <w:right w:val="nil"/>
            </w:tcBorders>
            <w:vAlign w:val="bottom"/>
          </w:tcPr>
          <w:p w:rsidR="00E95B8D" w:rsidRPr="00A666A6" w:rsidRDefault="00E95B8D" w:rsidP="006544FB">
            <w:pPr>
              <w:jc w:val="center"/>
            </w:pPr>
          </w:p>
        </w:tc>
        <w:tc>
          <w:tcPr>
            <w:tcW w:w="284" w:type="dxa"/>
            <w:tcBorders>
              <w:top w:val="nil"/>
              <w:left w:val="nil"/>
              <w:bottom w:val="nil"/>
              <w:right w:val="nil"/>
            </w:tcBorders>
            <w:vAlign w:val="bottom"/>
          </w:tcPr>
          <w:p w:rsidR="00E95B8D" w:rsidRPr="00A666A6" w:rsidRDefault="00E95B8D" w:rsidP="006544FB">
            <w:pPr>
              <w:jc w:val="right"/>
            </w:pPr>
            <w:r w:rsidRPr="00A666A6">
              <w:t>20</w:t>
            </w:r>
          </w:p>
        </w:tc>
        <w:tc>
          <w:tcPr>
            <w:tcW w:w="283" w:type="dxa"/>
            <w:tcBorders>
              <w:top w:val="nil"/>
              <w:left w:val="nil"/>
              <w:right w:val="nil"/>
            </w:tcBorders>
            <w:vAlign w:val="bottom"/>
          </w:tcPr>
          <w:p w:rsidR="00E95B8D" w:rsidRPr="00A666A6" w:rsidRDefault="00E95B8D" w:rsidP="006544FB">
            <w:pPr>
              <w:rPr>
                <w:lang w:val="en-US"/>
              </w:rPr>
            </w:pPr>
          </w:p>
        </w:tc>
        <w:tc>
          <w:tcPr>
            <w:tcW w:w="6946" w:type="dxa"/>
            <w:gridSpan w:val="6"/>
            <w:tcBorders>
              <w:top w:val="nil"/>
              <w:left w:val="nil"/>
              <w:bottom w:val="nil"/>
            </w:tcBorders>
            <w:vAlign w:val="bottom"/>
          </w:tcPr>
          <w:p w:rsidR="00E95B8D" w:rsidRPr="00A666A6" w:rsidRDefault="00E95B8D" w:rsidP="006544FB">
            <w:pPr>
              <w:ind w:left="57"/>
            </w:pPr>
            <w:r w:rsidRPr="00A666A6">
              <w:t>г.</w:t>
            </w:r>
          </w:p>
        </w:tc>
      </w:tr>
      <w:tr w:rsidR="00E95B8D" w:rsidRPr="00A666A6" w:rsidTr="006544FB">
        <w:tblPrEx>
          <w:tblBorders>
            <w:top w:val="none" w:sz="0" w:space="0" w:color="auto"/>
            <w:insideH w:val="none" w:sz="0" w:space="0" w:color="auto"/>
            <w:insideV w:val="none" w:sz="0" w:space="0" w:color="auto"/>
          </w:tblBorders>
        </w:tblPrEx>
        <w:trPr>
          <w:cantSplit/>
        </w:trPr>
        <w:tc>
          <w:tcPr>
            <w:tcW w:w="9951" w:type="dxa"/>
            <w:gridSpan w:val="13"/>
            <w:tcBorders>
              <w:top w:val="nil"/>
              <w:bottom w:val="single" w:sz="4" w:space="0" w:color="auto"/>
            </w:tcBorders>
            <w:vAlign w:val="bottom"/>
          </w:tcPr>
          <w:p w:rsidR="00E95B8D" w:rsidRPr="00A666A6" w:rsidRDefault="00E95B8D" w:rsidP="006544FB"/>
        </w:tc>
      </w:tr>
    </w:tbl>
    <w:p w:rsidR="00E95B8D" w:rsidRPr="00A666A6" w:rsidRDefault="00E95B8D" w:rsidP="00591F56">
      <w:pPr>
        <w:rPr>
          <w:sz w:val="24"/>
          <w:szCs w:val="24"/>
        </w:rPr>
      </w:pPr>
    </w:p>
    <w:p w:rsidR="00E95B8D" w:rsidRPr="00A666A6" w:rsidRDefault="00E95B8D" w:rsidP="0094409B">
      <w:pPr>
        <w:pStyle w:val="Heading1"/>
      </w:pPr>
      <w:r w:rsidRPr="00A666A6">
        <w:br w:type="page"/>
      </w:r>
      <w:bookmarkStart w:id="0" w:name="_Toc430103380"/>
      <w:r w:rsidRPr="00A666A6">
        <w:t>Оглавление</w:t>
      </w:r>
      <w:bookmarkEnd w:id="0"/>
    </w:p>
    <w:p w:rsidR="00E95B8D" w:rsidRPr="00A666A6" w:rsidRDefault="00E95B8D">
      <w:pPr>
        <w:pStyle w:val="TOC1"/>
        <w:tabs>
          <w:tab w:val="right" w:leader="dot" w:pos="10198"/>
        </w:tabs>
        <w:rPr>
          <w:b w:val="0"/>
          <w:bCs w:val="0"/>
          <w:caps w:val="0"/>
          <w:noProof/>
          <w:sz w:val="24"/>
          <w:szCs w:val="24"/>
          <w:lang w:eastAsia="ru-RU"/>
        </w:rPr>
      </w:pPr>
      <w:r w:rsidRPr="00A666A6">
        <w:rPr>
          <w:rFonts w:cs="Calibri"/>
        </w:rPr>
        <w:fldChar w:fldCharType="begin"/>
      </w:r>
      <w:r w:rsidRPr="00A666A6">
        <w:rPr>
          <w:rFonts w:cs="Calibri"/>
        </w:rPr>
        <w:instrText xml:space="preserve"> TOC \o "1-3" \h \z \u </w:instrText>
      </w:r>
      <w:r w:rsidRPr="00A666A6">
        <w:rPr>
          <w:rFonts w:cs="Calibri"/>
        </w:rPr>
        <w:fldChar w:fldCharType="separate"/>
      </w:r>
      <w:hyperlink w:anchor="_Toc430103380" w:history="1">
        <w:r w:rsidRPr="00A666A6">
          <w:rPr>
            <w:rStyle w:val="Hyperlink"/>
            <w:noProof/>
            <w:color w:val="auto"/>
          </w:rPr>
          <w:t>Оглавление</w:t>
        </w:r>
        <w:r w:rsidRPr="00A666A6">
          <w:rPr>
            <w:noProof/>
            <w:webHidden/>
          </w:rPr>
          <w:tab/>
        </w:r>
        <w:r w:rsidRPr="00A666A6">
          <w:rPr>
            <w:noProof/>
            <w:webHidden/>
          </w:rPr>
          <w:fldChar w:fldCharType="begin"/>
        </w:r>
        <w:r w:rsidRPr="00A666A6">
          <w:rPr>
            <w:noProof/>
            <w:webHidden/>
          </w:rPr>
          <w:instrText xml:space="preserve"> PAGEREF _Toc430103380 \h </w:instrText>
        </w:r>
        <w:r w:rsidRPr="00A666A6">
          <w:rPr>
            <w:noProof/>
            <w:webHidden/>
          </w:rPr>
        </w:r>
        <w:r w:rsidRPr="00A666A6">
          <w:rPr>
            <w:noProof/>
            <w:webHidden/>
          </w:rPr>
          <w:fldChar w:fldCharType="separate"/>
        </w:r>
        <w:r w:rsidRPr="00A666A6">
          <w:rPr>
            <w:noProof/>
            <w:webHidden/>
          </w:rPr>
          <w:t>3</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381" w:history="1">
        <w:r w:rsidRPr="00A666A6">
          <w:rPr>
            <w:rStyle w:val="Hyperlink"/>
            <w:noProof/>
            <w:color w:val="auto"/>
          </w:rPr>
          <w:t>Введение</w:t>
        </w:r>
        <w:r w:rsidRPr="00A666A6">
          <w:rPr>
            <w:noProof/>
            <w:webHidden/>
          </w:rPr>
          <w:tab/>
        </w:r>
        <w:r w:rsidRPr="00A666A6">
          <w:rPr>
            <w:noProof/>
            <w:webHidden/>
          </w:rPr>
          <w:fldChar w:fldCharType="begin"/>
        </w:r>
        <w:r w:rsidRPr="00A666A6">
          <w:rPr>
            <w:noProof/>
            <w:webHidden/>
          </w:rPr>
          <w:instrText xml:space="preserve"> PAGEREF _Toc430103381 \h </w:instrText>
        </w:r>
        <w:r w:rsidRPr="00A666A6">
          <w:rPr>
            <w:noProof/>
            <w:webHidden/>
          </w:rPr>
        </w:r>
        <w:r w:rsidRPr="00A666A6">
          <w:rPr>
            <w:noProof/>
            <w:webHidden/>
          </w:rPr>
          <w:fldChar w:fldCharType="separate"/>
        </w:r>
        <w:r w:rsidRPr="00A666A6">
          <w:rPr>
            <w:noProof/>
            <w:webHidden/>
          </w:rPr>
          <w:t>8</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382" w:history="1">
        <w:r w:rsidRPr="00A666A6">
          <w:rPr>
            <w:rStyle w:val="Hyperlink"/>
            <w:noProof/>
            <w:color w:val="auto"/>
          </w:rPr>
          <w:t>Раздел I.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r w:rsidRPr="00A666A6">
          <w:rPr>
            <w:noProof/>
            <w:webHidden/>
          </w:rPr>
          <w:tab/>
        </w:r>
        <w:r w:rsidRPr="00A666A6">
          <w:rPr>
            <w:noProof/>
            <w:webHidden/>
          </w:rPr>
          <w:fldChar w:fldCharType="begin"/>
        </w:r>
        <w:r w:rsidRPr="00A666A6">
          <w:rPr>
            <w:noProof/>
            <w:webHidden/>
          </w:rPr>
          <w:instrText xml:space="preserve"> PAGEREF _Toc430103382 \h </w:instrText>
        </w:r>
        <w:r w:rsidRPr="00A666A6">
          <w:rPr>
            <w:noProof/>
            <w:webHidden/>
          </w:rPr>
        </w:r>
        <w:r w:rsidRPr="00A666A6">
          <w:rPr>
            <w:noProof/>
            <w:webHidden/>
          </w:rPr>
          <w:fldChar w:fldCharType="separate"/>
        </w:r>
        <w:r w:rsidRPr="00A666A6">
          <w:rPr>
            <w:noProof/>
            <w:webHidden/>
          </w:rPr>
          <w:t>13</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83" w:history="1">
        <w:r w:rsidRPr="00A666A6">
          <w:rPr>
            <w:rStyle w:val="Hyperlink"/>
            <w:noProof/>
            <w:color w:val="auto"/>
          </w:rPr>
          <w:t>1.1. Сведения о банковских счетах эмитента</w:t>
        </w:r>
        <w:r w:rsidRPr="00A666A6">
          <w:rPr>
            <w:noProof/>
            <w:webHidden/>
          </w:rPr>
          <w:tab/>
        </w:r>
        <w:r w:rsidRPr="00A666A6">
          <w:rPr>
            <w:noProof/>
            <w:webHidden/>
          </w:rPr>
          <w:fldChar w:fldCharType="begin"/>
        </w:r>
        <w:r w:rsidRPr="00A666A6">
          <w:rPr>
            <w:noProof/>
            <w:webHidden/>
          </w:rPr>
          <w:instrText xml:space="preserve"> PAGEREF _Toc430103383 \h </w:instrText>
        </w:r>
        <w:r w:rsidRPr="00A666A6">
          <w:rPr>
            <w:noProof/>
            <w:webHidden/>
          </w:rPr>
        </w:r>
        <w:r w:rsidRPr="00A666A6">
          <w:rPr>
            <w:noProof/>
            <w:webHidden/>
          </w:rPr>
          <w:fldChar w:fldCharType="separate"/>
        </w:r>
        <w:r w:rsidRPr="00A666A6">
          <w:rPr>
            <w:noProof/>
            <w:webHidden/>
          </w:rPr>
          <w:t>13</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85" w:history="1">
        <w:r w:rsidRPr="00A666A6">
          <w:rPr>
            <w:rStyle w:val="Hyperlink"/>
            <w:noProof/>
            <w:color w:val="auto"/>
          </w:rPr>
          <w:t>1.2. Сведения об аудиторе (аудиторской организации) эмитента</w:t>
        </w:r>
        <w:r w:rsidRPr="00A666A6">
          <w:rPr>
            <w:noProof/>
            <w:webHidden/>
          </w:rPr>
          <w:tab/>
        </w:r>
        <w:r w:rsidRPr="00A666A6">
          <w:rPr>
            <w:noProof/>
            <w:webHidden/>
          </w:rPr>
          <w:fldChar w:fldCharType="begin"/>
        </w:r>
        <w:r w:rsidRPr="00A666A6">
          <w:rPr>
            <w:noProof/>
            <w:webHidden/>
          </w:rPr>
          <w:instrText xml:space="preserve"> PAGEREF _Toc430103385 \h </w:instrText>
        </w:r>
        <w:r w:rsidRPr="00A666A6">
          <w:rPr>
            <w:noProof/>
            <w:webHidden/>
          </w:rPr>
        </w:r>
        <w:r w:rsidRPr="00A666A6">
          <w:rPr>
            <w:noProof/>
            <w:webHidden/>
          </w:rPr>
          <w:fldChar w:fldCharType="separate"/>
        </w:r>
        <w:r w:rsidRPr="00A666A6">
          <w:rPr>
            <w:noProof/>
            <w:webHidden/>
          </w:rPr>
          <w:t>15</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86" w:history="1">
        <w:r w:rsidRPr="00A666A6">
          <w:rPr>
            <w:rStyle w:val="Hyperlink"/>
            <w:noProof/>
            <w:color w:val="auto"/>
          </w:rPr>
          <w:t>1.3. Сведения об оценщике эмитента</w:t>
        </w:r>
        <w:r w:rsidRPr="00A666A6">
          <w:rPr>
            <w:noProof/>
            <w:webHidden/>
          </w:rPr>
          <w:tab/>
        </w:r>
        <w:r w:rsidRPr="00A666A6">
          <w:rPr>
            <w:noProof/>
            <w:webHidden/>
          </w:rPr>
          <w:fldChar w:fldCharType="begin"/>
        </w:r>
        <w:r w:rsidRPr="00A666A6">
          <w:rPr>
            <w:noProof/>
            <w:webHidden/>
          </w:rPr>
          <w:instrText xml:space="preserve"> PAGEREF _Toc430103386 \h </w:instrText>
        </w:r>
        <w:r w:rsidRPr="00A666A6">
          <w:rPr>
            <w:noProof/>
            <w:webHidden/>
          </w:rPr>
        </w:r>
        <w:r w:rsidRPr="00A666A6">
          <w:rPr>
            <w:noProof/>
            <w:webHidden/>
          </w:rPr>
          <w:fldChar w:fldCharType="separate"/>
        </w:r>
        <w:r w:rsidRPr="00A666A6">
          <w:rPr>
            <w:noProof/>
            <w:webHidden/>
          </w:rPr>
          <w:t>20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87" w:history="1">
        <w:r w:rsidRPr="00A666A6">
          <w:rPr>
            <w:rStyle w:val="Hyperlink"/>
            <w:noProof/>
            <w:color w:val="auto"/>
          </w:rPr>
          <w:t>1.4. Сведения о консультантах эмитента</w:t>
        </w:r>
        <w:r w:rsidRPr="00A666A6">
          <w:rPr>
            <w:noProof/>
            <w:webHidden/>
          </w:rPr>
          <w:tab/>
        </w:r>
        <w:r w:rsidRPr="00A666A6">
          <w:rPr>
            <w:noProof/>
            <w:webHidden/>
          </w:rPr>
          <w:fldChar w:fldCharType="begin"/>
        </w:r>
        <w:r w:rsidRPr="00A666A6">
          <w:rPr>
            <w:noProof/>
            <w:webHidden/>
          </w:rPr>
          <w:instrText xml:space="preserve"> PAGEREF _Toc430103387 \h </w:instrText>
        </w:r>
        <w:r w:rsidRPr="00A666A6">
          <w:rPr>
            <w:noProof/>
            <w:webHidden/>
          </w:rPr>
        </w:r>
        <w:r w:rsidRPr="00A666A6">
          <w:rPr>
            <w:noProof/>
            <w:webHidden/>
          </w:rPr>
          <w:fldChar w:fldCharType="separate"/>
        </w:r>
        <w:r w:rsidRPr="00A666A6">
          <w:rPr>
            <w:noProof/>
            <w:webHidden/>
          </w:rPr>
          <w:t>20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88" w:history="1">
        <w:r w:rsidRPr="00A666A6">
          <w:rPr>
            <w:rStyle w:val="Hyperlink"/>
            <w:noProof/>
            <w:color w:val="auto"/>
          </w:rPr>
          <w:t>1.5. Сведения об иных лицах, подписавших проспект ценных бумаг</w:t>
        </w:r>
        <w:r w:rsidRPr="00A666A6">
          <w:rPr>
            <w:noProof/>
            <w:webHidden/>
          </w:rPr>
          <w:tab/>
        </w:r>
        <w:r w:rsidRPr="00A666A6">
          <w:rPr>
            <w:noProof/>
            <w:webHidden/>
          </w:rPr>
          <w:fldChar w:fldCharType="begin"/>
        </w:r>
        <w:r w:rsidRPr="00A666A6">
          <w:rPr>
            <w:noProof/>
            <w:webHidden/>
          </w:rPr>
          <w:instrText xml:space="preserve"> PAGEREF _Toc430103388 \h </w:instrText>
        </w:r>
        <w:r w:rsidRPr="00A666A6">
          <w:rPr>
            <w:noProof/>
            <w:webHidden/>
          </w:rPr>
        </w:r>
        <w:r w:rsidRPr="00A666A6">
          <w:rPr>
            <w:noProof/>
            <w:webHidden/>
          </w:rPr>
          <w:fldChar w:fldCharType="separate"/>
        </w:r>
        <w:r w:rsidRPr="00A666A6">
          <w:rPr>
            <w:noProof/>
            <w:webHidden/>
          </w:rPr>
          <w:t>20</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389" w:history="1">
        <w:r w:rsidRPr="00A666A6">
          <w:rPr>
            <w:rStyle w:val="Hyperlink"/>
            <w:noProof/>
            <w:color w:val="auto"/>
          </w:rPr>
          <w:t>Раздел II. Основная информация о финансово-экономическом состоянии эмитента</w:t>
        </w:r>
        <w:r w:rsidRPr="00A666A6">
          <w:rPr>
            <w:noProof/>
            <w:webHidden/>
          </w:rPr>
          <w:tab/>
        </w:r>
        <w:r w:rsidRPr="00A666A6">
          <w:rPr>
            <w:noProof/>
            <w:webHidden/>
          </w:rPr>
          <w:fldChar w:fldCharType="begin"/>
        </w:r>
        <w:r w:rsidRPr="00A666A6">
          <w:rPr>
            <w:noProof/>
            <w:webHidden/>
          </w:rPr>
          <w:instrText xml:space="preserve"> PAGEREF _Toc430103389 \h </w:instrText>
        </w:r>
        <w:r w:rsidRPr="00A666A6">
          <w:rPr>
            <w:noProof/>
            <w:webHidden/>
          </w:rPr>
        </w:r>
        <w:r w:rsidRPr="00A666A6">
          <w:rPr>
            <w:noProof/>
            <w:webHidden/>
          </w:rPr>
          <w:fldChar w:fldCharType="separate"/>
        </w:r>
        <w:r w:rsidRPr="00A666A6">
          <w:rPr>
            <w:noProof/>
            <w:webHidden/>
          </w:rPr>
          <w:t>21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90" w:history="1">
        <w:r w:rsidRPr="00A666A6">
          <w:rPr>
            <w:rStyle w:val="Hyperlink"/>
            <w:noProof/>
            <w:color w:val="auto"/>
          </w:rPr>
          <w:t>2.1. Показатели финансово-экономической деятельности эмитента</w:t>
        </w:r>
        <w:r w:rsidRPr="00A666A6">
          <w:rPr>
            <w:noProof/>
            <w:webHidden/>
          </w:rPr>
          <w:tab/>
        </w:r>
        <w:r w:rsidRPr="00A666A6">
          <w:rPr>
            <w:noProof/>
            <w:webHidden/>
          </w:rPr>
          <w:fldChar w:fldCharType="begin"/>
        </w:r>
        <w:r w:rsidRPr="00A666A6">
          <w:rPr>
            <w:noProof/>
            <w:webHidden/>
          </w:rPr>
          <w:instrText xml:space="preserve"> PAGEREF _Toc430103390 \h </w:instrText>
        </w:r>
        <w:r w:rsidRPr="00A666A6">
          <w:rPr>
            <w:noProof/>
            <w:webHidden/>
          </w:rPr>
        </w:r>
        <w:r w:rsidRPr="00A666A6">
          <w:rPr>
            <w:noProof/>
            <w:webHidden/>
          </w:rPr>
          <w:fldChar w:fldCharType="separate"/>
        </w:r>
        <w:r w:rsidRPr="00A666A6">
          <w:rPr>
            <w:noProof/>
            <w:webHidden/>
          </w:rPr>
          <w:t>21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91" w:history="1">
        <w:r w:rsidRPr="00A666A6">
          <w:rPr>
            <w:rStyle w:val="Hyperlink"/>
            <w:noProof/>
            <w:color w:val="auto"/>
          </w:rPr>
          <w:t>2.2. Рыночная капитализация эмитента</w:t>
        </w:r>
        <w:r w:rsidRPr="00A666A6">
          <w:rPr>
            <w:noProof/>
            <w:webHidden/>
          </w:rPr>
          <w:tab/>
        </w:r>
        <w:r w:rsidRPr="00A666A6">
          <w:rPr>
            <w:noProof/>
            <w:webHidden/>
          </w:rPr>
          <w:fldChar w:fldCharType="begin"/>
        </w:r>
        <w:r w:rsidRPr="00A666A6">
          <w:rPr>
            <w:noProof/>
            <w:webHidden/>
          </w:rPr>
          <w:instrText xml:space="preserve"> PAGEREF _Toc430103391 \h </w:instrText>
        </w:r>
        <w:r w:rsidRPr="00A666A6">
          <w:rPr>
            <w:noProof/>
            <w:webHidden/>
          </w:rPr>
        </w:r>
        <w:r w:rsidRPr="00A666A6">
          <w:rPr>
            <w:noProof/>
            <w:webHidden/>
          </w:rPr>
          <w:fldChar w:fldCharType="separate"/>
        </w:r>
        <w:r w:rsidRPr="00A666A6">
          <w:rPr>
            <w:noProof/>
            <w:webHidden/>
          </w:rPr>
          <w:t>26</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92" w:history="1">
        <w:r w:rsidRPr="00A666A6">
          <w:rPr>
            <w:rStyle w:val="Hyperlink"/>
            <w:noProof/>
            <w:color w:val="auto"/>
          </w:rPr>
          <w:t>2.3. Обязательства эмитента</w:t>
        </w:r>
        <w:r w:rsidRPr="00A666A6">
          <w:rPr>
            <w:noProof/>
            <w:webHidden/>
          </w:rPr>
          <w:tab/>
        </w:r>
        <w:r w:rsidRPr="00A666A6">
          <w:rPr>
            <w:noProof/>
            <w:webHidden/>
          </w:rPr>
          <w:fldChar w:fldCharType="begin"/>
        </w:r>
        <w:r w:rsidRPr="00A666A6">
          <w:rPr>
            <w:noProof/>
            <w:webHidden/>
          </w:rPr>
          <w:instrText xml:space="preserve"> PAGEREF _Toc430103392 \h </w:instrText>
        </w:r>
        <w:r w:rsidRPr="00A666A6">
          <w:rPr>
            <w:noProof/>
            <w:webHidden/>
          </w:rPr>
        </w:r>
        <w:r w:rsidRPr="00A666A6">
          <w:rPr>
            <w:noProof/>
            <w:webHidden/>
          </w:rPr>
          <w:fldChar w:fldCharType="separate"/>
        </w:r>
        <w:r w:rsidRPr="00A666A6">
          <w:rPr>
            <w:noProof/>
            <w:webHidden/>
          </w:rPr>
          <w:t>27</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393" w:history="1">
        <w:r w:rsidRPr="00A666A6">
          <w:rPr>
            <w:rStyle w:val="Hyperlink"/>
            <w:noProof/>
            <w:color w:val="auto"/>
          </w:rPr>
          <w:t>2.3.1. Заемные средства и кредиторская задолженность</w:t>
        </w:r>
        <w:r w:rsidRPr="00A666A6">
          <w:rPr>
            <w:noProof/>
            <w:webHidden/>
          </w:rPr>
          <w:tab/>
        </w:r>
        <w:r w:rsidRPr="00A666A6">
          <w:rPr>
            <w:noProof/>
            <w:webHidden/>
          </w:rPr>
          <w:fldChar w:fldCharType="begin"/>
        </w:r>
        <w:r w:rsidRPr="00A666A6">
          <w:rPr>
            <w:noProof/>
            <w:webHidden/>
          </w:rPr>
          <w:instrText xml:space="preserve"> PAGEREF _Toc430103393 \h </w:instrText>
        </w:r>
        <w:r w:rsidRPr="00A666A6">
          <w:rPr>
            <w:noProof/>
            <w:webHidden/>
          </w:rPr>
        </w:r>
        <w:r w:rsidRPr="00A666A6">
          <w:rPr>
            <w:noProof/>
            <w:webHidden/>
          </w:rPr>
          <w:fldChar w:fldCharType="separate"/>
        </w:r>
        <w:r w:rsidRPr="00A666A6">
          <w:rPr>
            <w:noProof/>
            <w:webHidden/>
          </w:rPr>
          <w:t>27</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394" w:history="1">
        <w:r w:rsidRPr="00A666A6">
          <w:rPr>
            <w:rStyle w:val="Hyperlink"/>
            <w:noProof/>
            <w:color w:val="auto"/>
          </w:rPr>
          <w:t>2.3.2. Кредитная история эмитента</w:t>
        </w:r>
        <w:r w:rsidRPr="00A666A6">
          <w:rPr>
            <w:noProof/>
            <w:webHidden/>
          </w:rPr>
          <w:tab/>
        </w:r>
        <w:r w:rsidRPr="00A666A6">
          <w:rPr>
            <w:noProof/>
            <w:webHidden/>
          </w:rPr>
          <w:fldChar w:fldCharType="begin"/>
        </w:r>
        <w:r w:rsidRPr="00A666A6">
          <w:rPr>
            <w:noProof/>
            <w:webHidden/>
          </w:rPr>
          <w:instrText xml:space="preserve"> PAGEREF _Toc430103394 \h </w:instrText>
        </w:r>
        <w:r w:rsidRPr="00A666A6">
          <w:rPr>
            <w:noProof/>
            <w:webHidden/>
          </w:rPr>
        </w:r>
        <w:r w:rsidRPr="00A666A6">
          <w:rPr>
            <w:noProof/>
            <w:webHidden/>
          </w:rPr>
          <w:fldChar w:fldCharType="separate"/>
        </w:r>
        <w:r w:rsidRPr="00A666A6">
          <w:rPr>
            <w:noProof/>
            <w:webHidden/>
          </w:rPr>
          <w:t>29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395" w:history="1">
        <w:r w:rsidRPr="00A666A6">
          <w:rPr>
            <w:rStyle w:val="Hyperlink"/>
            <w:noProof/>
            <w:color w:val="auto"/>
          </w:rPr>
          <w:t>2.3.3. Обязательства эмитента из предоставленного им обеспечения</w:t>
        </w:r>
        <w:r w:rsidRPr="00A666A6">
          <w:rPr>
            <w:noProof/>
            <w:webHidden/>
          </w:rPr>
          <w:tab/>
        </w:r>
        <w:r w:rsidRPr="00A666A6">
          <w:rPr>
            <w:noProof/>
            <w:webHidden/>
          </w:rPr>
          <w:fldChar w:fldCharType="begin"/>
        </w:r>
        <w:r w:rsidRPr="00A666A6">
          <w:rPr>
            <w:noProof/>
            <w:webHidden/>
          </w:rPr>
          <w:instrText xml:space="preserve"> PAGEREF _Toc430103395 \h </w:instrText>
        </w:r>
        <w:r w:rsidRPr="00A666A6">
          <w:rPr>
            <w:noProof/>
            <w:webHidden/>
          </w:rPr>
        </w:r>
        <w:r w:rsidRPr="00A666A6">
          <w:rPr>
            <w:noProof/>
            <w:webHidden/>
          </w:rPr>
          <w:fldChar w:fldCharType="separate"/>
        </w:r>
        <w:r w:rsidRPr="00A666A6">
          <w:rPr>
            <w:noProof/>
            <w:webHidden/>
          </w:rPr>
          <w:t>29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396" w:history="1">
        <w:r w:rsidRPr="00A666A6">
          <w:rPr>
            <w:rStyle w:val="Hyperlink"/>
            <w:noProof/>
            <w:color w:val="auto"/>
          </w:rPr>
          <w:t>2.3.4. Прочие обязательства эмитента</w:t>
        </w:r>
        <w:r w:rsidRPr="00A666A6">
          <w:rPr>
            <w:noProof/>
            <w:webHidden/>
          </w:rPr>
          <w:tab/>
        </w:r>
        <w:r w:rsidRPr="00A666A6">
          <w:rPr>
            <w:noProof/>
            <w:webHidden/>
          </w:rPr>
          <w:fldChar w:fldCharType="begin"/>
        </w:r>
        <w:r w:rsidRPr="00A666A6">
          <w:rPr>
            <w:noProof/>
            <w:webHidden/>
          </w:rPr>
          <w:instrText xml:space="preserve"> PAGEREF _Toc430103396 \h </w:instrText>
        </w:r>
        <w:r w:rsidRPr="00A666A6">
          <w:rPr>
            <w:noProof/>
            <w:webHidden/>
          </w:rPr>
        </w:r>
        <w:r w:rsidRPr="00A666A6">
          <w:rPr>
            <w:noProof/>
            <w:webHidden/>
          </w:rPr>
          <w:fldChar w:fldCharType="separate"/>
        </w:r>
        <w:r w:rsidRPr="00A666A6">
          <w:rPr>
            <w:noProof/>
            <w:webHidden/>
          </w:rPr>
          <w:t>30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97" w:history="1">
        <w:r w:rsidRPr="00A666A6">
          <w:rPr>
            <w:rStyle w:val="Hyperlink"/>
            <w:noProof/>
            <w:color w:val="auto"/>
          </w:rPr>
          <w:t>2.4. Цели эмиссии и направления использования средств, полученных в результате размещения эмиссионных ценных бумаг</w:t>
        </w:r>
        <w:r w:rsidRPr="00A666A6">
          <w:rPr>
            <w:noProof/>
            <w:webHidden/>
          </w:rPr>
          <w:tab/>
        </w:r>
        <w:r w:rsidRPr="00A666A6">
          <w:rPr>
            <w:noProof/>
            <w:webHidden/>
          </w:rPr>
          <w:fldChar w:fldCharType="begin"/>
        </w:r>
        <w:r w:rsidRPr="00A666A6">
          <w:rPr>
            <w:noProof/>
            <w:webHidden/>
          </w:rPr>
          <w:instrText xml:space="preserve"> PAGEREF _Toc430103397 \h </w:instrText>
        </w:r>
        <w:r w:rsidRPr="00A666A6">
          <w:rPr>
            <w:noProof/>
            <w:webHidden/>
          </w:rPr>
        </w:r>
        <w:r w:rsidRPr="00A666A6">
          <w:rPr>
            <w:noProof/>
            <w:webHidden/>
          </w:rPr>
          <w:fldChar w:fldCharType="separate"/>
        </w:r>
        <w:r w:rsidRPr="00A666A6">
          <w:rPr>
            <w:noProof/>
            <w:webHidden/>
          </w:rPr>
          <w:t>31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398" w:history="1">
        <w:r w:rsidRPr="00A666A6">
          <w:rPr>
            <w:rStyle w:val="Hyperlink"/>
            <w:noProof/>
            <w:color w:val="auto"/>
          </w:rPr>
          <w:t>2.5. Риски, связанные с приобретением размещаемых эмиссионных ценных бумаг</w:t>
        </w:r>
        <w:r w:rsidRPr="00A666A6">
          <w:rPr>
            <w:noProof/>
            <w:webHidden/>
          </w:rPr>
          <w:tab/>
        </w:r>
        <w:r w:rsidRPr="00A666A6">
          <w:rPr>
            <w:noProof/>
            <w:webHidden/>
          </w:rPr>
          <w:fldChar w:fldCharType="begin"/>
        </w:r>
        <w:r w:rsidRPr="00A666A6">
          <w:rPr>
            <w:noProof/>
            <w:webHidden/>
          </w:rPr>
          <w:instrText xml:space="preserve"> PAGEREF _Toc430103398 \h </w:instrText>
        </w:r>
        <w:r w:rsidRPr="00A666A6">
          <w:rPr>
            <w:noProof/>
            <w:webHidden/>
          </w:rPr>
        </w:r>
        <w:r w:rsidRPr="00A666A6">
          <w:rPr>
            <w:noProof/>
            <w:webHidden/>
          </w:rPr>
          <w:fldChar w:fldCharType="separate"/>
        </w:r>
        <w:r w:rsidRPr="00A666A6">
          <w:rPr>
            <w:noProof/>
            <w:webHidden/>
          </w:rPr>
          <w:t>31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399" w:history="1">
        <w:r w:rsidRPr="00A666A6">
          <w:rPr>
            <w:rStyle w:val="Hyperlink"/>
            <w:noProof/>
            <w:color w:val="auto"/>
          </w:rPr>
          <w:t>2.5.1. Отраслевые риски</w:t>
        </w:r>
        <w:r w:rsidRPr="00A666A6">
          <w:rPr>
            <w:noProof/>
            <w:webHidden/>
          </w:rPr>
          <w:tab/>
        </w:r>
        <w:r w:rsidRPr="00A666A6">
          <w:rPr>
            <w:noProof/>
            <w:webHidden/>
          </w:rPr>
          <w:fldChar w:fldCharType="begin"/>
        </w:r>
        <w:r w:rsidRPr="00A666A6">
          <w:rPr>
            <w:noProof/>
            <w:webHidden/>
          </w:rPr>
          <w:instrText xml:space="preserve"> PAGEREF _Toc430103399 \h </w:instrText>
        </w:r>
        <w:r w:rsidRPr="00A666A6">
          <w:rPr>
            <w:noProof/>
            <w:webHidden/>
          </w:rPr>
        </w:r>
        <w:r w:rsidRPr="00A666A6">
          <w:rPr>
            <w:noProof/>
            <w:webHidden/>
          </w:rPr>
          <w:fldChar w:fldCharType="separate"/>
        </w:r>
        <w:r w:rsidRPr="00A666A6">
          <w:rPr>
            <w:noProof/>
            <w:webHidden/>
          </w:rPr>
          <w:t>33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0" w:history="1">
        <w:r w:rsidRPr="00A666A6">
          <w:rPr>
            <w:rStyle w:val="Hyperlink"/>
            <w:noProof/>
            <w:color w:val="auto"/>
          </w:rPr>
          <w:t>2.5.2. Страновые и региональные риски</w:t>
        </w:r>
        <w:r w:rsidRPr="00A666A6">
          <w:rPr>
            <w:noProof/>
            <w:webHidden/>
          </w:rPr>
          <w:tab/>
        </w:r>
        <w:r w:rsidRPr="00A666A6">
          <w:rPr>
            <w:noProof/>
            <w:webHidden/>
          </w:rPr>
          <w:fldChar w:fldCharType="begin"/>
        </w:r>
        <w:r w:rsidRPr="00A666A6">
          <w:rPr>
            <w:noProof/>
            <w:webHidden/>
          </w:rPr>
          <w:instrText xml:space="preserve"> PAGEREF _Toc430103400 \h </w:instrText>
        </w:r>
        <w:r w:rsidRPr="00A666A6">
          <w:rPr>
            <w:noProof/>
            <w:webHidden/>
          </w:rPr>
        </w:r>
        <w:r w:rsidRPr="00A666A6">
          <w:rPr>
            <w:noProof/>
            <w:webHidden/>
          </w:rPr>
          <w:fldChar w:fldCharType="separate"/>
        </w:r>
        <w:r w:rsidRPr="00A666A6">
          <w:rPr>
            <w:noProof/>
            <w:webHidden/>
          </w:rPr>
          <w:t>33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1" w:history="1">
        <w:r w:rsidRPr="00A666A6">
          <w:rPr>
            <w:rStyle w:val="Hyperlink"/>
            <w:noProof/>
            <w:color w:val="auto"/>
          </w:rPr>
          <w:t>2.5.3. Финансовые риски</w:t>
        </w:r>
        <w:r w:rsidRPr="00A666A6">
          <w:rPr>
            <w:noProof/>
            <w:webHidden/>
          </w:rPr>
          <w:tab/>
        </w:r>
        <w:r w:rsidRPr="00A666A6">
          <w:rPr>
            <w:noProof/>
            <w:webHidden/>
          </w:rPr>
          <w:fldChar w:fldCharType="begin"/>
        </w:r>
        <w:r w:rsidRPr="00A666A6">
          <w:rPr>
            <w:noProof/>
            <w:webHidden/>
          </w:rPr>
          <w:instrText xml:space="preserve"> PAGEREF _Toc430103401 \h </w:instrText>
        </w:r>
        <w:r w:rsidRPr="00A666A6">
          <w:rPr>
            <w:noProof/>
            <w:webHidden/>
          </w:rPr>
        </w:r>
        <w:r w:rsidRPr="00A666A6">
          <w:rPr>
            <w:noProof/>
            <w:webHidden/>
          </w:rPr>
          <w:fldChar w:fldCharType="separate"/>
        </w:r>
        <w:r w:rsidRPr="00A666A6">
          <w:rPr>
            <w:noProof/>
            <w:webHidden/>
          </w:rPr>
          <w:t>33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2" w:history="1">
        <w:r w:rsidRPr="00A666A6">
          <w:rPr>
            <w:rStyle w:val="Hyperlink"/>
            <w:noProof/>
            <w:color w:val="auto"/>
          </w:rPr>
          <w:t>2.5.4. Правовые риски</w:t>
        </w:r>
        <w:r w:rsidRPr="00A666A6">
          <w:rPr>
            <w:noProof/>
            <w:webHidden/>
          </w:rPr>
          <w:tab/>
        </w:r>
        <w:r w:rsidRPr="00A666A6">
          <w:rPr>
            <w:noProof/>
            <w:webHidden/>
          </w:rPr>
          <w:fldChar w:fldCharType="begin"/>
        </w:r>
        <w:r w:rsidRPr="00A666A6">
          <w:rPr>
            <w:noProof/>
            <w:webHidden/>
          </w:rPr>
          <w:instrText xml:space="preserve"> PAGEREF _Toc430103402 \h </w:instrText>
        </w:r>
        <w:r w:rsidRPr="00A666A6">
          <w:rPr>
            <w:noProof/>
            <w:webHidden/>
          </w:rPr>
        </w:r>
        <w:r w:rsidRPr="00A666A6">
          <w:rPr>
            <w:noProof/>
            <w:webHidden/>
          </w:rPr>
          <w:fldChar w:fldCharType="separate"/>
        </w:r>
        <w:r w:rsidRPr="00A666A6">
          <w:rPr>
            <w:noProof/>
            <w:webHidden/>
          </w:rPr>
          <w:t>34</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3" w:history="1">
        <w:r w:rsidRPr="00A666A6">
          <w:rPr>
            <w:rStyle w:val="Hyperlink"/>
            <w:noProof/>
            <w:color w:val="auto"/>
          </w:rPr>
          <w:t>2.5.5. Риск потери деловой репутации (репутационный риск)</w:t>
        </w:r>
        <w:r w:rsidRPr="00A666A6">
          <w:rPr>
            <w:noProof/>
            <w:webHidden/>
          </w:rPr>
          <w:tab/>
        </w:r>
        <w:r w:rsidRPr="00A666A6">
          <w:rPr>
            <w:noProof/>
            <w:webHidden/>
          </w:rPr>
          <w:fldChar w:fldCharType="begin"/>
        </w:r>
        <w:r w:rsidRPr="00A666A6">
          <w:rPr>
            <w:noProof/>
            <w:webHidden/>
          </w:rPr>
          <w:instrText xml:space="preserve"> PAGEREF _Toc430103403 \h </w:instrText>
        </w:r>
        <w:r w:rsidRPr="00A666A6">
          <w:rPr>
            <w:noProof/>
            <w:webHidden/>
          </w:rPr>
        </w:r>
        <w:r w:rsidRPr="00A666A6">
          <w:rPr>
            <w:noProof/>
            <w:webHidden/>
          </w:rPr>
          <w:fldChar w:fldCharType="separate"/>
        </w:r>
        <w:r w:rsidRPr="00A666A6">
          <w:rPr>
            <w:noProof/>
            <w:webHidden/>
          </w:rPr>
          <w:t>34</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4" w:history="1">
        <w:r w:rsidRPr="00A666A6">
          <w:rPr>
            <w:rStyle w:val="Hyperlink"/>
            <w:noProof/>
            <w:color w:val="auto"/>
          </w:rPr>
          <w:t>2.5.6. Стратегический риск</w:t>
        </w:r>
        <w:r w:rsidRPr="00A666A6">
          <w:rPr>
            <w:noProof/>
            <w:webHidden/>
          </w:rPr>
          <w:tab/>
        </w:r>
        <w:r w:rsidRPr="00A666A6">
          <w:rPr>
            <w:noProof/>
            <w:webHidden/>
          </w:rPr>
          <w:fldChar w:fldCharType="begin"/>
        </w:r>
        <w:r w:rsidRPr="00A666A6">
          <w:rPr>
            <w:noProof/>
            <w:webHidden/>
          </w:rPr>
          <w:instrText xml:space="preserve"> PAGEREF _Toc430103404 \h </w:instrText>
        </w:r>
        <w:r w:rsidRPr="00A666A6">
          <w:rPr>
            <w:noProof/>
            <w:webHidden/>
          </w:rPr>
        </w:r>
        <w:r w:rsidRPr="00A666A6">
          <w:rPr>
            <w:noProof/>
            <w:webHidden/>
          </w:rPr>
          <w:fldChar w:fldCharType="separate"/>
        </w:r>
        <w:r w:rsidRPr="00A666A6">
          <w:rPr>
            <w:noProof/>
            <w:webHidden/>
          </w:rPr>
          <w:t>34</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5" w:history="1">
        <w:r w:rsidRPr="00A666A6">
          <w:rPr>
            <w:rStyle w:val="Hyperlink"/>
            <w:noProof/>
            <w:color w:val="auto"/>
          </w:rPr>
          <w:t>2.5.7. Риски, связанные с деятельностью эмитента</w:t>
        </w:r>
        <w:r w:rsidRPr="00A666A6">
          <w:rPr>
            <w:noProof/>
            <w:webHidden/>
          </w:rPr>
          <w:tab/>
        </w:r>
        <w:r w:rsidRPr="00A666A6">
          <w:rPr>
            <w:noProof/>
            <w:webHidden/>
          </w:rPr>
          <w:fldChar w:fldCharType="begin"/>
        </w:r>
        <w:r w:rsidRPr="00A666A6">
          <w:rPr>
            <w:noProof/>
            <w:webHidden/>
          </w:rPr>
          <w:instrText xml:space="preserve"> PAGEREF _Toc430103405 \h </w:instrText>
        </w:r>
        <w:r w:rsidRPr="00A666A6">
          <w:rPr>
            <w:noProof/>
            <w:webHidden/>
          </w:rPr>
        </w:r>
        <w:r w:rsidRPr="00A666A6">
          <w:rPr>
            <w:noProof/>
            <w:webHidden/>
          </w:rPr>
          <w:fldChar w:fldCharType="separate"/>
        </w:r>
        <w:r w:rsidRPr="00A666A6">
          <w:rPr>
            <w:noProof/>
            <w:webHidden/>
          </w:rPr>
          <w:t>35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6" w:history="1">
        <w:r w:rsidRPr="00A666A6">
          <w:rPr>
            <w:rStyle w:val="Hyperlink"/>
            <w:noProof/>
            <w:color w:val="auto"/>
          </w:rPr>
          <w:t>2.5.8. Банковские риски</w:t>
        </w:r>
        <w:r w:rsidRPr="00A666A6">
          <w:rPr>
            <w:noProof/>
            <w:webHidden/>
          </w:rPr>
          <w:tab/>
        </w:r>
        <w:r w:rsidRPr="00A666A6">
          <w:rPr>
            <w:noProof/>
            <w:webHidden/>
          </w:rPr>
          <w:fldChar w:fldCharType="begin"/>
        </w:r>
        <w:r w:rsidRPr="00A666A6">
          <w:rPr>
            <w:noProof/>
            <w:webHidden/>
          </w:rPr>
          <w:instrText xml:space="preserve"> PAGEREF _Toc430103406 \h </w:instrText>
        </w:r>
        <w:r w:rsidRPr="00A666A6">
          <w:rPr>
            <w:noProof/>
            <w:webHidden/>
          </w:rPr>
        </w:r>
        <w:r w:rsidRPr="00A666A6">
          <w:rPr>
            <w:noProof/>
            <w:webHidden/>
          </w:rPr>
          <w:fldChar w:fldCharType="separate"/>
        </w:r>
        <w:r w:rsidRPr="00A666A6">
          <w:rPr>
            <w:noProof/>
            <w:webHidden/>
          </w:rPr>
          <w:t>35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7" w:history="1">
        <w:r w:rsidRPr="00A666A6">
          <w:rPr>
            <w:rStyle w:val="Hyperlink"/>
            <w:noProof/>
            <w:color w:val="auto"/>
          </w:rPr>
          <w:t>2.5.8.1. Кредитный риск</w:t>
        </w:r>
        <w:r w:rsidRPr="00A666A6">
          <w:rPr>
            <w:noProof/>
            <w:webHidden/>
          </w:rPr>
          <w:tab/>
        </w:r>
        <w:r w:rsidRPr="00A666A6">
          <w:rPr>
            <w:noProof/>
            <w:webHidden/>
          </w:rPr>
          <w:fldChar w:fldCharType="begin"/>
        </w:r>
        <w:r w:rsidRPr="00A666A6">
          <w:rPr>
            <w:noProof/>
            <w:webHidden/>
          </w:rPr>
          <w:instrText xml:space="preserve"> PAGEREF _Toc430103407 \h </w:instrText>
        </w:r>
        <w:r w:rsidRPr="00A666A6">
          <w:rPr>
            <w:noProof/>
            <w:webHidden/>
          </w:rPr>
        </w:r>
        <w:r w:rsidRPr="00A666A6">
          <w:rPr>
            <w:noProof/>
            <w:webHidden/>
          </w:rPr>
          <w:fldChar w:fldCharType="separate"/>
        </w:r>
        <w:r w:rsidRPr="00A666A6">
          <w:rPr>
            <w:noProof/>
            <w:webHidden/>
          </w:rPr>
          <w:t>36</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8" w:history="1">
        <w:r w:rsidRPr="00A666A6">
          <w:rPr>
            <w:rStyle w:val="Hyperlink"/>
            <w:noProof/>
            <w:color w:val="auto"/>
          </w:rPr>
          <w:t>2.5.8.2. Страновой риск</w:t>
        </w:r>
        <w:r w:rsidRPr="00A666A6">
          <w:rPr>
            <w:noProof/>
            <w:webHidden/>
          </w:rPr>
          <w:tab/>
        </w:r>
        <w:r w:rsidRPr="00A666A6">
          <w:rPr>
            <w:noProof/>
            <w:webHidden/>
          </w:rPr>
          <w:fldChar w:fldCharType="begin"/>
        </w:r>
        <w:r w:rsidRPr="00A666A6">
          <w:rPr>
            <w:noProof/>
            <w:webHidden/>
          </w:rPr>
          <w:instrText xml:space="preserve"> PAGEREF _Toc430103408 \h </w:instrText>
        </w:r>
        <w:r w:rsidRPr="00A666A6">
          <w:rPr>
            <w:noProof/>
            <w:webHidden/>
          </w:rPr>
        </w:r>
        <w:r w:rsidRPr="00A666A6">
          <w:rPr>
            <w:noProof/>
            <w:webHidden/>
          </w:rPr>
          <w:fldChar w:fldCharType="separate"/>
        </w:r>
        <w:r w:rsidRPr="00A666A6">
          <w:rPr>
            <w:noProof/>
            <w:webHidden/>
          </w:rPr>
          <w:t>38</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09" w:history="1">
        <w:r w:rsidRPr="00A666A6">
          <w:rPr>
            <w:rStyle w:val="Hyperlink"/>
            <w:noProof/>
            <w:color w:val="auto"/>
          </w:rPr>
          <w:t>2.5.8.3. Рыночный риск</w:t>
        </w:r>
        <w:r w:rsidRPr="00A666A6">
          <w:rPr>
            <w:noProof/>
            <w:webHidden/>
          </w:rPr>
          <w:tab/>
        </w:r>
        <w:r w:rsidRPr="00A666A6">
          <w:rPr>
            <w:noProof/>
            <w:webHidden/>
          </w:rPr>
          <w:fldChar w:fldCharType="begin"/>
        </w:r>
        <w:r w:rsidRPr="00A666A6">
          <w:rPr>
            <w:noProof/>
            <w:webHidden/>
          </w:rPr>
          <w:instrText xml:space="preserve"> PAGEREF _Toc430103409 \h </w:instrText>
        </w:r>
        <w:r w:rsidRPr="00A666A6">
          <w:rPr>
            <w:noProof/>
            <w:webHidden/>
          </w:rPr>
        </w:r>
        <w:r w:rsidRPr="00A666A6">
          <w:rPr>
            <w:noProof/>
            <w:webHidden/>
          </w:rPr>
          <w:fldChar w:fldCharType="separate"/>
        </w:r>
        <w:r w:rsidRPr="00A666A6">
          <w:rPr>
            <w:noProof/>
            <w:webHidden/>
          </w:rPr>
          <w:t>39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0" w:history="1">
        <w:r w:rsidRPr="00A666A6">
          <w:rPr>
            <w:rStyle w:val="Hyperlink"/>
            <w:noProof/>
            <w:color w:val="auto"/>
          </w:rPr>
          <w:t>2.5.8.4. Риск ликвидности</w:t>
        </w:r>
        <w:r w:rsidRPr="00A666A6">
          <w:rPr>
            <w:noProof/>
            <w:webHidden/>
          </w:rPr>
          <w:tab/>
        </w:r>
        <w:r w:rsidRPr="00A666A6">
          <w:rPr>
            <w:noProof/>
            <w:webHidden/>
          </w:rPr>
          <w:fldChar w:fldCharType="begin"/>
        </w:r>
        <w:r w:rsidRPr="00A666A6">
          <w:rPr>
            <w:noProof/>
            <w:webHidden/>
          </w:rPr>
          <w:instrText xml:space="preserve"> PAGEREF _Toc430103410 \h </w:instrText>
        </w:r>
        <w:r w:rsidRPr="00A666A6">
          <w:rPr>
            <w:noProof/>
            <w:webHidden/>
          </w:rPr>
        </w:r>
        <w:r w:rsidRPr="00A666A6">
          <w:rPr>
            <w:noProof/>
            <w:webHidden/>
          </w:rPr>
          <w:fldChar w:fldCharType="separate"/>
        </w:r>
        <w:r w:rsidRPr="00A666A6">
          <w:rPr>
            <w:noProof/>
            <w:webHidden/>
          </w:rPr>
          <w:t>40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1" w:history="1">
        <w:r w:rsidRPr="00A666A6">
          <w:rPr>
            <w:rStyle w:val="Hyperlink"/>
            <w:noProof/>
            <w:color w:val="auto"/>
          </w:rPr>
          <w:t>2.5.8.5. Операционный риск</w:t>
        </w:r>
        <w:r w:rsidRPr="00A666A6">
          <w:rPr>
            <w:noProof/>
            <w:webHidden/>
          </w:rPr>
          <w:tab/>
        </w:r>
        <w:r w:rsidRPr="00A666A6">
          <w:rPr>
            <w:noProof/>
            <w:webHidden/>
          </w:rPr>
          <w:fldChar w:fldCharType="begin"/>
        </w:r>
        <w:r w:rsidRPr="00A666A6">
          <w:rPr>
            <w:noProof/>
            <w:webHidden/>
          </w:rPr>
          <w:instrText xml:space="preserve"> PAGEREF _Toc430103411 \h </w:instrText>
        </w:r>
        <w:r w:rsidRPr="00A666A6">
          <w:rPr>
            <w:noProof/>
            <w:webHidden/>
          </w:rPr>
        </w:r>
        <w:r w:rsidRPr="00A666A6">
          <w:rPr>
            <w:noProof/>
            <w:webHidden/>
          </w:rPr>
          <w:fldChar w:fldCharType="separate"/>
        </w:r>
        <w:r w:rsidRPr="00A666A6">
          <w:rPr>
            <w:noProof/>
            <w:webHidden/>
          </w:rPr>
          <w:t>41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2" w:history="1">
        <w:r w:rsidRPr="00A666A6">
          <w:rPr>
            <w:rStyle w:val="Hyperlink"/>
            <w:noProof/>
            <w:color w:val="auto"/>
          </w:rPr>
          <w:t>2.5.8.6. Правовой риск</w:t>
        </w:r>
        <w:r w:rsidRPr="00A666A6">
          <w:rPr>
            <w:noProof/>
            <w:webHidden/>
          </w:rPr>
          <w:tab/>
        </w:r>
        <w:r w:rsidRPr="00A666A6">
          <w:rPr>
            <w:noProof/>
            <w:webHidden/>
          </w:rPr>
          <w:fldChar w:fldCharType="begin"/>
        </w:r>
        <w:r w:rsidRPr="00A666A6">
          <w:rPr>
            <w:noProof/>
            <w:webHidden/>
          </w:rPr>
          <w:instrText xml:space="preserve"> PAGEREF _Toc430103412 \h </w:instrText>
        </w:r>
        <w:r w:rsidRPr="00A666A6">
          <w:rPr>
            <w:noProof/>
            <w:webHidden/>
          </w:rPr>
        </w:r>
        <w:r w:rsidRPr="00A666A6">
          <w:rPr>
            <w:noProof/>
            <w:webHidden/>
          </w:rPr>
          <w:fldChar w:fldCharType="separate"/>
        </w:r>
        <w:r w:rsidRPr="00A666A6">
          <w:rPr>
            <w:noProof/>
            <w:webHidden/>
          </w:rPr>
          <w:t>41</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413" w:history="1">
        <w:r w:rsidRPr="00A666A6">
          <w:rPr>
            <w:rStyle w:val="Hyperlink"/>
            <w:noProof/>
            <w:color w:val="auto"/>
          </w:rPr>
          <w:t>Раздел III. Подробная информация об эмитенте</w:t>
        </w:r>
        <w:r w:rsidRPr="00A666A6">
          <w:rPr>
            <w:noProof/>
            <w:webHidden/>
          </w:rPr>
          <w:tab/>
        </w:r>
        <w:r w:rsidRPr="00A666A6">
          <w:rPr>
            <w:noProof/>
            <w:webHidden/>
          </w:rPr>
          <w:fldChar w:fldCharType="begin"/>
        </w:r>
        <w:r w:rsidRPr="00A666A6">
          <w:rPr>
            <w:noProof/>
            <w:webHidden/>
          </w:rPr>
          <w:instrText xml:space="preserve"> PAGEREF _Toc430103413 \h </w:instrText>
        </w:r>
        <w:r w:rsidRPr="00A666A6">
          <w:rPr>
            <w:noProof/>
            <w:webHidden/>
          </w:rPr>
        </w:r>
        <w:r w:rsidRPr="00A666A6">
          <w:rPr>
            <w:noProof/>
            <w:webHidden/>
          </w:rPr>
          <w:fldChar w:fldCharType="separate"/>
        </w:r>
        <w:r w:rsidRPr="00A666A6">
          <w:rPr>
            <w:noProof/>
            <w:webHidden/>
          </w:rPr>
          <w:t>43</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14" w:history="1">
        <w:r w:rsidRPr="00A666A6">
          <w:rPr>
            <w:rStyle w:val="Hyperlink"/>
            <w:noProof/>
            <w:color w:val="auto"/>
          </w:rPr>
          <w:t>3.1. История создания и развитие эмитента</w:t>
        </w:r>
        <w:r w:rsidRPr="00A666A6">
          <w:rPr>
            <w:noProof/>
            <w:webHidden/>
          </w:rPr>
          <w:tab/>
        </w:r>
        <w:r w:rsidRPr="00A666A6">
          <w:rPr>
            <w:noProof/>
            <w:webHidden/>
          </w:rPr>
          <w:fldChar w:fldCharType="begin"/>
        </w:r>
        <w:r w:rsidRPr="00A666A6">
          <w:rPr>
            <w:noProof/>
            <w:webHidden/>
          </w:rPr>
          <w:instrText xml:space="preserve"> PAGEREF _Toc430103414 \h </w:instrText>
        </w:r>
        <w:r w:rsidRPr="00A666A6">
          <w:rPr>
            <w:noProof/>
            <w:webHidden/>
          </w:rPr>
        </w:r>
        <w:r w:rsidRPr="00A666A6">
          <w:rPr>
            <w:noProof/>
            <w:webHidden/>
          </w:rPr>
          <w:fldChar w:fldCharType="separate"/>
        </w:r>
        <w:r w:rsidRPr="00A666A6">
          <w:rPr>
            <w:noProof/>
            <w:webHidden/>
          </w:rPr>
          <w:t>43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5" w:history="1">
        <w:r w:rsidRPr="00A666A6">
          <w:rPr>
            <w:rStyle w:val="Hyperlink"/>
            <w:noProof/>
            <w:color w:val="auto"/>
          </w:rPr>
          <w:t>3.1.1. Данные о фирменном наименовании (наименовании) эмитента</w:t>
        </w:r>
        <w:r w:rsidRPr="00A666A6">
          <w:rPr>
            <w:noProof/>
            <w:webHidden/>
          </w:rPr>
          <w:tab/>
        </w:r>
        <w:r w:rsidRPr="00A666A6">
          <w:rPr>
            <w:noProof/>
            <w:webHidden/>
          </w:rPr>
          <w:fldChar w:fldCharType="begin"/>
        </w:r>
        <w:r w:rsidRPr="00A666A6">
          <w:rPr>
            <w:noProof/>
            <w:webHidden/>
          </w:rPr>
          <w:instrText xml:space="preserve"> PAGEREF _Toc430103415 \h </w:instrText>
        </w:r>
        <w:r w:rsidRPr="00A666A6">
          <w:rPr>
            <w:noProof/>
            <w:webHidden/>
          </w:rPr>
        </w:r>
        <w:r w:rsidRPr="00A666A6">
          <w:rPr>
            <w:noProof/>
            <w:webHidden/>
          </w:rPr>
          <w:fldChar w:fldCharType="separate"/>
        </w:r>
        <w:r w:rsidRPr="00A666A6">
          <w:rPr>
            <w:noProof/>
            <w:webHidden/>
          </w:rPr>
          <w:t>43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6" w:history="1">
        <w:r w:rsidRPr="00A666A6">
          <w:rPr>
            <w:rStyle w:val="Hyperlink"/>
            <w:noProof/>
            <w:color w:val="auto"/>
          </w:rPr>
          <w:t>3.1.2. Сведения о государственной регистрации эмитента</w:t>
        </w:r>
        <w:r w:rsidRPr="00A666A6">
          <w:rPr>
            <w:noProof/>
            <w:webHidden/>
          </w:rPr>
          <w:tab/>
        </w:r>
        <w:r w:rsidRPr="00A666A6">
          <w:rPr>
            <w:noProof/>
            <w:webHidden/>
          </w:rPr>
          <w:fldChar w:fldCharType="begin"/>
        </w:r>
        <w:r w:rsidRPr="00A666A6">
          <w:rPr>
            <w:noProof/>
            <w:webHidden/>
          </w:rPr>
          <w:instrText xml:space="preserve"> PAGEREF _Toc430103416 \h </w:instrText>
        </w:r>
        <w:r w:rsidRPr="00A666A6">
          <w:rPr>
            <w:noProof/>
            <w:webHidden/>
          </w:rPr>
        </w:r>
        <w:r w:rsidRPr="00A666A6">
          <w:rPr>
            <w:noProof/>
            <w:webHidden/>
          </w:rPr>
          <w:fldChar w:fldCharType="separate"/>
        </w:r>
        <w:r w:rsidRPr="00A666A6">
          <w:rPr>
            <w:noProof/>
            <w:webHidden/>
          </w:rPr>
          <w:t>44</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7" w:history="1">
        <w:r w:rsidRPr="00A666A6">
          <w:rPr>
            <w:rStyle w:val="Hyperlink"/>
            <w:noProof/>
            <w:color w:val="auto"/>
          </w:rPr>
          <w:t>3.1.3. Сведения о создании и развитии эмитента</w:t>
        </w:r>
        <w:r w:rsidRPr="00A666A6">
          <w:rPr>
            <w:noProof/>
            <w:webHidden/>
          </w:rPr>
          <w:tab/>
        </w:r>
        <w:r w:rsidRPr="00A666A6">
          <w:rPr>
            <w:noProof/>
            <w:webHidden/>
          </w:rPr>
          <w:fldChar w:fldCharType="begin"/>
        </w:r>
        <w:r w:rsidRPr="00A666A6">
          <w:rPr>
            <w:noProof/>
            <w:webHidden/>
          </w:rPr>
          <w:instrText xml:space="preserve"> PAGEREF _Toc430103417 \h </w:instrText>
        </w:r>
        <w:r w:rsidRPr="00A666A6">
          <w:rPr>
            <w:noProof/>
            <w:webHidden/>
          </w:rPr>
        </w:r>
        <w:r w:rsidRPr="00A666A6">
          <w:rPr>
            <w:noProof/>
            <w:webHidden/>
          </w:rPr>
          <w:fldChar w:fldCharType="separate"/>
        </w:r>
        <w:r w:rsidRPr="00A666A6">
          <w:rPr>
            <w:noProof/>
            <w:webHidden/>
          </w:rPr>
          <w:t>45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8" w:history="1">
        <w:r w:rsidRPr="00A666A6">
          <w:rPr>
            <w:rStyle w:val="Hyperlink"/>
            <w:noProof/>
            <w:color w:val="auto"/>
          </w:rPr>
          <w:t>3.1.4. Контактная информация</w:t>
        </w:r>
        <w:r w:rsidRPr="00A666A6">
          <w:rPr>
            <w:noProof/>
            <w:webHidden/>
          </w:rPr>
          <w:tab/>
        </w:r>
        <w:r w:rsidRPr="00A666A6">
          <w:rPr>
            <w:noProof/>
            <w:webHidden/>
          </w:rPr>
          <w:fldChar w:fldCharType="begin"/>
        </w:r>
        <w:r w:rsidRPr="00A666A6">
          <w:rPr>
            <w:noProof/>
            <w:webHidden/>
          </w:rPr>
          <w:instrText xml:space="preserve"> PAGEREF _Toc430103418 \h </w:instrText>
        </w:r>
        <w:r w:rsidRPr="00A666A6">
          <w:rPr>
            <w:noProof/>
            <w:webHidden/>
          </w:rPr>
        </w:r>
        <w:r w:rsidRPr="00A666A6">
          <w:rPr>
            <w:noProof/>
            <w:webHidden/>
          </w:rPr>
          <w:fldChar w:fldCharType="separate"/>
        </w:r>
        <w:r w:rsidRPr="00A666A6">
          <w:rPr>
            <w:noProof/>
            <w:webHidden/>
          </w:rPr>
          <w:t>49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19" w:history="1">
        <w:r w:rsidRPr="00A666A6">
          <w:rPr>
            <w:rStyle w:val="Hyperlink"/>
            <w:noProof/>
            <w:color w:val="auto"/>
          </w:rPr>
          <w:t>3.1.5. Идентификационный номер налогоплательщика</w:t>
        </w:r>
        <w:r w:rsidRPr="00A666A6">
          <w:rPr>
            <w:noProof/>
            <w:webHidden/>
          </w:rPr>
          <w:tab/>
        </w:r>
        <w:r w:rsidRPr="00A666A6">
          <w:rPr>
            <w:noProof/>
            <w:webHidden/>
          </w:rPr>
          <w:fldChar w:fldCharType="begin"/>
        </w:r>
        <w:r w:rsidRPr="00A666A6">
          <w:rPr>
            <w:noProof/>
            <w:webHidden/>
          </w:rPr>
          <w:instrText xml:space="preserve"> PAGEREF _Toc430103419 \h </w:instrText>
        </w:r>
        <w:r w:rsidRPr="00A666A6">
          <w:rPr>
            <w:noProof/>
            <w:webHidden/>
          </w:rPr>
        </w:r>
        <w:r w:rsidRPr="00A666A6">
          <w:rPr>
            <w:noProof/>
            <w:webHidden/>
          </w:rPr>
          <w:fldChar w:fldCharType="separate"/>
        </w:r>
        <w:r w:rsidRPr="00A666A6">
          <w:rPr>
            <w:noProof/>
            <w:webHidden/>
          </w:rPr>
          <w:t>50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0" w:history="1">
        <w:r w:rsidRPr="00A666A6">
          <w:rPr>
            <w:rStyle w:val="Hyperlink"/>
            <w:noProof/>
            <w:color w:val="auto"/>
          </w:rPr>
          <w:t>3.1.6. Филиалы и представительства эмитента</w:t>
        </w:r>
        <w:r w:rsidRPr="00A666A6">
          <w:rPr>
            <w:noProof/>
            <w:webHidden/>
          </w:rPr>
          <w:tab/>
        </w:r>
        <w:r w:rsidRPr="00A666A6">
          <w:rPr>
            <w:noProof/>
            <w:webHidden/>
          </w:rPr>
          <w:fldChar w:fldCharType="begin"/>
        </w:r>
        <w:r w:rsidRPr="00A666A6">
          <w:rPr>
            <w:noProof/>
            <w:webHidden/>
          </w:rPr>
          <w:instrText xml:space="preserve"> PAGEREF _Toc430103420 \h </w:instrText>
        </w:r>
        <w:r w:rsidRPr="00A666A6">
          <w:rPr>
            <w:noProof/>
            <w:webHidden/>
          </w:rPr>
        </w:r>
        <w:r w:rsidRPr="00A666A6">
          <w:rPr>
            <w:noProof/>
            <w:webHidden/>
          </w:rPr>
          <w:fldChar w:fldCharType="separate"/>
        </w:r>
        <w:r w:rsidRPr="00A666A6">
          <w:rPr>
            <w:noProof/>
            <w:webHidden/>
          </w:rPr>
          <w:t>50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21" w:history="1">
        <w:r w:rsidRPr="00A666A6">
          <w:rPr>
            <w:rStyle w:val="Hyperlink"/>
            <w:noProof/>
            <w:color w:val="auto"/>
          </w:rPr>
          <w:t>3.2. Основная хозяйственная деятельность эмитента</w:t>
        </w:r>
        <w:r w:rsidRPr="00A666A6">
          <w:rPr>
            <w:noProof/>
            <w:webHidden/>
          </w:rPr>
          <w:tab/>
        </w:r>
        <w:r w:rsidRPr="00A666A6">
          <w:rPr>
            <w:noProof/>
            <w:webHidden/>
          </w:rPr>
          <w:fldChar w:fldCharType="begin"/>
        </w:r>
        <w:r w:rsidRPr="00A666A6">
          <w:rPr>
            <w:noProof/>
            <w:webHidden/>
          </w:rPr>
          <w:instrText xml:space="preserve"> PAGEREF _Toc430103421 \h </w:instrText>
        </w:r>
        <w:r w:rsidRPr="00A666A6">
          <w:rPr>
            <w:noProof/>
            <w:webHidden/>
          </w:rPr>
        </w:r>
        <w:r w:rsidRPr="00A666A6">
          <w:rPr>
            <w:noProof/>
            <w:webHidden/>
          </w:rPr>
          <w:fldChar w:fldCharType="separate"/>
        </w:r>
        <w:r w:rsidRPr="00A666A6">
          <w:rPr>
            <w:noProof/>
            <w:webHidden/>
          </w:rPr>
          <w:t>65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2" w:history="1">
        <w:r w:rsidRPr="00A666A6">
          <w:rPr>
            <w:rStyle w:val="Hyperlink"/>
            <w:noProof/>
            <w:color w:val="auto"/>
          </w:rPr>
          <w:t>3.2.1. Основные виды экономической деятельности эмитента</w:t>
        </w:r>
        <w:r w:rsidRPr="00A666A6">
          <w:rPr>
            <w:noProof/>
            <w:webHidden/>
          </w:rPr>
          <w:tab/>
        </w:r>
        <w:r w:rsidRPr="00A666A6">
          <w:rPr>
            <w:noProof/>
            <w:webHidden/>
          </w:rPr>
          <w:fldChar w:fldCharType="begin"/>
        </w:r>
        <w:r w:rsidRPr="00A666A6">
          <w:rPr>
            <w:noProof/>
            <w:webHidden/>
          </w:rPr>
          <w:instrText xml:space="preserve"> PAGEREF _Toc430103422 \h </w:instrText>
        </w:r>
        <w:r w:rsidRPr="00A666A6">
          <w:rPr>
            <w:noProof/>
            <w:webHidden/>
          </w:rPr>
        </w:r>
        <w:r w:rsidRPr="00A666A6">
          <w:rPr>
            <w:noProof/>
            <w:webHidden/>
          </w:rPr>
          <w:fldChar w:fldCharType="separate"/>
        </w:r>
        <w:r w:rsidRPr="00A666A6">
          <w:rPr>
            <w:noProof/>
            <w:webHidden/>
          </w:rPr>
          <w:t>65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3" w:history="1">
        <w:r w:rsidRPr="00A666A6">
          <w:rPr>
            <w:rStyle w:val="Hyperlink"/>
            <w:noProof/>
            <w:color w:val="auto"/>
          </w:rPr>
          <w:t>3.2.2. Основная хозяйственная деятельность эмитента</w:t>
        </w:r>
        <w:r w:rsidRPr="00A666A6">
          <w:rPr>
            <w:noProof/>
            <w:webHidden/>
          </w:rPr>
          <w:tab/>
        </w:r>
        <w:r w:rsidRPr="00A666A6">
          <w:rPr>
            <w:noProof/>
            <w:webHidden/>
          </w:rPr>
          <w:fldChar w:fldCharType="begin"/>
        </w:r>
        <w:r w:rsidRPr="00A666A6">
          <w:rPr>
            <w:noProof/>
            <w:webHidden/>
          </w:rPr>
          <w:instrText xml:space="preserve"> PAGEREF _Toc430103423 \h </w:instrText>
        </w:r>
        <w:r w:rsidRPr="00A666A6">
          <w:rPr>
            <w:noProof/>
            <w:webHidden/>
          </w:rPr>
        </w:r>
        <w:r w:rsidRPr="00A666A6">
          <w:rPr>
            <w:noProof/>
            <w:webHidden/>
          </w:rPr>
          <w:fldChar w:fldCharType="separate"/>
        </w:r>
        <w:r w:rsidRPr="00A666A6">
          <w:rPr>
            <w:noProof/>
            <w:webHidden/>
          </w:rPr>
          <w:t>65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4" w:history="1">
        <w:r w:rsidRPr="00A666A6">
          <w:rPr>
            <w:rStyle w:val="Hyperlink"/>
            <w:noProof/>
            <w:color w:val="auto"/>
          </w:rPr>
          <w:t>3.2.3. Материалы, товары (сырье) и поставщики эмитента</w:t>
        </w:r>
        <w:r w:rsidRPr="00A666A6">
          <w:rPr>
            <w:noProof/>
            <w:webHidden/>
          </w:rPr>
          <w:tab/>
        </w:r>
        <w:r w:rsidRPr="00A666A6">
          <w:rPr>
            <w:noProof/>
            <w:webHidden/>
          </w:rPr>
          <w:fldChar w:fldCharType="begin"/>
        </w:r>
        <w:r w:rsidRPr="00A666A6">
          <w:rPr>
            <w:noProof/>
            <w:webHidden/>
          </w:rPr>
          <w:instrText xml:space="preserve"> PAGEREF _Toc430103424 \h </w:instrText>
        </w:r>
        <w:r w:rsidRPr="00A666A6">
          <w:rPr>
            <w:noProof/>
            <w:webHidden/>
          </w:rPr>
        </w:r>
        <w:r w:rsidRPr="00A666A6">
          <w:rPr>
            <w:noProof/>
            <w:webHidden/>
          </w:rPr>
          <w:fldChar w:fldCharType="separate"/>
        </w:r>
        <w:r w:rsidRPr="00A666A6">
          <w:rPr>
            <w:noProof/>
            <w:webHidden/>
          </w:rPr>
          <w:t>65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5" w:history="1">
        <w:r w:rsidRPr="00A666A6">
          <w:rPr>
            <w:rStyle w:val="Hyperlink"/>
            <w:noProof/>
            <w:color w:val="auto"/>
          </w:rPr>
          <w:t>3.2.4. Рынки сбыта продукции (работ, услуг) эмитента</w:t>
        </w:r>
        <w:r w:rsidRPr="00A666A6">
          <w:rPr>
            <w:noProof/>
            <w:webHidden/>
          </w:rPr>
          <w:tab/>
        </w:r>
        <w:r w:rsidRPr="00A666A6">
          <w:rPr>
            <w:noProof/>
            <w:webHidden/>
          </w:rPr>
          <w:fldChar w:fldCharType="begin"/>
        </w:r>
        <w:r w:rsidRPr="00A666A6">
          <w:rPr>
            <w:noProof/>
            <w:webHidden/>
          </w:rPr>
          <w:instrText xml:space="preserve"> PAGEREF _Toc430103425 \h </w:instrText>
        </w:r>
        <w:r w:rsidRPr="00A666A6">
          <w:rPr>
            <w:noProof/>
            <w:webHidden/>
          </w:rPr>
        </w:r>
        <w:r w:rsidRPr="00A666A6">
          <w:rPr>
            <w:noProof/>
            <w:webHidden/>
          </w:rPr>
          <w:fldChar w:fldCharType="separate"/>
        </w:r>
        <w:r w:rsidRPr="00A666A6">
          <w:rPr>
            <w:noProof/>
            <w:webHidden/>
          </w:rPr>
          <w:t>65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6" w:history="1">
        <w:r w:rsidRPr="00A666A6">
          <w:rPr>
            <w:rStyle w:val="Hyperlink"/>
            <w:noProof/>
            <w:color w:val="auto"/>
          </w:rPr>
          <w:t>3.2.5. Сведения о наличии у эмитента разрешений (лицензий) или допусков к отдельным видам работ</w:t>
        </w:r>
        <w:r w:rsidRPr="00A666A6">
          <w:rPr>
            <w:noProof/>
            <w:webHidden/>
          </w:rPr>
          <w:tab/>
        </w:r>
        <w:r w:rsidRPr="00A666A6">
          <w:rPr>
            <w:noProof/>
            <w:webHidden/>
          </w:rPr>
          <w:fldChar w:fldCharType="begin"/>
        </w:r>
        <w:r w:rsidRPr="00A666A6">
          <w:rPr>
            <w:noProof/>
            <w:webHidden/>
          </w:rPr>
          <w:instrText xml:space="preserve"> PAGEREF _Toc430103426 \h </w:instrText>
        </w:r>
        <w:r w:rsidRPr="00A666A6">
          <w:rPr>
            <w:noProof/>
            <w:webHidden/>
          </w:rPr>
        </w:r>
        <w:r w:rsidRPr="00A666A6">
          <w:rPr>
            <w:noProof/>
            <w:webHidden/>
          </w:rPr>
          <w:fldChar w:fldCharType="separate"/>
        </w:r>
        <w:r w:rsidRPr="00A666A6">
          <w:rPr>
            <w:noProof/>
            <w:webHidden/>
          </w:rPr>
          <w:t>65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7" w:history="1">
        <w:r w:rsidRPr="00A666A6">
          <w:rPr>
            <w:rStyle w:val="Hyperlink"/>
            <w:noProof/>
            <w:color w:val="auto"/>
          </w:rPr>
          <w:t>3.2.6. Сведения о деятельности отдельных категорий эмитентов эмиссионных ценных бумаг</w:t>
        </w:r>
        <w:r w:rsidRPr="00A666A6">
          <w:rPr>
            <w:noProof/>
            <w:webHidden/>
          </w:rPr>
          <w:tab/>
        </w:r>
        <w:r w:rsidRPr="00A666A6">
          <w:rPr>
            <w:noProof/>
            <w:webHidden/>
          </w:rPr>
          <w:fldChar w:fldCharType="begin"/>
        </w:r>
        <w:r w:rsidRPr="00A666A6">
          <w:rPr>
            <w:noProof/>
            <w:webHidden/>
          </w:rPr>
          <w:instrText xml:space="preserve"> PAGEREF _Toc430103427 \h </w:instrText>
        </w:r>
        <w:r w:rsidRPr="00A666A6">
          <w:rPr>
            <w:noProof/>
            <w:webHidden/>
          </w:rPr>
        </w:r>
        <w:r w:rsidRPr="00A666A6">
          <w:rPr>
            <w:noProof/>
            <w:webHidden/>
          </w:rPr>
          <w:fldChar w:fldCharType="separate"/>
        </w:r>
        <w:r w:rsidRPr="00A666A6">
          <w:rPr>
            <w:noProof/>
            <w:webHidden/>
          </w:rPr>
          <w:t>67</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8" w:history="1">
        <w:r w:rsidRPr="00A666A6">
          <w:rPr>
            <w:rStyle w:val="Hyperlink"/>
            <w:noProof/>
            <w:color w:val="auto"/>
          </w:rPr>
          <w:t>3.2.6.1. Сведения о деятельности эмитентов, являющихся акционерными инвестиционными фондами</w:t>
        </w:r>
        <w:r w:rsidRPr="00A666A6">
          <w:rPr>
            <w:noProof/>
            <w:webHidden/>
          </w:rPr>
          <w:tab/>
        </w:r>
        <w:r w:rsidRPr="00A666A6">
          <w:rPr>
            <w:noProof/>
            <w:webHidden/>
          </w:rPr>
          <w:fldChar w:fldCharType="begin"/>
        </w:r>
        <w:r w:rsidRPr="00A666A6">
          <w:rPr>
            <w:noProof/>
            <w:webHidden/>
          </w:rPr>
          <w:instrText xml:space="preserve"> PAGEREF _Toc430103428 \h </w:instrText>
        </w:r>
        <w:r w:rsidRPr="00A666A6">
          <w:rPr>
            <w:noProof/>
            <w:webHidden/>
          </w:rPr>
        </w:r>
        <w:r w:rsidRPr="00A666A6">
          <w:rPr>
            <w:noProof/>
            <w:webHidden/>
          </w:rPr>
          <w:fldChar w:fldCharType="separate"/>
        </w:r>
        <w:r w:rsidRPr="00A666A6">
          <w:rPr>
            <w:noProof/>
            <w:webHidden/>
          </w:rPr>
          <w:t>67</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29" w:history="1">
        <w:r w:rsidRPr="00A666A6">
          <w:rPr>
            <w:rStyle w:val="Hyperlink"/>
            <w:noProof/>
            <w:color w:val="auto"/>
          </w:rPr>
          <w:t>3.2.6.2. Сведения о деятельности эмитентов, являющихся страховыми организациями</w:t>
        </w:r>
        <w:r w:rsidRPr="00A666A6">
          <w:rPr>
            <w:noProof/>
            <w:webHidden/>
          </w:rPr>
          <w:tab/>
        </w:r>
        <w:r w:rsidRPr="00A666A6">
          <w:rPr>
            <w:noProof/>
            <w:webHidden/>
          </w:rPr>
          <w:fldChar w:fldCharType="begin"/>
        </w:r>
        <w:r w:rsidRPr="00A666A6">
          <w:rPr>
            <w:noProof/>
            <w:webHidden/>
          </w:rPr>
          <w:instrText xml:space="preserve"> PAGEREF _Toc430103429 \h </w:instrText>
        </w:r>
        <w:r w:rsidRPr="00A666A6">
          <w:rPr>
            <w:noProof/>
            <w:webHidden/>
          </w:rPr>
        </w:r>
        <w:r w:rsidRPr="00A666A6">
          <w:rPr>
            <w:noProof/>
            <w:webHidden/>
          </w:rPr>
          <w:fldChar w:fldCharType="separate"/>
        </w:r>
        <w:r w:rsidRPr="00A666A6">
          <w:rPr>
            <w:noProof/>
            <w:webHidden/>
          </w:rPr>
          <w:t>68</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30" w:history="1">
        <w:r w:rsidRPr="00A666A6">
          <w:rPr>
            <w:rStyle w:val="Hyperlink"/>
            <w:noProof/>
            <w:color w:val="auto"/>
          </w:rPr>
          <w:t>3.2.6.3. Сведения о деятельности эмитентов, являющихся кредитными организациями</w:t>
        </w:r>
        <w:r w:rsidRPr="00A666A6">
          <w:rPr>
            <w:noProof/>
            <w:webHidden/>
          </w:rPr>
          <w:tab/>
        </w:r>
        <w:r w:rsidRPr="00A666A6">
          <w:rPr>
            <w:noProof/>
            <w:webHidden/>
          </w:rPr>
          <w:fldChar w:fldCharType="begin"/>
        </w:r>
        <w:r w:rsidRPr="00A666A6">
          <w:rPr>
            <w:noProof/>
            <w:webHidden/>
          </w:rPr>
          <w:instrText xml:space="preserve"> PAGEREF _Toc430103430 \h </w:instrText>
        </w:r>
        <w:r w:rsidRPr="00A666A6">
          <w:rPr>
            <w:noProof/>
            <w:webHidden/>
          </w:rPr>
        </w:r>
        <w:r w:rsidRPr="00A666A6">
          <w:rPr>
            <w:noProof/>
            <w:webHidden/>
          </w:rPr>
          <w:fldChar w:fldCharType="separate"/>
        </w:r>
        <w:r w:rsidRPr="00A666A6">
          <w:rPr>
            <w:noProof/>
            <w:webHidden/>
          </w:rPr>
          <w:t>68</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31" w:history="1">
        <w:r w:rsidRPr="00A666A6">
          <w:rPr>
            <w:rStyle w:val="Hyperlink"/>
            <w:noProof/>
            <w:color w:val="auto"/>
          </w:rPr>
          <w:t>3.2.6.4. Сведения о деятельности эмитентов, являющихся ипотечными агентами</w:t>
        </w:r>
        <w:r w:rsidRPr="00A666A6">
          <w:rPr>
            <w:noProof/>
            <w:webHidden/>
          </w:rPr>
          <w:tab/>
        </w:r>
        <w:r w:rsidRPr="00A666A6">
          <w:rPr>
            <w:noProof/>
            <w:webHidden/>
          </w:rPr>
          <w:fldChar w:fldCharType="begin"/>
        </w:r>
        <w:r w:rsidRPr="00A666A6">
          <w:rPr>
            <w:noProof/>
            <w:webHidden/>
          </w:rPr>
          <w:instrText xml:space="preserve"> PAGEREF _Toc430103431 \h </w:instrText>
        </w:r>
        <w:r w:rsidRPr="00A666A6">
          <w:rPr>
            <w:noProof/>
            <w:webHidden/>
          </w:rPr>
        </w:r>
        <w:r w:rsidRPr="00A666A6">
          <w:rPr>
            <w:noProof/>
            <w:webHidden/>
          </w:rPr>
          <w:fldChar w:fldCharType="separate"/>
        </w:r>
        <w:r w:rsidRPr="00A666A6">
          <w:rPr>
            <w:noProof/>
            <w:webHidden/>
          </w:rPr>
          <w:t>70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32" w:history="1">
        <w:r w:rsidRPr="00A666A6">
          <w:rPr>
            <w:rStyle w:val="Hyperlink"/>
            <w:noProof/>
            <w:color w:val="auto"/>
          </w:rPr>
          <w:t>3.2.6.5. Сведения о деятельности эмитентов, являющихся специализированными обществами</w:t>
        </w:r>
        <w:r w:rsidRPr="00A666A6">
          <w:rPr>
            <w:noProof/>
            <w:webHidden/>
          </w:rPr>
          <w:tab/>
        </w:r>
        <w:r w:rsidRPr="00A666A6">
          <w:rPr>
            <w:noProof/>
            <w:webHidden/>
          </w:rPr>
          <w:fldChar w:fldCharType="begin"/>
        </w:r>
        <w:r w:rsidRPr="00A666A6">
          <w:rPr>
            <w:noProof/>
            <w:webHidden/>
          </w:rPr>
          <w:instrText xml:space="preserve"> PAGEREF _Toc430103432 \h </w:instrText>
        </w:r>
        <w:r w:rsidRPr="00A666A6">
          <w:rPr>
            <w:noProof/>
            <w:webHidden/>
          </w:rPr>
        </w:r>
        <w:r w:rsidRPr="00A666A6">
          <w:rPr>
            <w:noProof/>
            <w:webHidden/>
          </w:rPr>
          <w:fldChar w:fldCharType="separate"/>
        </w:r>
        <w:r w:rsidRPr="00A666A6">
          <w:rPr>
            <w:noProof/>
            <w:webHidden/>
          </w:rPr>
          <w:t>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33" w:history="1">
        <w:r w:rsidRPr="00A666A6">
          <w:rPr>
            <w:rStyle w:val="Hyperlink"/>
            <w:noProof/>
            <w:color w:val="auto"/>
          </w:rPr>
          <w:t>3.2.7. Дополнительные сведения об эмитентах, основной деятельностью которых является добыча полезных ископаемых</w:t>
        </w:r>
        <w:r w:rsidRPr="00A666A6">
          <w:rPr>
            <w:noProof/>
            <w:webHidden/>
          </w:rPr>
          <w:tab/>
        </w:r>
        <w:r w:rsidRPr="00A666A6">
          <w:rPr>
            <w:noProof/>
            <w:webHidden/>
          </w:rPr>
          <w:fldChar w:fldCharType="begin"/>
        </w:r>
        <w:r w:rsidRPr="00A666A6">
          <w:rPr>
            <w:noProof/>
            <w:webHidden/>
          </w:rPr>
          <w:instrText xml:space="preserve"> PAGEREF _Toc430103433 \h </w:instrText>
        </w:r>
        <w:r w:rsidRPr="00A666A6">
          <w:rPr>
            <w:noProof/>
            <w:webHidden/>
          </w:rPr>
        </w:r>
        <w:r w:rsidRPr="00A666A6">
          <w:rPr>
            <w:noProof/>
            <w:webHidden/>
          </w:rPr>
          <w:fldChar w:fldCharType="separate"/>
        </w:r>
        <w:r w:rsidRPr="00A666A6">
          <w:rPr>
            <w:noProof/>
            <w:webHidden/>
          </w:rPr>
          <w:t>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34" w:history="1">
        <w:r w:rsidRPr="00A666A6">
          <w:rPr>
            <w:rStyle w:val="Hyperlink"/>
            <w:noProof/>
            <w:color w:val="auto"/>
          </w:rPr>
          <w:t>3.2.8. Дополнительные сведения об эмитентах, основной деятельностью которых является оказание услуг связи</w:t>
        </w:r>
        <w:r w:rsidRPr="00A666A6">
          <w:rPr>
            <w:noProof/>
            <w:webHidden/>
          </w:rPr>
          <w:tab/>
        </w:r>
        <w:r w:rsidRPr="00A666A6">
          <w:rPr>
            <w:noProof/>
            <w:webHidden/>
          </w:rPr>
          <w:fldChar w:fldCharType="begin"/>
        </w:r>
        <w:r w:rsidRPr="00A666A6">
          <w:rPr>
            <w:noProof/>
            <w:webHidden/>
          </w:rPr>
          <w:instrText xml:space="preserve"> PAGEREF _Toc430103434 \h </w:instrText>
        </w:r>
        <w:r w:rsidRPr="00A666A6">
          <w:rPr>
            <w:noProof/>
            <w:webHidden/>
          </w:rPr>
        </w:r>
        <w:r w:rsidRPr="00A666A6">
          <w:rPr>
            <w:noProof/>
            <w:webHidden/>
          </w:rPr>
          <w:fldChar w:fldCharType="separate"/>
        </w:r>
        <w:r w:rsidRPr="00A666A6">
          <w:rPr>
            <w:noProof/>
            <w:webHidden/>
          </w:rPr>
          <w:t>71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35" w:history="1">
        <w:r w:rsidRPr="00A666A6">
          <w:rPr>
            <w:rStyle w:val="Hyperlink"/>
            <w:noProof/>
            <w:color w:val="auto"/>
          </w:rPr>
          <w:t>3.3. Планы будущей деятельности эмитента</w:t>
        </w:r>
        <w:r w:rsidRPr="00A666A6">
          <w:rPr>
            <w:noProof/>
            <w:webHidden/>
          </w:rPr>
          <w:tab/>
        </w:r>
        <w:r w:rsidRPr="00A666A6">
          <w:rPr>
            <w:noProof/>
            <w:webHidden/>
          </w:rPr>
          <w:fldChar w:fldCharType="begin"/>
        </w:r>
        <w:r w:rsidRPr="00A666A6">
          <w:rPr>
            <w:noProof/>
            <w:webHidden/>
          </w:rPr>
          <w:instrText xml:space="preserve"> PAGEREF _Toc430103435 \h </w:instrText>
        </w:r>
        <w:r w:rsidRPr="00A666A6">
          <w:rPr>
            <w:noProof/>
            <w:webHidden/>
          </w:rPr>
        </w:r>
        <w:r w:rsidRPr="00A666A6">
          <w:rPr>
            <w:noProof/>
            <w:webHidden/>
          </w:rPr>
          <w:fldChar w:fldCharType="separate"/>
        </w:r>
        <w:r w:rsidRPr="00A666A6">
          <w:rPr>
            <w:noProof/>
            <w:webHidden/>
          </w:rPr>
          <w:t>71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36" w:history="1">
        <w:r w:rsidRPr="00A666A6">
          <w:rPr>
            <w:rStyle w:val="Hyperlink"/>
            <w:noProof/>
            <w:color w:val="auto"/>
          </w:rPr>
          <w:t>3.4. Участие эмитента в банковских группах, банковских холдингах, холдингах и ассоциациях</w:t>
        </w:r>
        <w:r w:rsidRPr="00A666A6">
          <w:rPr>
            <w:noProof/>
            <w:webHidden/>
          </w:rPr>
          <w:tab/>
        </w:r>
        <w:r w:rsidRPr="00A666A6">
          <w:rPr>
            <w:noProof/>
            <w:webHidden/>
          </w:rPr>
          <w:fldChar w:fldCharType="begin"/>
        </w:r>
        <w:r w:rsidRPr="00A666A6">
          <w:rPr>
            <w:noProof/>
            <w:webHidden/>
          </w:rPr>
          <w:instrText xml:space="preserve"> PAGEREF _Toc430103436 \h </w:instrText>
        </w:r>
        <w:r w:rsidRPr="00A666A6">
          <w:rPr>
            <w:noProof/>
            <w:webHidden/>
          </w:rPr>
        </w:r>
        <w:r w:rsidRPr="00A666A6">
          <w:rPr>
            <w:noProof/>
            <w:webHidden/>
          </w:rPr>
          <w:fldChar w:fldCharType="separate"/>
        </w:r>
        <w:r w:rsidRPr="00A666A6">
          <w:rPr>
            <w:noProof/>
            <w:webHidden/>
          </w:rPr>
          <w:t>72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37" w:history="1">
        <w:r w:rsidRPr="00A666A6">
          <w:rPr>
            <w:rStyle w:val="Hyperlink"/>
            <w:noProof/>
            <w:color w:val="auto"/>
          </w:rPr>
          <w:t>3.5. Дочерние и зависимые хозяйственные общества эмитента</w:t>
        </w:r>
        <w:r w:rsidRPr="00A666A6">
          <w:rPr>
            <w:noProof/>
            <w:webHidden/>
          </w:rPr>
          <w:tab/>
        </w:r>
        <w:r w:rsidRPr="00A666A6">
          <w:rPr>
            <w:noProof/>
            <w:webHidden/>
          </w:rPr>
          <w:fldChar w:fldCharType="begin"/>
        </w:r>
        <w:r w:rsidRPr="00A666A6">
          <w:rPr>
            <w:noProof/>
            <w:webHidden/>
          </w:rPr>
          <w:instrText xml:space="preserve"> PAGEREF _Toc430103437 \h </w:instrText>
        </w:r>
        <w:r w:rsidRPr="00A666A6">
          <w:rPr>
            <w:noProof/>
            <w:webHidden/>
          </w:rPr>
        </w:r>
        <w:r w:rsidRPr="00A666A6">
          <w:rPr>
            <w:noProof/>
            <w:webHidden/>
          </w:rPr>
          <w:fldChar w:fldCharType="separate"/>
        </w:r>
        <w:r w:rsidRPr="00A666A6">
          <w:rPr>
            <w:noProof/>
            <w:webHidden/>
          </w:rPr>
          <w:t>73</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38" w:history="1">
        <w:r w:rsidRPr="00A666A6">
          <w:rPr>
            <w:rStyle w:val="Hyperlink"/>
            <w:noProof/>
            <w:color w:val="auto"/>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Pr="00A666A6">
          <w:rPr>
            <w:noProof/>
            <w:webHidden/>
          </w:rPr>
          <w:tab/>
        </w:r>
        <w:r w:rsidRPr="00A666A6">
          <w:rPr>
            <w:noProof/>
            <w:webHidden/>
          </w:rPr>
          <w:fldChar w:fldCharType="begin"/>
        </w:r>
        <w:r w:rsidRPr="00A666A6">
          <w:rPr>
            <w:noProof/>
            <w:webHidden/>
          </w:rPr>
          <w:instrText xml:space="preserve"> PAGEREF _Toc430103438 \h </w:instrText>
        </w:r>
        <w:r w:rsidRPr="00A666A6">
          <w:rPr>
            <w:noProof/>
            <w:webHidden/>
          </w:rPr>
        </w:r>
        <w:r w:rsidRPr="00A666A6">
          <w:rPr>
            <w:noProof/>
            <w:webHidden/>
          </w:rPr>
          <w:fldChar w:fldCharType="separate"/>
        </w:r>
        <w:r w:rsidRPr="00A666A6">
          <w:rPr>
            <w:noProof/>
            <w:webHidden/>
          </w:rPr>
          <w:t>91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39" w:history="1">
        <w:r w:rsidRPr="00A666A6">
          <w:rPr>
            <w:rStyle w:val="Hyperlink"/>
            <w:noProof/>
            <w:color w:val="auto"/>
          </w:rPr>
          <w:t>3.7. Подконтрольные эмитенту организации, имеющие для него существенное значение</w:t>
        </w:r>
        <w:r w:rsidRPr="00A666A6">
          <w:rPr>
            <w:noProof/>
            <w:webHidden/>
          </w:rPr>
          <w:tab/>
        </w:r>
        <w:r w:rsidRPr="00A666A6">
          <w:rPr>
            <w:noProof/>
            <w:webHidden/>
          </w:rPr>
          <w:fldChar w:fldCharType="begin"/>
        </w:r>
        <w:r w:rsidRPr="00A666A6">
          <w:rPr>
            <w:noProof/>
            <w:webHidden/>
          </w:rPr>
          <w:instrText xml:space="preserve"> PAGEREF _Toc430103439 \h </w:instrText>
        </w:r>
        <w:r w:rsidRPr="00A666A6">
          <w:rPr>
            <w:noProof/>
            <w:webHidden/>
          </w:rPr>
        </w:r>
        <w:r w:rsidRPr="00A666A6">
          <w:rPr>
            <w:noProof/>
            <w:webHidden/>
          </w:rPr>
          <w:fldChar w:fldCharType="separate"/>
        </w:r>
        <w:r w:rsidRPr="00A666A6">
          <w:rPr>
            <w:noProof/>
            <w:webHidden/>
          </w:rPr>
          <w:t>94</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440" w:history="1">
        <w:r w:rsidRPr="00A666A6">
          <w:rPr>
            <w:rStyle w:val="Hyperlink"/>
            <w:noProof/>
            <w:color w:val="auto"/>
          </w:rPr>
          <w:t>Раздел IV. Сведения о финансово-хозяйственной деятельности эмитента</w:t>
        </w:r>
        <w:r w:rsidRPr="00A666A6">
          <w:rPr>
            <w:noProof/>
            <w:webHidden/>
          </w:rPr>
          <w:tab/>
        </w:r>
        <w:r w:rsidRPr="00A666A6">
          <w:rPr>
            <w:noProof/>
            <w:webHidden/>
          </w:rPr>
          <w:fldChar w:fldCharType="begin"/>
        </w:r>
        <w:r w:rsidRPr="00A666A6">
          <w:rPr>
            <w:noProof/>
            <w:webHidden/>
          </w:rPr>
          <w:instrText xml:space="preserve"> PAGEREF _Toc430103440 \h </w:instrText>
        </w:r>
        <w:r w:rsidRPr="00A666A6">
          <w:rPr>
            <w:noProof/>
            <w:webHidden/>
          </w:rPr>
        </w:r>
        <w:r w:rsidRPr="00A666A6">
          <w:rPr>
            <w:noProof/>
            <w:webHidden/>
          </w:rPr>
          <w:fldChar w:fldCharType="separate"/>
        </w:r>
        <w:r w:rsidRPr="00A666A6">
          <w:rPr>
            <w:noProof/>
            <w:webHidden/>
          </w:rPr>
          <w:t>97</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41" w:history="1">
        <w:r w:rsidRPr="00A666A6">
          <w:rPr>
            <w:rStyle w:val="Hyperlink"/>
            <w:noProof/>
            <w:color w:val="auto"/>
          </w:rPr>
          <w:t>4.1. Результаты финансово-хозяйственной деятельности эмитента</w:t>
        </w:r>
        <w:r w:rsidRPr="00A666A6">
          <w:rPr>
            <w:noProof/>
            <w:webHidden/>
          </w:rPr>
          <w:tab/>
        </w:r>
        <w:r w:rsidRPr="00A666A6">
          <w:rPr>
            <w:noProof/>
            <w:webHidden/>
          </w:rPr>
          <w:fldChar w:fldCharType="begin"/>
        </w:r>
        <w:r w:rsidRPr="00A666A6">
          <w:rPr>
            <w:noProof/>
            <w:webHidden/>
          </w:rPr>
          <w:instrText xml:space="preserve"> PAGEREF _Toc430103441 \h </w:instrText>
        </w:r>
        <w:r w:rsidRPr="00A666A6">
          <w:rPr>
            <w:noProof/>
            <w:webHidden/>
          </w:rPr>
        </w:r>
        <w:r w:rsidRPr="00A666A6">
          <w:rPr>
            <w:noProof/>
            <w:webHidden/>
          </w:rPr>
          <w:fldChar w:fldCharType="separate"/>
        </w:r>
        <w:r w:rsidRPr="00A666A6">
          <w:rPr>
            <w:noProof/>
            <w:webHidden/>
          </w:rPr>
          <w:t>97</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42" w:history="1">
        <w:r w:rsidRPr="00A666A6">
          <w:rPr>
            <w:rStyle w:val="Hyperlink"/>
            <w:noProof/>
            <w:color w:val="auto"/>
          </w:rPr>
          <w:t>4.2. Ликвидность эмитента, достаточность капитала и оборотных средств</w:t>
        </w:r>
        <w:r w:rsidRPr="00A666A6">
          <w:rPr>
            <w:noProof/>
            <w:webHidden/>
          </w:rPr>
          <w:tab/>
        </w:r>
        <w:r w:rsidRPr="00A666A6">
          <w:rPr>
            <w:noProof/>
            <w:webHidden/>
          </w:rPr>
          <w:fldChar w:fldCharType="begin"/>
        </w:r>
        <w:r w:rsidRPr="00A666A6">
          <w:rPr>
            <w:noProof/>
            <w:webHidden/>
          </w:rPr>
          <w:instrText xml:space="preserve"> PAGEREF _Toc430103442 \h </w:instrText>
        </w:r>
        <w:r w:rsidRPr="00A666A6">
          <w:rPr>
            <w:noProof/>
            <w:webHidden/>
          </w:rPr>
        </w:r>
        <w:r w:rsidRPr="00A666A6">
          <w:rPr>
            <w:noProof/>
            <w:webHidden/>
          </w:rPr>
          <w:fldChar w:fldCharType="separate"/>
        </w:r>
        <w:r w:rsidRPr="00A666A6">
          <w:rPr>
            <w:noProof/>
            <w:webHidden/>
          </w:rPr>
          <w:t>102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43" w:history="1">
        <w:r w:rsidRPr="00A666A6">
          <w:rPr>
            <w:rStyle w:val="Hyperlink"/>
            <w:noProof/>
            <w:color w:val="auto"/>
          </w:rPr>
          <w:t>4.3. Размер и структура капитала и оборотных средств эмитента</w:t>
        </w:r>
        <w:r w:rsidRPr="00A666A6">
          <w:rPr>
            <w:noProof/>
            <w:webHidden/>
          </w:rPr>
          <w:tab/>
        </w:r>
        <w:r w:rsidRPr="00A666A6">
          <w:rPr>
            <w:noProof/>
            <w:webHidden/>
          </w:rPr>
          <w:fldChar w:fldCharType="begin"/>
        </w:r>
        <w:r w:rsidRPr="00A666A6">
          <w:rPr>
            <w:noProof/>
            <w:webHidden/>
          </w:rPr>
          <w:instrText xml:space="preserve"> PAGEREF _Toc430103443 \h </w:instrText>
        </w:r>
        <w:r w:rsidRPr="00A666A6">
          <w:rPr>
            <w:noProof/>
            <w:webHidden/>
          </w:rPr>
        </w:r>
        <w:r w:rsidRPr="00A666A6">
          <w:rPr>
            <w:noProof/>
            <w:webHidden/>
          </w:rPr>
          <w:fldChar w:fldCharType="separate"/>
        </w:r>
        <w:r w:rsidRPr="00A666A6">
          <w:rPr>
            <w:noProof/>
            <w:webHidden/>
          </w:rPr>
          <w:t>109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44" w:history="1">
        <w:r w:rsidRPr="00A666A6">
          <w:rPr>
            <w:rStyle w:val="Hyperlink"/>
            <w:noProof/>
            <w:color w:val="auto"/>
          </w:rPr>
          <w:t>4.3.1. Размер и структура капитала и оборотных средств эмитента</w:t>
        </w:r>
        <w:r w:rsidRPr="00A666A6">
          <w:rPr>
            <w:noProof/>
            <w:webHidden/>
          </w:rPr>
          <w:tab/>
        </w:r>
        <w:r w:rsidRPr="00A666A6">
          <w:rPr>
            <w:noProof/>
            <w:webHidden/>
          </w:rPr>
          <w:fldChar w:fldCharType="begin"/>
        </w:r>
        <w:r w:rsidRPr="00A666A6">
          <w:rPr>
            <w:noProof/>
            <w:webHidden/>
          </w:rPr>
          <w:instrText xml:space="preserve"> PAGEREF _Toc430103444 \h </w:instrText>
        </w:r>
        <w:r w:rsidRPr="00A666A6">
          <w:rPr>
            <w:noProof/>
            <w:webHidden/>
          </w:rPr>
        </w:r>
        <w:r w:rsidRPr="00A666A6">
          <w:rPr>
            <w:noProof/>
            <w:webHidden/>
          </w:rPr>
          <w:fldChar w:fldCharType="separate"/>
        </w:r>
        <w:r w:rsidRPr="00A666A6">
          <w:rPr>
            <w:noProof/>
            <w:webHidden/>
          </w:rPr>
          <w:t>109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45" w:history="1">
        <w:r w:rsidRPr="00A666A6">
          <w:rPr>
            <w:rStyle w:val="Hyperlink"/>
            <w:noProof/>
            <w:color w:val="auto"/>
          </w:rPr>
          <w:t>4.3.2. Финансовые вложения эмитента</w:t>
        </w:r>
        <w:r w:rsidRPr="00A666A6">
          <w:rPr>
            <w:noProof/>
            <w:webHidden/>
          </w:rPr>
          <w:tab/>
        </w:r>
        <w:r w:rsidRPr="00A666A6">
          <w:rPr>
            <w:noProof/>
            <w:webHidden/>
          </w:rPr>
          <w:fldChar w:fldCharType="begin"/>
        </w:r>
        <w:r w:rsidRPr="00A666A6">
          <w:rPr>
            <w:noProof/>
            <w:webHidden/>
          </w:rPr>
          <w:instrText xml:space="preserve"> PAGEREF _Toc430103445 \h </w:instrText>
        </w:r>
        <w:r w:rsidRPr="00A666A6">
          <w:rPr>
            <w:noProof/>
            <w:webHidden/>
          </w:rPr>
        </w:r>
        <w:r w:rsidRPr="00A666A6">
          <w:rPr>
            <w:noProof/>
            <w:webHidden/>
          </w:rPr>
          <w:fldChar w:fldCharType="separate"/>
        </w:r>
        <w:r w:rsidRPr="00A666A6">
          <w:rPr>
            <w:noProof/>
            <w:webHidden/>
          </w:rPr>
          <w:t>139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46" w:history="1">
        <w:r w:rsidRPr="00A666A6">
          <w:rPr>
            <w:rStyle w:val="Hyperlink"/>
            <w:noProof/>
            <w:color w:val="auto"/>
          </w:rPr>
          <w:t>4.3.3. Нематериальные активы эмитента</w:t>
        </w:r>
        <w:r w:rsidRPr="00A666A6">
          <w:rPr>
            <w:noProof/>
            <w:webHidden/>
          </w:rPr>
          <w:tab/>
        </w:r>
        <w:r w:rsidRPr="00A666A6">
          <w:rPr>
            <w:noProof/>
            <w:webHidden/>
          </w:rPr>
          <w:fldChar w:fldCharType="begin"/>
        </w:r>
        <w:r w:rsidRPr="00A666A6">
          <w:rPr>
            <w:noProof/>
            <w:webHidden/>
          </w:rPr>
          <w:instrText xml:space="preserve"> PAGEREF _Toc430103446 \h </w:instrText>
        </w:r>
        <w:r w:rsidRPr="00A666A6">
          <w:rPr>
            <w:noProof/>
            <w:webHidden/>
          </w:rPr>
        </w:r>
        <w:r w:rsidRPr="00A666A6">
          <w:rPr>
            <w:noProof/>
            <w:webHidden/>
          </w:rPr>
          <w:fldChar w:fldCharType="separate"/>
        </w:r>
        <w:r w:rsidRPr="00A666A6">
          <w:rPr>
            <w:noProof/>
            <w:webHidden/>
          </w:rPr>
          <w:t>140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47" w:history="1">
        <w:r w:rsidRPr="00A666A6">
          <w:rPr>
            <w:rStyle w:val="Hyperlink"/>
            <w:noProof/>
            <w:color w:val="auto"/>
          </w:rPr>
          <w:t>4.4.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Pr="00A666A6">
          <w:rPr>
            <w:noProof/>
            <w:webHidden/>
          </w:rPr>
          <w:tab/>
        </w:r>
        <w:r w:rsidRPr="00A666A6">
          <w:rPr>
            <w:noProof/>
            <w:webHidden/>
          </w:rPr>
          <w:fldChar w:fldCharType="begin"/>
        </w:r>
        <w:r w:rsidRPr="00A666A6">
          <w:rPr>
            <w:noProof/>
            <w:webHidden/>
          </w:rPr>
          <w:instrText xml:space="preserve"> PAGEREF _Toc430103447 \h </w:instrText>
        </w:r>
        <w:r w:rsidRPr="00A666A6">
          <w:rPr>
            <w:noProof/>
            <w:webHidden/>
          </w:rPr>
        </w:r>
        <w:r w:rsidRPr="00A666A6">
          <w:rPr>
            <w:noProof/>
            <w:webHidden/>
          </w:rPr>
          <w:fldChar w:fldCharType="separate"/>
        </w:r>
        <w:r w:rsidRPr="00A666A6">
          <w:rPr>
            <w:noProof/>
            <w:webHidden/>
          </w:rPr>
          <w:t>141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48" w:history="1">
        <w:r w:rsidRPr="00A666A6">
          <w:rPr>
            <w:rStyle w:val="Hyperlink"/>
            <w:noProof/>
            <w:color w:val="auto"/>
          </w:rPr>
          <w:t>4.5. Анализ тенденций развития в сфере основной деятельности эмитента</w:t>
        </w:r>
        <w:r w:rsidRPr="00A666A6">
          <w:rPr>
            <w:noProof/>
            <w:webHidden/>
          </w:rPr>
          <w:tab/>
        </w:r>
        <w:r w:rsidRPr="00A666A6">
          <w:rPr>
            <w:noProof/>
            <w:webHidden/>
          </w:rPr>
          <w:fldChar w:fldCharType="begin"/>
        </w:r>
        <w:r w:rsidRPr="00A666A6">
          <w:rPr>
            <w:noProof/>
            <w:webHidden/>
          </w:rPr>
          <w:instrText xml:space="preserve"> PAGEREF _Toc430103448 \h </w:instrText>
        </w:r>
        <w:r w:rsidRPr="00A666A6">
          <w:rPr>
            <w:noProof/>
            <w:webHidden/>
          </w:rPr>
        </w:r>
        <w:r w:rsidRPr="00A666A6">
          <w:rPr>
            <w:noProof/>
            <w:webHidden/>
          </w:rPr>
          <w:fldChar w:fldCharType="separate"/>
        </w:r>
        <w:r w:rsidRPr="00A666A6">
          <w:rPr>
            <w:noProof/>
            <w:webHidden/>
          </w:rPr>
          <w:t>147</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49" w:history="1">
        <w:r w:rsidRPr="00A666A6">
          <w:rPr>
            <w:rStyle w:val="Hyperlink"/>
            <w:noProof/>
            <w:color w:val="auto"/>
          </w:rPr>
          <w:t>4.6. Анализ факторов и условий, влияющих на деятельность эмитента</w:t>
        </w:r>
        <w:r w:rsidRPr="00A666A6">
          <w:rPr>
            <w:noProof/>
            <w:webHidden/>
          </w:rPr>
          <w:tab/>
        </w:r>
        <w:r w:rsidRPr="00A666A6">
          <w:rPr>
            <w:noProof/>
            <w:webHidden/>
          </w:rPr>
          <w:fldChar w:fldCharType="begin"/>
        </w:r>
        <w:r w:rsidRPr="00A666A6">
          <w:rPr>
            <w:noProof/>
            <w:webHidden/>
          </w:rPr>
          <w:instrText xml:space="preserve"> PAGEREF _Toc430103449 \h </w:instrText>
        </w:r>
        <w:r w:rsidRPr="00A666A6">
          <w:rPr>
            <w:noProof/>
            <w:webHidden/>
          </w:rPr>
        </w:r>
        <w:r w:rsidRPr="00A666A6">
          <w:rPr>
            <w:noProof/>
            <w:webHidden/>
          </w:rPr>
          <w:fldChar w:fldCharType="separate"/>
        </w:r>
        <w:r w:rsidRPr="00A666A6">
          <w:rPr>
            <w:noProof/>
            <w:webHidden/>
          </w:rPr>
          <w:t>150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0" w:history="1">
        <w:r w:rsidRPr="00A666A6">
          <w:rPr>
            <w:rStyle w:val="Hyperlink"/>
            <w:noProof/>
            <w:color w:val="auto"/>
          </w:rPr>
          <w:t>4.7. Конкуренты эмитента</w:t>
        </w:r>
        <w:r w:rsidRPr="00A666A6">
          <w:rPr>
            <w:noProof/>
            <w:webHidden/>
          </w:rPr>
          <w:tab/>
        </w:r>
        <w:r w:rsidRPr="00A666A6">
          <w:rPr>
            <w:noProof/>
            <w:webHidden/>
          </w:rPr>
          <w:fldChar w:fldCharType="begin"/>
        </w:r>
        <w:r w:rsidRPr="00A666A6">
          <w:rPr>
            <w:noProof/>
            <w:webHidden/>
          </w:rPr>
          <w:instrText xml:space="preserve"> PAGEREF _Toc430103450 \h </w:instrText>
        </w:r>
        <w:r w:rsidRPr="00A666A6">
          <w:rPr>
            <w:noProof/>
            <w:webHidden/>
          </w:rPr>
        </w:r>
        <w:r w:rsidRPr="00A666A6">
          <w:rPr>
            <w:noProof/>
            <w:webHidden/>
          </w:rPr>
          <w:fldChar w:fldCharType="separate"/>
        </w:r>
        <w:r w:rsidRPr="00A666A6">
          <w:rPr>
            <w:noProof/>
            <w:webHidden/>
          </w:rPr>
          <w:t>152</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451" w:history="1">
        <w:r w:rsidRPr="00A666A6">
          <w:rPr>
            <w:rStyle w:val="Hyperlink"/>
            <w:noProof/>
            <w:color w:val="auto"/>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Pr="00A666A6">
          <w:rPr>
            <w:noProof/>
            <w:webHidden/>
          </w:rPr>
          <w:tab/>
        </w:r>
        <w:r w:rsidRPr="00A666A6">
          <w:rPr>
            <w:noProof/>
            <w:webHidden/>
          </w:rPr>
          <w:fldChar w:fldCharType="begin"/>
        </w:r>
        <w:r w:rsidRPr="00A666A6">
          <w:rPr>
            <w:noProof/>
            <w:webHidden/>
          </w:rPr>
          <w:instrText xml:space="preserve"> PAGEREF _Toc430103451 \h </w:instrText>
        </w:r>
        <w:r w:rsidRPr="00A666A6">
          <w:rPr>
            <w:noProof/>
            <w:webHidden/>
          </w:rPr>
        </w:r>
        <w:r w:rsidRPr="00A666A6">
          <w:rPr>
            <w:noProof/>
            <w:webHidden/>
          </w:rPr>
          <w:fldChar w:fldCharType="separate"/>
        </w:r>
        <w:r w:rsidRPr="00A666A6">
          <w:rPr>
            <w:noProof/>
            <w:webHidden/>
          </w:rPr>
          <w:t>154</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2" w:history="1">
        <w:r w:rsidRPr="00A666A6">
          <w:rPr>
            <w:rStyle w:val="Hyperlink"/>
            <w:noProof/>
            <w:color w:val="auto"/>
          </w:rPr>
          <w:t>5.1. Сведения о структуре и компетенции органов управления эмитента</w:t>
        </w:r>
        <w:r w:rsidRPr="00A666A6">
          <w:rPr>
            <w:noProof/>
            <w:webHidden/>
          </w:rPr>
          <w:tab/>
        </w:r>
        <w:r w:rsidRPr="00A666A6">
          <w:rPr>
            <w:noProof/>
            <w:webHidden/>
          </w:rPr>
          <w:fldChar w:fldCharType="begin"/>
        </w:r>
        <w:r w:rsidRPr="00A666A6">
          <w:rPr>
            <w:noProof/>
            <w:webHidden/>
          </w:rPr>
          <w:instrText xml:space="preserve"> PAGEREF _Toc430103452 \h </w:instrText>
        </w:r>
        <w:r w:rsidRPr="00A666A6">
          <w:rPr>
            <w:noProof/>
            <w:webHidden/>
          </w:rPr>
        </w:r>
        <w:r w:rsidRPr="00A666A6">
          <w:rPr>
            <w:noProof/>
            <w:webHidden/>
          </w:rPr>
          <w:fldChar w:fldCharType="separate"/>
        </w:r>
        <w:r w:rsidRPr="00A666A6">
          <w:rPr>
            <w:noProof/>
            <w:webHidden/>
          </w:rPr>
          <w:t>154</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3" w:history="1">
        <w:r w:rsidRPr="00A666A6">
          <w:rPr>
            <w:rStyle w:val="Hyperlink"/>
            <w:noProof/>
            <w:color w:val="auto"/>
          </w:rPr>
          <w:t>5.2. Информация о лицах, входящих в состав органов управления эмитента</w:t>
        </w:r>
        <w:r w:rsidRPr="00A666A6">
          <w:rPr>
            <w:noProof/>
            <w:webHidden/>
          </w:rPr>
          <w:tab/>
        </w:r>
        <w:r w:rsidRPr="00A666A6">
          <w:rPr>
            <w:noProof/>
            <w:webHidden/>
          </w:rPr>
          <w:fldChar w:fldCharType="begin"/>
        </w:r>
        <w:r w:rsidRPr="00A666A6">
          <w:rPr>
            <w:noProof/>
            <w:webHidden/>
          </w:rPr>
          <w:instrText xml:space="preserve"> PAGEREF _Toc430103453 \h </w:instrText>
        </w:r>
        <w:r w:rsidRPr="00A666A6">
          <w:rPr>
            <w:noProof/>
            <w:webHidden/>
          </w:rPr>
        </w:r>
        <w:r w:rsidRPr="00A666A6">
          <w:rPr>
            <w:noProof/>
            <w:webHidden/>
          </w:rPr>
          <w:fldChar w:fldCharType="separate"/>
        </w:r>
        <w:r w:rsidRPr="00A666A6">
          <w:rPr>
            <w:noProof/>
            <w:webHidden/>
          </w:rPr>
          <w:t>164</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4" w:history="1">
        <w:r w:rsidRPr="00A666A6">
          <w:rPr>
            <w:rStyle w:val="Hyperlink"/>
            <w:noProof/>
            <w:color w:val="auto"/>
          </w:rPr>
          <w:t>5.3. Сведения о размере вознаграждения, льгот и (или) компенсации расходов по каждому органу управления эмитента</w:t>
        </w:r>
        <w:r w:rsidRPr="00A666A6">
          <w:rPr>
            <w:noProof/>
            <w:webHidden/>
          </w:rPr>
          <w:tab/>
        </w:r>
        <w:r w:rsidRPr="00A666A6">
          <w:rPr>
            <w:noProof/>
            <w:webHidden/>
          </w:rPr>
          <w:fldChar w:fldCharType="begin"/>
        </w:r>
        <w:r w:rsidRPr="00A666A6">
          <w:rPr>
            <w:noProof/>
            <w:webHidden/>
          </w:rPr>
          <w:instrText xml:space="preserve"> PAGEREF _Toc430103454 \h </w:instrText>
        </w:r>
        <w:r w:rsidRPr="00A666A6">
          <w:rPr>
            <w:noProof/>
            <w:webHidden/>
          </w:rPr>
        </w:r>
        <w:r w:rsidRPr="00A666A6">
          <w:rPr>
            <w:noProof/>
            <w:webHidden/>
          </w:rPr>
          <w:fldChar w:fldCharType="separate"/>
        </w:r>
        <w:r w:rsidRPr="00A666A6">
          <w:rPr>
            <w:noProof/>
            <w:webHidden/>
          </w:rPr>
          <w:t>208</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5" w:history="1">
        <w:r w:rsidRPr="00A666A6">
          <w:rPr>
            <w:rStyle w:val="Hyperlink"/>
            <w:noProof/>
            <w:color w:val="auto"/>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Pr="00A666A6">
          <w:rPr>
            <w:noProof/>
            <w:webHidden/>
          </w:rPr>
          <w:tab/>
        </w:r>
        <w:r w:rsidRPr="00A666A6">
          <w:rPr>
            <w:noProof/>
            <w:webHidden/>
          </w:rPr>
          <w:fldChar w:fldCharType="begin"/>
        </w:r>
        <w:r w:rsidRPr="00A666A6">
          <w:rPr>
            <w:noProof/>
            <w:webHidden/>
          </w:rPr>
          <w:instrText xml:space="preserve"> PAGEREF _Toc430103455 \h </w:instrText>
        </w:r>
        <w:r w:rsidRPr="00A666A6">
          <w:rPr>
            <w:noProof/>
            <w:webHidden/>
          </w:rPr>
        </w:r>
        <w:r w:rsidRPr="00A666A6">
          <w:rPr>
            <w:noProof/>
            <w:webHidden/>
          </w:rPr>
          <w:fldChar w:fldCharType="separate"/>
        </w:r>
        <w:r w:rsidRPr="00A666A6">
          <w:rPr>
            <w:noProof/>
            <w:webHidden/>
          </w:rPr>
          <w:t>210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6" w:history="1">
        <w:r w:rsidRPr="00A666A6">
          <w:rPr>
            <w:rStyle w:val="Hyperlink"/>
            <w:noProof/>
            <w:color w:val="auto"/>
          </w:rPr>
          <w:t>5.5. Информация о лицах, входящих в состав органов контроля за финансово-хозяйственной деятельностью эмитента</w:t>
        </w:r>
        <w:r w:rsidRPr="00A666A6">
          <w:rPr>
            <w:noProof/>
            <w:webHidden/>
          </w:rPr>
          <w:tab/>
        </w:r>
        <w:r w:rsidRPr="00A666A6">
          <w:rPr>
            <w:noProof/>
            <w:webHidden/>
          </w:rPr>
          <w:fldChar w:fldCharType="begin"/>
        </w:r>
        <w:r w:rsidRPr="00A666A6">
          <w:rPr>
            <w:noProof/>
            <w:webHidden/>
          </w:rPr>
          <w:instrText xml:space="preserve"> PAGEREF _Toc430103456 \h </w:instrText>
        </w:r>
        <w:r w:rsidRPr="00A666A6">
          <w:rPr>
            <w:noProof/>
            <w:webHidden/>
          </w:rPr>
        </w:r>
        <w:r w:rsidRPr="00A666A6">
          <w:rPr>
            <w:noProof/>
            <w:webHidden/>
          </w:rPr>
          <w:fldChar w:fldCharType="separate"/>
        </w:r>
        <w:r w:rsidRPr="00A666A6">
          <w:rPr>
            <w:noProof/>
            <w:webHidden/>
          </w:rPr>
          <w:t>216</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7" w:history="1">
        <w:r w:rsidRPr="00A666A6">
          <w:rPr>
            <w:rStyle w:val="Hyperlink"/>
            <w:noProof/>
            <w:color w:val="auto"/>
          </w:rPr>
          <w:t>5.6. Сведения о размере вознаграждения и (или) компенсации расходов по органу контроля за финансово-хозяйственной деятельностью эмитента</w:t>
        </w:r>
        <w:r w:rsidRPr="00A666A6">
          <w:rPr>
            <w:noProof/>
            <w:webHidden/>
          </w:rPr>
          <w:tab/>
        </w:r>
        <w:r w:rsidRPr="00A666A6">
          <w:rPr>
            <w:noProof/>
            <w:webHidden/>
          </w:rPr>
          <w:fldChar w:fldCharType="begin"/>
        </w:r>
        <w:r w:rsidRPr="00A666A6">
          <w:rPr>
            <w:noProof/>
            <w:webHidden/>
          </w:rPr>
          <w:instrText xml:space="preserve"> PAGEREF _Toc430103457 \h </w:instrText>
        </w:r>
        <w:r w:rsidRPr="00A666A6">
          <w:rPr>
            <w:noProof/>
            <w:webHidden/>
          </w:rPr>
        </w:r>
        <w:r w:rsidRPr="00A666A6">
          <w:rPr>
            <w:noProof/>
            <w:webHidden/>
          </w:rPr>
          <w:fldChar w:fldCharType="separate"/>
        </w:r>
        <w:r w:rsidRPr="00A666A6">
          <w:rPr>
            <w:noProof/>
            <w:webHidden/>
          </w:rPr>
          <w:t>229</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8" w:history="1">
        <w:r w:rsidRPr="00A666A6">
          <w:rPr>
            <w:rStyle w:val="Hyperlink"/>
            <w:noProof/>
            <w:color w:val="auto"/>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Pr="00A666A6">
          <w:rPr>
            <w:noProof/>
            <w:webHidden/>
          </w:rPr>
          <w:tab/>
        </w:r>
        <w:r w:rsidRPr="00A666A6">
          <w:rPr>
            <w:noProof/>
            <w:webHidden/>
          </w:rPr>
          <w:fldChar w:fldCharType="begin"/>
        </w:r>
        <w:r w:rsidRPr="00A666A6">
          <w:rPr>
            <w:noProof/>
            <w:webHidden/>
          </w:rPr>
          <w:instrText xml:space="preserve"> PAGEREF _Toc430103458 \h </w:instrText>
        </w:r>
        <w:r w:rsidRPr="00A666A6">
          <w:rPr>
            <w:noProof/>
            <w:webHidden/>
          </w:rPr>
        </w:r>
        <w:r w:rsidRPr="00A666A6">
          <w:rPr>
            <w:noProof/>
            <w:webHidden/>
          </w:rPr>
          <w:fldChar w:fldCharType="separate"/>
        </w:r>
        <w:r w:rsidRPr="00A666A6">
          <w:rPr>
            <w:noProof/>
            <w:webHidden/>
          </w:rPr>
          <w:t>230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59" w:history="1">
        <w:r w:rsidRPr="00A666A6">
          <w:rPr>
            <w:rStyle w:val="Hyperlink"/>
            <w:noProof/>
            <w:color w:val="auto"/>
          </w:rPr>
          <w:t>5.8. Сведения о любых обязательствах эмитента перед сотрудниками (работниками), касающихся возможности их участия в уставном капитале эмитента</w:t>
        </w:r>
        <w:r w:rsidRPr="00A666A6">
          <w:rPr>
            <w:noProof/>
            <w:webHidden/>
          </w:rPr>
          <w:tab/>
        </w:r>
        <w:r w:rsidRPr="00A666A6">
          <w:rPr>
            <w:noProof/>
            <w:webHidden/>
          </w:rPr>
          <w:fldChar w:fldCharType="begin"/>
        </w:r>
        <w:r w:rsidRPr="00A666A6">
          <w:rPr>
            <w:noProof/>
            <w:webHidden/>
          </w:rPr>
          <w:instrText xml:space="preserve"> PAGEREF _Toc430103459 \h </w:instrText>
        </w:r>
        <w:r w:rsidRPr="00A666A6">
          <w:rPr>
            <w:noProof/>
            <w:webHidden/>
          </w:rPr>
        </w:r>
        <w:r w:rsidRPr="00A666A6">
          <w:rPr>
            <w:noProof/>
            <w:webHidden/>
          </w:rPr>
          <w:fldChar w:fldCharType="separate"/>
        </w:r>
        <w:r w:rsidRPr="00A666A6">
          <w:rPr>
            <w:noProof/>
            <w:webHidden/>
          </w:rPr>
          <w:t>231</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460" w:history="1">
        <w:r w:rsidRPr="00A666A6">
          <w:rPr>
            <w:rStyle w:val="Hyperlink"/>
            <w:noProof/>
            <w:color w:val="auto"/>
          </w:rPr>
          <w:t>Раздел VI. Сведения об участниках (акционерах) эмитента и о совершенных эмитентом сделках, в совершении которых имелась заинтересованность</w:t>
        </w:r>
        <w:r w:rsidRPr="00A666A6">
          <w:rPr>
            <w:noProof/>
            <w:webHidden/>
          </w:rPr>
          <w:tab/>
        </w:r>
        <w:r w:rsidRPr="00A666A6">
          <w:rPr>
            <w:noProof/>
            <w:webHidden/>
          </w:rPr>
          <w:fldChar w:fldCharType="begin"/>
        </w:r>
        <w:r w:rsidRPr="00A666A6">
          <w:rPr>
            <w:noProof/>
            <w:webHidden/>
          </w:rPr>
          <w:instrText xml:space="preserve"> PAGEREF _Toc430103460 \h </w:instrText>
        </w:r>
        <w:r w:rsidRPr="00A666A6">
          <w:rPr>
            <w:noProof/>
            <w:webHidden/>
          </w:rPr>
        </w:r>
        <w:r w:rsidRPr="00A666A6">
          <w:rPr>
            <w:noProof/>
            <w:webHidden/>
          </w:rPr>
          <w:fldChar w:fldCharType="separate"/>
        </w:r>
        <w:r w:rsidRPr="00A666A6">
          <w:rPr>
            <w:noProof/>
            <w:webHidden/>
          </w:rPr>
          <w:t>232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1" w:history="1">
        <w:r w:rsidRPr="00A666A6">
          <w:rPr>
            <w:rStyle w:val="Hyperlink"/>
            <w:noProof/>
            <w:color w:val="auto"/>
          </w:rPr>
          <w:t>6.1. Сведения об общем количестве акционеров (участников) эмитента</w:t>
        </w:r>
        <w:r w:rsidRPr="00A666A6">
          <w:rPr>
            <w:noProof/>
            <w:webHidden/>
          </w:rPr>
          <w:tab/>
        </w:r>
        <w:r w:rsidRPr="00A666A6">
          <w:rPr>
            <w:noProof/>
            <w:webHidden/>
          </w:rPr>
          <w:fldChar w:fldCharType="begin"/>
        </w:r>
        <w:r w:rsidRPr="00A666A6">
          <w:rPr>
            <w:noProof/>
            <w:webHidden/>
          </w:rPr>
          <w:instrText xml:space="preserve"> PAGEREF _Toc430103461 \h </w:instrText>
        </w:r>
        <w:r w:rsidRPr="00A666A6">
          <w:rPr>
            <w:noProof/>
            <w:webHidden/>
          </w:rPr>
        </w:r>
        <w:r w:rsidRPr="00A666A6">
          <w:rPr>
            <w:noProof/>
            <w:webHidden/>
          </w:rPr>
          <w:fldChar w:fldCharType="separate"/>
        </w:r>
        <w:r w:rsidRPr="00A666A6">
          <w:rPr>
            <w:noProof/>
            <w:webHidden/>
          </w:rPr>
          <w:t>232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2" w:history="1">
        <w:r w:rsidRPr="00A666A6">
          <w:rPr>
            <w:rStyle w:val="Hyperlink"/>
            <w:noProof/>
            <w:color w:val="auto"/>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r w:rsidRPr="00A666A6">
          <w:rPr>
            <w:noProof/>
            <w:webHidden/>
          </w:rPr>
          <w:tab/>
        </w:r>
        <w:r w:rsidRPr="00A666A6">
          <w:rPr>
            <w:noProof/>
            <w:webHidden/>
          </w:rPr>
          <w:fldChar w:fldCharType="begin"/>
        </w:r>
        <w:r w:rsidRPr="00A666A6">
          <w:rPr>
            <w:noProof/>
            <w:webHidden/>
          </w:rPr>
          <w:instrText xml:space="preserve"> PAGEREF _Toc430103462 \h </w:instrText>
        </w:r>
        <w:r w:rsidRPr="00A666A6">
          <w:rPr>
            <w:noProof/>
            <w:webHidden/>
          </w:rPr>
        </w:r>
        <w:r w:rsidRPr="00A666A6">
          <w:rPr>
            <w:noProof/>
            <w:webHidden/>
          </w:rPr>
          <w:fldChar w:fldCharType="separate"/>
        </w:r>
        <w:r w:rsidRPr="00A666A6">
          <w:rPr>
            <w:noProof/>
            <w:webHidden/>
          </w:rPr>
          <w:t>232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3" w:history="1">
        <w:r w:rsidRPr="00A666A6">
          <w:rPr>
            <w:rStyle w:val="Hyperlink"/>
            <w:noProof/>
            <w:color w:val="auto"/>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Pr="00A666A6">
          <w:rPr>
            <w:noProof/>
            <w:webHidden/>
          </w:rPr>
          <w:tab/>
        </w:r>
        <w:r w:rsidRPr="00A666A6">
          <w:rPr>
            <w:noProof/>
            <w:webHidden/>
          </w:rPr>
          <w:fldChar w:fldCharType="begin"/>
        </w:r>
        <w:r w:rsidRPr="00A666A6">
          <w:rPr>
            <w:noProof/>
            <w:webHidden/>
          </w:rPr>
          <w:instrText xml:space="preserve"> PAGEREF _Toc430103463 \h </w:instrText>
        </w:r>
        <w:r w:rsidRPr="00A666A6">
          <w:rPr>
            <w:noProof/>
            <w:webHidden/>
          </w:rPr>
        </w:r>
        <w:r w:rsidRPr="00A666A6">
          <w:rPr>
            <w:noProof/>
            <w:webHidden/>
          </w:rPr>
          <w:fldChar w:fldCharType="separate"/>
        </w:r>
        <w:r w:rsidRPr="00A666A6">
          <w:rPr>
            <w:noProof/>
            <w:webHidden/>
          </w:rPr>
          <w:t>235</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4" w:history="1">
        <w:r w:rsidRPr="00A666A6">
          <w:rPr>
            <w:rStyle w:val="Hyperlink"/>
            <w:noProof/>
            <w:color w:val="auto"/>
          </w:rPr>
          <w:t>6.4. Сведения об ограничениях на участие в уставном капитале эмитента</w:t>
        </w:r>
        <w:r w:rsidRPr="00A666A6">
          <w:rPr>
            <w:noProof/>
            <w:webHidden/>
          </w:rPr>
          <w:tab/>
        </w:r>
        <w:r w:rsidRPr="00A666A6">
          <w:rPr>
            <w:noProof/>
            <w:webHidden/>
          </w:rPr>
          <w:fldChar w:fldCharType="begin"/>
        </w:r>
        <w:r w:rsidRPr="00A666A6">
          <w:rPr>
            <w:noProof/>
            <w:webHidden/>
          </w:rPr>
          <w:instrText xml:space="preserve"> PAGEREF _Toc430103464 \h </w:instrText>
        </w:r>
        <w:r w:rsidRPr="00A666A6">
          <w:rPr>
            <w:noProof/>
            <w:webHidden/>
          </w:rPr>
        </w:r>
        <w:r w:rsidRPr="00A666A6">
          <w:rPr>
            <w:noProof/>
            <w:webHidden/>
          </w:rPr>
          <w:fldChar w:fldCharType="separate"/>
        </w:r>
        <w:r w:rsidRPr="00A666A6">
          <w:rPr>
            <w:noProof/>
            <w:webHidden/>
          </w:rPr>
          <w:t>248</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5" w:history="1">
        <w:r w:rsidRPr="00A666A6">
          <w:rPr>
            <w:rStyle w:val="Hyperlink"/>
            <w:noProof/>
            <w:color w:val="auto"/>
          </w:rPr>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r w:rsidRPr="00A666A6">
          <w:rPr>
            <w:noProof/>
            <w:webHidden/>
          </w:rPr>
          <w:tab/>
        </w:r>
        <w:r w:rsidRPr="00A666A6">
          <w:rPr>
            <w:noProof/>
            <w:webHidden/>
          </w:rPr>
          <w:fldChar w:fldCharType="begin"/>
        </w:r>
        <w:r w:rsidRPr="00A666A6">
          <w:rPr>
            <w:noProof/>
            <w:webHidden/>
          </w:rPr>
          <w:instrText xml:space="preserve"> PAGEREF _Toc430103465 \h </w:instrText>
        </w:r>
        <w:r w:rsidRPr="00A666A6">
          <w:rPr>
            <w:noProof/>
            <w:webHidden/>
          </w:rPr>
        </w:r>
        <w:r w:rsidRPr="00A666A6">
          <w:rPr>
            <w:noProof/>
            <w:webHidden/>
          </w:rPr>
          <w:fldChar w:fldCharType="separate"/>
        </w:r>
        <w:r w:rsidRPr="00A666A6">
          <w:rPr>
            <w:noProof/>
            <w:webHidden/>
          </w:rPr>
          <w:t>249</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6" w:history="1">
        <w:r w:rsidRPr="00A666A6">
          <w:rPr>
            <w:rStyle w:val="Hyperlink"/>
            <w:noProof/>
            <w:color w:val="auto"/>
          </w:rPr>
          <w:t>6.6. Сведения о совершенных эмитентом сделках, в совершении которых имелась заинтересованность</w:t>
        </w:r>
        <w:r w:rsidRPr="00A666A6">
          <w:rPr>
            <w:noProof/>
            <w:webHidden/>
          </w:rPr>
          <w:tab/>
        </w:r>
        <w:r w:rsidRPr="00A666A6">
          <w:rPr>
            <w:noProof/>
            <w:webHidden/>
          </w:rPr>
          <w:fldChar w:fldCharType="begin"/>
        </w:r>
        <w:r w:rsidRPr="00A666A6">
          <w:rPr>
            <w:noProof/>
            <w:webHidden/>
          </w:rPr>
          <w:instrText xml:space="preserve"> PAGEREF _Toc430103466 \h </w:instrText>
        </w:r>
        <w:r w:rsidRPr="00A666A6">
          <w:rPr>
            <w:noProof/>
            <w:webHidden/>
          </w:rPr>
        </w:r>
        <w:r w:rsidRPr="00A666A6">
          <w:rPr>
            <w:noProof/>
            <w:webHidden/>
          </w:rPr>
          <w:fldChar w:fldCharType="separate"/>
        </w:r>
        <w:r w:rsidRPr="00A666A6">
          <w:rPr>
            <w:noProof/>
            <w:webHidden/>
          </w:rPr>
          <w:t>251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7" w:history="1">
        <w:r w:rsidRPr="00A666A6">
          <w:rPr>
            <w:rStyle w:val="Hyperlink"/>
            <w:noProof/>
            <w:color w:val="auto"/>
          </w:rPr>
          <w:t>6.7. Сведения о размере дебиторской задолженности</w:t>
        </w:r>
        <w:r w:rsidRPr="00A666A6">
          <w:rPr>
            <w:noProof/>
            <w:webHidden/>
          </w:rPr>
          <w:tab/>
        </w:r>
        <w:r w:rsidRPr="00A666A6">
          <w:rPr>
            <w:noProof/>
            <w:webHidden/>
          </w:rPr>
          <w:fldChar w:fldCharType="begin"/>
        </w:r>
        <w:r w:rsidRPr="00A666A6">
          <w:rPr>
            <w:noProof/>
            <w:webHidden/>
          </w:rPr>
          <w:instrText xml:space="preserve"> PAGEREF _Toc430103467 \h </w:instrText>
        </w:r>
        <w:r w:rsidRPr="00A666A6">
          <w:rPr>
            <w:noProof/>
            <w:webHidden/>
          </w:rPr>
        </w:r>
        <w:r w:rsidRPr="00A666A6">
          <w:rPr>
            <w:noProof/>
            <w:webHidden/>
          </w:rPr>
          <w:fldChar w:fldCharType="separate"/>
        </w:r>
        <w:r w:rsidRPr="00A666A6">
          <w:rPr>
            <w:noProof/>
            <w:webHidden/>
          </w:rPr>
          <w:t>255</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468" w:history="1">
        <w:r w:rsidRPr="00A666A6">
          <w:rPr>
            <w:rStyle w:val="Hyperlink"/>
            <w:noProof/>
            <w:color w:val="auto"/>
          </w:rPr>
          <w:t>Раздел VII. Бухгалтерская (финансовая) отчетность эмитента и иная финансовая информация</w:t>
        </w:r>
        <w:r w:rsidRPr="00A666A6">
          <w:rPr>
            <w:noProof/>
            <w:webHidden/>
          </w:rPr>
          <w:tab/>
        </w:r>
        <w:r w:rsidRPr="00A666A6">
          <w:rPr>
            <w:noProof/>
            <w:webHidden/>
          </w:rPr>
          <w:fldChar w:fldCharType="begin"/>
        </w:r>
        <w:r w:rsidRPr="00A666A6">
          <w:rPr>
            <w:noProof/>
            <w:webHidden/>
          </w:rPr>
          <w:instrText xml:space="preserve"> PAGEREF _Toc430103468 \h </w:instrText>
        </w:r>
        <w:r w:rsidRPr="00A666A6">
          <w:rPr>
            <w:noProof/>
            <w:webHidden/>
          </w:rPr>
        </w:r>
        <w:r w:rsidRPr="00A666A6">
          <w:rPr>
            <w:noProof/>
            <w:webHidden/>
          </w:rPr>
          <w:fldChar w:fldCharType="separate"/>
        </w:r>
        <w:r w:rsidRPr="00A666A6">
          <w:rPr>
            <w:noProof/>
            <w:webHidden/>
          </w:rPr>
          <w:t>259</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69" w:history="1">
        <w:r w:rsidRPr="00A666A6">
          <w:rPr>
            <w:rStyle w:val="Hyperlink"/>
            <w:noProof/>
            <w:color w:val="auto"/>
          </w:rPr>
          <w:t>7.1. Годовая бухгалтерская (финансовая) отчетность эмитента</w:t>
        </w:r>
        <w:r w:rsidRPr="00A666A6">
          <w:rPr>
            <w:noProof/>
            <w:webHidden/>
          </w:rPr>
          <w:tab/>
        </w:r>
        <w:r w:rsidRPr="00A666A6">
          <w:rPr>
            <w:noProof/>
            <w:webHidden/>
          </w:rPr>
          <w:fldChar w:fldCharType="begin"/>
        </w:r>
        <w:r w:rsidRPr="00A666A6">
          <w:rPr>
            <w:noProof/>
            <w:webHidden/>
          </w:rPr>
          <w:instrText xml:space="preserve"> PAGEREF _Toc430103469 \h </w:instrText>
        </w:r>
        <w:r w:rsidRPr="00A666A6">
          <w:rPr>
            <w:noProof/>
            <w:webHidden/>
          </w:rPr>
        </w:r>
        <w:r w:rsidRPr="00A666A6">
          <w:rPr>
            <w:noProof/>
            <w:webHidden/>
          </w:rPr>
          <w:fldChar w:fldCharType="separate"/>
        </w:r>
        <w:r w:rsidRPr="00A666A6">
          <w:rPr>
            <w:noProof/>
            <w:webHidden/>
          </w:rPr>
          <w:t>259</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0" w:history="1">
        <w:r w:rsidRPr="00A666A6">
          <w:rPr>
            <w:rStyle w:val="Hyperlink"/>
            <w:noProof/>
            <w:color w:val="auto"/>
          </w:rPr>
          <w:t>7.2. Промежуточная бухгалтерская (финансовая) отчетность эмитента</w:t>
        </w:r>
        <w:r w:rsidRPr="00A666A6">
          <w:rPr>
            <w:noProof/>
            <w:webHidden/>
          </w:rPr>
          <w:tab/>
        </w:r>
        <w:r w:rsidRPr="00A666A6">
          <w:rPr>
            <w:noProof/>
            <w:webHidden/>
          </w:rPr>
          <w:fldChar w:fldCharType="begin"/>
        </w:r>
        <w:r w:rsidRPr="00A666A6">
          <w:rPr>
            <w:noProof/>
            <w:webHidden/>
          </w:rPr>
          <w:instrText xml:space="preserve"> PAGEREF _Toc430103470 \h </w:instrText>
        </w:r>
        <w:r w:rsidRPr="00A666A6">
          <w:rPr>
            <w:noProof/>
            <w:webHidden/>
          </w:rPr>
        </w:r>
        <w:r w:rsidRPr="00A666A6">
          <w:rPr>
            <w:noProof/>
            <w:webHidden/>
          </w:rPr>
          <w:fldChar w:fldCharType="separate"/>
        </w:r>
        <w:r w:rsidRPr="00A666A6">
          <w:rPr>
            <w:noProof/>
            <w:webHidden/>
          </w:rPr>
          <w:t>260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1" w:history="1">
        <w:r w:rsidRPr="00A666A6">
          <w:rPr>
            <w:rStyle w:val="Hyperlink"/>
            <w:noProof/>
            <w:color w:val="auto"/>
          </w:rPr>
          <w:t>7.3. Консолидированная финансовая отчетность эмитента</w:t>
        </w:r>
        <w:r w:rsidRPr="00A666A6">
          <w:rPr>
            <w:noProof/>
            <w:webHidden/>
          </w:rPr>
          <w:tab/>
        </w:r>
        <w:r w:rsidRPr="00A666A6">
          <w:rPr>
            <w:noProof/>
            <w:webHidden/>
          </w:rPr>
          <w:fldChar w:fldCharType="begin"/>
        </w:r>
        <w:r w:rsidRPr="00A666A6">
          <w:rPr>
            <w:noProof/>
            <w:webHidden/>
          </w:rPr>
          <w:instrText xml:space="preserve"> PAGEREF _Toc430103471 \h </w:instrText>
        </w:r>
        <w:r w:rsidRPr="00A666A6">
          <w:rPr>
            <w:noProof/>
            <w:webHidden/>
          </w:rPr>
        </w:r>
        <w:r w:rsidRPr="00A666A6">
          <w:rPr>
            <w:noProof/>
            <w:webHidden/>
          </w:rPr>
          <w:fldChar w:fldCharType="separate"/>
        </w:r>
        <w:r w:rsidRPr="00A666A6">
          <w:rPr>
            <w:noProof/>
            <w:webHidden/>
          </w:rPr>
          <w:t>261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2" w:history="1">
        <w:r w:rsidRPr="00A666A6">
          <w:rPr>
            <w:rStyle w:val="Hyperlink"/>
            <w:noProof/>
            <w:color w:val="auto"/>
          </w:rPr>
          <w:t>7.4. Сведения об учетной политике эмитента</w:t>
        </w:r>
        <w:r w:rsidRPr="00A666A6">
          <w:rPr>
            <w:noProof/>
            <w:webHidden/>
          </w:rPr>
          <w:tab/>
        </w:r>
        <w:r w:rsidRPr="00A666A6">
          <w:rPr>
            <w:noProof/>
            <w:webHidden/>
          </w:rPr>
          <w:fldChar w:fldCharType="begin"/>
        </w:r>
        <w:r w:rsidRPr="00A666A6">
          <w:rPr>
            <w:noProof/>
            <w:webHidden/>
          </w:rPr>
          <w:instrText xml:space="preserve"> PAGEREF _Toc430103472 \h </w:instrText>
        </w:r>
        <w:r w:rsidRPr="00A666A6">
          <w:rPr>
            <w:noProof/>
            <w:webHidden/>
          </w:rPr>
        </w:r>
        <w:r w:rsidRPr="00A666A6">
          <w:rPr>
            <w:noProof/>
            <w:webHidden/>
          </w:rPr>
          <w:fldChar w:fldCharType="separate"/>
        </w:r>
        <w:r w:rsidRPr="00A666A6">
          <w:rPr>
            <w:noProof/>
            <w:webHidden/>
          </w:rPr>
          <w:t>262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3" w:history="1">
        <w:r w:rsidRPr="00A666A6">
          <w:rPr>
            <w:rStyle w:val="Hyperlink"/>
            <w:noProof/>
            <w:color w:val="auto"/>
          </w:rPr>
          <w:t>7.5. Сведения об общей сумме экспорта, а также о доле, которую составляет экспорт в общем объеме продаж</w:t>
        </w:r>
        <w:r w:rsidRPr="00A666A6">
          <w:rPr>
            <w:noProof/>
            <w:webHidden/>
          </w:rPr>
          <w:tab/>
        </w:r>
        <w:r w:rsidRPr="00A666A6">
          <w:rPr>
            <w:noProof/>
            <w:webHidden/>
          </w:rPr>
          <w:fldChar w:fldCharType="begin"/>
        </w:r>
        <w:r w:rsidRPr="00A666A6">
          <w:rPr>
            <w:noProof/>
            <w:webHidden/>
          </w:rPr>
          <w:instrText xml:space="preserve"> PAGEREF _Toc430103473 \h </w:instrText>
        </w:r>
        <w:r w:rsidRPr="00A666A6">
          <w:rPr>
            <w:noProof/>
            <w:webHidden/>
          </w:rPr>
        </w:r>
        <w:r w:rsidRPr="00A666A6">
          <w:rPr>
            <w:noProof/>
            <w:webHidden/>
          </w:rPr>
          <w:fldChar w:fldCharType="separate"/>
        </w:r>
        <w:r w:rsidRPr="00A666A6">
          <w:rPr>
            <w:noProof/>
            <w:webHidden/>
          </w:rPr>
          <w:t>264</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4" w:history="1">
        <w:r w:rsidRPr="00A666A6">
          <w:rPr>
            <w:rStyle w:val="Hyperlink"/>
            <w:noProof/>
            <w:color w:val="auto"/>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Pr="00A666A6">
          <w:rPr>
            <w:noProof/>
            <w:webHidden/>
          </w:rPr>
          <w:tab/>
        </w:r>
        <w:r w:rsidRPr="00A666A6">
          <w:rPr>
            <w:noProof/>
            <w:webHidden/>
          </w:rPr>
          <w:fldChar w:fldCharType="begin"/>
        </w:r>
        <w:r w:rsidRPr="00A666A6">
          <w:rPr>
            <w:noProof/>
            <w:webHidden/>
          </w:rPr>
          <w:instrText xml:space="preserve"> PAGEREF _Toc430103474 \h </w:instrText>
        </w:r>
        <w:r w:rsidRPr="00A666A6">
          <w:rPr>
            <w:noProof/>
            <w:webHidden/>
          </w:rPr>
        </w:r>
        <w:r w:rsidRPr="00A666A6">
          <w:rPr>
            <w:noProof/>
            <w:webHidden/>
          </w:rPr>
          <w:fldChar w:fldCharType="separate"/>
        </w:r>
        <w:r w:rsidRPr="00A666A6">
          <w:rPr>
            <w:noProof/>
            <w:webHidden/>
          </w:rPr>
          <w:t>264</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5" w:history="1">
        <w:r w:rsidRPr="00A666A6">
          <w:rPr>
            <w:rStyle w:val="Hyperlink"/>
            <w:noProof/>
            <w:color w:val="auto"/>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Pr="00A666A6">
          <w:rPr>
            <w:noProof/>
            <w:webHidden/>
          </w:rPr>
          <w:tab/>
        </w:r>
        <w:r w:rsidRPr="00A666A6">
          <w:rPr>
            <w:noProof/>
            <w:webHidden/>
          </w:rPr>
          <w:fldChar w:fldCharType="begin"/>
        </w:r>
        <w:r w:rsidRPr="00A666A6">
          <w:rPr>
            <w:noProof/>
            <w:webHidden/>
          </w:rPr>
          <w:instrText xml:space="preserve"> PAGEREF _Toc430103475 \h </w:instrText>
        </w:r>
        <w:r w:rsidRPr="00A666A6">
          <w:rPr>
            <w:noProof/>
            <w:webHidden/>
          </w:rPr>
        </w:r>
        <w:r w:rsidRPr="00A666A6">
          <w:rPr>
            <w:noProof/>
            <w:webHidden/>
          </w:rPr>
          <w:fldChar w:fldCharType="separate"/>
        </w:r>
        <w:r w:rsidRPr="00A666A6">
          <w:rPr>
            <w:noProof/>
            <w:webHidden/>
          </w:rPr>
          <w:t>265</w:t>
        </w:r>
        <w:r w:rsidRPr="00A666A6">
          <w:rPr>
            <w:noProof/>
            <w:webHidden/>
          </w:rPr>
          <w:fldChar w:fldCharType="end"/>
        </w:r>
      </w:hyperlink>
    </w:p>
    <w:p w:rsidR="00E95B8D" w:rsidRPr="00A666A6" w:rsidRDefault="00E95B8D">
      <w:pPr>
        <w:pStyle w:val="TOC1"/>
        <w:tabs>
          <w:tab w:val="right" w:leader="dot" w:pos="10198"/>
        </w:tabs>
        <w:rPr>
          <w:b w:val="0"/>
          <w:bCs w:val="0"/>
          <w:caps w:val="0"/>
          <w:noProof/>
          <w:sz w:val="24"/>
          <w:szCs w:val="24"/>
          <w:lang w:eastAsia="ru-RU"/>
        </w:rPr>
      </w:pPr>
      <w:hyperlink w:anchor="_Toc430103476" w:history="1">
        <w:r w:rsidRPr="00A666A6">
          <w:rPr>
            <w:rStyle w:val="Hyperlink"/>
            <w:noProof/>
            <w:color w:val="auto"/>
          </w:rPr>
          <w:t>Раздел VIII. Сведения о размещаемых эмиссионных ценных бумагах, а также об объеме, о сроке, об условиях и о порядке их размещения</w:t>
        </w:r>
        <w:r w:rsidRPr="00A666A6">
          <w:rPr>
            <w:noProof/>
            <w:webHidden/>
          </w:rPr>
          <w:tab/>
        </w:r>
        <w:r w:rsidRPr="00A666A6">
          <w:rPr>
            <w:noProof/>
            <w:webHidden/>
          </w:rPr>
          <w:fldChar w:fldCharType="begin"/>
        </w:r>
        <w:r w:rsidRPr="00A666A6">
          <w:rPr>
            <w:noProof/>
            <w:webHidden/>
          </w:rPr>
          <w:instrText xml:space="preserve"> PAGEREF _Toc430103476 \h </w:instrText>
        </w:r>
        <w:r w:rsidRPr="00A666A6">
          <w:rPr>
            <w:noProof/>
            <w:webHidden/>
          </w:rPr>
        </w:r>
        <w:r w:rsidRPr="00A666A6">
          <w:rPr>
            <w:noProof/>
            <w:webHidden/>
          </w:rPr>
          <w:fldChar w:fldCharType="separate"/>
        </w:r>
        <w:r w:rsidRPr="00A666A6">
          <w:rPr>
            <w:noProof/>
            <w:webHidden/>
          </w:rPr>
          <w:t>266</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7" w:history="1">
        <w:r w:rsidRPr="00A666A6">
          <w:rPr>
            <w:rStyle w:val="Hyperlink"/>
            <w:noProof/>
            <w:color w:val="auto"/>
          </w:rPr>
          <w:t>8.1. Вид, категория (тип) ценных бумаг</w:t>
        </w:r>
        <w:r w:rsidRPr="00A666A6">
          <w:rPr>
            <w:noProof/>
            <w:webHidden/>
          </w:rPr>
          <w:tab/>
        </w:r>
        <w:r w:rsidRPr="00A666A6">
          <w:rPr>
            <w:noProof/>
            <w:webHidden/>
          </w:rPr>
          <w:fldChar w:fldCharType="begin"/>
        </w:r>
        <w:r w:rsidRPr="00A666A6">
          <w:rPr>
            <w:noProof/>
            <w:webHidden/>
          </w:rPr>
          <w:instrText xml:space="preserve"> PAGEREF _Toc430103477 \h </w:instrText>
        </w:r>
        <w:r w:rsidRPr="00A666A6">
          <w:rPr>
            <w:noProof/>
            <w:webHidden/>
          </w:rPr>
        </w:r>
        <w:r w:rsidRPr="00A666A6">
          <w:rPr>
            <w:noProof/>
            <w:webHidden/>
          </w:rPr>
          <w:fldChar w:fldCharType="separate"/>
        </w:r>
        <w:r w:rsidRPr="00A666A6">
          <w:rPr>
            <w:noProof/>
            <w:webHidden/>
          </w:rPr>
          <w:t>266</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8" w:history="1">
        <w:r w:rsidRPr="00A666A6">
          <w:rPr>
            <w:rStyle w:val="Hyperlink"/>
            <w:noProof/>
            <w:color w:val="auto"/>
          </w:rPr>
          <w:t>8.2. Форма ценных бумаг</w:t>
        </w:r>
        <w:r w:rsidRPr="00A666A6">
          <w:rPr>
            <w:noProof/>
            <w:webHidden/>
          </w:rPr>
          <w:tab/>
        </w:r>
        <w:r w:rsidRPr="00A666A6">
          <w:rPr>
            <w:noProof/>
            <w:webHidden/>
          </w:rPr>
          <w:fldChar w:fldCharType="begin"/>
        </w:r>
        <w:r w:rsidRPr="00A666A6">
          <w:rPr>
            <w:noProof/>
            <w:webHidden/>
          </w:rPr>
          <w:instrText xml:space="preserve"> PAGEREF _Toc430103478 \h </w:instrText>
        </w:r>
        <w:r w:rsidRPr="00A666A6">
          <w:rPr>
            <w:noProof/>
            <w:webHidden/>
          </w:rPr>
        </w:r>
        <w:r w:rsidRPr="00A666A6">
          <w:rPr>
            <w:noProof/>
            <w:webHidden/>
          </w:rPr>
          <w:fldChar w:fldCharType="separate"/>
        </w:r>
        <w:r w:rsidRPr="00A666A6">
          <w:rPr>
            <w:noProof/>
            <w:webHidden/>
          </w:rPr>
          <w:t>266</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79" w:history="1">
        <w:r w:rsidRPr="00A666A6">
          <w:rPr>
            <w:rStyle w:val="Hyperlink"/>
            <w:noProof/>
            <w:color w:val="auto"/>
          </w:rPr>
          <w:t>8.3. Указание на обязательное централизованное хранение</w:t>
        </w:r>
        <w:r w:rsidRPr="00A666A6">
          <w:rPr>
            <w:noProof/>
            <w:webHidden/>
          </w:rPr>
          <w:tab/>
        </w:r>
        <w:r w:rsidRPr="00A666A6">
          <w:rPr>
            <w:noProof/>
            <w:webHidden/>
          </w:rPr>
          <w:fldChar w:fldCharType="begin"/>
        </w:r>
        <w:r w:rsidRPr="00A666A6">
          <w:rPr>
            <w:noProof/>
            <w:webHidden/>
          </w:rPr>
          <w:instrText xml:space="preserve"> PAGEREF _Toc430103479 \h </w:instrText>
        </w:r>
        <w:r w:rsidRPr="00A666A6">
          <w:rPr>
            <w:noProof/>
            <w:webHidden/>
          </w:rPr>
        </w:r>
        <w:r w:rsidRPr="00A666A6">
          <w:rPr>
            <w:noProof/>
            <w:webHidden/>
          </w:rPr>
          <w:fldChar w:fldCharType="separate"/>
        </w:r>
        <w:r w:rsidRPr="00A666A6">
          <w:rPr>
            <w:noProof/>
            <w:webHidden/>
          </w:rPr>
          <w:t>266</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80" w:history="1">
        <w:r w:rsidRPr="00A666A6">
          <w:rPr>
            <w:rStyle w:val="Hyperlink"/>
            <w:noProof/>
            <w:color w:val="auto"/>
          </w:rPr>
          <w:t>8.4. Номинальная стоимость каждой ценной бумаги выпуска (дополнительного выпуска)</w:t>
        </w:r>
        <w:r w:rsidRPr="00A666A6">
          <w:rPr>
            <w:noProof/>
            <w:webHidden/>
          </w:rPr>
          <w:tab/>
        </w:r>
        <w:r w:rsidRPr="00A666A6">
          <w:rPr>
            <w:noProof/>
            <w:webHidden/>
          </w:rPr>
          <w:fldChar w:fldCharType="begin"/>
        </w:r>
        <w:r w:rsidRPr="00A666A6">
          <w:rPr>
            <w:noProof/>
            <w:webHidden/>
          </w:rPr>
          <w:instrText xml:space="preserve"> PAGEREF _Toc430103480 \h </w:instrText>
        </w:r>
        <w:r w:rsidRPr="00A666A6">
          <w:rPr>
            <w:noProof/>
            <w:webHidden/>
          </w:rPr>
        </w:r>
        <w:r w:rsidRPr="00A666A6">
          <w:rPr>
            <w:noProof/>
            <w:webHidden/>
          </w:rPr>
          <w:fldChar w:fldCharType="separate"/>
        </w:r>
        <w:r w:rsidRPr="00A666A6">
          <w:rPr>
            <w:noProof/>
            <w:webHidden/>
          </w:rPr>
          <w:t>270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81" w:history="1">
        <w:r w:rsidRPr="00A666A6">
          <w:rPr>
            <w:rStyle w:val="Hyperlink"/>
            <w:noProof/>
            <w:color w:val="auto"/>
          </w:rPr>
          <w:t>8.5. Количество ценных бумаг выпуска (дополнительного выпуска)</w:t>
        </w:r>
        <w:r w:rsidRPr="00A666A6">
          <w:rPr>
            <w:noProof/>
            <w:webHidden/>
          </w:rPr>
          <w:tab/>
        </w:r>
        <w:r w:rsidRPr="00A666A6">
          <w:rPr>
            <w:noProof/>
            <w:webHidden/>
          </w:rPr>
          <w:fldChar w:fldCharType="begin"/>
        </w:r>
        <w:r w:rsidRPr="00A666A6">
          <w:rPr>
            <w:noProof/>
            <w:webHidden/>
          </w:rPr>
          <w:instrText xml:space="preserve"> PAGEREF _Toc430103481 \h </w:instrText>
        </w:r>
        <w:r w:rsidRPr="00A666A6">
          <w:rPr>
            <w:noProof/>
            <w:webHidden/>
          </w:rPr>
        </w:r>
        <w:r w:rsidRPr="00A666A6">
          <w:rPr>
            <w:noProof/>
            <w:webHidden/>
          </w:rPr>
          <w:fldChar w:fldCharType="separate"/>
        </w:r>
        <w:r w:rsidRPr="00A666A6">
          <w:rPr>
            <w:noProof/>
            <w:webHidden/>
          </w:rPr>
          <w:t>270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82" w:history="1">
        <w:r w:rsidRPr="00A666A6">
          <w:rPr>
            <w:rStyle w:val="Hyperlink"/>
            <w:noProof/>
            <w:color w:val="auto"/>
          </w:rPr>
          <w:t>8.6. Общее количество ценных бумаг данного выпуска, размещенных ранее</w:t>
        </w:r>
        <w:r w:rsidRPr="00A666A6">
          <w:rPr>
            <w:noProof/>
            <w:webHidden/>
          </w:rPr>
          <w:tab/>
        </w:r>
        <w:r w:rsidRPr="00A666A6">
          <w:rPr>
            <w:noProof/>
            <w:webHidden/>
          </w:rPr>
          <w:fldChar w:fldCharType="begin"/>
        </w:r>
        <w:r w:rsidRPr="00A666A6">
          <w:rPr>
            <w:noProof/>
            <w:webHidden/>
          </w:rPr>
          <w:instrText xml:space="preserve"> PAGEREF _Toc430103482 \h </w:instrText>
        </w:r>
        <w:r w:rsidRPr="00A666A6">
          <w:rPr>
            <w:noProof/>
            <w:webHidden/>
          </w:rPr>
        </w:r>
        <w:r w:rsidRPr="00A666A6">
          <w:rPr>
            <w:noProof/>
            <w:webHidden/>
          </w:rPr>
          <w:fldChar w:fldCharType="separate"/>
        </w:r>
        <w:r w:rsidRPr="00A666A6">
          <w:rPr>
            <w:noProof/>
            <w:webHidden/>
          </w:rPr>
          <w:t>270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83" w:history="1">
        <w:r w:rsidRPr="00A666A6">
          <w:rPr>
            <w:rStyle w:val="Hyperlink"/>
            <w:noProof/>
            <w:color w:val="auto"/>
          </w:rPr>
          <w:t>8.7. Права владельца каждой ценной бумаги выпуска (дополнительного выпуска)</w:t>
        </w:r>
        <w:r w:rsidRPr="00A666A6">
          <w:rPr>
            <w:noProof/>
            <w:webHidden/>
          </w:rPr>
          <w:tab/>
        </w:r>
        <w:r w:rsidRPr="00A666A6">
          <w:rPr>
            <w:noProof/>
            <w:webHidden/>
          </w:rPr>
          <w:fldChar w:fldCharType="begin"/>
        </w:r>
        <w:r w:rsidRPr="00A666A6">
          <w:rPr>
            <w:noProof/>
            <w:webHidden/>
          </w:rPr>
          <w:instrText xml:space="preserve"> PAGEREF _Toc430103483 \h </w:instrText>
        </w:r>
        <w:r w:rsidRPr="00A666A6">
          <w:rPr>
            <w:noProof/>
            <w:webHidden/>
          </w:rPr>
        </w:r>
        <w:r w:rsidRPr="00A666A6">
          <w:rPr>
            <w:noProof/>
            <w:webHidden/>
          </w:rPr>
          <w:fldChar w:fldCharType="separate"/>
        </w:r>
        <w:r w:rsidRPr="00A666A6">
          <w:rPr>
            <w:noProof/>
            <w:webHidden/>
          </w:rPr>
          <w:t>270</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84" w:history="1">
        <w:r w:rsidRPr="00A666A6">
          <w:rPr>
            <w:rStyle w:val="Hyperlink"/>
            <w:noProof/>
            <w:color w:val="auto"/>
          </w:rPr>
          <w:t>8.8. Условия и порядок размещения ценных бумаг выпуска (дополнительного выпуска)</w:t>
        </w:r>
        <w:r w:rsidRPr="00A666A6">
          <w:rPr>
            <w:noProof/>
            <w:webHidden/>
          </w:rPr>
          <w:tab/>
        </w:r>
        <w:r w:rsidRPr="00A666A6">
          <w:rPr>
            <w:noProof/>
            <w:webHidden/>
          </w:rPr>
          <w:fldChar w:fldCharType="begin"/>
        </w:r>
        <w:r w:rsidRPr="00A666A6">
          <w:rPr>
            <w:noProof/>
            <w:webHidden/>
          </w:rPr>
          <w:instrText xml:space="preserve"> PAGEREF _Toc430103484 \h </w:instrText>
        </w:r>
        <w:r w:rsidRPr="00A666A6">
          <w:rPr>
            <w:noProof/>
            <w:webHidden/>
          </w:rPr>
        </w:r>
        <w:r w:rsidRPr="00A666A6">
          <w:rPr>
            <w:noProof/>
            <w:webHidden/>
          </w:rPr>
          <w:fldChar w:fldCharType="separate"/>
        </w:r>
        <w:r w:rsidRPr="00A666A6">
          <w:rPr>
            <w:noProof/>
            <w:webHidden/>
          </w:rPr>
          <w:t>272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85" w:history="1">
        <w:r w:rsidRPr="00A666A6">
          <w:rPr>
            <w:rStyle w:val="Hyperlink"/>
            <w:noProof/>
            <w:color w:val="auto"/>
          </w:rPr>
          <w:t>8.8.1. Способ размещения ценных бумаг</w:t>
        </w:r>
        <w:r w:rsidRPr="00A666A6">
          <w:rPr>
            <w:noProof/>
            <w:webHidden/>
          </w:rPr>
          <w:tab/>
        </w:r>
        <w:r w:rsidRPr="00A666A6">
          <w:rPr>
            <w:noProof/>
            <w:webHidden/>
          </w:rPr>
          <w:fldChar w:fldCharType="begin"/>
        </w:r>
        <w:r w:rsidRPr="00A666A6">
          <w:rPr>
            <w:noProof/>
            <w:webHidden/>
          </w:rPr>
          <w:instrText xml:space="preserve"> PAGEREF _Toc430103485 \h </w:instrText>
        </w:r>
        <w:r w:rsidRPr="00A666A6">
          <w:rPr>
            <w:noProof/>
            <w:webHidden/>
          </w:rPr>
        </w:r>
        <w:r w:rsidRPr="00A666A6">
          <w:rPr>
            <w:noProof/>
            <w:webHidden/>
          </w:rPr>
          <w:fldChar w:fldCharType="separate"/>
        </w:r>
        <w:r w:rsidRPr="00A666A6">
          <w:rPr>
            <w:noProof/>
            <w:webHidden/>
          </w:rPr>
          <w:t>272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86" w:history="1">
        <w:r w:rsidRPr="00A666A6">
          <w:rPr>
            <w:rStyle w:val="Hyperlink"/>
            <w:noProof/>
            <w:color w:val="auto"/>
          </w:rPr>
          <w:t>8.8.2. Срок размещения ценных бумаг</w:t>
        </w:r>
        <w:r w:rsidRPr="00A666A6">
          <w:rPr>
            <w:noProof/>
            <w:webHidden/>
          </w:rPr>
          <w:tab/>
        </w:r>
        <w:r w:rsidRPr="00A666A6">
          <w:rPr>
            <w:noProof/>
            <w:webHidden/>
          </w:rPr>
          <w:fldChar w:fldCharType="begin"/>
        </w:r>
        <w:r w:rsidRPr="00A666A6">
          <w:rPr>
            <w:noProof/>
            <w:webHidden/>
          </w:rPr>
          <w:instrText xml:space="preserve"> PAGEREF _Toc430103486 \h </w:instrText>
        </w:r>
        <w:r w:rsidRPr="00A666A6">
          <w:rPr>
            <w:noProof/>
            <w:webHidden/>
          </w:rPr>
        </w:r>
        <w:r w:rsidRPr="00A666A6">
          <w:rPr>
            <w:noProof/>
            <w:webHidden/>
          </w:rPr>
          <w:fldChar w:fldCharType="separate"/>
        </w:r>
        <w:r w:rsidRPr="00A666A6">
          <w:rPr>
            <w:noProof/>
            <w:webHidden/>
          </w:rPr>
          <w:t>273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87" w:history="1">
        <w:r w:rsidRPr="00A666A6">
          <w:rPr>
            <w:rStyle w:val="Hyperlink"/>
            <w:noProof/>
            <w:color w:val="auto"/>
          </w:rPr>
          <w:t>8.8.3. Порядок размещения ценных бумаг</w:t>
        </w:r>
        <w:r w:rsidRPr="00A666A6">
          <w:rPr>
            <w:noProof/>
            <w:webHidden/>
          </w:rPr>
          <w:tab/>
        </w:r>
        <w:r w:rsidRPr="00A666A6">
          <w:rPr>
            <w:noProof/>
            <w:webHidden/>
          </w:rPr>
          <w:fldChar w:fldCharType="begin"/>
        </w:r>
        <w:r w:rsidRPr="00A666A6">
          <w:rPr>
            <w:noProof/>
            <w:webHidden/>
          </w:rPr>
          <w:instrText xml:space="preserve"> PAGEREF _Toc430103487 \h </w:instrText>
        </w:r>
        <w:r w:rsidRPr="00A666A6">
          <w:rPr>
            <w:noProof/>
            <w:webHidden/>
          </w:rPr>
        </w:r>
        <w:r w:rsidRPr="00A666A6">
          <w:rPr>
            <w:noProof/>
            <w:webHidden/>
          </w:rPr>
          <w:fldChar w:fldCharType="separate"/>
        </w:r>
        <w:r w:rsidRPr="00A666A6">
          <w:rPr>
            <w:noProof/>
            <w:webHidden/>
          </w:rPr>
          <w:t>275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88" w:history="1">
        <w:r w:rsidRPr="00A666A6">
          <w:rPr>
            <w:rStyle w:val="Hyperlink"/>
            <w:noProof/>
            <w:color w:val="auto"/>
          </w:rPr>
          <w:t>8.8.4. Цена (цены) или порядок определения цены размещения ценных бумаг</w:t>
        </w:r>
        <w:r w:rsidRPr="00A666A6">
          <w:rPr>
            <w:noProof/>
            <w:webHidden/>
          </w:rPr>
          <w:tab/>
        </w:r>
        <w:r w:rsidRPr="00A666A6">
          <w:rPr>
            <w:noProof/>
            <w:webHidden/>
          </w:rPr>
          <w:fldChar w:fldCharType="begin"/>
        </w:r>
        <w:r w:rsidRPr="00A666A6">
          <w:rPr>
            <w:noProof/>
            <w:webHidden/>
          </w:rPr>
          <w:instrText xml:space="preserve"> PAGEREF _Toc430103488 \h </w:instrText>
        </w:r>
        <w:r w:rsidRPr="00A666A6">
          <w:rPr>
            <w:noProof/>
            <w:webHidden/>
          </w:rPr>
        </w:r>
        <w:r w:rsidRPr="00A666A6">
          <w:rPr>
            <w:noProof/>
            <w:webHidden/>
          </w:rPr>
          <w:fldChar w:fldCharType="separate"/>
        </w:r>
        <w:r w:rsidRPr="00A666A6">
          <w:rPr>
            <w:noProof/>
            <w:webHidden/>
          </w:rPr>
          <w:t>279</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89" w:history="1">
        <w:r w:rsidRPr="00A666A6">
          <w:rPr>
            <w:rStyle w:val="Hyperlink"/>
            <w:noProof/>
            <w:color w:val="auto"/>
          </w:rPr>
          <w:t>8.8.5. Порядок осуществления преимущественного права приобретения размещаемых ценных бумаг</w:t>
        </w:r>
        <w:r w:rsidRPr="00A666A6">
          <w:rPr>
            <w:noProof/>
            <w:webHidden/>
          </w:rPr>
          <w:tab/>
        </w:r>
        <w:r w:rsidRPr="00A666A6">
          <w:rPr>
            <w:noProof/>
            <w:webHidden/>
          </w:rPr>
          <w:fldChar w:fldCharType="begin"/>
        </w:r>
        <w:r w:rsidRPr="00A666A6">
          <w:rPr>
            <w:noProof/>
            <w:webHidden/>
          </w:rPr>
          <w:instrText xml:space="preserve"> PAGEREF _Toc430103489 \h </w:instrText>
        </w:r>
        <w:r w:rsidRPr="00A666A6">
          <w:rPr>
            <w:noProof/>
            <w:webHidden/>
          </w:rPr>
        </w:r>
        <w:r w:rsidRPr="00A666A6">
          <w:rPr>
            <w:noProof/>
            <w:webHidden/>
          </w:rPr>
          <w:fldChar w:fldCharType="separate"/>
        </w:r>
        <w:r w:rsidRPr="00A666A6">
          <w:rPr>
            <w:noProof/>
            <w:webHidden/>
          </w:rPr>
          <w:t>280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0" w:history="1">
        <w:r w:rsidRPr="00A666A6">
          <w:rPr>
            <w:rStyle w:val="Hyperlink"/>
            <w:noProof/>
            <w:color w:val="auto"/>
          </w:rPr>
          <w:t>8.8.6. Условия и порядок оплаты ценных бумаг</w:t>
        </w:r>
        <w:r w:rsidRPr="00A666A6">
          <w:rPr>
            <w:noProof/>
            <w:webHidden/>
          </w:rPr>
          <w:tab/>
        </w:r>
        <w:r w:rsidRPr="00A666A6">
          <w:rPr>
            <w:noProof/>
            <w:webHidden/>
          </w:rPr>
          <w:fldChar w:fldCharType="begin"/>
        </w:r>
        <w:r w:rsidRPr="00A666A6">
          <w:rPr>
            <w:noProof/>
            <w:webHidden/>
          </w:rPr>
          <w:instrText xml:space="preserve"> PAGEREF _Toc430103490 \h </w:instrText>
        </w:r>
        <w:r w:rsidRPr="00A666A6">
          <w:rPr>
            <w:noProof/>
            <w:webHidden/>
          </w:rPr>
        </w:r>
        <w:r w:rsidRPr="00A666A6">
          <w:rPr>
            <w:noProof/>
            <w:webHidden/>
          </w:rPr>
          <w:fldChar w:fldCharType="separate"/>
        </w:r>
        <w:r w:rsidRPr="00A666A6">
          <w:rPr>
            <w:noProof/>
            <w:webHidden/>
          </w:rPr>
          <w:t>280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1" w:history="1">
        <w:r w:rsidRPr="00A666A6">
          <w:rPr>
            <w:rStyle w:val="Hyperlink"/>
            <w:noProof/>
            <w:color w:val="auto"/>
          </w:rPr>
          <w:t>8.8.7. Сведения о документе, содержащем фактические итоги размещения ценных бумаг, который представляется после завершения размещения ценных бумаг</w:t>
        </w:r>
        <w:r w:rsidRPr="00A666A6">
          <w:rPr>
            <w:noProof/>
            <w:webHidden/>
          </w:rPr>
          <w:tab/>
        </w:r>
        <w:r w:rsidRPr="00A666A6">
          <w:rPr>
            <w:noProof/>
            <w:webHidden/>
          </w:rPr>
          <w:fldChar w:fldCharType="begin"/>
        </w:r>
        <w:r w:rsidRPr="00A666A6">
          <w:rPr>
            <w:noProof/>
            <w:webHidden/>
          </w:rPr>
          <w:instrText xml:space="preserve"> PAGEREF _Toc430103491 \h </w:instrText>
        </w:r>
        <w:r w:rsidRPr="00A666A6">
          <w:rPr>
            <w:noProof/>
            <w:webHidden/>
          </w:rPr>
        </w:r>
        <w:r w:rsidRPr="00A666A6">
          <w:rPr>
            <w:noProof/>
            <w:webHidden/>
          </w:rPr>
          <w:fldChar w:fldCharType="separate"/>
        </w:r>
        <w:r w:rsidRPr="00A666A6">
          <w:rPr>
            <w:noProof/>
            <w:webHidden/>
          </w:rPr>
          <w:t>281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492" w:history="1">
        <w:r w:rsidRPr="00A666A6">
          <w:rPr>
            <w:rStyle w:val="Hyperlink"/>
            <w:noProof/>
            <w:color w:val="auto"/>
          </w:rPr>
          <w:t>8.9. Порядок и условия погашения и выплаты доходов по облигациям</w:t>
        </w:r>
        <w:r w:rsidRPr="00A666A6">
          <w:rPr>
            <w:noProof/>
            <w:webHidden/>
          </w:rPr>
          <w:tab/>
        </w:r>
        <w:r w:rsidRPr="00A666A6">
          <w:rPr>
            <w:noProof/>
            <w:webHidden/>
          </w:rPr>
          <w:fldChar w:fldCharType="begin"/>
        </w:r>
        <w:r w:rsidRPr="00A666A6">
          <w:rPr>
            <w:noProof/>
            <w:webHidden/>
          </w:rPr>
          <w:instrText xml:space="preserve"> PAGEREF _Toc430103492 \h </w:instrText>
        </w:r>
        <w:r w:rsidRPr="00A666A6">
          <w:rPr>
            <w:noProof/>
            <w:webHidden/>
          </w:rPr>
        </w:r>
        <w:r w:rsidRPr="00A666A6">
          <w:rPr>
            <w:noProof/>
            <w:webHidden/>
          </w:rPr>
          <w:fldChar w:fldCharType="separate"/>
        </w:r>
        <w:r w:rsidRPr="00A666A6">
          <w:rPr>
            <w:noProof/>
            <w:webHidden/>
          </w:rPr>
          <w:t>281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3" w:history="1">
        <w:r w:rsidRPr="00A666A6">
          <w:rPr>
            <w:rStyle w:val="Hyperlink"/>
            <w:noProof/>
            <w:color w:val="auto"/>
          </w:rPr>
          <w:t>8.9.1. Форма погашения облигаций</w:t>
        </w:r>
        <w:r w:rsidRPr="00A666A6">
          <w:rPr>
            <w:noProof/>
            <w:webHidden/>
          </w:rPr>
          <w:tab/>
        </w:r>
        <w:r w:rsidRPr="00A666A6">
          <w:rPr>
            <w:noProof/>
            <w:webHidden/>
          </w:rPr>
          <w:fldChar w:fldCharType="begin"/>
        </w:r>
        <w:r w:rsidRPr="00A666A6">
          <w:rPr>
            <w:noProof/>
            <w:webHidden/>
          </w:rPr>
          <w:instrText xml:space="preserve"> PAGEREF _Toc430103493 \h </w:instrText>
        </w:r>
        <w:r w:rsidRPr="00A666A6">
          <w:rPr>
            <w:noProof/>
            <w:webHidden/>
          </w:rPr>
        </w:r>
        <w:r w:rsidRPr="00A666A6">
          <w:rPr>
            <w:noProof/>
            <w:webHidden/>
          </w:rPr>
          <w:fldChar w:fldCharType="separate"/>
        </w:r>
        <w:r w:rsidRPr="00A666A6">
          <w:rPr>
            <w:noProof/>
            <w:webHidden/>
          </w:rPr>
          <w:t>281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4" w:history="1">
        <w:r w:rsidRPr="00A666A6">
          <w:rPr>
            <w:rStyle w:val="Hyperlink"/>
            <w:noProof/>
            <w:color w:val="auto"/>
          </w:rPr>
          <w:t>8.9.2. Порядок и условия погашения облигаций</w:t>
        </w:r>
        <w:r w:rsidRPr="00A666A6">
          <w:rPr>
            <w:noProof/>
            <w:webHidden/>
          </w:rPr>
          <w:tab/>
        </w:r>
        <w:r w:rsidRPr="00A666A6">
          <w:rPr>
            <w:noProof/>
            <w:webHidden/>
          </w:rPr>
          <w:fldChar w:fldCharType="begin"/>
        </w:r>
        <w:r w:rsidRPr="00A666A6">
          <w:rPr>
            <w:noProof/>
            <w:webHidden/>
          </w:rPr>
          <w:instrText xml:space="preserve"> PAGEREF _Toc430103494 \h </w:instrText>
        </w:r>
        <w:r w:rsidRPr="00A666A6">
          <w:rPr>
            <w:noProof/>
            <w:webHidden/>
          </w:rPr>
        </w:r>
        <w:r w:rsidRPr="00A666A6">
          <w:rPr>
            <w:noProof/>
            <w:webHidden/>
          </w:rPr>
          <w:fldChar w:fldCharType="separate"/>
        </w:r>
        <w:r w:rsidRPr="00A666A6">
          <w:rPr>
            <w:noProof/>
            <w:webHidden/>
          </w:rPr>
          <w:t>281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5" w:history="1">
        <w:r w:rsidRPr="00A666A6">
          <w:rPr>
            <w:rStyle w:val="Hyperlink"/>
            <w:noProof/>
            <w:color w:val="auto"/>
          </w:rPr>
          <w:t>8.9.3. Порядок определения дохода, выплачиваемого по каждой облигации</w:t>
        </w:r>
        <w:r w:rsidRPr="00A666A6">
          <w:rPr>
            <w:noProof/>
            <w:webHidden/>
          </w:rPr>
          <w:tab/>
        </w:r>
        <w:r w:rsidRPr="00A666A6">
          <w:rPr>
            <w:noProof/>
            <w:webHidden/>
          </w:rPr>
          <w:fldChar w:fldCharType="begin"/>
        </w:r>
        <w:r w:rsidRPr="00A666A6">
          <w:rPr>
            <w:noProof/>
            <w:webHidden/>
          </w:rPr>
          <w:instrText xml:space="preserve"> PAGEREF _Toc430103495 \h </w:instrText>
        </w:r>
        <w:r w:rsidRPr="00A666A6">
          <w:rPr>
            <w:noProof/>
            <w:webHidden/>
          </w:rPr>
        </w:r>
        <w:r w:rsidRPr="00A666A6">
          <w:rPr>
            <w:noProof/>
            <w:webHidden/>
          </w:rPr>
          <w:fldChar w:fldCharType="separate"/>
        </w:r>
        <w:r w:rsidRPr="00A666A6">
          <w:rPr>
            <w:noProof/>
            <w:webHidden/>
          </w:rPr>
          <w:t>283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6" w:history="1">
        <w:r w:rsidRPr="00A666A6">
          <w:rPr>
            <w:rStyle w:val="Hyperlink"/>
            <w:noProof/>
            <w:color w:val="auto"/>
          </w:rPr>
          <w:t>8.9.4. Порядок и срок выплаты дохода по облигациям</w:t>
        </w:r>
        <w:r w:rsidRPr="00A666A6">
          <w:rPr>
            <w:noProof/>
            <w:webHidden/>
          </w:rPr>
          <w:tab/>
        </w:r>
        <w:r w:rsidRPr="00A666A6">
          <w:rPr>
            <w:noProof/>
            <w:webHidden/>
          </w:rPr>
          <w:fldChar w:fldCharType="begin"/>
        </w:r>
        <w:r w:rsidRPr="00A666A6">
          <w:rPr>
            <w:noProof/>
            <w:webHidden/>
          </w:rPr>
          <w:instrText xml:space="preserve"> PAGEREF _Toc430103496 \h </w:instrText>
        </w:r>
        <w:r w:rsidRPr="00A666A6">
          <w:rPr>
            <w:noProof/>
            <w:webHidden/>
          </w:rPr>
        </w:r>
        <w:r w:rsidRPr="00A666A6">
          <w:rPr>
            <w:noProof/>
            <w:webHidden/>
          </w:rPr>
          <w:fldChar w:fldCharType="separate"/>
        </w:r>
        <w:r w:rsidRPr="00A666A6">
          <w:rPr>
            <w:noProof/>
            <w:webHidden/>
          </w:rPr>
          <w:t>286</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7" w:history="1">
        <w:r w:rsidRPr="00A666A6">
          <w:rPr>
            <w:rStyle w:val="Hyperlink"/>
            <w:noProof/>
            <w:color w:val="auto"/>
          </w:rPr>
          <w:t>8.9.5. Порядок и условия досрочного погашения облигаций</w:t>
        </w:r>
        <w:r w:rsidRPr="00A666A6">
          <w:rPr>
            <w:noProof/>
            <w:webHidden/>
          </w:rPr>
          <w:tab/>
        </w:r>
        <w:r w:rsidRPr="00A666A6">
          <w:rPr>
            <w:noProof/>
            <w:webHidden/>
          </w:rPr>
          <w:fldChar w:fldCharType="begin"/>
        </w:r>
        <w:r w:rsidRPr="00A666A6">
          <w:rPr>
            <w:noProof/>
            <w:webHidden/>
          </w:rPr>
          <w:instrText xml:space="preserve"> PAGEREF _Toc430103497 \h </w:instrText>
        </w:r>
        <w:r w:rsidRPr="00A666A6">
          <w:rPr>
            <w:noProof/>
            <w:webHidden/>
          </w:rPr>
        </w:r>
        <w:r w:rsidRPr="00A666A6">
          <w:rPr>
            <w:noProof/>
            <w:webHidden/>
          </w:rPr>
          <w:fldChar w:fldCharType="separate"/>
        </w:r>
        <w:r w:rsidRPr="00A666A6">
          <w:rPr>
            <w:noProof/>
            <w:webHidden/>
          </w:rPr>
          <w:t>288</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8" w:history="1">
        <w:r w:rsidRPr="00A666A6">
          <w:rPr>
            <w:rStyle w:val="Hyperlink"/>
            <w:noProof/>
            <w:color w:val="auto"/>
          </w:rPr>
          <w:t>8.9.6. Сведения о платежных агентах по облигациям</w:t>
        </w:r>
        <w:r w:rsidRPr="00A666A6">
          <w:rPr>
            <w:noProof/>
            <w:webHidden/>
          </w:rPr>
          <w:tab/>
        </w:r>
        <w:r w:rsidRPr="00A666A6">
          <w:rPr>
            <w:noProof/>
            <w:webHidden/>
          </w:rPr>
          <w:fldChar w:fldCharType="begin"/>
        </w:r>
        <w:r w:rsidRPr="00A666A6">
          <w:rPr>
            <w:noProof/>
            <w:webHidden/>
          </w:rPr>
          <w:instrText xml:space="preserve"> PAGEREF _Toc430103498 \h </w:instrText>
        </w:r>
        <w:r w:rsidRPr="00A666A6">
          <w:rPr>
            <w:noProof/>
            <w:webHidden/>
          </w:rPr>
        </w:r>
        <w:r w:rsidRPr="00A666A6">
          <w:rPr>
            <w:noProof/>
            <w:webHidden/>
          </w:rPr>
          <w:fldChar w:fldCharType="separate"/>
        </w:r>
        <w:r w:rsidRPr="00A666A6">
          <w:rPr>
            <w:noProof/>
            <w:webHidden/>
          </w:rPr>
          <w:t>295</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499" w:history="1">
        <w:r w:rsidRPr="00A666A6">
          <w:rPr>
            <w:rStyle w:val="Hyperlink"/>
            <w:noProof/>
            <w:color w:val="auto"/>
          </w:rPr>
          <w:t>8.9.7. Сведения о действиях владельцев облигаций и порядке раскрытия информации в случае дефолта по облигациям</w:t>
        </w:r>
        <w:r w:rsidRPr="00A666A6">
          <w:rPr>
            <w:noProof/>
            <w:webHidden/>
          </w:rPr>
          <w:tab/>
        </w:r>
        <w:r w:rsidRPr="00A666A6">
          <w:rPr>
            <w:noProof/>
            <w:webHidden/>
          </w:rPr>
          <w:fldChar w:fldCharType="begin"/>
        </w:r>
        <w:r w:rsidRPr="00A666A6">
          <w:rPr>
            <w:noProof/>
            <w:webHidden/>
          </w:rPr>
          <w:instrText xml:space="preserve"> PAGEREF _Toc430103499 \h </w:instrText>
        </w:r>
        <w:r w:rsidRPr="00A666A6">
          <w:rPr>
            <w:noProof/>
            <w:webHidden/>
          </w:rPr>
        </w:r>
        <w:r w:rsidRPr="00A666A6">
          <w:rPr>
            <w:noProof/>
            <w:webHidden/>
          </w:rPr>
          <w:fldChar w:fldCharType="separate"/>
        </w:r>
        <w:r w:rsidRPr="00A666A6">
          <w:rPr>
            <w:noProof/>
            <w:webHidden/>
          </w:rPr>
          <w:t>295</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00" w:history="1">
        <w:r w:rsidRPr="00A666A6">
          <w:rPr>
            <w:rStyle w:val="Hyperlink"/>
            <w:noProof/>
            <w:color w:val="auto"/>
          </w:rPr>
          <w:t>8.10. Сведения о приобретении облигаций</w:t>
        </w:r>
        <w:r w:rsidRPr="00A666A6">
          <w:rPr>
            <w:noProof/>
            <w:webHidden/>
          </w:rPr>
          <w:tab/>
        </w:r>
        <w:r w:rsidRPr="00A666A6">
          <w:rPr>
            <w:noProof/>
            <w:webHidden/>
          </w:rPr>
          <w:fldChar w:fldCharType="begin"/>
        </w:r>
        <w:r w:rsidRPr="00A666A6">
          <w:rPr>
            <w:noProof/>
            <w:webHidden/>
          </w:rPr>
          <w:instrText xml:space="preserve"> PAGEREF _Toc430103500 \h </w:instrText>
        </w:r>
        <w:r w:rsidRPr="00A666A6">
          <w:rPr>
            <w:noProof/>
            <w:webHidden/>
          </w:rPr>
        </w:r>
        <w:r w:rsidRPr="00A666A6">
          <w:rPr>
            <w:noProof/>
            <w:webHidden/>
          </w:rPr>
          <w:fldChar w:fldCharType="separate"/>
        </w:r>
        <w:r w:rsidRPr="00A666A6">
          <w:rPr>
            <w:noProof/>
            <w:webHidden/>
          </w:rPr>
          <w:t>301</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01" w:history="1">
        <w:r w:rsidRPr="00A666A6">
          <w:rPr>
            <w:rStyle w:val="Hyperlink"/>
            <w:noProof/>
            <w:color w:val="auto"/>
          </w:rPr>
          <w:t>8.11. Порядок раскрытия эмитентом информации о выпуске (дополнительном выпуске) ценных бумаг</w:t>
        </w:r>
        <w:r w:rsidRPr="00A666A6">
          <w:rPr>
            <w:noProof/>
            <w:webHidden/>
          </w:rPr>
          <w:tab/>
        </w:r>
        <w:r w:rsidRPr="00A666A6">
          <w:rPr>
            <w:noProof/>
            <w:webHidden/>
          </w:rPr>
          <w:fldChar w:fldCharType="begin"/>
        </w:r>
        <w:r w:rsidRPr="00A666A6">
          <w:rPr>
            <w:noProof/>
            <w:webHidden/>
          </w:rPr>
          <w:instrText xml:space="preserve"> PAGEREF _Toc430103501 \h </w:instrText>
        </w:r>
        <w:r w:rsidRPr="00A666A6">
          <w:rPr>
            <w:noProof/>
            <w:webHidden/>
          </w:rPr>
        </w:r>
        <w:r w:rsidRPr="00A666A6">
          <w:rPr>
            <w:noProof/>
            <w:webHidden/>
          </w:rPr>
          <w:fldChar w:fldCharType="separate"/>
        </w:r>
        <w:r w:rsidRPr="00A666A6">
          <w:rPr>
            <w:noProof/>
            <w:webHidden/>
          </w:rPr>
          <w:t>302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02" w:history="1">
        <w:r w:rsidRPr="00A666A6">
          <w:rPr>
            <w:rStyle w:val="Hyperlink"/>
            <w:noProof/>
            <w:color w:val="auto"/>
          </w:rPr>
          <w:t>8.12. Сведения об обеспечении исполнения обязательств по облигациям выпуска (дополнительного выпуска)</w:t>
        </w:r>
        <w:r w:rsidRPr="00A666A6">
          <w:rPr>
            <w:noProof/>
            <w:webHidden/>
          </w:rPr>
          <w:tab/>
        </w:r>
        <w:r w:rsidRPr="00A666A6">
          <w:rPr>
            <w:noProof/>
            <w:webHidden/>
          </w:rPr>
          <w:fldChar w:fldCharType="begin"/>
        </w:r>
        <w:r w:rsidRPr="00A666A6">
          <w:rPr>
            <w:noProof/>
            <w:webHidden/>
          </w:rPr>
          <w:instrText xml:space="preserve"> PAGEREF _Toc430103502 \h </w:instrText>
        </w:r>
        <w:r w:rsidRPr="00A666A6">
          <w:rPr>
            <w:noProof/>
            <w:webHidden/>
          </w:rPr>
        </w:r>
        <w:r w:rsidRPr="00A666A6">
          <w:rPr>
            <w:noProof/>
            <w:webHidden/>
          </w:rPr>
          <w:fldChar w:fldCharType="separate"/>
        </w:r>
        <w:r w:rsidRPr="00A666A6">
          <w:rPr>
            <w:noProof/>
            <w:webHidden/>
          </w:rPr>
          <w:t>310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03" w:history="1">
        <w:r w:rsidRPr="00A666A6">
          <w:rPr>
            <w:rStyle w:val="Hyperlink"/>
            <w:noProof/>
            <w:color w:val="auto"/>
          </w:rPr>
          <w:t>8.12.1. Сведения о лице, предоставляющем обеспечение исполнения обязательств по облигациям</w:t>
        </w:r>
        <w:r w:rsidRPr="00A666A6">
          <w:rPr>
            <w:noProof/>
            <w:webHidden/>
          </w:rPr>
          <w:tab/>
        </w:r>
        <w:r w:rsidRPr="00A666A6">
          <w:rPr>
            <w:noProof/>
            <w:webHidden/>
          </w:rPr>
          <w:fldChar w:fldCharType="begin"/>
        </w:r>
        <w:r w:rsidRPr="00A666A6">
          <w:rPr>
            <w:noProof/>
            <w:webHidden/>
          </w:rPr>
          <w:instrText xml:space="preserve"> PAGEREF _Toc430103503 \h </w:instrText>
        </w:r>
        <w:r w:rsidRPr="00A666A6">
          <w:rPr>
            <w:noProof/>
            <w:webHidden/>
          </w:rPr>
        </w:r>
        <w:r w:rsidRPr="00A666A6">
          <w:rPr>
            <w:noProof/>
            <w:webHidden/>
          </w:rPr>
          <w:fldChar w:fldCharType="separate"/>
        </w:r>
        <w:r w:rsidRPr="00A666A6">
          <w:rPr>
            <w:noProof/>
            <w:webHidden/>
          </w:rPr>
          <w:t>310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04" w:history="1">
        <w:r w:rsidRPr="00A666A6">
          <w:rPr>
            <w:rStyle w:val="Hyperlink"/>
            <w:noProof/>
            <w:color w:val="auto"/>
          </w:rPr>
          <w:t>8.12.2. Условия обеспечения исполнения обязательств по облигациям</w:t>
        </w:r>
        <w:r w:rsidRPr="00A666A6">
          <w:rPr>
            <w:noProof/>
            <w:webHidden/>
          </w:rPr>
          <w:tab/>
        </w:r>
        <w:r w:rsidRPr="00A666A6">
          <w:rPr>
            <w:noProof/>
            <w:webHidden/>
          </w:rPr>
          <w:fldChar w:fldCharType="begin"/>
        </w:r>
        <w:r w:rsidRPr="00A666A6">
          <w:rPr>
            <w:noProof/>
            <w:webHidden/>
          </w:rPr>
          <w:instrText xml:space="preserve"> PAGEREF _Toc430103504 \h </w:instrText>
        </w:r>
        <w:r w:rsidRPr="00A666A6">
          <w:rPr>
            <w:noProof/>
            <w:webHidden/>
          </w:rPr>
        </w:r>
        <w:r w:rsidRPr="00A666A6">
          <w:rPr>
            <w:noProof/>
            <w:webHidden/>
          </w:rPr>
          <w:fldChar w:fldCharType="separate"/>
        </w:r>
        <w:r w:rsidRPr="00A666A6">
          <w:rPr>
            <w:noProof/>
            <w:webHidden/>
          </w:rPr>
          <w:t>310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05" w:history="1">
        <w:r w:rsidRPr="00A666A6">
          <w:rPr>
            <w:rStyle w:val="Hyperlink"/>
            <w:noProof/>
            <w:color w:val="auto"/>
          </w:rPr>
          <w:t>8.12.2.1. Условия залога (залогового обеспечения), которым обеспечивается исполнение обязательств по облигациям</w:t>
        </w:r>
        <w:r w:rsidRPr="00A666A6">
          <w:rPr>
            <w:noProof/>
            <w:webHidden/>
          </w:rPr>
          <w:tab/>
        </w:r>
        <w:r w:rsidRPr="00A666A6">
          <w:rPr>
            <w:noProof/>
            <w:webHidden/>
          </w:rPr>
          <w:fldChar w:fldCharType="begin"/>
        </w:r>
        <w:r w:rsidRPr="00A666A6">
          <w:rPr>
            <w:noProof/>
            <w:webHidden/>
          </w:rPr>
          <w:instrText xml:space="preserve"> PAGEREF _Toc430103505 \h </w:instrText>
        </w:r>
        <w:r w:rsidRPr="00A666A6">
          <w:rPr>
            <w:noProof/>
            <w:webHidden/>
          </w:rPr>
        </w:r>
        <w:r w:rsidRPr="00A666A6">
          <w:rPr>
            <w:noProof/>
            <w:webHidden/>
          </w:rPr>
          <w:fldChar w:fldCharType="separate"/>
        </w:r>
        <w:r w:rsidRPr="00A666A6">
          <w:rPr>
            <w:noProof/>
            <w:webHidden/>
          </w:rPr>
          <w:t>310</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06" w:history="1">
        <w:r w:rsidRPr="00A666A6">
          <w:rPr>
            <w:rStyle w:val="Hyperlink"/>
            <w:noProof/>
            <w:color w:val="auto"/>
          </w:rPr>
          <w:t>8.12.2.2. Условия поручительства, которым обеспечивается исполнение обязательств по облигациям</w:t>
        </w:r>
        <w:r w:rsidRPr="00A666A6">
          <w:rPr>
            <w:noProof/>
            <w:webHidden/>
          </w:rPr>
          <w:tab/>
        </w:r>
        <w:r w:rsidRPr="00A666A6">
          <w:rPr>
            <w:noProof/>
            <w:webHidden/>
          </w:rPr>
          <w:fldChar w:fldCharType="begin"/>
        </w:r>
        <w:r w:rsidRPr="00A666A6">
          <w:rPr>
            <w:noProof/>
            <w:webHidden/>
          </w:rPr>
          <w:instrText xml:space="preserve"> PAGEREF _Toc430103506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07" w:history="1">
        <w:r w:rsidRPr="00A666A6">
          <w:rPr>
            <w:rStyle w:val="Hyperlink"/>
            <w:noProof/>
            <w:color w:val="auto"/>
          </w:rPr>
          <w:t>8.12.2.3. Условия банковской гарантии, которой обеспечивается исполнение обязательств по облигациям</w:t>
        </w:r>
        <w:r w:rsidRPr="00A666A6">
          <w:rPr>
            <w:noProof/>
            <w:webHidden/>
          </w:rPr>
          <w:tab/>
        </w:r>
        <w:r w:rsidRPr="00A666A6">
          <w:rPr>
            <w:noProof/>
            <w:webHidden/>
          </w:rPr>
          <w:fldChar w:fldCharType="begin"/>
        </w:r>
        <w:r w:rsidRPr="00A666A6">
          <w:rPr>
            <w:noProof/>
            <w:webHidden/>
          </w:rPr>
          <w:instrText xml:space="preserve"> PAGEREF _Toc430103507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08" w:history="1">
        <w:r w:rsidRPr="00A666A6">
          <w:rPr>
            <w:rStyle w:val="Hyperlink"/>
            <w:noProof/>
            <w:color w:val="auto"/>
          </w:rPr>
          <w:t>8.12.2.4. Условия государственной или муниципальной гарантии, которой обеспечивается исполнение обязательств по облигациям</w:t>
        </w:r>
        <w:r w:rsidRPr="00A666A6">
          <w:rPr>
            <w:noProof/>
            <w:webHidden/>
          </w:rPr>
          <w:tab/>
        </w:r>
        <w:r w:rsidRPr="00A666A6">
          <w:rPr>
            <w:noProof/>
            <w:webHidden/>
          </w:rPr>
          <w:fldChar w:fldCharType="begin"/>
        </w:r>
        <w:r w:rsidRPr="00A666A6">
          <w:rPr>
            <w:noProof/>
            <w:webHidden/>
          </w:rPr>
          <w:instrText xml:space="preserve"> PAGEREF _Toc430103508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09" w:history="1">
        <w:r w:rsidRPr="00A666A6">
          <w:rPr>
            <w:rStyle w:val="Hyperlink"/>
            <w:noProof/>
            <w:color w:val="auto"/>
          </w:rPr>
          <w:t>8.12.3. Дополнительные сведения о размещаемых облигациях с ипотечным покрытием</w:t>
        </w:r>
        <w:r w:rsidRPr="00A666A6">
          <w:rPr>
            <w:noProof/>
            <w:webHidden/>
          </w:rPr>
          <w:tab/>
        </w:r>
        <w:r w:rsidRPr="00A666A6">
          <w:rPr>
            <w:noProof/>
            <w:webHidden/>
          </w:rPr>
          <w:fldChar w:fldCharType="begin"/>
        </w:r>
        <w:r w:rsidRPr="00A666A6">
          <w:rPr>
            <w:noProof/>
            <w:webHidden/>
          </w:rPr>
          <w:instrText xml:space="preserve"> PAGEREF _Toc430103509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0" w:history="1">
        <w:r w:rsidRPr="00A666A6">
          <w:rPr>
            <w:rStyle w:val="Hyperlink"/>
            <w:noProof/>
            <w:color w:val="auto"/>
          </w:rPr>
          <w:t>8.12.3.1. Сведения о специализированном депозитарии, осуществляющем ведение реестра ипотечного покрытия</w:t>
        </w:r>
        <w:r w:rsidRPr="00A666A6">
          <w:rPr>
            <w:noProof/>
            <w:webHidden/>
          </w:rPr>
          <w:tab/>
        </w:r>
        <w:r w:rsidRPr="00A666A6">
          <w:rPr>
            <w:noProof/>
            <w:webHidden/>
          </w:rPr>
          <w:fldChar w:fldCharType="begin"/>
        </w:r>
        <w:r w:rsidRPr="00A666A6">
          <w:rPr>
            <w:noProof/>
            <w:webHidden/>
          </w:rPr>
          <w:instrText xml:space="preserve"> PAGEREF _Toc430103510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1" w:history="1">
        <w:r w:rsidRPr="00A666A6">
          <w:rPr>
            <w:rStyle w:val="Hyperlink"/>
            <w:noProof/>
            <w:color w:val="auto"/>
          </w:rPr>
          <w:t>8.12.3.2. Сведения о выпусках облигаций с ипотечным покрытием, исполнение обязательств по которым обеспечивается (может быть обеспечено) залогом данного ипотечного покрытия</w:t>
        </w:r>
        <w:r w:rsidRPr="00A666A6">
          <w:rPr>
            <w:noProof/>
            <w:webHidden/>
          </w:rPr>
          <w:tab/>
        </w:r>
        <w:r w:rsidRPr="00A666A6">
          <w:rPr>
            <w:noProof/>
            <w:webHidden/>
          </w:rPr>
          <w:fldChar w:fldCharType="begin"/>
        </w:r>
        <w:r w:rsidRPr="00A666A6">
          <w:rPr>
            <w:noProof/>
            <w:webHidden/>
          </w:rPr>
          <w:instrText xml:space="preserve"> PAGEREF _Toc430103511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2" w:history="1">
        <w:r w:rsidRPr="00A666A6">
          <w:rPr>
            <w:rStyle w:val="Hyperlink"/>
            <w:noProof/>
            <w:color w:val="auto"/>
          </w:rPr>
          <w:t>8.12.3.3. Сведения о страховании риска ответственности перед владельцами облигаций с ипотечным покрытием</w:t>
        </w:r>
        <w:r w:rsidRPr="00A666A6">
          <w:rPr>
            <w:noProof/>
            <w:webHidden/>
          </w:rPr>
          <w:tab/>
        </w:r>
        <w:r w:rsidRPr="00A666A6">
          <w:rPr>
            <w:noProof/>
            <w:webHidden/>
          </w:rPr>
          <w:fldChar w:fldCharType="begin"/>
        </w:r>
        <w:r w:rsidRPr="00A666A6">
          <w:rPr>
            <w:noProof/>
            <w:webHidden/>
          </w:rPr>
          <w:instrText xml:space="preserve"> PAGEREF _Toc430103512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3" w:history="1">
        <w:r w:rsidRPr="00A666A6">
          <w:rPr>
            <w:rStyle w:val="Hyperlink"/>
            <w:noProof/>
            <w:color w:val="auto"/>
          </w:rPr>
          <w:t>8.12.3.4. Сведения о сервисном агенте, уполномоченном получать исполнение от должников, обеспеченные ипотекой требования к которым составляют ипотечное покрытие облигаций</w:t>
        </w:r>
        <w:r w:rsidRPr="00A666A6">
          <w:rPr>
            <w:noProof/>
            <w:webHidden/>
          </w:rPr>
          <w:tab/>
        </w:r>
        <w:r w:rsidRPr="00A666A6">
          <w:rPr>
            <w:noProof/>
            <w:webHidden/>
          </w:rPr>
          <w:fldChar w:fldCharType="begin"/>
        </w:r>
        <w:r w:rsidRPr="00A666A6">
          <w:rPr>
            <w:noProof/>
            <w:webHidden/>
          </w:rPr>
          <w:instrText xml:space="preserve"> PAGEREF _Toc430103513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4" w:history="1">
        <w:r w:rsidRPr="00A666A6">
          <w:rPr>
            <w:rStyle w:val="Hyperlink"/>
            <w:noProof/>
            <w:color w:val="auto"/>
          </w:rPr>
          <w:t>8.12.3.5. Информация о составе, структуре и размере ипотечного покрытия</w:t>
        </w:r>
        <w:r w:rsidRPr="00A666A6">
          <w:rPr>
            <w:noProof/>
            <w:webHidden/>
          </w:rPr>
          <w:tab/>
        </w:r>
        <w:r w:rsidRPr="00A666A6">
          <w:rPr>
            <w:noProof/>
            <w:webHidden/>
          </w:rPr>
          <w:fldChar w:fldCharType="begin"/>
        </w:r>
        <w:r w:rsidRPr="00A666A6">
          <w:rPr>
            <w:noProof/>
            <w:webHidden/>
          </w:rPr>
          <w:instrText xml:space="preserve"> PAGEREF _Toc430103514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5" w:history="1">
        <w:r w:rsidRPr="00A666A6">
          <w:rPr>
            <w:rStyle w:val="Hyperlink"/>
            <w:noProof/>
            <w:color w:val="auto"/>
          </w:rPr>
          <w:t>8.12.4. Дополнительные сведения о размещаемых облигациях с залоговым обеспечением денежными требованиями</w:t>
        </w:r>
        <w:r w:rsidRPr="00A666A6">
          <w:rPr>
            <w:noProof/>
            <w:webHidden/>
          </w:rPr>
          <w:tab/>
        </w:r>
        <w:r w:rsidRPr="00A666A6">
          <w:rPr>
            <w:noProof/>
            <w:webHidden/>
          </w:rPr>
          <w:fldChar w:fldCharType="begin"/>
        </w:r>
        <w:r w:rsidRPr="00A666A6">
          <w:rPr>
            <w:noProof/>
            <w:webHidden/>
          </w:rPr>
          <w:instrText xml:space="preserve"> PAGEREF _Toc430103515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6" w:history="1">
        <w:r w:rsidRPr="00A666A6">
          <w:rPr>
            <w:rStyle w:val="Hyperlink"/>
            <w:noProof/>
            <w:color w:val="auto"/>
          </w:rPr>
          <w:t>8.12.4.1. Сведения о лице, осуществляющем учет находящихся в залоге денежных требований и денежных сумм, зачисленных на залоговый счет</w:t>
        </w:r>
        <w:r w:rsidRPr="00A666A6">
          <w:rPr>
            <w:noProof/>
            <w:webHidden/>
          </w:rPr>
          <w:tab/>
        </w:r>
        <w:r w:rsidRPr="00A666A6">
          <w:rPr>
            <w:noProof/>
            <w:webHidden/>
          </w:rPr>
          <w:fldChar w:fldCharType="begin"/>
        </w:r>
        <w:r w:rsidRPr="00A666A6">
          <w:rPr>
            <w:noProof/>
            <w:webHidden/>
          </w:rPr>
          <w:instrText xml:space="preserve"> PAGEREF _Toc430103516 \h </w:instrText>
        </w:r>
        <w:r w:rsidRPr="00A666A6">
          <w:rPr>
            <w:noProof/>
            <w:webHidden/>
          </w:rPr>
        </w:r>
        <w:r w:rsidRPr="00A666A6">
          <w:rPr>
            <w:noProof/>
            <w:webHidden/>
          </w:rPr>
          <w:fldChar w:fldCharType="separate"/>
        </w:r>
        <w:r w:rsidRPr="00A666A6">
          <w:rPr>
            <w:noProof/>
            <w:webHidden/>
          </w:rPr>
          <w:t>311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7" w:history="1">
        <w:r w:rsidRPr="00A666A6">
          <w:rPr>
            <w:rStyle w:val="Hyperlink"/>
            <w:noProof/>
            <w:color w:val="auto"/>
          </w:rPr>
          <w:t>8.12.4.2. Сведения о выпусках облигаций с залоговым обеспечением денежными требованиями и денежных требованиях из заключенных эмитентом договоров, исполнение обязательств по которым обеспечивается (может быть обеспечено) данным залоговым обеспечением</w:t>
        </w:r>
        <w:r w:rsidRPr="00A666A6">
          <w:rPr>
            <w:noProof/>
            <w:webHidden/>
          </w:rPr>
          <w:tab/>
        </w:r>
        <w:r w:rsidRPr="00A666A6">
          <w:rPr>
            <w:noProof/>
            <w:webHidden/>
          </w:rPr>
          <w:fldChar w:fldCharType="begin"/>
        </w:r>
        <w:r w:rsidRPr="00A666A6">
          <w:rPr>
            <w:noProof/>
            <w:webHidden/>
          </w:rPr>
          <w:instrText xml:space="preserve"> PAGEREF _Toc430103517 \h </w:instrText>
        </w:r>
        <w:r w:rsidRPr="00A666A6">
          <w:rPr>
            <w:noProof/>
            <w:webHidden/>
          </w:rPr>
        </w:r>
        <w:r w:rsidRPr="00A666A6">
          <w:rPr>
            <w:noProof/>
            <w:webHidden/>
          </w:rPr>
          <w:fldChar w:fldCharType="separate"/>
        </w:r>
        <w:r w:rsidRPr="00A666A6">
          <w:rPr>
            <w:noProof/>
            <w:webHidden/>
          </w:rPr>
          <w:t>312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8" w:history="1">
        <w:r w:rsidRPr="00A666A6">
          <w:rPr>
            <w:rStyle w:val="Hyperlink"/>
            <w:noProof/>
            <w:color w:val="auto"/>
          </w:rPr>
          <w:t>8.12.4.3.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r w:rsidRPr="00A666A6">
          <w:rPr>
            <w:noProof/>
            <w:webHidden/>
          </w:rPr>
          <w:tab/>
        </w:r>
        <w:r w:rsidRPr="00A666A6">
          <w:rPr>
            <w:noProof/>
            <w:webHidden/>
          </w:rPr>
          <w:fldChar w:fldCharType="begin"/>
        </w:r>
        <w:r w:rsidRPr="00A666A6">
          <w:rPr>
            <w:noProof/>
            <w:webHidden/>
          </w:rPr>
          <w:instrText xml:space="preserve"> PAGEREF _Toc430103518 \h </w:instrText>
        </w:r>
        <w:r w:rsidRPr="00A666A6">
          <w:rPr>
            <w:noProof/>
            <w:webHidden/>
          </w:rPr>
        </w:r>
        <w:r w:rsidRPr="00A666A6">
          <w:rPr>
            <w:noProof/>
            <w:webHidden/>
          </w:rPr>
          <w:fldChar w:fldCharType="separate"/>
        </w:r>
        <w:r w:rsidRPr="00A666A6">
          <w:rPr>
            <w:noProof/>
            <w:webHidden/>
          </w:rPr>
          <w:t>312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19" w:history="1">
        <w:r w:rsidRPr="00A666A6">
          <w:rPr>
            <w:rStyle w:val="Hyperlink"/>
            <w:noProof/>
            <w:color w:val="auto"/>
          </w:rPr>
          <w:t>8.12.4.4. Сведения об организациях, обслуживающих находящиеся в залоге денежные требования</w:t>
        </w:r>
        <w:r w:rsidRPr="00A666A6">
          <w:rPr>
            <w:noProof/>
            <w:webHidden/>
          </w:rPr>
          <w:tab/>
        </w:r>
        <w:r w:rsidRPr="00A666A6">
          <w:rPr>
            <w:noProof/>
            <w:webHidden/>
          </w:rPr>
          <w:fldChar w:fldCharType="begin"/>
        </w:r>
        <w:r w:rsidRPr="00A666A6">
          <w:rPr>
            <w:noProof/>
            <w:webHidden/>
          </w:rPr>
          <w:instrText xml:space="preserve"> PAGEREF _Toc430103519 \h </w:instrText>
        </w:r>
        <w:r w:rsidRPr="00A666A6">
          <w:rPr>
            <w:noProof/>
            <w:webHidden/>
          </w:rPr>
        </w:r>
        <w:r w:rsidRPr="00A666A6">
          <w:rPr>
            <w:noProof/>
            <w:webHidden/>
          </w:rPr>
          <w:fldChar w:fldCharType="separate"/>
        </w:r>
        <w:r w:rsidRPr="00A666A6">
          <w:rPr>
            <w:noProof/>
            <w:webHidden/>
          </w:rPr>
          <w:t>312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20" w:history="1">
        <w:r w:rsidRPr="00A666A6">
          <w:rPr>
            <w:rStyle w:val="Hyperlink"/>
            <w:noProof/>
            <w:color w:val="auto"/>
          </w:rPr>
          <w:t>8.12.4.5. Информация о составе, структуре и стоимости (размере) залогового обеспечения облигаций, в состав которого входят денежные требования</w:t>
        </w:r>
        <w:r w:rsidRPr="00A666A6">
          <w:rPr>
            <w:noProof/>
            <w:webHidden/>
          </w:rPr>
          <w:tab/>
        </w:r>
        <w:r w:rsidRPr="00A666A6">
          <w:rPr>
            <w:noProof/>
            <w:webHidden/>
          </w:rPr>
          <w:fldChar w:fldCharType="begin"/>
        </w:r>
        <w:r w:rsidRPr="00A666A6">
          <w:rPr>
            <w:noProof/>
            <w:webHidden/>
          </w:rPr>
          <w:instrText xml:space="preserve"> PAGEREF _Toc430103520 \h </w:instrText>
        </w:r>
        <w:r w:rsidRPr="00A666A6">
          <w:rPr>
            <w:noProof/>
            <w:webHidden/>
          </w:rPr>
        </w:r>
        <w:r w:rsidRPr="00A666A6">
          <w:rPr>
            <w:noProof/>
            <w:webHidden/>
          </w:rPr>
          <w:fldChar w:fldCharType="separate"/>
        </w:r>
        <w:r w:rsidRPr="00A666A6">
          <w:rPr>
            <w:noProof/>
            <w:webHidden/>
          </w:rPr>
          <w:t>312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21" w:history="1">
        <w:r w:rsidRPr="00A666A6">
          <w:rPr>
            <w:rStyle w:val="Hyperlink"/>
            <w:noProof/>
            <w:color w:val="auto"/>
          </w:rPr>
          <w:t>8.12.4.6. Информация о формах, способах принятия и объеме рисков, принимаемых первоначальными и (или) последующими кредиторами по обязательствам, денежные требования по которым составляют залоговое обеспечение</w:t>
        </w:r>
        <w:r w:rsidRPr="00A666A6">
          <w:rPr>
            <w:noProof/>
            <w:webHidden/>
          </w:rPr>
          <w:tab/>
        </w:r>
        <w:r w:rsidRPr="00A666A6">
          <w:rPr>
            <w:noProof/>
            <w:webHidden/>
          </w:rPr>
          <w:fldChar w:fldCharType="begin"/>
        </w:r>
        <w:r w:rsidRPr="00A666A6">
          <w:rPr>
            <w:noProof/>
            <w:webHidden/>
          </w:rPr>
          <w:instrText xml:space="preserve"> PAGEREF _Toc430103521 \h </w:instrText>
        </w:r>
        <w:r w:rsidRPr="00A666A6">
          <w:rPr>
            <w:noProof/>
            <w:webHidden/>
          </w:rPr>
        </w:r>
        <w:r w:rsidRPr="00A666A6">
          <w:rPr>
            <w:noProof/>
            <w:webHidden/>
          </w:rPr>
          <w:fldChar w:fldCharType="separate"/>
        </w:r>
        <w:r w:rsidRPr="00A666A6">
          <w:rPr>
            <w:noProof/>
            <w:webHidden/>
          </w:rPr>
          <w:t>312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22" w:history="1">
        <w:r w:rsidRPr="00A666A6">
          <w:rPr>
            <w:rStyle w:val="Hyperlink"/>
            <w:noProof/>
            <w:color w:val="auto"/>
          </w:rPr>
          <w:t>8.13. Сведения о представителе владельцев облигаций</w:t>
        </w:r>
        <w:r w:rsidRPr="00A666A6">
          <w:rPr>
            <w:noProof/>
            <w:webHidden/>
          </w:rPr>
          <w:tab/>
        </w:r>
        <w:r w:rsidRPr="00A666A6">
          <w:rPr>
            <w:noProof/>
            <w:webHidden/>
          </w:rPr>
          <w:fldChar w:fldCharType="begin"/>
        </w:r>
        <w:r w:rsidRPr="00A666A6">
          <w:rPr>
            <w:noProof/>
            <w:webHidden/>
          </w:rPr>
          <w:instrText xml:space="preserve"> PAGEREF _Toc430103522 \h </w:instrText>
        </w:r>
        <w:r w:rsidRPr="00A666A6">
          <w:rPr>
            <w:noProof/>
            <w:webHidden/>
          </w:rPr>
        </w:r>
        <w:r w:rsidRPr="00A666A6">
          <w:rPr>
            <w:noProof/>
            <w:webHidden/>
          </w:rPr>
          <w:fldChar w:fldCharType="separate"/>
        </w:r>
        <w:r w:rsidRPr="00A666A6">
          <w:rPr>
            <w:noProof/>
            <w:webHidden/>
          </w:rPr>
          <w:t>312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23" w:history="1">
        <w:r w:rsidRPr="00A666A6">
          <w:rPr>
            <w:rStyle w:val="Hyperlink"/>
            <w:noProof/>
            <w:color w:val="auto"/>
          </w:rPr>
          <w:t>8.14. Сведения об отнесении приобретения облигаций к категории инвестиций с повышенным риском</w:t>
        </w:r>
        <w:r w:rsidRPr="00A666A6">
          <w:rPr>
            <w:noProof/>
            <w:webHidden/>
          </w:rPr>
          <w:tab/>
        </w:r>
        <w:r w:rsidRPr="00A666A6">
          <w:rPr>
            <w:noProof/>
            <w:webHidden/>
          </w:rPr>
          <w:fldChar w:fldCharType="begin"/>
        </w:r>
        <w:r w:rsidRPr="00A666A6">
          <w:rPr>
            <w:noProof/>
            <w:webHidden/>
          </w:rPr>
          <w:instrText xml:space="preserve"> PAGEREF _Toc430103523 \h </w:instrText>
        </w:r>
        <w:r w:rsidRPr="00A666A6">
          <w:rPr>
            <w:noProof/>
            <w:webHidden/>
          </w:rPr>
        </w:r>
        <w:r w:rsidRPr="00A666A6">
          <w:rPr>
            <w:noProof/>
            <w:webHidden/>
          </w:rPr>
          <w:fldChar w:fldCharType="separate"/>
        </w:r>
        <w:r w:rsidRPr="00A666A6">
          <w:rPr>
            <w:noProof/>
            <w:webHidden/>
          </w:rPr>
          <w:t>312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24" w:history="1">
        <w:r w:rsidRPr="00A666A6">
          <w:rPr>
            <w:rStyle w:val="Hyperlink"/>
            <w:noProof/>
            <w:color w:val="auto"/>
          </w:rPr>
          <w:t>8.15. Дополнительные сведения о размещаемых российских депозитарных расписках</w:t>
        </w:r>
        <w:r w:rsidRPr="00A666A6">
          <w:rPr>
            <w:noProof/>
            <w:webHidden/>
          </w:rPr>
          <w:tab/>
        </w:r>
        <w:r w:rsidRPr="00A666A6">
          <w:rPr>
            <w:noProof/>
            <w:webHidden/>
          </w:rPr>
          <w:fldChar w:fldCharType="begin"/>
        </w:r>
        <w:r w:rsidRPr="00A666A6">
          <w:rPr>
            <w:noProof/>
            <w:webHidden/>
          </w:rPr>
          <w:instrText xml:space="preserve"> PAGEREF _Toc430103524 \h </w:instrText>
        </w:r>
        <w:r w:rsidRPr="00A666A6">
          <w:rPr>
            <w:noProof/>
            <w:webHidden/>
          </w:rPr>
        </w:r>
        <w:r w:rsidRPr="00A666A6">
          <w:rPr>
            <w:noProof/>
            <w:webHidden/>
          </w:rPr>
          <w:fldChar w:fldCharType="separate"/>
        </w:r>
        <w:r w:rsidRPr="00A666A6">
          <w:rPr>
            <w:noProof/>
            <w:webHidden/>
          </w:rPr>
          <w:t>313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25" w:history="1">
        <w:r w:rsidRPr="00A666A6">
          <w:rPr>
            <w:rStyle w:val="Hyperlink"/>
            <w:noProof/>
            <w:color w:val="auto"/>
          </w:rPr>
          <w:t>8.15.1. Дополнительные сведения о представляемых ценных бумагах, право собственности на которые удостоверяется российскими депозитарными расписками</w:t>
        </w:r>
        <w:r w:rsidRPr="00A666A6">
          <w:rPr>
            <w:noProof/>
            <w:webHidden/>
          </w:rPr>
          <w:tab/>
        </w:r>
        <w:r w:rsidRPr="00A666A6">
          <w:rPr>
            <w:noProof/>
            <w:webHidden/>
          </w:rPr>
          <w:fldChar w:fldCharType="begin"/>
        </w:r>
        <w:r w:rsidRPr="00A666A6">
          <w:rPr>
            <w:noProof/>
            <w:webHidden/>
          </w:rPr>
          <w:instrText xml:space="preserve"> PAGEREF _Toc430103525 \h </w:instrText>
        </w:r>
        <w:r w:rsidRPr="00A666A6">
          <w:rPr>
            <w:noProof/>
            <w:webHidden/>
          </w:rPr>
        </w:r>
        <w:r w:rsidRPr="00A666A6">
          <w:rPr>
            <w:noProof/>
            <w:webHidden/>
          </w:rPr>
          <w:fldChar w:fldCharType="separate"/>
        </w:r>
        <w:r w:rsidRPr="00A666A6">
          <w:rPr>
            <w:noProof/>
            <w:webHidden/>
          </w:rPr>
          <w:t>313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26" w:history="1">
        <w:r w:rsidRPr="00A666A6">
          <w:rPr>
            <w:rStyle w:val="Hyperlink"/>
            <w:noProof/>
            <w:color w:val="auto"/>
          </w:rPr>
          <w:t>8.15.2. Сведения об эмитенте представляемых ценных бумаг, право собственности на которые удостоверяется российскими депозитарными расписками</w:t>
        </w:r>
        <w:r w:rsidRPr="00A666A6">
          <w:rPr>
            <w:noProof/>
            <w:webHidden/>
          </w:rPr>
          <w:tab/>
        </w:r>
        <w:r w:rsidRPr="00A666A6">
          <w:rPr>
            <w:noProof/>
            <w:webHidden/>
          </w:rPr>
          <w:fldChar w:fldCharType="begin"/>
        </w:r>
        <w:r w:rsidRPr="00A666A6">
          <w:rPr>
            <w:noProof/>
            <w:webHidden/>
          </w:rPr>
          <w:instrText xml:space="preserve"> PAGEREF _Toc430103526 \h </w:instrText>
        </w:r>
        <w:r w:rsidRPr="00A666A6">
          <w:rPr>
            <w:noProof/>
            <w:webHidden/>
          </w:rPr>
        </w:r>
        <w:r w:rsidRPr="00A666A6">
          <w:rPr>
            <w:noProof/>
            <w:webHidden/>
          </w:rPr>
          <w:fldChar w:fldCharType="separate"/>
        </w:r>
        <w:r w:rsidRPr="00A666A6">
          <w:rPr>
            <w:noProof/>
            <w:webHidden/>
          </w:rPr>
          <w:t>313</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27" w:history="1">
        <w:r w:rsidRPr="00A666A6">
          <w:rPr>
            <w:rStyle w:val="Hyperlink"/>
            <w:noProof/>
            <w:color w:val="auto"/>
          </w:rPr>
          <w:t>8.16. Наличие ограничений на приобретение и обращение размещаемых эмиссионных ценных бумаг</w:t>
        </w:r>
        <w:r w:rsidRPr="00A666A6">
          <w:rPr>
            <w:noProof/>
            <w:webHidden/>
          </w:rPr>
          <w:tab/>
        </w:r>
        <w:r w:rsidRPr="00A666A6">
          <w:rPr>
            <w:noProof/>
            <w:webHidden/>
          </w:rPr>
          <w:fldChar w:fldCharType="begin"/>
        </w:r>
        <w:r w:rsidRPr="00A666A6">
          <w:rPr>
            <w:noProof/>
            <w:webHidden/>
          </w:rPr>
          <w:instrText xml:space="preserve"> PAGEREF _Toc430103527 \h </w:instrText>
        </w:r>
        <w:r w:rsidRPr="00A666A6">
          <w:rPr>
            <w:noProof/>
            <w:webHidden/>
          </w:rPr>
        </w:r>
        <w:r w:rsidRPr="00A666A6">
          <w:rPr>
            <w:noProof/>
            <w:webHidden/>
          </w:rPr>
          <w:fldChar w:fldCharType="separate"/>
        </w:r>
        <w:r w:rsidRPr="00A666A6">
          <w:rPr>
            <w:noProof/>
            <w:webHidden/>
          </w:rPr>
          <w:t>313</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28" w:history="1">
        <w:r w:rsidRPr="00A666A6">
          <w:rPr>
            <w:rStyle w:val="Hyperlink"/>
            <w:noProof/>
            <w:color w:val="auto"/>
          </w:rPr>
          <w:t>8.17. Сведения о динамике изменения цен на эмиссионные ценные бумаги эмитента</w:t>
        </w:r>
        <w:r w:rsidRPr="00A666A6">
          <w:rPr>
            <w:noProof/>
            <w:webHidden/>
          </w:rPr>
          <w:tab/>
        </w:r>
        <w:r w:rsidRPr="00A666A6">
          <w:rPr>
            <w:noProof/>
            <w:webHidden/>
          </w:rPr>
          <w:fldChar w:fldCharType="begin"/>
        </w:r>
        <w:r w:rsidRPr="00A666A6">
          <w:rPr>
            <w:noProof/>
            <w:webHidden/>
          </w:rPr>
          <w:instrText xml:space="preserve"> PAGEREF _Toc430103528 \h </w:instrText>
        </w:r>
        <w:r w:rsidRPr="00A666A6">
          <w:rPr>
            <w:noProof/>
            <w:webHidden/>
          </w:rPr>
        </w:r>
        <w:r w:rsidRPr="00A666A6">
          <w:rPr>
            <w:noProof/>
            <w:webHidden/>
          </w:rPr>
          <w:fldChar w:fldCharType="separate"/>
        </w:r>
        <w:r w:rsidRPr="00A666A6">
          <w:rPr>
            <w:noProof/>
            <w:webHidden/>
          </w:rPr>
          <w:t>314</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29" w:history="1">
        <w:r w:rsidRPr="00A666A6">
          <w:rPr>
            <w:rStyle w:val="Hyperlink"/>
            <w:noProof/>
            <w:color w:val="auto"/>
          </w:rPr>
          <w:t>8.18. Сведения об организаторах торговли, на которых предполагается размещение и (или) обращение размещаемых эмиссионных ценных бумаг</w:t>
        </w:r>
        <w:r w:rsidRPr="00A666A6">
          <w:rPr>
            <w:noProof/>
            <w:webHidden/>
          </w:rPr>
          <w:tab/>
        </w:r>
        <w:r w:rsidRPr="00A666A6">
          <w:rPr>
            <w:noProof/>
            <w:webHidden/>
          </w:rPr>
          <w:fldChar w:fldCharType="begin"/>
        </w:r>
        <w:r w:rsidRPr="00A666A6">
          <w:rPr>
            <w:noProof/>
            <w:webHidden/>
          </w:rPr>
          <w:instrText xml:space="preserve"> PAGEREF _Toc430103529 \h </w:instrText>
        </w:r>
        <w:r w:rsidRPr="00A666A6">
          <w:rPr>
            <w:noProof/>
            <w:webHidden/>
          </w:rPr>
        </w:r>
        <w:r w:rsidRPr="00A666A6">
          <w:rPr>
            <w:noProof/>
            <w:webHidden/>
          </w:rPr>
          <w:fldChar w:fldCharType="separate"/>
        </w:r>
        <w:r w:rsidRPr="00A666A6">
          <w:rPr>
            <w:noProof/>
            <w:webHidden/>
          </w:rPr>
          <w:t>314</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30" w:history="1">
        <w:r w:rsidRPr="00A666A6">
          <w:rPr>
            <w:rStyle w:val="Hyperlink"/>
            <w:noProof/>
            <w:color w:val="auto"/>
          </w:rPr>
          <w:t>8.19. Иные сведения о размещаемых ценных бумагах</w:t>
        </w:r>
        <w:r w:rsidRPr="00A666A6">
          <w:rPr>
            <w:noProof/>
            <w:webHidden/>
          </w:rPr>
          <w:tab/>
        </w:r>
        <w:r w:rsidRPr="00A666A6">
          <w:rPr>
            <w:noProof/>
            <w:webHidden/>
          </w:rPr>
          <w:fldChar w:fldCharType="begin"/>
        </w:r>
        <w:r w:rsidRPr="00A666A6">
          <w:rPr>
            <w:noProof/>
            <w:webHidden/>
          </w:rPr>
          <w:instrText xml:space="preserve"> PAGEREF _Toc430103530 \h </w:instrText>
        </w:r>
        <w:r w:rsidRPr="00A666A6">
          <w:rPr>
            <w:noProof/>
            <w:webHidden/>
          </w:rPr>
        </w:r>
        <w:r w:rsidRPr="00A666A6">
          <w:rPr>
            <w:noProof/>
            <w:webHidden/>
          </w:rPr>
          <w:fldChar w:fldCharType="separate"/>
        </w:r>
        <w:r w:rsidRPr="00A666A6">
          <w:rPr>
            <w:noProof/>
            <w:webHidden/>
          </w:rPr>
          <w:t>315</w:t>
        </w:r>
        <w:r w:rsidRPr="00A666A6">
          <w:rPr>
            <w:noProof/>
            <w:webHidden/>
          </w:rPr>
          <w:fldChar w:fldCharType="end"/>
        </w:r>
      </w:hyperlink>
    </w:p>
    <w:p w:rsidR="00E95B8D" w:rsidRPr="00A666A6" w:rsidRDefault="00E95B8D">
      <w:pPr>
        <w:pStyle w:val="TOC1"/>
        <w:tabs>
          <w:tab w:val="right" w:leader="dot" w:pos="10198"/>
        </w:tabs>
      </w:pPr>
    </w:p>
    <w:p w:rsidR="00E95B8D" w:rsidRPr="00A666A6" w:rsidRDefault="00E95B8D">
      <w:pPr>
        <w:pStyle w:val="TOC1"/>
        <w:tabs>
          <w:tab w:val="right" w:leader="dot" w:pos="10198"/>
        </w:tabs>
        <w:rPr>
          <w:b w:val="0"/>
          <w:bCs w:val="0"/>
          <w:caps w:val="0"/>
          <w:noProof/>
          <w:sz w:val="24"/>
          <w:szCs w:val="24"/>
          <w:lang w:eastAsia="ru-RU"/>
        </w:rPr>
      </w:pPr>
      <w:hyperlink w:anchor="_Toc430103531" w:history="1">
        <w:r w:rsidRPr="00A666A6">
          <w:rPr>
            <w:rStyle w:val="Hyperlink"/>
            <w:noProof/>
            <w:color w:val="auto"/>
          </w:rPr>
          <w:t>Раздел IX. Дополнительные сведения об эмитенте и о размещенных им эмиссионных ценных бумагах</w:t>
        </w:r>
        <w:r w:rsidRPr="00A666A6">
          <w:rPr>
            <w:noProof/>
            <w:webHidden/>
          </w:rPr>
          <w:tab/>
        </w:r>
        <w:r w:rsidRPr="00A666A6">
          <w:rPr>
            <w:noProof/>
            <w:webHidden/>
          </w:rPr>
          <w:fldChar w:fldCharType="begin"/>
        </w:r>
        <w:r w:rsidRPr="00A666A6">
          <w:rPr>
            <w:noProof/>
            <w:webHidden/>
          </w:rPr>
          <w:instrText xml:space="preserve"> PAGEREF _Toc430103531 \h </w:instrText>
        </w:r>
        <w:r w:rsidRPr="00A666A6">
          <w:rPr>
            <w:noProof/>
            <w:webHidden/>
          </w:rPr>
        </w:r>
        <w:r w:rsidRPr="00A666A6">
          <w:rPr>
            <w:noProof/>
            <w:webHidden/>
          </w:rPr>
          <w:fldChar w:fldCharType="separate"/>
        </w:r>
        <w:r w:rsidRPr="00A666A6">
          <w:rPr>
            <w:noProof/>
            <w:webHidden/>
          </w:rPr>
          <w:t>322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32" w:history="1">
        <w:r w:rsidRPr="00A666A6">
          <w:rPr>
            <w:rStyle w:val="Hyperlink"/>
            <w:noProof/>
            <w:color w:val="auto"/>
          </w:rPr>
          <w:t>9.1. Дополнительные сведения об эмитенте</w:t>
        </w:r>
        <w:r w:rsidRPr="00A666A6">
          <w:rPr>
            <w:noProof/>
            <w:webHidden/>
          </w:rPr>
          <w:tab/>
        </w:r>
        <w:r w:rsidRPr="00A666A6">
          <w:rPr>
            <w:noProof/>
            <w:webHidden/>
          </w:rPr>
          <w:fldChar w:fldCharType="begin"/>
        </w:r>
        <w:r w:rsidRPr="00A666A6">
          <w:rPr>
            <w:noProof/>
            <w:webHidden/>
          </w:rPr>
          <w:instrText xml:space="preserve"> PAGEREF _Toc430103532 \h </w:instrText>
        </w:r>
        <w:r w:rsidRPr="00A666A6">
          <w:rPr>
            <w:noProof/>
            <w:webHidden/>
          </w:rPr>
        </w:r>
        <w:r w:rsidRPr="00A666A6">
          <w:rPr>
            <w:noProof/>
            <w:webHidden/>
          </w:rPr>
          <w:fldChar w:fldCharType="separate"/>
        </w:r>
        <w:r w:rsidRPr="00A666A6">
          <w:rPr>
            <w:noProof/>
            <w:webHidden/>
          </w:rPr>
          <w:t>322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33" w:history="1">
        <w:r w:rsidRPr="00A666A6">
          <w:rPr>
            <w:rStyle w:val="Hyperlink"/>
            <w:noProof/>
            <w:color w:val="auto"/>
          </w:rPr>
          <w:t>9.1.1. Сведения о размере, структуре уставного капитала эмитента</w:t>
        </w:r>
        <w:r w:rsidRPr="00A666A6">
          <w:rPr>
            <w:noProof/>
            <w:webHidden/>
          </w:rPr>
          <w:tab/>
        </w:r>
        <w:r w:rsidRPr="00A666A6">
          <w:rPr>
            <w:noProof/>
            <w:webHidden/>
          </w:rPr>
          <w:fldChar w:fldCharType="begin"/>
        </w:r>
        <w:r w:rsidRPr="00A666A6">
          <w:rPr>
            <w:noProof/>
            <w:webHidden/>
          </w:rPr>
          <w:instrText xml:space="preserve"> PAGEREF _Toc430103533 \h </w:instrText>
        </w:r>
        <w:r w:rsidRPr="00A666A6">
          <w:rPr>
            <w:noProof/>
            <w:webHidden/>
          </w:rPr>
        </w:r>
        <w:r w:rsidRPr="00A666A6">
          <w:rPr>
            <w:noProof/>
            <w:webHidden/>
          </w:rPr>
          <w:fldChar w:fldCharType="separate"/>
        </w:r>
        <w:r w:rsidRPr="00A666A6">
          <w:rPr>
            <w:noProof/>
            <w:webHidden/>
          </w:rPr>
          <w:t>322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35" w:history="1">
        <w:r w:rsidRPr="00A666A6">
          <w:rPr>
            <w:rStyle w:val="Hyperlink"/>
            <w:noProof/>
            <w:color w:val="auto"/>
          </w:rPr>
          <w:t>9.1.2. Сведения об изменении размера уставного капитала эмитента</w:t>
        </w:r>
        <w:r w:rsidRPr="00A666A6">
          <w:rPr>
            <w:noProof/>
            <w:webHidden/>
          </w:rPr>
          <w:tab/>
        </w:r>
        <w:r w:rsidRPr="00A666A6">
          <w:rPr>
            <w:noProof/>
            <w:webHidden/>
          </w:rPr>
          <w:fldChar w:fldCharType="begin"/>
        </w:r>
        <w:r w:rsidRPr="00A666A6">
          <w:rPr>
            <w:noProof/>
            <w:webHidden/>
          </w:rPr>
          <w:instrText xml:space="preserve"> PAGEREF _Toc430103535 \h </w:instrText>
        </w:r>
        <w:r w:rsidRPr="00A666A6">
          <w:rPr>
            <w:noProof/>
            <w:webHidden/>
          </w:rPr>
        </w:r>
        <w:r w:rsidRPr="00A666A6">
          <w:rPr>
            <w:noProof/>
            <w:webHidden/>
          </w:rPr>
          <w:fldChar w:fldCharType="separate"/>
        </w:r>
        <w:r w:rsidRPr="00A666A6">
          <w:rPr>
            <w:noProof/>
            <w:webHidden/>
          </w:rPr>
          <w:t>323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36" w:history="1">
        <w:r w:rsidRPr="00A666A6">
          <w:rPr>
            <w:rStyle w:val="Hyperlink"/>
            <w:noProof/>
            <w:color w:val="auto"/>
          </w:rPr>
          <w:t>9.1.3. Сведения о порядке созыва и проведения собрания (заседания) высшего органа управления эмитента</w:t>
        </w:r>
        <w:r w:rsidRPr="00A666A6">
          <w:rPr>
            <w:noProof/>
            <w:webHidden/>
          </w:rPr>
          <w:tab/>
        </w:r>
        <w:r w:rsidRPr="00A666A6">
          <w:rPr>
            <w:noProof/>
            <w:webHidden/>
          </w:rPr>
          <w:fldChar w:fldCharType="begin"/>
        </w:r>
        <w:r w:rsidRPr="00A666A6">
          <w:rPr>
            <w:noProof/>
            <w:webHidden/>
          </w:rPr>
          <w:instrText xml:space="preserve"> PAGEREF _Toc430103536 \h </w:instrText>
        </w:r>
        <w:r w:rsidRPr="00A666A6">
          <w:rPr>
            <w:noProof/>
            <w:webHidden/>
          </w:rPr>
        </w:r>
        <w:r w:rsidRPr="00A666A6">
          <w:rPr>
            <w:noProof/>
            <w:webHidden/>
          </w:rPr>
          <w:fldChar w:fldCharType="separate"/>
        </w:r>
        <w:r w:rsidRPr="00A666A6">
          <w:rPr>
            <w:noProof/>
            <w:webHidden/>
          </w:rPr>
          <w:t>323</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37" w:history="1">
        <w:r w:rsidRPr="00A666A6">
          <w:rPr>
            <w:rStyle w:val="Hyperlink"/>
            <w:noProof/>
            <w:color w:val="auto"/>
          </w:rPr>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Pr="00A666A6">
          <w:rPr>
            <w:noProof/>
            <w:webHidden/>
          </w:rPr>
          <w:tab/>
        </w:r>
        <w:r w:rsidRPr="00A666A6">
          <w:rPr>
            <w:noProof/>
            <w:webHidden/>
          </w:rPr>
          <w:fldChar w:fldCharType="begin"/>
        </w:r>
        <w:r w:rsidRPr="00A666A6">
          <w:rPr>
            <w:noProof/>
            <w:webHidden/>
          </w:rPr>
          <w:instrText xml:space="preserve"> PAGEREF _Toc430103537 \h </w:instrText>
        </w:r>
        <w:r w:rsidRPr="00A666A6">
          <w:rPr>
            <w:noProof/>
            <w:webHidden/>
          </w:rPr>
        </w:r>
        <w:r w:rsidRPr="00A666A6">
          <w:rPr>
            <w:noProof/>
            <w:webHidden/>
          </w:rPr>
          <w:fldChar w:fldCharType="separate"/>
        </w:r>
        <w:r w:rsidRPr="00A666A6">
          <w:rPr>
            <w:noProof/>
            <w:webHidden/>
          </w:rPr>
          <w:t>324</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38" w:history="1">
        <w:r w:rsidRPr="00A666A6">
          <w:rPr>
            <w:rStyle w:val="Hyperlink"/>
            <w:noProof/>
            <w:color w:val="auto"/>
          </w:rPr>
          <w:t>9.1.5. Сведения о существенных сделках, совершенных эмитентом</w:t>
        </w:r>
        <w:r w:rsidRPr="00A666A6">
          <w:rPr>
            <w:noProof/>
            <w:webHidden/>
          </w:rPr>
          <w:tab/>
        </w:r>
        <w:r w:rsidRPr="00A666A6">
          <w:rPr>
            <w:noProof/>
            <w:webHidden/>
          </w:rPr>
          <w:fldChar w:fldCharType="begin"/>
        </w:r>
        <w:r w:rsidRPr="00A666A6">
          <w:rPr>
            <w:noProof/>
            <w:webHidden/>
          </w:rPr>
          <w:instrText xml:space="preserve"> PAGEREF _Toc430103538 \h </w:instrText>
        </w:r>
        <w:r w:rsidRPr="00A666A6">
          <w:rPr>
            <w:noProof/>
            <w:webHidden/>
          </w:rPr>
        </w:r>
        <w:r w:rsidRPr="00A666A6">
          <w:rPr>
            <w:noProof/>
            <w:webHidden/>
          </w:rPr>
          <w:fldChar w:fldCharType="separate"/>
        </w:r>
        <w:r w:rsidRPr="00A666A6">
          <w:rPr>
            <w:noProof/>
            <w:webHidden/>
          </w:rPr>
          <w:t>338</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39" w:history="1">
        <w:r w:rsidRPr="00A666A6">
          <w:rPr>
            <w:rStyle w:val="Hyperlink"/>
            <w:noProof/>
            <w:color w:val="auto"/>
          </w:rPr>
          <w:t>9.1.6. Сведения о кредитных рейтингах эмитента</w:t>
        </w:r>
        <w:r w:rsidRPr="00A666A6">
          <w:rPr>
            <w:noProof/>
            <w:webHidden/>
          </w:rPr>
          <w:tab/>
        </w:r>
        <w:r w:rsidRPr="00A666A6">
          <w:rPr>
            <w:noProof/>
            <w:webHidden/>
          </w:rPr>
          <w:fldChar w:fldCharType="begin"/>
        </w:r>
        <w:r w:rsidRPr="00A666A6">
          <w:rPr>
            <w:noProof/>
            <w:webHidden/>
          </w:rPr>
          <w:instrText xml:space="preserve"> PAGEREF _Toc430103539 \h </w:instrText>
        </w:r>
        <w:r w:rsidRPr="00A666A6">
          <w:rPr>
            <w:noProof/>
            <w:webHidden/>
          </w:rPr>
        </w:r>
        <w:r w:rsidRPr="00A666A6">
          <w:rPr>
            <w:noProof/>
            <w:webHidden/>
          </w:rPr>
          <w:fldChar w:fldCharType="separate"/>
        </w:r>
        <w:r w:rsidRPr="00A666A6">
          <w:rPr>
            <w:noProof/>
            <w:webHidden/>
          </w:rPr>
          <w:t>338</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40" w:history="1">
        <w:r w:rsidRPr="00A666A6">
          <w:rPr>
            <w:rStyle w:val="Hyperlink"/>
            <w:noProof/>
            <w:color w:val="auto"/>
          </w:rPr>
          <w:t>9.2. Сведения о каждой категории (типе) акций эмитента</w:t>
        </w:r>
        <w:r w:rsidRPr="00A666A6">
          <w:rPr>
            <w:noProof/>
            <w:webHidden/>
          </w:rPr>
          <w:tab/>
        </w:r>
        <w:r w:rsidRPr="00A666A6">
          <w:rPr>
            <w:noProof/>
            <w:webHidden/>
          </w:rPr>
          <w:fldChar w:fldCharType="begin"/>
        </w:r>
        <w:r w:rsidRPr="00A666A6">
          <w:rPr>
            <w:noProof/>
            <w:webHidden/>
          </w:rPr>
          <w:instrText xml:space="preserve"> PAGEREF _Toc430103540 \h </w:instrText>
        </w:r>
        <w:r w:rsidRPr="00A666A6">
          <w:rPr>
            <w:noProof/>
            <w:webHidden/>
          </w:rPr>
        </w:r>
        <w:r w:rsidRPr="00A666A6">
          <w:rPr>
            <w:noProof/>
            <w:webHidden/>
          </w:rPr>
          <w:fldChar w:fldCharType="separate"/>
        </w:r>
        <w:r w:rsidRPr="00A666A6">
          <w:rPr>
            <w:noProof/>
            <w:webHidden/>
          </w:rPr>
          <w:t>346</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41" w:history="1">
        <w:r w:rsidRPr="00A666A6">
          <w:rPr>
            <w:rStyle w:val="Hyperlink"/>
            <w:noProof/>
            <w:color w:val="auto"/>
          </w:rPr>
          <w:t>9.3. Сведения о предыдущих выпусках ценных бумаг эмитента, за исключением акций эмитента</w:t>
        </w:r>
        <w:r w:rsidRPr="00A666A6">
          <w:rPr>
            <w:noProof/>
            <w:webHidden/>
          </w:rPr>
          <w:tab/>
        </w:r>
        <w:r w:rsidRPr="00A666A6">
          <w:rPr>
            <w:noProof/>
            <w:webHidden/>
          </w:rPr>
          <w:fldChar w:fldCharType="begin"/>
        </w:r>
        <w:r w:rsidRPr="00A666A6">
          <w:rPr>
            <w:noProof/>
            <w:webHidden/>
          </w:rPr>
          <w:instrText xml:space="preserve"> PAGEREF _Toc430103541 \h </w:instrText>
        </w:r>
        <w:r w:rsidRPr="00A666A6">
          <w:rPr>
            <w:noProof/>
            <w:webHidden/>
          </w:rPr>
        </w:r>
        <w:r w:rsidRPr="00A666A6">
          <w:rPr>
            <w:noProof/>
            <w:webHidden/>
          </w:rPr>
          <w:fldChar w:fldCharType="separate"/>
        </w:r>
        <w:r w:rsidRPr="00A666A6">
          <w:rPr>
            <w:noProof/>
            <w:webHidden/>
          </w:rPr>
          <w:t>348</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42" w:history="1">
        <w:r w:rsidRPr="00A666A6">
          <w:rPr>
            <w:rStyle w:val="Hyperlink"/>
            <w:noProof/>
            <w:color w:val="auto"/>
          </w:rPr>
          <w:t>9.3.1. Сведения о выпусках, все ценные бумаги которых погашены</w:t>
        </w:r>
        <w:r w:rsidRPr="00A666A6">
          <w:rPr>
            <w:noProof/>
            <w:webHidden/>
          </w:rPr>
          <w:tab/>
        </w:r>
        <w:r w:rsidRPr="00A666A6">
          <w:rPr>
            <w:noProof/>
            <w:webHidden/>
          </w:rPr>
          <w:fldChar w:fldCharType="begin"/>
        </w:r>
        <w:r w:rsidRPr="00A666A6">
          <w:rPr>
            <w:noProof/>
            <w:webHidden/>
          </w:rPr>
          <w:instrText xml:space="preserve"> PAGEREF _Toc430103542 \h </w:instrText>
        </w:r>
        <w:r w:rsidRPr="00A666A6">
          <w:rPr>
            <w:noProof/>
            <w:webHidden/>
          </w:rPr>
        </w:r>
        <w:r w:rsidRPr="00A666A6">
          <w:rPr>
            <w:noProof/>
            <w:webHidden/>
          </w:rPr>
          <w:fldChar w:fldCharType="separate"/>
        </w:r>
        <w:r w:rsidRPr="00A666A6">
          <w:rPr>
            <w:noProof/>
            <w:webHidden/>
          </w:rPr>
          <w:t>348</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43" w:history="1">
        <w:r w:rsidRPr="00A666A6">
          <w:rPr>
            <w:rStyle w:val="Hyperlink"/>
            <w:noProof/>
            <w:color w:val="auto"/>
          </w:rPr>
          <w:t>9.3.2. Сведения о выпусках, ценные бумаги которых не являются погашенными</w:t>
        </w:r>
        <w:r w:rsidRPr="00A666A6">
          <w:rPr>
            <w:noProof/>
            <w:webHidden/>
          </w:rPr>
          <w:tab/>
        </w:r>
        <w:r w:rsidRPr="00A666A6">
          <w:rPr>
            <w:noProof/>
            <w:webHidden/>
          </w:rPr>
          <w:fldChar w:fldCharType="begin"/>
        </w:r>
        <w:r w:rsidRPr="00A666A6">
          <w:rPr>
            <w:noProof/>
            <w:webHidden/>
          </w:rPr>
          <w:instrText xml:space="preserve"> PAGEREF _Toc430103543 \h </w:instrText>
        </w:r>
        <w:r w:rsidRPr="00A666A6">
          <w:rPr>
            <w:noProof/>
            <w:webHidden/>
          </w:rPr>
        </w:r>
        <w:r w:rsidRPr="00A666A6">
          <w:rPr>
            <w:noProof/>
            <w:webHidden/>
          </w:rPr>
          <w:fldChar w:fldCharType="separate"/>
        </w:r>
        <w:r w:rsidRPr="00A666A6">
          <w:rPr>
            <w:noProof/>
            <w:webHidden/>
          </w:rPr>
          <w:t>348</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44" w:history="1">
        <w:r w:rsidRPr="00A666A6">
          <w:rPr>
            <w:rStyle w:val="Hyperlink"/>
            <w:noProof/>
            <w:color w:val="auto"/>
          </w:rPr>
          <w:t>9.4.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Pr="00A666A6">
          <w:rPr>
            <w:noProof/>
            <w:webHidden/>
          </w:rPr>
          <w:tab/>
        </w:r>
        <w:r w:rsidRPr="00A666A6">
          <w:rPr>
            <w:noProof/>
            <w:webHidden/>
          </w:rPr>
          <w:fldChar w:fldCharType="begin"/>
        </w:r>
        <w:r w:rsidRPr="00A666A6">
          <w:rPr>
            <w:noProof/>
            <w:webHidden/>
          </w:rPr>
          <w:instrText xml:space="preserve"> PAGEREF _Toc430103544 \h </w:instrText>
        </w:r>
        <w:r w:rsidRPr="00A666A6">
          <w:rPr>
            <w:noProof/>
            <w:webHidden/>
          </w:rPr>
        </w:r>
        <w:r w:rsidRPr="00A666A6">
          <w:rPr>
            <w:noProof/>
            <w:webHidden/>
          </w:rPr>
          <w:fldChar w:fldCharType="separate"/>
        </w:r>
        <w:r w:rsidRPr="00A666A6">
          <w:rPr>
            <w:noProof/>
            <w:webHidden/>
          </w:rPr>
          <w:t>371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45" w:history="1">
        <w:r w:rsidRPr="00A666A6">
          <w:rPr>
            <w:rStyle w:val="Hyperlink"/>
            <w:noProof/>
            <w:color w:val="auto"/>
          </w:rPr>
          <w:t>9.4.1. Дополнительные сведения об ипотечном покрытии по облигациям эмитента с ипотечным покрытием</w:t>
        </w:r>
        <w:r w:rsidRPr="00A666A6">
          <w:rPr>
            <w:noProof/>
            <w:webHidden/>
          </w:rPr>
          <w:tab/>
        </w:r>
        <w:r w:rsidRPr="00A666A6">
          <w:rPr>
            <w:noProof/>
            <w:webHidden/>
          </w:rPr>
          <w:fldChar w:fldCharType="begin"/>
        </w:r>
        <w:r w:rsidRPr="00A666A6">
          <w:rPr>
            <w:noProof/>
            <w:webHidden/>
          </w:rPr>
          <w:instrText xml:space="preserve"> PAGEREF _Toc430103545 \h </w:instrText>
        </w:r>
        <w:r w:rsidRPr="00A666A6">
          <w:rPr>
            <w:noProof/>
            <w:webHidden/>
          </w:rPr>
        </w:r>
        <w:r w:rsidRPr="00A666A6">
          <w:rPr>
            <w:noProof/>
            <w:webHidden/>
          </w:rPr>
          <w:fldChar w:fldCharType="separate"/>
        </w:r>
        <w:r w:rsidRPr="00A666A6">
          <w:rPr>
            <w:noProof/>
            <w:webHidden/>
          </w:rPr>
          <w:t>371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46" w:history="1">
        <w:r w:rsidRPr="00A666A6">
          <w:rPr>
            <w:rStyle w:val="Hyperlink"/>
            <w:noProof/>
            <w:color w:val="auto"/>
          </w:rPr>
          <w:t>9.4.1.1. Сведения о специализированном депозитарии (депозитариях), осуществляющем (осуществляющих) ведение реестра (реестров) ипотечного покрытия</w:t>
        </w:r>
        <w:r w:rsidRPr="00A666A6">
          <w:rPr>
            <w:noProof/>
            <w:webHidden/>
          </w:rPr>
          <w:tab/>
        </w:r>
        <w:r w:rsidRPr="00A666A6">
          <w:rPr>
            <w:noProof/>
            <w:webHidden/>
          </w:rPr>
          <w:fldChar w:fldCharType="begin"/>
        </w:r>
        <w:r w:rsidRPr="00A666A6">
          <w:rPr>
            <w:noProof/>
            <w:webHidden/>
          </w:rPr>
          <w:instrText xml:space="preserve"> PAGEREF _Toc430103546 \h </w:instrText>
        </w:r>
        <w:r w:rsidRPr="00A666A6">
          <w:rPr>
            <w:noProof/>
            <w:webHidden/>
          </w:rPr>
        </w:r>
        <w:r w:rsidRPr="00A666A6">
          <w:rPr>
            <w:noProof/>
            <w:webHidden/>
          </w:rPr>
          <w:fldChar w:fldCharType="separate"/>
        </w:r>
        <w:r w:rsidRPr="00A666A6">
          <w:rPr>
            <w:noProof/>
            <w:webHidden/>
          </w:rPr>
          <w:t>371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47" w:history="1">
        <w:r w:rsidRPr="00A666A6">
          <w:rPr>
            <w:rStyle w:val="Hyperlink"/>
            <w:noProof/>
            <w:color w:val="auto"/>
          </w:rPr>
          <w:t>9.4.1.2. Сведения о страховании риска ответственности перед владельцами облигаций с ипотечным покрытием</w:t>
        </w:r>
        <w:r w:rsidRPr="00A666A6">
          <w:rPr>
            <w:noProof/>
            <w:webHidden/>
          </w:rPr>
          <w:tab/>
        </w:r>
        <w:r w:rsidRPr="00A666A6">
          <w:rPr>
            <w:noProof/>
            <w:webHidden/>
          </w:rPr>
          <w:fldChar w:fldCharType="begin"/>
        </w:r>
        <w:r w:rsidRPr="00A666A6">
          <w:rPr>
            <w:noProof/>
            <w:webHidden/>
          </w:rPr>
          <w:instrText xml:space="preserve"> PAGEREF _Toc430103547 \h </w:instrText>
        </w:r>
        <w:r w:rsidRPr="00A666A6">
          <w:rPr>
            <w:noProof/>
            <w:webHidden/>
          </w:rPr>
        </w:r>
        <w:r w:rsidRPr="00A666A6">
          <w:rPr>
            <w:noProof/>
            <w:webHidden/>
          </w:rPr>
          <w:fldChar w:fldCharType="separate"/>
        </w:r>
        <w:r w:rsidRPr="00A666A6">
          <w:rPr>
            <w:noProof/>
            <w:webHidden/>
          </w:rPr>
          <w:t>371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48" w:history="1">
        <w:r w:rsidRPr="00A666A6">
          <w:rPr>
            <w:rStyle w:val="Hyperlink"/>
            <w:noProof/>
            <w:color w:val="auto"/>
          </w:rPr>
          <w:t>9.4.1.3. Сведения о сервисных агентах, уполномоченных получать исполнение от должников, обеспеченные ипотекой требования к которым составляют ипотечное покрытие облигаций</w:t>
        </w:r>
        <w:r w:rsidRPr="00A666A6">
          <w:rPr>
            <w:noProof/>
            <w:webHidden/>
          </w:rPr>
          <w:tab/>
        </w:r>
        <w:r w:rsidRPr="00A666A6">
          <w:rPr>
            <w:noProof/>
            <w:webHidden/>
          </w:rPr>
          <w:fldChar w:fldCharType="begin"/>
        </w:r>
        <w:r w:rsidRPr="00A666A6">
          <w:rPr>
            <w:noProof/>
            <w:webHidden/>
          </w:rPr>
          <w:instrText xml:space="preserve"> PAGEREF _Toc430103548 \h </w:instrText>
        </w:r>
        <w:r w:rsidRPr="00A666A6">
          <w:rPr>
            <w:noProof/>
            <w:webHidden/>
          </w:rPr>
        </w:r>
        <w:r w:rsidRPr="00A666A6">
          <w:rPr>
            <w:noProof/>
            <w:webHidden/>
          </w:rPr>
          <w:fldChar w:fldCharType="separate"/>
        </w:r>
        <w:r w:rsidRPr="00A666A6">
          <w:rPr>
            <w:noProof/>
            <w:webHidden/>
          </w:rPr>
          <w:t>371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49" w:history="1">
        <w:r w:rsidRPr="00A666A6">
          <w:rPr>
            <w:rStyle w:val="Hyperlink"/>
            <w:noProof/>
            <w:color w:val="auto"/>
          </w:rPr>
          <w:t>9.4.1.4. Информация о составе, структуре и размере ипотечного покрытия облигаций эмитента с ипотечным покрытием</w:t>
        </w:r>
        <w:r w:rsidRPr="00A666A6">
          <w:rPr>
            <w:noProof/>
            <w:webHidden/>
          </w:rPr>
          <w:tab/>
        </w:r>
        <w:r w:rsidRPr="00A666A6">
          <w:rPr>
            <w:noProof/>
            <w:webHidden/>
          </w:rPr>
          <w:fldChar w:fldCharType="begin"/>
        </w:r>
        <w:r w:rsidRPr="00A666A6">
          <w:rPr>
            <w:noProof/>
            <w:webHidden/>
          </w:rPr>
          <w:instrText xml:space="preserve"> PAGEREF _Toc430103549 \h </w:instrText>
        </w:r>
        <w:r w:rsidRPr="00A666A6">
          <w:rPr>
            <w:noProof/>
            <w:webHidden/>
          </w:rPr>
        </w:r>
        <w:r w:rsidRPr="00A666A6">
          <w:rPr>
            <w:noProof/>
            <w:webHidden/>
          </w:rPr>
          <w:fldChar w:fldCharType="separate"/>
        </w:r>
        <w:r w:rsidRPr="00A666A6">
          <w:rPr>
            <w:noProof/>
            <w:webHidden/>
          </w:rPr>
          <w:t>371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50" w:history="1">
        <w:r w:rsidRPr="00A666A6">
          <w:rPr>
            <w:rStyle w:val="Hyperlink"/>
            <w:noProof/>
            <w:color w:val="auto"/>
          </w:rPr>
          <w:t>9.4.2. Дополнительные сведения о залоговом обеспечении денежными требованиями по облигациям эмитента с залоговым обеспечением денежными требованиями</w:t>
        </w:r>
        <w:r w:rsidRPr="00A666A6">
          <w:rPr>
            <w:noProof/>
            <w:webHidden/>
          </w:rPr>
          <w:tab/>
        </w:r>
        <w:r w:rsidRPr="00A666A6">
          <w:rPr>
            <w:noProof/>
            <w:webHidden/>
          </w:rPr>
          <w:fldChar w:fldCharType="begin"/>
        </w:r>
        <w:r w:rsidRPr="00A666A6">
          <w:rPr>
            <w:noProof/>
            <w:webHidden/>
          </w:rPr>
          <w:instrText xml:space="preserve"> PAGEREF _Toc430103550 \h </w:instrText>
        </w:r>
        <w:r w:rsidRPr="00A666A6">
          <w:rPr>
            <w:noProof/>
            <w:webHidden/>
          </w:rPr>
        </w:r>
        <w:r w:rsidRPr="00A666A6">
          <w:rPr>
            <w:noProof/>
            <w:webHidden/>
          </w:rPr>
          <w:fldChar w:fldCharType="separate"/>
        </w:r>
        <w:r w:rsidRPr="00A666A6">
          <w:rPr>
            <w:noProof/>
            <w:webHidden/>
          </w:rPr>
          <w:t>371</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51" w:history="1">
        <w:r w:rsidRPr="00A666A6">
          <w:rPr>
            <w:rStyle w:val="Hyperlink"/>
            <w:noProof/>
            <w:color w:val="auto"/>
          </w:rPr>
          <w:t>9.4.2.1. Сведения о лице, осуществляющем учет находящихся в залоге денежных требований и денежных сумм, зачисленных на залоговый счет</w:t>
        </w:r>
        <w:r w:rsidRPr="00A666A6">
          <w:rPr>
            <w:noProof/>
            <w:webHidden/>
          </w:rPr>
          <w:tab/>
        </w:r>
        <w:r w:rsidRPr="00A666A6">
          <w:rPr>
            <w:noProof/>
            <w:webHidden/>
          </w:rPr>
          <w:fldChar w:fldCharType="begin"/>
        </w:r>
        <w:r w:rsidRPr="00A666A6">
          <w:rPr>
            <w:noProof/>
            <w:webHidden/>
          </w:rPr>
          <w:instrText xml:space="preserve"> PAGEREF _Toc430103551 \h </w:instrText>
        </w:r>
        <w:r w:rsidRPr="00A666A6">
          <w:rPr>
            <w:noProof/>
            <w:webHidden/>
          </w:rPr>
        </w:r>
        <w:r w:rsidRPr="00A666A6">
          <w:rPr>
            <w:noProof/>
            <w:webHidden/>
          </w:rPr>
          <w:fldChar w:fldCharType="separate"/>
        </w:r>
        <w:r w:rsidRPr="00A666A6">
          <w:rPr>
            <w:noProof/>
            <w:webHidden/>
          </w:rPr>
          <w:t>372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52" w:history="1">
        <w:r w:rsidRPr="00A666A6">
          <w:rPr>
            <w:rStyle w:val="Hyperlink"/>
            <w:noProof/>
            <w:color w:val="auto"/>
          </w:rPr>
          <w:t>9.4.2.2.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r w:rsidRPr="00A666A6">
          <w:rPr>
            <w:noProof/>
            <w:webHidden/>
          </w:rPr>
          <w:tab/>
        </w:r>
        <w:r w:rsidRPr="00A666A6">
          <w:rPr>
            <w:noProof/>
            <w:webHidden/>
          </w:rPr>
          <w:fldChar w:fldCharType="begin"/>
        </w:r>
        <w:r w:rsidRPr="00A666A6">
          <w:rPr>
            <w:noProof/>
            <w:webHidden/>
          </w:rPr>
          <w:instrText xml:space="preserve"> PAGEREF _Toc430103552 \h </w:instrText>
        </w:r>
        <w:r w:rsidRPr="00A666A6">
          <w:rPr>
            <w:noProof/>
            <w:webHidden/>
          </w:rPr>
        </w:r>
        <w:r w:rsidRPr="00A666A6">
          <w:rPr>
            <w:noProof/>
            <w:webHidden/>
          </w:rPr>
          <w:fldChar w:fldCharType="separate"/>
        </w:r>
        <w:r w:rsidRPr="00A666A6">
          <w:rPr>
            <w:noProof/>
            <w:webHidden/>
          </w:rPr>
          <w:t>372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53" w:history="1">
        <w:r w:rsidRPr="00A666A6">
          <w:rPr>
            <w:rStyle w:val="Hyperlink"/>
            <w:noProof/>
            <w:color w:val="auto"/>
          </w:rPr>
          <w:t>9.4.2.3. Сведения об организациях, обслуживающих находящиеся в залоге денежные требования</w:t>
        </w:r>
        <w:r w:rsidRPr="00A666A6">
          <w:rPr>
            <w:noProof/>
            <w:webHidden/>
          </w:rPr>
          <w:tab/>
        </w:r>
        <w:r w:rsidRPr="00A666A6">
          <w:rPr>
            <w:noProof/>
            <w:webHidden/>
          </w:rPr>
          <w:fldChar w:fldCharType="begin"/>
        </w:r>
        <w:r w:rsidRPr="00A666A6">
          <w:rPr>
            <w:noProof/>
            <w:webHidden/>
          </w:rPr>
          <w:instrText xml:space="preserve"> PAGEREF _Toc430103553 \h </w:instrText>
        </w:r>
        <w:r w:rsidRPr="00A666A6">
          <w:rPr>
            <w:noProof/>
            <w:webHidden/>
          </w:rPr>
        </w:r>
        <w:r w:rsidRPr="00A666A6">
          <w:rPr>
            <w:noProof/>
            <w:webHidden/>
          </w:rPr>
          <w:fldChar w:fldCharType="separate"/>
        </w:r>
        <w:r w:rsidRPr="00A666A6">
          <w:rPr>
            <w:noProof/>
            <w:webHidden/>
          </w:rPr>
          <w:t>372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54" w:history="1">
        <w:r w:rsidRPr="00A666A6">
          <w:rPr>
            <w:rStyle w:val="Hyperlink"/>
            <w:noProof/>
            <w:color w:val="auto"/>
          </w:rPr>
          <w:t>9.4.2.4. Информация о составе, структуре и стоимости (размере) залогового обеспечения облигаций, в состав которого входят денежные требования</w:t>
        </w:r>
        <w:r w:rsidRPr="00A666A6">
          <w:rPr>
            <w:noProof/>
            <w:webHidden/>
          </w:rPr>
          <w:tab/>
        </w:r>
        <w:r w:rsidRPr="00A666A6">
          <w:rPr>
            <w:noProof/>
            <w:webHidden/>
          </w:rPr>
          <w:fldChar w:fldCharType="begin"/>
        </w:r>
        <w:r w:rsidRPr="00A666A6">
          <w:rPr>
            <w:noProof/>
            <w:webHidden/>
          </w:rPr>
          <w:instrText xml:space="preserve"> PAGEREF _Toc430103554 \h </w:instrText>
        </w:r>
        <w:r w:rsidRPr="00A666A6">
          <w:rPr>
            <w:noProof/>
            <w:webHidden/>
          </w:rPr>
        </w:r>
        <w:r w:rsidRPr="00A666A6">
          <w:rPr>
            <w:noProof/>
            <w:webHidden/>
          </w:rPr>
          <w:fldChar w:fldCharType="separate"/>
        </w:r>
        <w:r w:rsidRPr="00A666A6">
          <w:rPr>
            <w:noProof/>
            <w:webHidden/>
          </w:rPr>
          <w:t>372</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55" w:history="1">
        <w:r w:rsidRPr="00A666A6">
          <w:rPr>
            <w:rStyle w:val="Hyperlink"/>
            <w:noProof/>
            <w:color w:val="auto"/>
          </w:rPr>
          <w:t>9.4.2.5. Информация о формах, способах принятия и объеме рисков, принятых первоначальными и (или) последующими кредиторами по обязательствам, денежные требования по которым составляют залоговое обеспечение</w:t>
        </w:r>
        <w:r w:rsidRPr="00A666A6">
          <w:rPr>
            <w:noProof/>
            <w:webHidden/>
          </w:rPr>
          <w:tab/>
        </w:r>
        <w:r w:rsidRPr="00A666A6">
          <w:rPr>
            <w:noProof/>
            <w:webHidden/>
          </w:rPr>
          <w:fldChar w:fldCharType="begin"/>
        </w:r>
        <w:r w:rsidRPr="00A666A6">
          <w:rPr>
            <w:noProof/>
            <w:webHidden/>
          </w:rPr>
          <w:instrText xml:space="preserve"> PAGEREF _Toc430103555 \h </w:instrText>
        </w:r>
        <w:r w:rsidRPr="00A666A6">
          <w:rPr>
            <w:noProof/>
            <w:webHidden/>
          </w:rPr>
        </w:r>
        <w:r w:rsidRPr="00A666A6">
          <w:rPr>
            <w:noProof/>
            <w:webHidden/>
          </w:rPr>
          <w:fldChar w:fldCharType="separate"/>
        </w:r>
        <w:r w:rsidRPr="00A666A6">
          <w:rPr>
            <w:noProof/>
            <w:webHidden/>
          </w:rPr>
          <w:t>372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56" w:history="1">
        <w:r w:rsidRPr="00A666A6">
          <w:rPr>
            <w:rStyle w:val="Hyperlink"/>
            <w:noProof/>
            <w:color w:val="auto"/>
          </w:rPr>
          <w:t>9.5. Сведения об организациях, осуществляющих учет прав на эмиссионные ценные бумаги эмитента</w:t>
        </w:r>
        <w:r w:rsidRPr="00A666A6">
          <w:rPr>
            <w:noProof/>
            <w:webHidden/>
          </w:rPr>
          <w:tab/>
        </w:r>
        <w:r w:rsidRPr="00A666A6">
          <w:rPr>
            <w:noProof/>
            <w:webHidden/>
          </w:rPr>
          <w:fldChar w:fldCharType="begin"/>
        </w:r>
        <w:r w:rsidRPr="00A666A6">
          <w:rPr>
            <w:noProof/>
            <w:webHidden/>
          </w:rPr>
          <w:instrText xml:space="preserve"> PAGEREF _Toc430103556 \h </w:instrText>
        </w:r>
        <w:r w:rsidRPr="00A666A6">
          <w:rPr>
            <w:noProof/>
            <w:webHidden/>
          </w:rPr>
        </w:r>
        <w:r w:rsidRPr="00A666A6">
          <w:rPr>
            <w:noProof/>
            <w:webHidden/>
          </w:rPr>
          <w:fldChar w:fldCharType="separate"/>
        </w:r>
        <w:r w:rsidRPr="00A666A6">
          <w:rPr>
            <w:noProof/>
            <w:webHidden/>
          </w:rPr>
          <w:t>372</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57" w:history="1">
        <w:r w:rsidRPr="00A666A6">
          <w:rPr>
            <w:rStyle w:val="Hyperlink"/>
            <w:noProof/>
            <w:color w:val="auto"/>
          </w:rPr>
          <w:t>9.6.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Pr="00A666A6">
          <w:rPr>
            <w:noProof/>
            <w:webHidden/>
          </w:rPr>
          <w:tab/>
        </w:r>
        <w:r w:rsidRPr="00A666A6">
          <w:rPr>
            <w:noProof/>
            <w:webHidden/>
          </w:rPr>
          <w:fldChar w:fldCharType="begin"/>
        </w:r>
        <w:r w:rsidRPr="00A666A6">
          <w:rPr>
            <w:noProof/>
            <w:webHidden/>
          </w:rPr>
          <w:instrText xml:space="preserve"> PAGEREF _Toc430103557 \h </w:instrText>
        </w:r>
        <w:r w:rsidRPr="00A666A6">
          <w:rPr>
            <w:noProof/>
            <w:webHidden/>
          </w:rPr>
        </w:r>
        <w:r w:rsidRPr="00A666A6">
          <w:rPr>
            <w:noProof/>
            <w:webHidden/>
          </w:rPr>
          <w:fldChar w:fldCharType="separate"/>
        </w:r>
        <w:r w:rsidRPr="00A666A6">
          <w:rPr>
            <w:noProof/>
            <w:webHidden/>
          </w:rPr>
          <w:t>373</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58" w:history="1">
        <w:r w:rsidRPr="00A666A6">
          <w:rPr>
            <w:rStyle w:val="Hyperlink"/>
            <w:noProof/>
            <w:color w:val="auto"/>
          </w:rPr>
          <w:t>9.7. Сведения об объявленных (начисленных) и о выплаченных дивидендах по акциям эмитента, а также о доходах по облигациям эмитента</w:t>
        </w:r>
        <w:r w:rsidRPr="00A666A6">
          <w:rPr>
            <w:noProof/>
            <w:webHidden/>
          </w:rPr>
          <w:tab/>
        </w:r>
        <w:r w:rsidRPr="00A666A6">
          <w:rPr>
            <w:noProof/>
            <w:webHidden/>
          </w:rPr>
          <w:fldChar w:fldCharType="begin"/>
        </w:r>
        <w:r w:rsidRPr="00A666A6">
          <w:rPr>
            <w:noProof/>
            <w:webHidden/>
          </w:rPr>
          <w:instrText xml:space="preserve"> PAGEREF _Toc430103558 \h </w:instrText>
        </w:r>
        <w:r w:rsidRPr="00A666A6">
          <w:rPr>
            <w:noProof/>
            <w:webHidden/>
          </w:rPr>
        </w:r>
        <w:r w:rsidRPr="00A666A6">
          <w:rPr>
            <w:noProof/>
            <w:webHidden/>
          </w:rPr>
          <w:fldChar w:fldCharType="separate"/>
        </w:r>
        <w:r w:rsidRPr="00A666A6">
          <w:rPr>
            <w:noProof/>
            <w:webHidden/>
          </w:rPr>
          <w:t>374</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59" w:history="1">
        <w:r w:rsidRPr="00A666A6">
          <w:rPr>
            <w:rStyle w:val="Hyperlink"/>
            <w:noProof/>
            <w:color w:val="auto"/>
          </w:rPr>
          <w:t>9.7.1. Сведения об объявленных и о выплаченных дивидендах по акциям эмитента</w:t>
        </w:r>
        <w:r w:rsidRPr="00A666A6">
          <w:rPr>
            <w:noProof/>
            <w:webHidden/>
          </w:rPr>
          <w:tab/>
        </w:r>
        <w:r w:rsidRPr="00A666A6">
          <w:rPr>
            <w:noProof/>
            <w:webHidden/>
          </w:rPr>
          <w:fldChar w:fldCharType="begin"/>
        </w:r>
        <w:r w:rsidRPr="00A666A6">
          <w:rPr>
            <w:noProof/>
            <w:webHidden/>
          </w:rPr>
          <w:instrText xml:space="preserve"> PAGEREF _Toc430103559 \h </w:instrText>
        </w:r>
        <w:r w:rsidRPr="00A666A6">
          <w:rPr>
            <w:noProof/>
            <w:webHidden/>
          </w:rPr>
        </w:r>
        <w:r w:rsidRPr="00A666A6">
          <w:rPr>
            <w:noProof/>
            <w:webHidden/>
          </w:rPr>
          <w:fldChar w:fldCharType="separate"/>
        </w:r>
        <w:r w:rsidRPr="00A666A6">
          <w:rPr>
            <w:noProof/>
            <w:webHidden/>
          </w:rPr>
          <w:t>374</w:t>
        </w:r>
        <w:r w:rsidRPr="00A666A6">
          <w:rPr>
            <w:noProof/>
            <w:webHidden/>
          </w:rPr>
          <w:fldChar w:fldCharType="end"/>
        </w:r>
      </w:hyperlink>
    </w:p>
    <w:p w:rsidR="00E95B8D" w:rsidRPr="00A666A6" w:rsidRDefault="00E95B8D">
      <w:pPr>
        <w:pStyle w:val="TOC3"/>
        <w:tabs>
          <w:tab w:val="right" w:leader="dot" w:pos="10198"/>
        </w:tabs>
        <w:rPr>
          <w:i w:val="0"/>
          <w:iCs w:val="0"/>
          <w:noProof/>
          <w:sz w:val="24"/>
          <w:szCs w:val="24"/>
          <w:lang w:eastAsia="ru-RU"/>
        </w:rPr>
      </w:pPr>
      <w:hyperlink w:anchor="_Toc430103560" w:history="1">
        <w:r w:rsidRPr="00A666A6">
          <w:rPr>
            <w:rStyle w:val="Hyperlink"/>
            <w:noProof/>
            <w:color w:val="auto"/>
          </w:rPr>
          <w:t>9.7.2. Сведения о начисленных и выплаченных доходах по облигациям эмитента</w:t>
        </w:r>
        <w:r w:rsidRPr="00A666A6">
          <w:rPr>
            <w:noProof/>
            <w:webHidden/>
          </w:rPr>
          <w:tab/>
        </w:r>
        <w:r w:rsidRPr="00A666A6">
          <w:rPr>
            <w:noProof/>
            <w:webHidden/>
          </w:rPr>
          <w:fldChar w:fldCharType="begin"/>
        </w:r>
        <w:r w:rsidRPr="00A666A6">
          <w:rPr>
            <w:noProof/>
            <w:webHidden/>
          </w:rPr>
          <w:instrText xml:space="preserve"> PAGEREF _Toc430103560 \h </w:instrText>
        </w:r>
        <w:r w:rsidRPr="00A666A6">
          <w:rPr>
            <w:noProof/>
            <w:webHidden/>
          </w:rPr>
        </w:r>
        <w:r w:rsidRPr="00A666A6">
          <w:rPr>
            <w:noProof/>
            <w:webHidden/>
          </w:rPr>
          <w:fldChar w:fldCharType="separate"/>
        </w:r>
        <w:r w:rsidRPr="00A666A6">
          <w:rPr>
            <w:noProof/>
            <w:webHidden/>
          </w:rPr>
          <w:t>379</w:t>
        </w:r>
        <w:r w:rsidRPr="00A666A6">
          <w:rPr>
            <w:noProof/>
            <w:webHidden/>
          </w:rPr>
          <w:fldChar w:fldCharType="end"/>
        </w:r>
      </w:hyperlink>
    </w:p>
    <w:p w:rsidR="00E95B8D" w:rsidRPr="00A666A6" w:rsidRDefault="00E95B8D">
      <w:pPr>
        <w:pStyle w:val="TOC2"/>
        <w:tabs>
          <w:tab w:val="right" w:leader="dot" w:pos="10198"/>
        </w:tabs>
        <w:rPr>
          <w:smallCaps w:val="0"/>
          <w:noProof/>
          <w:sz w:val="24"/>
          <w:szCs w:val="24"/>
          <w:lang w:eastAsia="ru-RU"/>
        </w:rPr>
      </w:pPr>
      <w:hyperlink w:anchor="_Toc430103561" w:history="1">
        <w:r w:rsidRPr="00A666A6">
          <w:rPr>
            <w:rStyle w:val="Hyperlink"/>
            <w:noProof/>
            <w:color w:val="auto"/>
          </w:rPr>
          <w:t>9.8. Иные сведения</w:t>
        </w:r>
        <w:r w:rsidRPr="00A666A6">
          <w:rPr>
            <w:noProof/>
            <w:webHidden/>
          </w:rPr>
          <w:tab/>
        </w:r>
        <w:r w:rsidRPr="00A666A6">
          <w:rPr>
            <w:noProof/>
            <w:webHidden/>
          </w:rPr>
          <w:fldChar w:fldCharType="begin"/>
        </w:r>
        <w:r w:rsidRPr="00A666A6">
          <w:rPr>
            <w:noProof/>
            <w:webHidden/>
          </w:rPr>
          <w:instrText xml:space="preserve"> PAGEREF _Toc430103561 \h </w:instrText>
        </w:r>
        <w:r w:rsidRPr="00A666A6">
          <w:rPr>
            <w:noProof/>
            <w:webHidden/>
          </w:rPr>
        </w:r>
        <w:r w:rsidRPr="00A666A6">
          <w:rPr>
            <w:noProof/>
            <w:webHidden/>
          </w:rPr>
          <w:fldChar w:fldCharType="separate"/>
        </w:r>
        <w:r w:rsidRPr="00A666A6">
          <w:rPr>
            <w:noProof/>
            <w:webHidden/>
          </w:rPr>
          <w:t>380</w:t>
        </w:r>
        <w:r w:rsidRPr="00A666A6">
          <w:rPr>
            <w:noProof/>
            <w:webHidden/>
          </w:rPr>
          <w:fldChar w:fldCharType="end"/>
        </w:r>
      </w:hyperlink>
    </w:p>
    <w:p w:rsidR="00E95B8D" w:rsidRPr="00A666A6" w:rsidRDefault="00E95B8D">
      <w:pPr>
        <w:widowControl w:val="0"/>
        <w:autoSpaceDE w:val="0"/>
        <w:autoSpaceDN w:val="0"/>
        <w:adjustRightInd w:val="0"/>
        <w:jc w:val="both"/>
        <w:rPr>
          <w:rFonts w:cs="Calibri"/>
        </w:rPr>
      </w:pPr>
      <w:r w:rsidRPr="00A666A6">
        <w:rPr>
          <w:rFonts w:cs="Calibri"/>
        </w:rPr>
        <w:fldChar w:fldCharType="end"/>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r w:rsidRPr="00A666A6">
        <w:rPr>
          <w:rFonts w:cs="Calibri"/>
        </w:rPr>
        <w:t>Приложение №1: Годовая бухгалтерская (финансовая) отчетность за  2012, 2013, 2014 годы и 6 мес. 2015 года…………………………………………………………………………………………………………………383</w:t>
      </w:r>
    </w:p>
    <w:p w:rsidR="00E95B8D" w:rsidRPr="00A666A6" w:rsidRDefault="00E95B8D">
      <w:pPr>
        <w:widowControl w:val="0"/>
        <w:autoSpaceDE w:val="0"/>
        <w:autoSpaceDN w:val="0"/>
        <w:adjustRightInd w:val="0"/>
        <w:jc w:val="both"/>
        <w:rPr>
          <w:rFonts w:cs="Calibri"/>
        </w:rPr>
      </w:pPr>
      <w:r w:rsidRPr="00A666A6">
        <w:rPr>
          <w:rFonts w:cs="Calibri"/>
        </w:rPr>
        <w:t>Приложение №2: Основные положения учетной политики на  2012, 2013, 2014 и 2015 годы……………...696</w:t>
      </w:r>
    </w:p>
    <w:p w:rsidR="00E95B8D" w:rsidRPr="00A666A6" w:rsidRDefault="00E95B8D" w:rsidP="008B2BB5">
      <w:pPr>
        <w:rPr>
          <w:rFonts w:cs="Calibri"/>
        </w:rPr>
      </w:pPr>
      <w:r w:rsidRPr="00A666A6">
        <w:rPr>
          <w:rFonts w:cs="Calibri"/>
        </w:rPr>
        <w:t>Приложение №3: Консолидированная финансовая отчетность, составленная в соответствии с МСФО, и заключение аудиторов по состоянию за 2012, 2013и 2014  годы, 3 мес. 2015 года и 6 мес. 2015 года…………………………………………………………………………………………………………………871</w:t>
      </w:r>
    </w:p>
    <w:p w:rsidR="00E95B8D" w:rsidRPr="00A666A6" w:rsidRDefault="00E95B8D" w:rsidP="008B2BB5">
      <w:pPr>
        <w:rPr>
          <w:b/>
          <w:i/>
          <w:noProof/>
        </w:rPr>
      </w:pPr>
      <w:r w:rsidRPr="00A666A6">
        <w:rPr>
          <w:rFonts w:cs="Calibri"/>
        </w:rPr>
        <w:t>Приложение №4: Сертификат ценных бумаг…………………………………………………………………1442</w:t>
      </w:r>
    </w:p>
    <w:p w:rsidR="00E95B8D" w:rsidRPr="00A666A6" w:rsidRDefault="00E95B8D" w:rsidP="0094409B">
      <w:pPr>
        <w:pStyle w:val="Heading1"/>
      </w:pPr>
      <w:r w:rsidRPr="00A666A6">
        <w:br w:type="page"/>
      </w:r>
      <w:bookmarkStart w:id="1" w:name="_Toc430103381"/>
      <w:r w:rsidRPr="00A666A6">
        <w:t>Введение</w:t>
      </w:r>
      <w:bookmarkEnd w:id="1"/>
    </w:p>
    <w:p w:rsidR="00E95B8D" w:rsidRPr="00A666A6" w:rsidRDefault="00E95B8D" w:rsidP="00BD52E9">
      <w:pPr>
        <w:pStyle w:val="Basic"/>
      </w:pPr>
      <w:r w:rsidRPr="00A666A6">
        <w:t>Во введении эмитент кратко излагает основную информацию, приведенную далее в проспекте ценных бумаг, а именно:</w:t>
      </w:r>
    </w:p>
    <w:p w:rsidR="00E95B8D" w:rsidRPr="00A666A6" w:rsidRDefault="00E95B8D" w:rsidP="00BD52E9">
      <w:pPr>
        <w:pStyle w:val="Basic"/>
      </w:pPr>
      <w:r w:rsidRPr="00A666A6">
        <w:t xml:space="preserve">а) основные сведения об эмитенте: </w:t>
      </w:r>
    </w:p>
    <w:tbl>
      <w:tblPr>
        <w:tblW w:w="9894" w:type="dxa"/>
        <w:tblInd w:w="108" w:type="dxa"/>
        <w:tblLook w:val="0000" w:firstRow="0" w:lastRow="0" w:firstColumn="0" w:lastColumn="0" w:noHBand="0" w:noVBand="0"/>
      </w:tblPr>
      <w:tblGrid>
        <w:gridCol w:w="4164"/>
        <w:gridCol w:w="5730"/>
      </w:tblGrid>
      <w:tr w:rsidR="00E95B8D" w:rsidRPr="00A666A6" w:rsidTr="005D00C5">
        <w:trPr>
          <w:trHeight w:val="465"/>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Полное фирменное наименование (на русском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eastAsia="ru-RU"/>
              </w:rPr>
            </w:pPr>
            <w:r w:rsidRPr="00A666A6">
              <w:rPr>
                <w:b/>
                <w:i/>
                <w:lang w:eastAsia="ru-RU"/>
              </w:rPr>
              <w:t>Публичное акционерное общество «Сбербанк России»</w:t>
            </w:r>
          </w:p>
        </w:tc>
      </w:tr>
      <w:tr w:rsidR="00E95B8D" w:rsidRPr="00A666A6" w:rsidTr="005D00C5">
        <w:trPr>
          <w:trHeight w:val="465"/>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Сокращенное наименование (на русском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eastAsia="ru-RU"/>
              </w:rPr>
            </w:pPr>
            <w:r w:rsidRPr="00A666A6">
              <w:rPr>
                <w:b/>
                <w:i/>
                <w:lang w:eastAsia="ru-RU"/>
              </w:rPr>
              <w:t xml:space="preserve">ПАО Сбербанк </w:t>
            </w:r>
          </w:p>
        </w:tc>
      </w:tr>
      <w:tr w:rsidR="00E95B8D" w:rsidRPr="00A666A6" w:rsidTr="005D00C5">
        <w:trPr>
          <w:trHeight w:val="450"/>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rPr>
                <w:szCs w:val="24"/>
                <w:lang w:eastAsia="ru-RU"/>
              </w:rPr>
            </w:pPr>
            <w:r w:rsidRPr="00A666A6">
              <w:rPr>
                <w:lang w:eastAsia="ru-RU"/>
              </w:rPr>
              <w:t>Полное фирменное наименование (на английском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lang w:val="en-US" w:eastAsia="ru-RU"/>
              </w:rPr>
            </w:pPr>
            <w:r w:rsidRPr="00A666A6">
              <w:rPr>
                <w:b/>
                <w:i/>
                <w:lang w:val="en-US" w:eastAsia="ru-RU"/>
              </w:rPr>
              <w:t>Sberbank of Russia</w:t>
            </w:r>
          </w:p>
        </w:tc>
      </w:tr>
      <w:tr w:rsidR="00E95B8D" w:rsidRPr="00A666A6" w:rsidTr="005D00C5">
        <w:trPr>
          <w:trHeight w:val="465"/>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Сокращенное фирменное наименование (на английском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val="en-US" w:eastAsia="ru-RU"/>
              </w:rPr>
            </w:pPr>
            <w:r w:rsidRPr="00A666A6">
              <w:rPr>
                <w:b/>
                <w:i/>
                <w:szCs w:val="24"/>
                <w:lang w:val="en-US" w:eastAsia="ru-RU"/>
              </w:rPr>
              <w:t>Sberbank</w:t>
            </w:r>
          </w:p>
        </w:tc>
      </w:tr>
    </w:tbl>
    <w:p w:rsidR="00E95B8D" w:rsidRPr="00A666A6" w:rsidRDefault="00E95B8D" w:rsidP="00BD52E9">
      <w:pPr>
        <w:pStyle w:val="Basic"/>
      </w:pPr>
    </w:p>
    <w:p w:rsidR="00E95B8D" w:rsidRPr="00A666A6" w:rsidRDefault="00E95B8D" w:rsidP="00BD52E9">
      <w:pPr>
        <w:pStyle w:val="Basic"/>
      </w:pPr>
      <w:r w:rsidRPr="00A666A6">
        <w:t xml:space="preserve">ИНН (если применимо): </w:t>
      </w:r>
      <w:r w:rsidRPr="00A666A6">
        <w:rPr>
          <w:b/>
          <w:i/>
          <w:szCs w:val="22"/>
        </w:rPr>
        <w:t>7707083893</w:t>
      </w:r>
    </w:p>
    <w:p w:rsidR="00E95B8D" w:rsidRPr="00A666A6" w:rsidRDefault="00E95B8D" w:rsidP="00BD52E9">
      <w:pPr>
        <w:pStyle w:val="Basic"/>
      </w:pPr>
      <w:r w:rsidRPr="00A666A6">
        <w:t xml:space="preserve">ОГРН (если применимо): </w:t>
      </w:r>
      <w:r w:rsidRPr="00A666A6">
        <w:rPr>
          <w:b/>
          <w:i/>
          <w:szCs w:val="22"/>
          <w:lang w:eastAsia="ru-RU"/>
        </w:rPr>
        <w:t>1027700132195</w:t>
      </w:r>
    </w:p>
    <w:p w:rsidR="00E95B8D" w:rsidRPr="00A666A6" w:rsidRDefault="00E95B8D" w:rsidP="00BD52E9">
      <w:pPr>
        <w:pStyle w:val="Basic"/>
        <w:rPr>
          <w:b/>
          <w:i/>
        </w:rPr>
      </w:pPr>
      <w:r w:rsidRPr="00A666A6">
        <w:t xml:space="preserve">место нахождения: </w:t>
      </w:r>
      <w:r w:rsidRPr="00A666A6">
        <w:rPr>
          <w:b/>
          <w:i/>
        </w:rPr>
        <w:t>Российская Федерация, город Москва</w:t>
      </w:r>
    </w:p>
    <w:p w:rsidR="00E95B8D" w:rsidRPr="00A666A6" w:rsidRDefault="00E95B8D" w:rsidP="00BD52E9">
      <w:pPr>
        <w:pStyle w:val="Basic"/>
      </w:pPr>
      <w:r w:rsidRPr="00A666A6">
        <w:rPr>
          <w:szCs w:val="22"/>
          <w:lang w:eastAsia="ru-RU"/>
        </w:rPr>
        <w:t xml:space="preserve">Адрес: </w:t>
      </w:r>
      <w:r w:rsidRPr="00A666A6">
        <w:rPr>
          <w:b/>
          <w:i/>
          <w:szCs w:val="22"/>
          <w:lang w:eastAsia="ru-RU"/>
        </w:rPr>
        <w:t>Российская Федерация, 117997, город Москва, улица Вавилова, дом 19</w:t>
      </w:r>
    </w:p>
    <w:p w:rsidR="00E95B8D" w:rsidRPr="00A666A6" w:rsidRDefault="00E95B8D" w:rsidP="00BD52E9">
      <w:pPr>
        <w:pStyle w:val="Basic"/>
      </w:pPr>
    </w:p>
    <w:p w:rsidR="00E95B8D" w:rsidRPr="00A666A6" w:rsidRDefault="00E95B8D" w:rsidP="00BD52E9">
      <w:pPr>
        <w:pStyle w:val="Basic"/>
      </w:pPr>
      <w:r w:rsidRPr="00A666A6">
        <w:t xml:space="preserve">дата государственной регистрации: </w:t>
      </w:r>
    </w:p>
    <w:tbl>
      <w:tblPr>
        <w:tblW w:w="0" w:type="auto"/>
        <w:tblLook w:val="01E0" w:firstRow="1" w:lastRow="1" w:firstColumn="1" w:lastColumn="1" w:noHBand="0" w:noVBand="0"/>
      </w:tblPr>
      <w:tblGrid>
        <w:gridCol w:w="6408"/>
        <w:gridCol w:w="3162"/>
      </w:tblGrid>
      <w:tr w:rsidR="00E95B8D" w:rsidRPr="00A666A6" w:rsidTr="005D00C5">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Основной государственные регистрационный номер</w:t>
            </w:r>
          </w:p>
          <w:p w:rsidR="00E95B8D" w:rsidRPr="00A666A6" w:rsidRDefault="00E95B8D">
            <w:pPr>
              <w:autoSpaceDE w:val="0"/>
              <w:autoSpaceDN w:val="0"/>
              <w:jc w:val="both"/>
              <w:rPr>
                <w:lang w:eastAsia="ru-RU"/>
              </w:rPr>
            </w:pP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1027700132195</w:t>
            </w:r>
          </w:p>
        </w:tc>
      </w:tr>
      <w:tr w:rsidR="00E95B8D" w:rsidRPr="00A666A6" w:rsidTr="005D00C5">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Дата внесения в ЕГРЮЛ записи о создании</w:t>
            </w:r>
          </w:p>
          <w:p w:rsidR="00E95B8D" w:rsidRPr="00A666A6" w:rsidRDefault="00E95B8D">
            <w:pPr>
              <w:autoSpaceDE w:val="0"/>
              <w:autoSpaceDN w:val="0"/>
              <w:jc w:val="both"/>
              <w:rPr>
                <w:lang w:eastAsia="ru-RU"/>
              </w:rPr>
            </w:pP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16.08.2002 г.</w:t>
            </w:r>
          </w:p>
        </w:tc>
      </w:tr>
      <w:tr w:rsidR="00E95B8D" w:rsidRPr="00A666A6" w:rsidTr="005D00C5">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Наименование регистрирующего органа, внесшего запись о создании кредитной организации – эмитента в ЕГРЮЛ</w:t>
            </w: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Министерство Российской Федерации по налогам и сборам, Управление МНС России по г. Москве</w:t>
            </w:r>
          </w:p>
        </w:tc>
      </w:tr>
      <w:tr w:rsidR="00E95B8D" w:rsidRPr="00A666A6" w:rsidTr="005D00C5">
        <w:tc>
          <w:tcPr>
            <w:tcW w:w="6408" w:type="dxa"/>
            <w:tcBorders>
              <w:top w:val="single" w:sz="4" w:space="0" w:color="auto"/>
              <w:left w:val="nil"/>
              <w:bottom w:val="single" w:sz="4" w:space="0" w:color="auto"/>
              <w:right w:val="nil"/>
            </w:tcBorders>
          </w:tcPr>
          <w:p w:rsidR="00E95B8D" w:rsidRPr="00A666A6" w:rsidRDefault="00E95B8D">
            <w:pPr>
              <w:autoSpaceDE w:val="0"/>
              <w:autoSpaceDN w:val="0"/>
              <w:jc w:val="both"/>
              <w:rPr>
                <w:lang w:eastAsia="ru-RU"/>
              </w:rPr>
            </w:pPr>
          </w:p>
          <w:p w:rsidR="00E95B8D" w:rsidRPr="00A666A6" w:rsidRDefault="00E95B8D">
            <w:pPr>
              <w:autoSpaceDE w:val="0"/>
              <w:autoSpaceDN w:val="0"/>
              <w:jc w:val="both"/>
              <w:rPr>
                <w:lang w:eastAsia="ru-RU"/>
              </w:rPr>
            </w:pPr>
          </w:p>
        </w:tc>
        <w:tc>
          <w:tcPr>
            <w:tcW w:w="3162" w:type="dxa"/>
            <w:tcBorders>
              <w:top w:val="single" w:sz="4" w:space="0" w:color="auto"/>
              <w:left w:val="nil"/>
              <w:bottom w:val="single" w:sz="4" w:space="0" w:color="auto"/>
              <w:right w:val="nil"/>
            </w:tcBorders>
            <w:vAlign w:val="center"/>
          </w:tcPr>
          <w:p w:rsidR="00E95B8D" w:rsidRPr="00A666A6" w:rsidRDefault="00E95B8D">
            <w:pPr>
              <w:autoSpaceDE w:val="0"/>
              <w:autoSpaceDN w:val="0"/>
              <w:jc w:val="center"/>
              <w:rPr>
                <w:lang w:eastAsia="ru-RU"/>
              </w:rPr>
            </w:pPr>
          </w:p>
        </w:tc>
      </w:tr>
      <w:tr w:rsidR="00E95B8D" w:rsidRPr="00A666A6" w:rsidTr="005D00C5">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Дата внесения в ЕГРЮЛ записи о первом представлении сведений о кредитной организации-эмитенте, зарегистрированной до введения в действие Федерального закона «О государственной регистрации юридических лиц и индивидуальных предпринимателей»:</w:t>
            </w:r>
          </w:p>
        </w:tc>
        <w:tc>
          <w:tcPr>
            <w:tcW w:w="316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autoSpaceDE w:val="0"/>
              <w:autoSpaceDN w:val="0"/>
              <w:jc w:val="center"/>
              <w:rPr>
                <w:lang w:eastAsia="ru-RU"/>
              </w:rPr>
            </w:pPr>
            <w:r w:rsidRPr="00A666A6">
              <w:rPr>
                <w:lang w:eastAsia="ru-RU"/>
              </w:rPr>
              <w:t>16.08.2002 г.</w:t>
            </w:r>
          </w:p>
        </w:tc>
      </w:tr>
      <w:tr w:rsidR="00E95B8D" w:rsidRPr="00A666A6" w:rsidTr="005D00C5">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Наименование регистрирующего органа, внесшего запись</w:t>
            </w:r>
          </w:p>
        </w:tc>
        <w:tc>
          <w:tcPr>
            <w:tcW w:w="316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autoSpaceDE w:val="0"/>
              <w:autoSpaceDN w:val="0"/>
              <w:jc w:val="center"/>
              <w:rPr>
                <w:lang w:eastAsia="ru-RU"/>
              </w:rPr>
            </w:pPr>
            <w:r w:rsidRPr="00A666A6">
              <w:rPr>
                <w:lang w:eastAsia="ru-RU"/>
              </w:rPr>
              <w:t>Министерство Российской Федерации по налогам и сборам, Управление МНС России по г. Москве</w:t>
            </w:r>
          </w:p>
        </w:tc>
      </w:tr>
      <w:tr w:rsidR="00E95B8D" w:rsidRPr="00A666A6" w:rsidTr="005D00C5">
        <w:tc>
          <w:tcPr>
            <w:tcW w:w="9570" w:type="dxa"/>
            <w:gridSpan w:val="2"/>
            <w:tcBorders>
              <w:top w:val="single" w:sz="4" w:space="0" w:color="auto"/>
              <w:left w:val="nil"/>
              <w:bottom w:val="single" w:sz="4" w:space="0" w:color="auto"/>
              <w:right w:val="nil"/>
            </w:tcBorders>
          </w:tcPr>
          <w:p w:rsidR="00E95B8D" w:rsidRPr="00A666A6" w:rsidRDefault="00E95B8D">
            <w:pPr>
              <w:autoSpaceDE w:val="0"/>
              <w:autoSpaceDN w:val="0"/>
              <w:jc w:val="both"/>
              <w:rPr>
                <w:lang w:eastAsia="ru-RU"/>
              </w:rPr>
            </w:pPr>
          </w:p>
          <w:p w:rsidR="00E95B8D" w:rsidRPr="00A666A6" w:rsidRDefault="00E95B8D">
            <w:pPr>
              <w:autoSpaceDE w:val="0"/>
              <w:autoSpaceDN w:val="0"/>
              <w:jc w:val="both"/>
              <w:rPr>
                <w:lang w:eastAsia="ru-RU"/>
              </w:rPr>
            </w:pPr>
          </w:p>
        </w:tc>
      </w:tr>
      <w:tr w:rsidR="00E95B8D" w:rsidRPr="00A666A6" w:rsidTr="005D00C5">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Дата регистрации в Банке России</w:t>
            </w:r>
          </w:p>
          <w:p w:rsidR="00E95B8D" w:rsidRPr="00A666A6" w:rsidRDefault="00E95B8D">
            <w:pPr>
              <w:autoSpaceDE w:val="0"/>
              <w:autoSpaceDN w:val="0"/>
              <w:jc w:val="both"/>
              <w:rPr>
                <w:lang w:eastAsia="ru-RU"/>
              </w:rPr>
            </w:pP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20.06.1991 г.</w:t>
            </w:r>
          </w:p>
        </w:tc>
      </w:tr>
      <w:tr w:rsidR="00E95B8D" w:rsidRPr="00A666A6" w:rsidTr="005D00C5">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Регистрационный номер кредитной организации – эмитента в соответствии с Книгой государственной регистрации кредитных организаций:</w:t>
            </w: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p>
          <w:p w:rsidR="00E95B8D" w:rsidRPr="00A666A6" w:rsidRDefault="00E95B8D">
            <w:pPr>
              <w:autoSpaceDE w:val="0"/>
              <w:autoSpaceDN w:val="0"/>
              <w:jc w:val="center"/>
              <w:rPr>
                <w:lang w:eastAsia="ru-RU"/>
              </w:rPr>
            </w:pPr>
            <w:r w:rsidRPr="00A666A6">
              <w:rPr>
                <w:lang w:eastAsia="ru-RU"/>
              </w:rPr>
              <w:t>1481</w:t>
            </w:r>
          </w:p>
        </w:tc>
      </w:tr>
    </w:tbl>
    <w:p w:rsidR="00E95B8D" w:rsidRPr="00A666A6" w:rsidRDefault="00E95B8D" w:rsidP="00BD52E9">
      <w:pPr>
        <w:pStyle w:val="Basic"/>
      </w:pPr>
    </w:p>
    <w:p w:rsidR="00E95B8D" w:rsidRPr="00A666A6" w:rsidRDefault="00E95B8D" w:rsidP="00BD52E9">
      <w:pPr>
        <w:pStyle w:val="Basic"/>
      </w:pPr>
      <w:r w:rsidRPr="00A666A6">
        <w:t xml:space="preserve">цели создания эмитента (при наличии): </w:t>
      </w:r>
      <w:r w:rsidRPr="00A666A6">
        <w:rPr>
          <w:b/>
          <w:bCs/>
          <w:i/>
          <w:iCs/>
        </w:rPr>
        <w:t xml:space="preserve">получение прибыли </w:t>
      </w:r>
      <w:r w:rsidRPr="00A666A6">
        <w:rPr>
          <w:b/>
          <w:i/>
        </w:rPr>
        <w:t>при осуществлении деятельности в соответствии с законодательством Российской Федерации, в том числе при осуществлении банковских операций</w:t>
      </w:r>
    </w:p>
    <w:p w:rsidR="00E95B8D" w:rsidRPr="00A666A6" w:rsidRDefault="00E95B8D" w:rsidP="00BD52E9">
      <w:pPr>
        <w:pStyle w:val="Basic"/>
        <w:rPr>
          <w:b/>
          <w:bCs/>
          <w:i/>
          <w:iCs/>
        </w:rPr>
      </w:pPr>
      <w:r w:rsidRPr="00A666A6">
        <w:t xml:space="preserve">основные виды хозяйственной деятельности эмитента: </w:t>
      </w:r>
      <w:r w:rsidRPr="00A666A6">
        <w:rPr>
          <w:b/>
          <w:bCs/>
          <w:i/>
          <w:iCs/>
        </w:rPr>
        <w:t>прочее денежное посредничество (ОКВЭД – 65.12)</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 xml:space="preserve">б) основные сведения о размещаемых эмитентом ценных бумагах, в отношении которых осуществляется регистрация проспекта: вид, категория (тип), серия (для облигаций) и иные идентификационные признаки ценных бумаг, количество размещаемых ценных бумаг, номинальная стоимость (в случае если наличие номинальной стоимости предусмотрено законодательством Российской Федерации), порядок и сроки размещения (дата начала, дата окончания размещения или порядок их определения), цена размещения или порядок ее определения, условия обеспечения (для облигаций с обеспечением), условия конвертации (для конвертируемых ценных бумаг): </w:t>
      </w:r>
    </w:p>
    <w:p w:rsidR="00E95B8D" w:rsidRPr="00A666A6" w:rsidRDefault="00E95B8D" w:rsidP="00BD52E9">
      <w:pPr>
        <w:pStyle w:val="Basic"/>
      </w:pPr>
    </w:p>
    <w:p w:rsidR="00E95B8D" w:rsidRPr="00A666A6" w:rsidRDefault="00E95B8D" w:rsidP="00D21E8B">
      <w:pPr>
        <w:adjustRightInd w:val="0"/>
        <w:rPr>
          <w:b/>
          <w:i/>
          <w:szCs w:val="20"/>
        </w:rPr>
      </w:pPr>
      <w:r w:rsidRPr="00A666A6">
        <w:rPr>
          <w:szCs w:val="20"/>
        </w:rPr>
        <w:t xml:space="preserve">Вид ценных бумаг, серия и </w:t>
      </w:r>
      <w:r w:rsidRPr="00A666A6">
        <w:t>иные идентификационные признаки ценных бумаг</w:t>
      </w:r>
      <w:r w:rsidRPr="00A666A6">
        <w:rPr>
          <w:szCs w:val="20"/>
        </w:rPr>
        <w:t xml:space="preserve">: </w:t>
      </w:r>
      <w:r w:rsidRPr="00A666A6">
        <w:rPr>
          <w:b/>
          <w:i/>
          <w:szCs w:val="20"/>
        </w:rPr>
        <w:t>облигации</w:t>
      </w:r>
      <w:r w:rsidRPr="00A666A6">
        <w:rPr>
          <w:szCs w:val="20"/>
        </w:rPr>
        <w:t xml:space="preserve"> </w:t>
      </w:r>
      <w:r w:rsidRPr="00A666A6">
        <w:rPr>
          <w:b/>
          <w:i/>
          <w:szCs w:val="20"/>
        </w:rPr>
        <w:t>документарные на предъявителя с обязательным централизованным хранением серии 01 процентные неконвертируемые с возможностью досрочного погашения по усмотрению кредитной организации – эмитента, со сроком погашения в дату, в которую истекает</w:t>
      </w:r>
      <w:r w:rsidRPr="00A666A6">
        <w:rPr>
          <w:szCs w:val="20"/>
        </w:rPr>
        <w:t xml:space="preserve"> </w:t>
      </w:r>
      <w:r w:rsidRPr="00A666A6">
        <w:rPr>
          <w:b/>
          <w:i/>
          <w:szCs w:val="20"/>
        </w:rPr>
        <w:t>10 лет и 2 месяца с даты начала размещения (далее совместно именуются – «Облигации», а по отдельности «Облигация»).</w:t>
      </w:r>
    </w:p>
    <w:p w:rsidR="00E95B8D" w:rsidRPr="00A666A6" w:rsidRDefault="00E95B8D" w:rsidP="00D21E8B">
      <w:pPr>
        <w:adjustRightInd w:val="0"/>
        <w:rPr>
          <w:b/>
          <w:i/>
          <w:szCs w:val="20"/>
        </w:rPr>
      </w:pPr>
    </w:p>
    <w:p w:rsidR="00E95B8D" w:rsidRPr="00A666A6" w:rsidRDefault="00E95B8D" w:rsidP="00D21E8B">
      <w:pPr>
        <w:adjustRightInd w:val="0"/>
        <w:rPr>
          <w:b/>
          <w:bCs/>
          <w:i/>
          <w:iCs/>
        </w:rPr>
      </w:pPr>
    </w:p>
    <w:p w:rsidR="00E95B8D" w:rsidRPr="00A666A6" w:rsidRDefault="00E95B8D" w:rsidP="00D21E8B">
      <w:pPr>
        <w:autoSpaceDE w:val="0"/>
        <w:autoSpaceDN w:val="0"/>
        <w:adjustRightInd w:val="0"/>
        <w:rPr>
          <w:b/>
          <w:i/>
        </w:rPr>
      </w:pPr>
      <w:r w:rsidRPr="00A666A6">
        <w:t xml:space="preserve">количество размещаемых ценных бумаг: </w:t>
      </w:r>
      <w:r w:rsidRPr="00A666A6">
        <w:rPr>
          <w:b/>
          <w:i/>
          <w:szCs w:val="20"/>
        </w:rPr>
        <w:t>18 500 000 (восемнадцать миллионов пятьсот тысяч) шт.</w:t>
      </w:r>
    </w:p>
    <w:p w:rsidR="00E95B8D" w:rsidRPr="00A666A6" w:rsidRDefault="00E95B8D" w:rsidP="00D21E8B">
      <w:pPr>
        <w:autoSpaceDE w:val="0"/>
        <w:autoSpaceDN w:val="0"/>
        <w:adjustRightInd w:val="0"/>
        <w:rPr>
          <w:b/>
          <w:i/>
        </w:rPr>
      </w:pPr>
    </w:p>
    <w:p w:rsidR="00E95B8D" w:rsidRPr="00A666A6" w:rsidRDefault="00E95B8D" w:rsidP="00D21E8B">
      <w:pPr>
        <w:pStyle w:val="Basic"/>
        <w:ind w:firstLine="0"/>
        <w:jc w:val="left"/>
      </w:pPr>
      <w:r w:rsidRPr="00A666A6">
        <w:t xml:space="preserve">номинальная стоимость (в случае если наличие номинальной стоимости предусмотрено законодательством Российской Федерации): </w:t>
      </w:r>
    </w:p>
    <w:p w:rsidR="00E95B8D" w:rsidRPr="00A666A6" w:rsidRDefault="00E95B8D" w:rsidP="00D21E8B">
      <w:pPr>
        <w:pStyle w:val="Basic"/>
        <w:ind w:firstLine="0"/>
        <w:jc w:val="left"/>
        <w:rPr>
          <w:szCs w:val="22"/>
        </w:rPr>
      </w:pPr>
      <w:r w:rsidRPr="00A666A6">
        <w:t xml:space="preserve">Номинальная стоимость облигации: </w:t>
      </w:r>
      <w:r w:rsidRPr="00A666A6">
        <w:rPr>
          <w:b/>
          <w:i/>
        </w:rPr>
        <w:t>1 000 (Одна тысяча) рублей каждая</w:t>
      </w:r>
    </w:p>
    <w:p w:rsidR="00E95B8D" w:rsidRPr="00A666A6" w:rsidRDefault="00E95B8D" w:rsidP="00591F56">
      <w:pPr>
        <w:pStyle w:val="Basic"/>
        <w:ind w:firstLine="0"/>
        <w:jc w:val="left"/>
        <w:rPr>
          <w:szCs w:val="22"/>
        </w:rPr>
      </w:pPr>
      <w:r w:rsidRPr="00A666A6">
        <w:t xml:space="preserve">Номинальная стоимость всех облигаций выпуска: </w:t>
      </w:r>
      <w:r w:rsidRPr="00A666A6">
        <w:rPr>
          <w:b/>
          <w:i/>
        </w:rPr>
        <w:t xml:space="preserve">18 500 000 000 (восемнадцать миллиардов пятьсот миллионов) рублей </w:t>
      </w:r>
    </w:p>
    <w:p w:rsidR="00E95B8D" w:rsidRPr="00A666A6" w:rsidRDefault="00E95B8D" w:rsidP="00D21E8B">
      <w:pPr>
        <w:autoSpaceDE w:val="0"/>
        <w:autoSpaceDN w:val="0"/>
        <w:jc w:val="both"/>
      </w:pPr>
    </w:p>
    <w:p w:rsidR="00E95B8D" w:rsidRPr="00A666A6" w:rsidRDefault="00E95B8D" w:rsidP="00D21E8B">
      <w:pPr>
        <w:autoSpaceDE w:val="0"/>
        <w:autoSpaceDN w:val="0"/>
        <w:jc w:val="both"/>
      </w:pPr>
    </w:p>
    <w:p w:rsidR="00E95B8D" w:rsidRPr="00A666A6" w:rsidRDefault="00E95B8D" w:rsidP="00D21E8B">
      <w:pPr>
        <w:autoSpaceDE w:val="0"/>
        <w:autoSpaceDN w:val="0"/>
        <w:ind w:firstLine="539"/>
        <w:jc w:val="both"/>
      </w:pPr>
      <w:r w:rsidRPr="00A666A6">
        <w:t xml:space="preserve">порядок и сроки размещения (дата начала, дата окончания размещения или порядок их определения): </w:t>
      </w:r>
    </w:p>
    <w:p w:rsidR="00E95B8D" w:rsidRPr="00A666A6" w:rsidRDefault="00E95B8D" w:rsidP="00591F56">
      <w:pPr>
        <w:ind w:firstLine="720"/>
        <w:jc w:val="both"/>
      </w:pPr>
      <w:r w:rsidRPr="00A666A6">
        <w:t xml:space="preserve">Способ размещения облигаций выпуска: </w:t>
      </w:r>
      <w:r w:rsidRPr="00A666A6">
        <w:rPr>
          <w:b/>
          <w:i/>
        </w:rPr>
        <w:t>закрытая подписка</w:t>
      </w:r>
      <w:r w:rsidRPr="00A666A6">
        <w:t>.</w:t>
      </w:r>
    </w:p>
    <w:p w:rsidR="00E95B8D" w:rsidRPr="00A666A6" w:rsidRDefault="00E95B8D" w:rsidP="00591F56">
      <w:pPr>
        <w:spacing w:before="120"/>
        <w:ind w:firstLine="720"/>
        <w:jc w:val="both"/>
        <w:rPr>
          <w:i/>
        </w:rPr>
      </w:pPr>
      <w:r w:rsidRPr="00A666A6">
        <w:t xml:space="preserve">Круг потенциальных приобретателей облигаций: </w:t>
      </w:r>
      <w:r w:rsidRPr="00A666A6">
        <w:rPr>
          <w:i/>
        </w:rPr>
        <w:t xml:space="preserve">  </w:t>
      </w:r>
    </w:p>
    <w:p w:rsidR="00E95B8D" w:rsidRPr="00A666A6" w:rsidRDefault="00E95B8D" w:rsidP="00591F56">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Потенциальным приобретателем Облигаций является: </w:t>
      </w:r>
    </w:p>
    <w:p w:rsidR="00E95B8D" w:rsidRPr="00A666A6" w:rsidRDefault="00E95B8D" w:rsidP="00591F56">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622"/>
        <w:gridCol w:w="4493"/>
      </w:tblGrid>
      <w:tr w:rsidR="00E95B8D" w:rsidRPr="00A666A6" w:rsidTr="00591F56">
        <w:tc>
          <w:tcPr>
            <w:tcW w:w="456" w:type="dxa"/>
            <w:vAlign w:val="center"/>
          </w:tcPr>
          <w:p w:rsidR="00E95B8D" w:rsidRPr="00A666A6" w:rsidRDefault="00E95B8D">
            <w:pPr>
              <w:adjustRightInd w:val="0"/>
              <w:jc w:val="center"/>
              <w:rPr>
                <w:sz w:val="24"/>
                <w:szCs w:val="24"/>
              </w:rPr>
            </w:pPr>
            <w:r w:rsidRPr="00A666A6">
              <w:t>1</w:t>
            </w:r>
          </w:p>
        </w:tc>
        <w:tc>
          <w:tcPr>
            <w:tcW w:w="4622" w:type="dxa"/>
          </w:tcPr>
          <w:p w:rsidR="00E95B8D" w:rsidRPr="00A666A6" w:rsidRDefault="00E95B8D">
            <w:pPr>
              <w:adjustRightInd w:val="0"/>
              <w:jc w:val="both"/>
              <w:rPr>
                <w:sz w:val="24"/>
                <w:szCs w:val="24"/>
              </w:rPr>
            </w:pPr>
            <w:r w:rsidRPr="00A666A6">
              <w:t xml:space="preserve">Полное фирменное наименование </w:t>
            </w:r>
          </w:p>
        </w:tc>
        <w:tc>
          <w:tcPr>
            <w:tcW w:w="4493" w:type="dxa"/>
          </w:tcPr>
          <w:p w:rsidR="00E95B8D" w:rsidRPr="00A666A6" w:rsidRDefault="00E95B8D">
            <w:pPr>
              <w:adjustRightInd w:val="0"/>
              <w:jc w:val="both"/>
              <w:rPr>
                <w:b/>
                <w:i/>
                <w:sz w:val="24"/>
                <w:szCs w:val="24"/>
              </w:rPr>
            </w:pPr>
            <w:r w:rsidRPr="00A666A6">
              <w:rPr>
                <w:b/>
                <w:i/>
              </w:rPr>
              <w:t>Общество с ограниченной ответственностью Управляющая компания «Пенсионные накопления»*</w:t>
            </w:r>
          </w:p>
        </w:tc>
      </w:tr>
      <w:tr w:rsidR="00E95B8D" w:rsidRPr="00A666A6" w:rsidTr="00591F56">
        <w:tc>
          <w:tcPr>
            <w:tcW w:w="456" w:type="dxa"/>
            <w:vAlign w:val="center"/>
          </w:tcPr>
          <w:p w:rsidR="00E95B8D" w:rsidRPr="00A666A6" w:rsidRDefault="00E95B8D">
            <w:pPr>
              <w:adjustRightInd w:val="0"/>
              <w:jc w:val="center"/>
              <w:rPr>
                <w:sz w:val="24"/>
                <w:szCs w:val="24"/>
              </w:rPr>
            </w:pPr>
            <w:r w:rsidRPr="00A666A6">
              <w:t>2</w:t>
            </w:r>
          </w:p>
        </w:tc>
        <w:tc>
          <w:tcPr>
            <w:tcW w:w="4622" w:type="dxa"/>
          </w:tcPr>
          <w:p w:rsidR="00E95B8D" w:rsidRPr="00A666A6" w:rsidRDefault="00E95B8D">
            <w:pPr>
              <w:adjustRightInd w:val="0"/>
              <w:jc w:val="both"/>
              <w:rPr>
                <w:sz w:val="24"/>
                <w:szCs w:val="24"/>
              </w:rPr>
            </w:pPr>
            <w:r w:rsidRPr="00A666A6">
              <w:t>Сокращенное фирменное наименование</w:t>
            </w:r>
          </w:p>
        </w:tc>
        <w:tc>
          <w:tcPr>
            <w:tcW w:w="4493" w:type="dxa"/>
          </w:tcPr>
          <w:p w:rsidR="00E95B8D" w:rsidRPr="00A666A6" w:rsidRDefault="00E95B8D">
            <w:pPr>
              <w:adjustRightInd w:val="0"/>
              <w:jc w:val="both"/>
              <w:rPr>
                <w:b/>
                <w:i/>
                <w:sz w:val="24"/>
                <w:szCs w:val="24"/>
              </w:rPr>
            </w:pPr>
            <w:r w:rsidRPr="00A666A6">
              <w:rPr>
                <w:b/>
                <w:i/>
              </w:rPr>
              <w:t>ООО УК «Пенсионные накопления»</w:t>
            </w:r>
          </w:p>
        </w:tc>
      </w:tr>
      <w:tr w:rsidR="00E95B8D" w:rsidRPr="00A666A6" w:rsidTr="00591F56">
        <w:tc>
          <w:tcPr>
            <w:tcW w:w="456" w:type="dxa"/>
            <w:vAlign w:val="center"/>
          </w:tcPr>
          <w:p w:rsidR="00E95B8D" w:rsidRPr="00A666A6" w:rsidRDefault="00E95B8D">
            <w:pPr>
              <w:adjustRightInd w:val="0"/>
              <w:jc w:val="center"/>
              <w:rPr>
                <w:sz w:val="24"/>
                <w:szCs w:val="24"/>
              </w:rPr>
            </w:pPr>
            <w:r w:rsidRPr="00A666A6">
              <w:t>3</w:t>
            </w:r>
          </w:p>
        </w:tc>
        <w:tc>
          <w:tcPr>
            <w:tcW w:w="4622" w:type="dxa"/>
          </w:tcPr>
          <w:p w:rsidR="00E95B8D" w:rsidRPr="00A666A6" w:rsidRDefault="00E95B8D">
            <w:pPr>
              <w:adjustRightInd w:val="0"/>
              <w:jc w:val="both"/>
              <w:rPr>
                <w:sz w:val="24"/>
                <w:szCs w:val="24"/>
              </w:rPr>
            </w:pPr>
            <w:r w:rsidRPr="00A666A6">
              <w:t>Место нахождения</w:t>
            </w:r>
          </w:p>
        </w:tc>
        <w:tc>
          <w:tcPr>
            <w:tcW w:w="4493" w:type="dxa"/>
          </w:tcPr>
          <w:p w:rsidR="00E95B8D" w:rsidRPr="00A666A6" w:rsidRDefault="00E95B8D">
            <w:pPr>
              <w:jc w:val="both"/>
              <w:rPr>
                <w:rFonts w:ascii="Calibri" w:hAnsi="Calibri"/>
                <w:b/>
                <w:bCs/>
                <w:i/>
                <w:iCs/>
                <w:sz w:val="24"/>
                <w:szCs w:val="24"/>
              </w:rPr>
            </w:pPr>
            <w:r w:rsidRPr="00A666A6">
              <w:rPr>
                <w:b/>
                <w:bCs/>
                <w:i/>
                <w:iCs/>
              </w:rPr>
              <w:t>Пресненская набережная, д. 10, блок С</w:t>
            </w:r>
          </w:p>
          <w:p w:rsidR="00E95B8D" w:rsidRPr="00A666A6" w:rsidRDefault="00E95B8D">
            <w:pPr>
              <w:jc w:val="both"/>
              <w:rPr>
                <w:rFonts w:ascii="Calibri" w:hAnsi="Calibri"/>
                <w:b/>
                <w:bCs/>
                <w:i/>
                <w:iCs/>
                <w:sz w:val="24"/>
                <w:szCs w:val="24"/>
              </w:rPr>
            </w:pPr>
            <w:r w:rsidRPr="00A666A6">
              <w:rPr>
                <w:b/>
                <w:bCs/>
                <w:i/>
                <w:iCs/>
              </w:rPr>
              <w:t>Москва, 123317</w:t>
            </w:r>
          </w:p>
        </w:tc>
      </w:tr>
      <w:tr w:rsidR="00E95B8D" w:rsidRPr="00A666A6" w:rsidTr="00591F56">
        <w:tc>
          <w:tcPr>
            <w:tcW w:w="456" w:type="dxa"/>
            <w:vAlign w:val="center"/>
          </w:tcPr>
          <w:p w:rsidR="00E95B8D" w:rsidRPr="00A666A6" w:rsidRDefault="00E95B8D">
            <w:pPr>
              <w:adjustRightInd w:val="0"/>
              <w:jc w:val="center"/>
              <w:rPr>
                <w:sz w:val="24"/>
                <w:szCs w:val="24"/>
              </w:rPr>
            </w:pPr>
            <w:r w:rsidRPr="00A666A6">
              <w:t>4</w:t>
            </w:r>
          </w:p>
        </w:tc>
        <w:tc>
          <w:tcPr>
            <w:tcW w:w="4622" w:type="dxa"/>
          </w:tcPr>
          <w:p w:rsidR="00E95B8D" w:rsidRPr="00A666A6" w:rsidRDefault="00E95B8D">
            <w:pPr>
              <w:adjustRightInd w:val="0"/>
              <w:jc w:val="both"/>
              <w:rPr>
                <w:sz w:val="24"/>
                <w:szCs w:val="24"/>
              </w:rPr>
            </w:pPr>
            <w:r w:rsidRPr="00A666A6">
              <w:t>Адрес для направления почтовой корреспонденции</w:t>
            </w:r>
          </w:p>
        </w:tc>
        <w:tc>
          <w:tcPr>
            <w:tcW w:w="4493" w:type="dxa"/>
          </w:tcPr>
          <w:p w:rsidR="00E95B8D" w:rsidRPr="00A666A6" w:rsidRDefault="00E95B8D">
            <w:pPr>
              <w:jc w:val="both"/>
              <w:rPr>
                <w:rFonts w:ascii="Calibri" w:hAnsi="Calibri"/>
                <w:b/>
                <w:bCs/>
                <w:i/>
                <w:iCs/>
                <w:sz w:val="24"/>
                <w:szCs w:val="24"/>
              </w:rPr>
            </w:pPr>
            <w:r w:rsidRPr="00A666A6">
              <w:rPr>
                <w:b/>
                <w:bCs/>
                <w:i/>
                <w:iCs/>
              </w:rPr>
              <w:t>Пресненская набережная, д. 10, блок С Москва, 123317</w:t>
            </w:r>
          </w:p>
        </w:tc>
      </w:tr>
      <w:tr w:rsidR="00E95B8D" w:rsidRPr="00A666A6" w:rsidTr="00591F56">
        <w:tc>
          <w:tcPr>
            <w:tcW w:w="456" w:type="dxa"/>
            <w:vAlign w:val="center"/>
          </w:tcPr>
          <w:p w:rsidR="00E95B8D" w:rsidRPr="00A666A6" w:rsidRDefault="00E95B8D">
            <w:pPr>
              <w:adjustRightInd w:val="0"/>
              <w:jc w:val="center"/>
              <w:rPr>
                <w:sz w:val="24"/>
                <w:szCs w:val="24"/>
              </w:rPr>
            </w:pPr>
            <w:r w:rsidRPr="00A666A6">
              <w:t>5</w:t>
            </w:r>
          </w:p>
        </w:tc>
        <w:tc>
          <w:tcPr>
            <w:tcW w:w="4622" w:type="dxa"/>
          </w:tcPr>
          <w:p w:rsidR="00E95B8D" w:rsidRPr="00A666A6" w:rsidRDefault="00E95B8D">
            <w:pPr>
              <w:adjustRightInd w:val="0"/>
              <w:jc w:val="both"/>
              <w:rPr>
                <w:sz w:val="24"/>
                <w:szCs w:val="24"/>
              </w:rPr>
            </w:pPr>
            <w:r w:rsidRPr="00A666A6">
              <w:t>Данные о лицензии профессионального участника рынка ценных бумаг на осуществление депозитарной деятельности (номер, дата выдачи, орган, выдавший лицензию, срок действия лицензии)</w:t>
            </w:r>
          </w:p>
        </w:tc>
        <w:tc>
          <w:tcPr>
            <w:tcW w:w="4493" w:type="dxa"/>
          </w:tcPr>
          <w:p w:rsidR="00E95B8D" w:rsidRPr="00A666A6" w:rsidRDefault="00E95B8D">
            <w:pPr>
              <w:jc w:val="both"/>
              <w:rPr>
                <w:rFonts w:ascii="Calibri" w:hAnsi="Calibri"/>
                <w:b/>
                <w:bCs/>
                <w:i/>
                <w:iCs/>
                <w:sz w:val="24"/>
                <w:szCs w:val="24"/>
              </w:rPr>
            </w:pPr>
            <w:r w:rsidRPr="00A666A6">
              <w:rPr>
                <w:b/>
                <w:bCs/>
                <w:i/>
                <w:iCs/>
              </w:rPr>
              <w:t>Лицензия №21-000-1-00704 от 10/03/2010 на осуществление деятельности по управлению инвестиционными фондами, паевыми инвестиционными фондами, негосударственными пенсионными фондами</w:t>
            </w:r>
          </w:p>
        </w:tc>
      </w:tr>
      <w:tr w:rsidR="00E95B8D" w:rsidRPr="00A666A6" w:rsidTr="00591F56">
        <w:tc>
          <w:tcPr>
            <w:tcW w:w="456" w:type="dxa"/>
            <w:vAlign w:val="center"/>
          </w:tcPr>
          <w:p w:rsidR="00E95B8D" w:rsidRPr="00A666A6" w:rsidRDefault="00E95B8D">
            <w:pPr>
              <w:adjustRightInd w:val="0"/>
              <w:jc w:val="center"/>
              <w:rPr>
                <w:sz w:val="24"/>
                <w:szCs w:val="24"/>
              </w:rPr>
            </w:pPr>
            <w:r w:rsidRPr="00A666A6">
              <w:t>6</w:t>
            </w:r>
          </w:p>
        </w:tc>
        <w:tc>
          <w:tcPr>
            <w:tcW w:w="4622" w:type="dxa"/>
          </w:tcPr>
          <w:p w:rsidR="00E95B8D" w:rsidRPr="00A666A6" w:rsidRDefault="00E95B8D">
            <w:pPr>
              <w:adjustRightInd w:val="0"/>
              <w:jc w:val="both"/>
              <w:rPr>
                <w:sz w:val="24"/>
                <w:szCs w:val="24"/>
              </w:rPr>
            </w:pPr>
            <w:r w:rsidRPr="00A666A6">
              <w:t xml:space="preserve">Номер контактного телефона (факса) </w:t>
            </w:r>
          </w:p>
        </w:tc>
        <w:tc>
          <w:tcPr>
            <w:tcW w:w="4493" w:type="dxa"/>
          </w:tcPr>
          <w:p w:rsidR="00E95B8D" w:rsidRPr="00A666A6" w:rsidRDefault="00E95B8D">
            <w:pPr>
              <w:jc w:val="both"/>
              <w:rPr>
                <w:rFonts w:ascii="Calibri" w:hAnsi="Calibri"/>
                <w:b/>
                <w:bCs/>
                <w:i/>
                <w:iCs/>
                <w:sz w:val="24"/>
                <w:szCs w:val="24"/>
              </w:rPr>
            </w:pPr>
            <w:r w:rsidRPr="00A666A6">
              <w:rPr>
                <w:b/>
                <w:bCs/>
                <w:i/>
                <w:iCs/>
              </w:rPr>
              <w:t xml:space="preserve">(495) </w:t>
            </w:r>
            <w:r w:rsidRPr="00A666A6">
              <w:rPr>
                <w:b/>
                <w:bCs/>
                <w:i/>
                <w:iCs/>
                <w:lang w:val="en-US"/>
              </w:rPr>
              <w:t>783-47-99</w:t>
            </w:r>
          </w:p>
        </w:tc>
      </w:tr>
    </w:tbl>
    <w:p w:rsidR="00E95B8D" w:rsidRPr="00A666A6" w:rsidRDefault="00E95B8D" w:rsidP="00591F56">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*Доверительный Управляющий средствами пенсионных накоплений для финансирования накопительной пенсии АО «НПФ Сбербанка»</w:t>
      </w:r>
    </w:p>
    <w:p w:rsidR="00E95B8D" w:rsidRPr="00A666A6" w:rsidRDefault="00E95B8D" w:rsidP="00591F56">
      <w:pPr>
        <w:pStyle w:val="ConsPlusNormal"/>
        <w:ind w:firstLine="540"/>
        <w:jc w:val="both"/>
        <w:rPr>
          <w:rFonts w:ascii="Times New Roman" w:hAnsi="Times New Roman" w:cs="Times New Roman"/>
          <w:b/>
          <w:i/>
          <w:sz w:val="24"/>
          <w:szCs w:val="24"/>
        </w:rPr>
      </w:pPr>
    </w:p>
    <w:p w:rsidR="00E95B8D" w:rsidRPr="00A666A6" w:rsidRDefault="00E95B8D" w:rsidP="00591F56">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Реквизиты АО «НПФ Сбербанка»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4656"/>
        <w:gridCol w:w="4458"/>
      </w:tblGrid>
      <w:tr w:rsidR="00E95B8D" w:rsidRPr="00A666A6" w:rsidTr="00591F56">
        <w:tc>
          <w:tcPr>
            <w:tcW w:w="457" w:type="dxa"/>
            <w:vAlign w:val="center"/>
          </w:tcPr>
          <w:p w:rsidR="00E95B8D" w:rsidRPr="00A666A6" w:rsidRDefault="00E95B8D">
            <w:pPr>
              <w:adjustRightInd w:val="0"/>
              <w:jc w:val="center"/>
              <w:rPr>
                <w:sz w:val="24"/>
                <w:szCs w:val="24"/>
              </w:rPr>
            </w:pPr>
            <w:r w:rsidRPr="00A666A6">
              <w:t>1</w:t>
            </w:r>
          </w:p>
        </w:tc>
        <w:tc>
          <w:tcPr>
            <w:tcW w:w="4656" w:type="dxa"/>
          </w:tcPr>
          <w:p w:rsidR="00E95B8D" w:rsidRPr="00A666A6" w:rsidRDefault="00E95B8D">
            <w:pPr>
              <w:adjustRightInd w:val="0"/>
              <w:jc w:val="both"/>
              <w:rPr>
                <w:sz w:val="24"/>
                <w:szCs w:val="24"/>
              </w:rPr>
            </w:pPr>
            <w:r w:rsidRPr="00A666A6">
              <w:t xml:space="preserve">Полное фирменное наименование </w:t>
            </w:r>
          </w:p>
        </w:tc>
        <w:tc>
          <w:tcPr>
            <w:tcW w:w="4458" w:type="dxa"/>
          </w:tcPr>
          <w:p w:rsidR="00E95B8D" w:rsidRPr="00A666A6" w:rsidRDefault="00E95B8D">
            <w:pPr>
              <w:adjustRightInd w:val="0"/>
              <w:jc w:val="both"/>
              <w:rPr>
                <w:b/>
                <w:i/>
              </w:rPr>
            </w:pPr>
            <w:r w:rsidRPr="00A666A6">
              <w:rPr>
                <w:b/>
                <w:bCs/>
                <w:i/>
                <w:iCs/>
              </w:rPr>
              <w:t>Акционерное общество «Негосударственный Пенсионный Фонд Сбербанка»</w:t>
            </w:r>
          </w:p>
        </w:tc>
      </w:tr>
      <w:tr w:rsidR="00E95B8D" w:rsidRPr="00A666A6" w:rsidTr="00591F56">
        <w:tc>
          <w:tcPr>
            <w:tcW w:w="457" w:type="dxa"/>
            <w:vAlign w:val="center"/>
          </w:tcPr>
          <w:p w:rsidR="00E95B8D" w:rsidRPr="00A666A6" w:rsidRDefault="00E95B8D">
            <w:pPr>
              <w:adjustRightInd w:val="0"/>
              <w:jc w:val="center"/>
              <w:rPr>
                <w:sz w:val="24"/>
                <w:szCs w:val="24"/>
              </w:rPr>
            </w:pPr>
            <w:r w:rsidRPr="00A666A6">
              <w:t>2</w:t>
            </w:r>
          </w:p>
        </w:tc>
        <w:tc>
          <w:tcPr>
            <w:tcW w:w="4656" w:type="dxa"/>
          </w:tcPr>
          <w:p w:rsidR="00E95B8D" w:rsidRPr="00A666A6" w:rsidRDefault="00E95B8D">
            <w:pPr>
              <w:adjustRightInd w:val="0"/>
              <w:jc w:val="both"/>
              <w:rPr>
                <w:sz w:val="24"/>
                <w:szCs w:val="24"/>
              </w:rPr>
            </w:pPr>
            <w:r w:rsidRPr="00A666A6">
              <w:t>Сокращенное фирменное наименование</w:t>
            </w:r>
          </w:p>
        </w:tc>
        <w:tc>
          <w:tcPr>
            <w:tcW w:w="4458" w:type="dxa"/>
          </w:tcPr>
          <w:p w:rsidR="00E95B8D" w:rsidRPr="00A666A6" w:rsidRDefault="00E95B8D">
            <w:pPr>
              <w:adjustRightInd w:val="0"/>
              <w:jc w:val="both"/>
              <w:rPr>
                <w:b/>
                <w:i/>
              </w:rPr>
            </w:pPr>
            <w:r w:rsidRPr="00A666A6">
              <w:rPr>
                <w:b/>
                <w:bCs/>
                <w:i/>
                <w:iCs/>
              </w:rPr>
              <w:t>АО «НПФ Сбербанка»</w:t>
            </w:r>
          </w:p>
        </w:tc>
      </w:tr>
      <w:tr w:rsidR="00E95B8D" w:rsidRPr="00A666A6" w:rsidTr="00591F56">
        <w:tc>
          <w:tcPr>
            <w:tcW w:w="457" w:type="dxa"/>
            <w:vAlign w:val="center"/>
          </w:tcPr>
          <w:p w:rsidR="00E95B8D" w:rsidRPr="00A666A6" w:rsidRDefault="00E95B8D">
            <w:pPr>
              <w:adjustRightInd w:val="0"/>
              <w:jc w:val="center"/>
              <w:rPr>
                <w:sz w:val="24"/>
                <w:szCs w:val="24"/>
              </w:rPr>
            </w:pPr>
            <w:r w:rsidRPr="00A666A6">
              <w:t>3</w:t>
            </w:r>
          </w:p>
        </w:tc>
        <w:tc>
          <w:tcPr>
            <w:tcW w:w="4656" w:type="dxa"/>
          </w:tcPr>
          <w:p w:rsidR="00E95B8D" w:rsidRPr="00A666A6" w:rsidRDefault="00E95B8D">
            <w:pPr>
              <w:adjustRightInd w:val="0"/>
              <w:jc w:val="both"/>
              <w:rPr>
                <w:sz w:val="24"/>
                <w:szCs w:val="24"/>
              </w:rPr>
            </w:pPr>
            <w:r w:rsidRPr="00A666A6">
              <w:t>Место нахождения</w:t>
            </w:r>
          </w:p>
        </w:tc>
        <w:tc>
          <w:tcPr>
            <w:tcW w:w="4458" w:type="dxa"/>
          </w:tcPr>
          <w:p w:rsidR="00E95B8D" w:rsidRPr="00A666A6" w:rsidRDefault="00E95B8D">
            <w:pPr>
              <w:adjustRightInd w:val="0"/>
              <w:jc w:val="both"/>
              <w:rPr>
                <w:b/>
                <w:i/>
              </w:rPr>
            </w:pPr>
            <w:r w:rsidRPr="00A666A6">
              <w:rPr>
                <w:b/>
                <w:bCs/>
                <w:i/>
                <w:iCs/>
              </w:rPr>
              <w:t>115162, город Москва, ул. Шаболовка, д. 31Г</w:t>
            </w:r>
          </w:p>
        </w:tc>
      </w:tr>
      <w:tr w:rsidR="00E95B8D" w:rsidRPr="00A666A6" w:rsidTr="00591F56">
        <w:tc>
          <w:tcPr>
            <w:tcW w:w="457" w:type="dxa"/>
            <w:vAlign w:val="center"/>
          </w:tcPr>
          <w:p w:rsidR="00E95B8D" w:rsidRPr="00A666A6" w:rsidRDefault="00E95B8D">
            <w:pPr>
              <w:adjustRightInd w:val="0"/>
              <w:jc w:val="center"/>
              <w:rPr>
                <w:sz w:val="24"/>
                <w:szCs w:val="24"/>
              </w:rPr>
            </w:pPr>
            <w:r w:rsidRPr="00A666A6">
              <w:t>4</w:t>
            </w:r>
          </w:p>
        </w:tc>
        <w:tc>
          <w:tcPr>
            <w:tcW w:w="4656" w:type="dxa"/>
          </w:tcPr>
          <w:p w:rsidR="00E95B8D" w:rsidRPr="00A666A6" w:rsidRDefault="00E95B8D">
            <w:pPr>
              <w:adjustRightInd w:val="0"/>
              <w:jc w:val="both"/>
              <w:rPr>
                <w:sz w:val="24"/>
                <w:szCs w:val="24"/>
              </w:rPr>
            </w:pPr>
            <w:r w:rsidRPr="00A666A6">
              <w:t>Адрес для направления почтовой корреспонденции</w:t>
            </w:r>
          </w:p>
        </w:tc>
        <w:tc>
          <w:tcPr>
            <w:tcW w:w="4458" w:type="dxa"/>
          </w:tcPr>
          <w:p w:rsidR="00E95B8D" w:rsidRPr="00A666A6" w:rsidRDefault="00E95B8D">
            <w:pPr>
              <w:adjustRightInd w:val="0"/>
              <w:jc w:val="both"/>
              <w:rPr>
                <w:b/>
                <w:i/>
              </w:rPr>
            </w:pPr>
            <w:r w:rsidRPr="00A666A6">
              <w:rPr>
                <w:b/>
                <w:bCs/>
                <w:i/>
                <w:iCs/>
              </w:rPr>
              <w:t>115162, город Москва, ул. Шаболовка, д. 31Г</w:t>
            </w:r>
          </w:p>
        </w:tc>
      </w:tr>
      <w:tr w:rsidR="00E95B8D" w:rsidRPr="00A666A6" w:rsidTr="00591F56">
        <w:tc>
          <w:tcPr>
            <w:tcW w:w="457" w:type="dxa"/>
            <w:vAlign w:val="center"/>
          </w:tcPr>
          <w:p w:rsidR="00E95B8D" w:rsidRPr="00A666A6" w:rsidRDefault="00E95B8D">
            <w:pPr>
              <w:adjustRightInd w:val="0"/>
              <w:jc w:val="center"/>
              <w:rPr>
                <w:sz w:val="24"/>
                <w:szCs w:val="24"/>
              </w:rPr>
            </w:pPr>
            <w:r w:rsidRPr="00A666A6">
              <w:t>5</w:t>
            </w:r>
          </w:p>
        </w:tc>
        <w:tc>
          <w:tcPr>
            <w:tcW w:w="4656" w:type="dxa"/>
          </w:tcPr>
          <w:p w:rsidR="00E95B8D" w:rsidRPr="00A666A6" w:rsidRDefault="00E95B8D">
            <w:pPr>
              <w:adjustRightInd w:val="0"/>
              <w:jc w:val="both"/>
              <w:rPr>
                <w:sz w:val="24"/>
                <w:szCs w:val="24"/>
              </w:rPr>
            </w:pPr>
            <w:r w:rsidRPr="00A666A6">
              <w:t>Данные о лицензии профессионального участника рынка ценных бумаг на осуществление депозитарной деятельности (номер, дата выдачи, орган, выдавший лицензию, срок действия лицензии)</w:t>
            </w:r>
          </w:p>
        </w:tc>
        <w:tc>
          <w:tcPr>
            <w:tcW w:w="4458" w:type="dxa"/>
          </w:tcPr>
          <w:p w:rsidR="00E95B8D" w:rsidRPr="00A666A6" w:rsidRDefault="00E95B8D">
            <w:pPr>
              <w:jc w:val="both"/>
              <w:rPr>
                <w:b/>
                <w:bCs/>
                <w:i/>
                <w:iCs/>
              </w:rPr>
            </w:pPr>
            <w:r w:rsidRPr="00A666A6">
              <w:rPr>
                <w:b/>
                <w:bCs/>
                <w:i/>
                <w:iCs/>
              </w:rPr>
              <w:t xml:space="preserve">Лицензия на осуществление деятельности по пенсионному обеспечению и пенсионному страхованию №41/2 от 16.06.2009 </w:t>
            </w:r>
          </w:p>
          <w:p w:rsidR="00E95B8D" w:rsidRPr="00A666A6" w:rsidRDefault="00E95B8D">
            <w:pPr>
              <w:jc w:val="both"/>
              <w:rPr>
                <w:b/>
                <w:bCs/>
                <w:i/>
                <w:iCs/>
              </w:rPr>
            </w:pPr>
            <w:r w:rsidRPr="00A666A6">
              <w:rPr>
                <w:b/>
                <w:bCs/>
                <w:i/>
                <w:iCs/>
              </w:rPr>
              <w:t>выдана Центральным банком Российской Федерации</w:t>
            </w:r>
          </w:p>
          <w:p w:rsidR="00E95B8D" w:rsidRPr="00A666A6" w:rsidRDefault="00E95B8D">
            <w:pPr>
              <w:adjustRightInd w:val="0"/>
              <w:jc w:val="both"/>
              <w:rPr>
                <w:b/>
                <w:i/>
              </w:rPr>
            </w:pPr>
            <w:r w:rsidRPr="00A666A6">
              <w:rPr>
                <w:b/>
                <w:bCs/>
                <w:i/>
                <w:iCs/>
              </w:rPr>
              <w:t>без ограничения срока действия</w:t>
            </w:r>
          </w:p>
        </w:tc>
      </w:tr>
      <w:tr w:rsidR="00E95B8D" w:rsidRPr="00A666A6" w:rsidTr="00591F56">
        <w:tc>
          <w:tcPr>
            <w:tcW w:w="457" w:type="dxa"/>
            <w:vAlign w:val="center"/>
          </w:tcPr>
          <w:p w:rsidR="00E95B8D" w:rsidRPr="00A666A6" w:rsidRDefault="00E95B8D">
            <w:pPr>
              <w:adjustRightInd w:val="0"/>
              <w:jc w:val="center"/>
              <w:rPr>
                <w:sz w:val="24"/>
                <w:szCs w:val="24"/>
              </w:rPr>
            </w:pPr>
            <w:r w:rsidRPr="00A666A6">
              <w:t>6</w:t>
            </w:r>
          </w:p>
        </w:tc>
        <w:tc>
          <w:tcPr>
            <w:tcW w:w="4656" w:type="dxa"/>
          </w:tcPr>
          <w:p w:rsidR="00E95B8D" w:rsidRPr="00A666A6" w:rsidRDefault="00E95B8D">
            <w:pPr>
              <w:adjustRightInd w:val="0"/>
              <w:jc w:val="both"/>
              <w:rPr>
                <w:sz w:val="24"/>
                <w:szCs w:val="24"/>
              </w:rPr>
            </w:pPr>
            <w:r w:rsidRPr="00A666A6">
              <w:t xml:space="preserve">Номер контактного телефона (факса) </w:t>
            </w:r>
          </w:p>
        </w:tc>
        <w:tc>
          <w:tcPr>
            <w:tcW w:w="4458" w:type="dxa"/>
          </w:tcPr>
          <w:p w:rsidR="00E95B8D" w:rsidRPr="00A666A6" w:rsidRDefault="00E95B8D">
            <w:pPr>
              <w:adjustRightInd w:val="0"/>
              <w:jc w:val="both"/>
              <w:rPr>
                <w:b/>
                <w:i/>
              </w:rPr>
            </w:pPr>
            <w:r w:rsidRPr="00A666A6">
              <w:rPr>
                <w:b/>
                <w:bCs/>
                <w:i/>
                <w:iCs/>
              </w:rPr>
              <w:t>Тел. +7 (495) 785-38-87, факс +7(495) 785-08-34</w:t>
            </w:r>
          </w:p>
        </w:tc>
      </w:tr>
    </w:tbl>
    <w:p w:rsidR="00E95B8D" w:rsidRPr="00A666A6" w:rsidRDefault="00E95B8D" w:rsidP="00591F56">
      <w:pPr>
        <w:pStyle w:val="ConsPlusNormal"/>
        <w:ind w:firstLine="540"/>
        <w:jc w:val="both"/>
        <w:rPr>
          <w:rFonts w:ascii="Times New Roman" w:hAnsi="Times New Roman" w:cs="Times New Roman"/>
          <w:b/>
          <w:i/>
          <w:sz w:val="24"/>
          <w:szCs w:val="24"/>
        </w:rPr>
      </w:pPr>
    </w:p>
    <w:p w:rsidR="00E95B8D" w:rsidRPr="00A666A6" w:rsidRDefault="00E95B8D" w:rsidP="00591F56">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Закрытая подписка на Облигации не осуществляется на основании соглашения кредитной организации – эмитента и потенциального приобретателя Облигаций о замене первоначального обязательства, существовавшего между ними, договором займа, заключенного путем выпуска и продажи Облигаций. </w:t>
      </w:r>
    </w:p>
    <w:p w:rsidR="00E95B8D" w:rsidRPr="00A666A6" w:rsidRDefault="00E95B8D" w:rsidP="00591F56">
      <w:pPr>
        <w:pStyle w:val="ConsPlusNormal"/>
        <w:ind w:firstLine="540"/>
        <w:jc w:val="both"/>
        <w:rPr>
          <w:rStyle w:val="ad"/>
          <w:rFonts w:ascii="Times New Roman" w:hAnsi="Times New Roman" w:cs="Times New Roman"/>
          <w:szCs w:val="24"/>
        </w:rPr>
      </w:pPr>
    </w:p>
    <w:p w:rsidR="00E95B8D" w:rsidRPr="00A666A6" w:rsidRDefault="00E95B8D" w:rsidP="00591F56">
      <w:pPr>
        <w:spacing w:before="120" w:line="360" w:lineRule="auto"/>
        <w:ind w:firstLine="720"/>
        <w:jc w:val="both"/>
      </w:pPr>
      <w:r w:rsidRPr="00A666A6">
        <w:t>Срок размещения облигаций</w:t>
      </w:r>
    </w:p>
    <w:p w:rsidR="00E95B8D" w:rsidRPr="00A666A6" w:rsidRDefault="00E95B8D" w:rsidP="00591F56">
      <w:pPr>
        <w:ind w:firstLine="720"/>
        <w:jc w:val="both"/>
      </w:pPr>
      <w:r w:rsidRPr="00A666A6">
        <w:t xml:space="preserve">Дата начала размещения облигаций: </w:t>
      </w:r>
    </w:p>
    <w:p w:rsidR="00E95B8D" w:rsidRPr="00A666A6" w:rsidRDefault="00E95B8D" w:rsidP="00591F56">
      <w:pPr>
        <w:ind w:firstLine="900"/>
        <w:jc w:val="both"/>
        <w:rPr>
          <w:b/>
          <w:bCs/>
          <w:i/>
          <w:iCs/>
        </w:rPr>
      </w:pPr>
      <w:r w:rsidRPr="00A666A6">
        <w:rPr>
          <w:b/>
          <w:bCs/>
          <w:i/>
          <w:iCs/>
        </w:rPr>
        <w:t xml:space="preserve">Размещение Облигаций начинается только после государственной регистрации их выпуска. </w:t>
      </w:r>
    </w:p>
    <w:p w:rsidR="00E95B8D" w:rsidRPr="00A666A6" w:rsidRDefault="00E95B8D" w:rsidP="00591F56">
      <w:pPr>
        <w:ind w:firstLine="900"/>
        <w:jc w:val="both"/>
        <w:rPr>
          <w:b/>
          <w:bCs/>
          <w:i/>
          <w:iCs/>
        </w:rPr>
      </w:pPr>
      <w:r w:rsidRPr="00A666A6">
        <w:rPr>
          <w:b/>
          <w:bCs/>
          <w:i/>
          <w:iCs/>
        </w:rPr>
        <w:t xml:space="preserve">При этом дата начала размещения Облигаций не может быть установлена ранее даты, с которой Эмитент предоставляет доступ к Проспекту ценных бумаг. </w:t>
      </w:r>
    </w:p>
    <w:p w:rsidR="00E95B8D" w:rsidRPr="00A666A6" w:rsidRDefault="00E95B8D" w:rsidP="00591F56">
      <w:pPr>
        <w:ind w:firstLine="900"/>
        <w:jc w:val="both"/>
        <w:rPr>
          <w:b/>
          <w:bCs/>
          <w:i/>
          <w:iCs/>
        </w:rPr>
      </w:pPr>
      <w:r w:rsidRPr="00A666A6">
        <w:rPr>
          <w:b/>
          <w:bCs/>
          <w:i/>
          <w:iCs/>
        </w:rPr>
        <w:t>Эмитент обязан опубликовать текст зарегистрированного Проспекта ценных бумаг в срок не позднее даты начала размещения ценных бумаг:</w:t>
      </w:r>
    </w:p>
    <w:p w:rsidR="00E95B8D" w:rsidRPr="00A666A6" w:rsidRDefault="00E95B8D" w:rsidP="00591F56">
      <w:pPr>
        <w:ind w:firstLine="900"/>
        <w:jc w:val="both"/>
        <w:rPr>
          <w:b/>
          <w:bCs/>
          <w:i/>
          <w:iCs/>
        </w:rPr>
      </w:pPr>
      <w:r w:rsidRPr="00A666A6">
        <w:rPr>
          <w:b/>
          <w:bCs/>
          <w:i/>
          <w:iCs/>
        </w:rPr>
        <w:t xml:space="preserve">- на Странице  в информационно-телекоммуникационной сети «Интернет», предоставляемой одним из распространителей информации на рынке ценных бумаг по адресу: </w:t>
      </w:r>
      <w:hyperlink r:id="rId7" w:history="1">
        <w:r w:rsidRPr="00A666A6">
          <w:rPr>
            <w:rStyle w:val="Hyperlink"/>
            <w:b/>
            <w:bCs/>
            <w:i/>
            <w:iCs/>
            <w:color w:val="auto"/>
          </w:rPr>
          <w:t>http://www.e-disclosure.ru/portal/company.aspx?id=30</w:t>
        </w:r>
      </w:hyperlink>
      <w:r w:rsidRPr="00A666A6">
        <w:rPr>
          <w:b/>
          <w:bCs/>
          <w:i/>
          <w:iCs/>
        </w:rPr>
        <w:t>43;</w:t>
      </w:r>
    </w:p>
    <w:p w:rsidR="00E95B8D" w:rsidRPr="00A666A6" w:rsidRDefault="00E95B8D" w:rsidP="00591F56">
      <w:pPr>
        <w:ind w:firstLine="900"/>
        <w:jc w:val="both"/>
        <w:rPr>
          <w:b/>
          <w:bCs/>
          <w:i/>
          <w:iCs/>
        </w:rPr>
      </w:pPr>
      <w:r w:rsidRPr="00A666A6">
        <w:rPr>
          <w:b/>
          <w:bCs/>
          <w:i/>
          <w:iCs/>
        </w:rPr>
        <w:t xml:space="preserve">- на Странице в информационно-телекоммуникационной сети Эмитента, электронный адрес которой включает доменное имя, права на которое принадлежат Эмитенту: </w:t>
      </w:r>
      <w:hyperlink r:id="rId8" w:history="1">
        <w:r w:rsidRPr="00A666A6">
          <w:rPr>
            <w:rStyle w:val="Hyperlink"/>
            <w:b/>
            <w:bCs/>
            <w:i/>
            <w:iCs/>
            <w:color w:val="auto"/>
          </w:rPr>
          <w:t>http://www.sberbank.ru</w:t>
        </w:r>
      </w:hyperlink>
      <w:r w:rsidRPr="00A666A6">
        <w:rPr>
          <w:b/>
          <w:bCs/>
          <w:i/>
          <w:iCs/>
        </w:rPr>
        <w:t xml:space="preserve">.  </w:t>
      </w:r>
    </w:p>
    <w:p w:rsidR="00E95B8D" w:rsidRPr="00A666A6" w:rsidRDefault="00E95B8D" w:rsidP="00591F56">
      <w:pPr>
        <w:ind w:firstLine="900"/>
        <w:jc w:val="both"/>
        <w:rPr>
          <w:b/>
          <w:bCs/>
          <w:i/>
          <w:iCs/>
        </w:rPr>
      </w:pPr>
      <w:r w:rsidRPr="00A666A6">
        <w:rPr>
          <w:b/>
          <w:bCs/>
          <w:i/>
          <w:iCs/>
        </w:rPr>
        <w:t xml:space="preserve">Далее страница в информационно-телекоммуникационной сети «Интернет», предоставляемая одним из распространителей информации на рынке ценных бумаг по адресу: </w:t>
      </w:r>
      <w:hyperlink r:id="rId9" w:history="1">
        <w:r w:rsidRPr="00A666A6">
          <w:rPr>
            <w:rStyle w:val="Hyperlink"/>
            <w:b/>
            <w:bCs/>
            <w:i/>
            <w:iCs/>
            <w:color w:val="auto"/>
          </w:rPr>
          <w:t>http://www.e-disclosure.ru/portal/company.aspx?id=30</w:t>
        </w:r>
      </w:hyperlink>
      <w:r w:rsidRPr="00A666A6">
        <w:rPr>
          <w:b/>
          <w:bCs/>
          <w:i/>
          <w:iCs/>
        </w:rPr>
        <w:t xml:space="preserve">43 и страница в информационно-телекоммуникационной сети Эмитента, электронный адрес которой включает доменное имя, права на которое принадлежат Эмитенту   </w:t>
      </w:r>
      <w:hyperlink r:id="rId10" w:history="1">
        <w:r w:rsidRPr="00A666A6">
          <w:rPr>
            <w:rStyle w:val="Hyperlink"/>
            <w:b/>
            <w:bCs/>
            <w:i/>
            <w:iCs/>
            <w:color w:val="auto"/>
          </w:rPr>
          <w:t>http://www.sberbank.ru</w:t>
        </w:r>
      </w:hyperlink>
      <w:r w:rsidRPr="00A666A6">
        <w:rPr>
          <w:b/>
          <w:bCs/>
          <w:i/>
          <w:iCs/>
        </w:rPr>
        <w:t>,  совместно именуются «Страницы в сети Интернет».</w:t>
      </w:r>
    </w:p>
    <w:p w:rsidR="00E95B8D" w:rsidRPr="00A666A6" w:rsidRDefault="00E95B8D" w:rsidP="00591F56">
      <w:pPr>
        <w:ind w:firstLine="900"/>
        <w:jc w:val="both"/>
        <w:rPr>
          <w:b/>
          <w:bCs/>
          <w:i/>
          <w:iCs/>
        </w:rPr>
      </w:pPr>
      <w:r w:rsidRPr="00A666A6">
        <w:rPr>
          <w:b/>
          <w:bCs/>
          <w:i/>
          <w:iCs/>
        </w:rPr>
        <w:t>При опубликовании текста зарегистрированного Проспекта ценных бумаг на Страницах в сети Интернет должны быть указаны государственный регистрационный номер выпуска  ценных бумаг, в отношении которого зарегистрирован Проспект ценных бумаг, дата его регистрации и наименование регистрирующего органа, осуществившего регистрацию Проспекта ценных бумаг.</w:t>
      </w:r>
    </w:p>
    <w:p w:rsidR="00E95B8D" w:rsidRPr="00A666A6" w:rsidRDefault="00E95B8D" w:rsidP="00591F56">
      <w:pPr>
        <w:ind w:firstLine="900"/>
        <w:jc w:val="both"/>
        <w:rPr>
          <w:b/>
          <w:bCs/>
          <w:i/>
          <w:iCs/>
        </w:rPr>
      </w:pPr>
      <w:r w:rsidRPr="00A666A6">
        <w:rPr>
          <w:b/>
          <w:bCs/>
          <w:i/>
          <w:iCs/>
        </w:rPr>
        <w:t>Текст зарегистрированного Проспекта ценных бумаг должен быть доступен на Страницах в сети Интернет с даты истечения срока, установленного «Положением о раскрытии информации эмитентами эмиссионных ценных бумаг» (утвержденным Банком России 30.12.2014г. №454-П) (далее – Положение о раскрытии информации) для его опубликования в сети Интернет, а если он опубликован на Страницах в сети Интернет после истечения такого срока - с даты его опубликования на Страницах в сети Интернет, и до погашения всех Облигаций выпуска, в отношении которого был зарегистрирован Проспект ценных бумаг.</w:t>
      </w:r>
    </w:p>
    <w:p w:rsidR="00E95B8D" w:rsidRPr="00A666A6" w:rsidRDefault="00E95B8D" w:rsidP="00591F56">
      <w:pPr>
        <w:ind w:firstLine="900"/>
        <w:jc w:val="both"/>
        <w:rPr>
          <w:b/>
          <w:bCs/>
          <w:i/>
          <w:iCs/>
        </w:rPr>
      </w:pPr>
      <w:r w:rsidRPr="00A666A6">
        <w:rPr>
          <w:b/>
          <w:bCs/>
          <w:i/>
          <w:iCs/>
        </w:rPr>
        <w:t>Начиная с даты государственной регистрации выпуска Облигаций, все заинтересованные лица могут ознакомиться с Проспектом ценных бумаг, а также  получить его копию по следующему адресу: Россия, 117997, г. Москва, ул. Вавилова, 19., Телефон: (495) 500-55-50, (8 800) 555-55-50</w:t>
      </w:r>
    </w:p>
    <w:p w:rsidR="00E95B8D" w:rsidRPr="00A666A6" w:rsidRDefault="00E95B8D" w:rsidP="00591F56">
      <w:pPr>
        <w:ind w:firstLine="900"/>
        <w:jc w:val="both"/>
        <w:rPr>
          <w:b/>
          <w:bCs/>
          <w:i/>
          <w:iCs/>
        </w:rPr>
      </w:pPr>
      <w:r w:rsidRPr="00A666A6">
        <w:rPr>
          <w:b/>
          <w:bCs/>
          <w:i/>
          <w:iCs/>
        </w:rPr>
        <w:t xml:space="preserve">Эмитент обязан предоставить копию зарегистрированного Проспекта ценных бумаг владельцам Облигаций Эмитента и иным заинтересованным  лицам по их требованию за плату, не превышающую расходы по изготовлению такой копии, в  срок не более 7 (семи) дней с даты получения (предъявления) соответствующего требования. </w:t>
      </w:r>
    </w:p>
    <w:p w:rsidR="00E95B8D" w:rsidRPr="00A666A6" w:rsidRDefault="00E95B8D" w:rsidP="00591F56">
      <w:pPr>
        <w:ind w:firstLine="900"/>
        <w:jc w:val="both"/>
        <w:rPr>
          <w:b/>
          <w:bCs/>
          <w:i/>
          <w:iCs/>
        </w:rPr>
      </w:pPr>
      <w:r w:rsidRPr="00A666A6">
        <w:rPr>
          <w:b/>
          <w:bCs/>
          <w:i/>
          <w:iCs/>
        </w:rPr>
        <w:t>Предоставляемая Эмитентом копия заверяется уполномоченным лицом Эмитента и его печатью.</w:t>
      </w:r>
    </w:p>
    <w:p w:rsidR="00E95B8D" w:rsidRPr="00A666A6" w:rsidRDefault="00E95B8D" w:rsidP="00591F56">
      <w:pPr>
        <w:adjustRightInd w:val="0"/>
        <w:ind w:firstLine="540"/>
        <w:jc w:val="both"/>
        <w:rPr>
          <w:bCs/>
          <w:lang w:eastAsia="ru-RU"/>
        </w:rPr>
      </w:pPr>
    </w:p>
    <w:p w:rsidR="00E95B8D" w:rsidRPr="00A666A6" w:rsidRDefault="00E95B8D" w:rsidP="00591F56">
      <w:pPr>
        <w:ind w:firstLine="539"/>
        <w:jc w:val="both"/>
        <w:rPr>
          <w:b/>
          <w:bCs/>
          <w:i/>
          <w:iCs/>
        </w:rPr>
      </w:pPr>
      <w:r w:rsidRPr="00A666A6">
        <w:rPr>
          <w:b/>
          <w:bCs/>
          <w:i/>
          <w:iCs/>
        </w:rPr>
        <w:t xml:space="preserve">Дата начала размещения Облигаций определяется единоличным исполнительным органом Эмитента после государственной регистрации выпуска Облигаций. </w:t>
      </w:r>
    </w:p>
    <w:p w:rsidR="00E95B8D" w:rsidRPr="00A666A6" w:rsidRDefault="00E95B8D" w:rsidP="00591F56">
      <w:pPr>
        <w:ind w:firstLine="539"/>
        <w:jc w:val="both"/>
        <w:rPr>
          <w:b/>
          <w:bCs/>
          <w:i/>
          <w:iCs/>
        </w:rPr>
      </w:pPr>
      <w:r w:rsidRPr="00A666A6">
        <w:rPr>
          <w:b/>
          <w:bCs/>
          <w:i/>
          <w:iCs/>
        </w:rPr>
        <w:t>Решение о дате начала размещения Облигаций принимается единоличным исполнительным органом управления Эмитента в срок не позднее чем за один день до даты начала размещения ценных бумаг.</w:t>
      </w:r>
    </w:p>
    <w:p w:rsidR="00E95B8D" w:rsidRPr="00A666A6" w:rsidRDefault="00E95B8D" w:rsidP="00591F56">
      <w:pPr>
        <w:ind w:firstLine="539"/>
        <w:jc w:val="both"/>
        <w:rPr>
          <w:b/>
          <w:bCs/>
          <w:i/>
          <w:iCs/>
        </w:rPr>
      </w:pPr>
      <w:r w:rsidRPr="00A666A6">
        <w:rPr>
          <w:b/>
          <w:bCs/>
          <w:i/>
          <w:iCs/>
        </w:rPr>
        <w:t>Сообщение о дате начала размещения ценных бумаг должно быть опубликовано Эмитентом в срок не позднее чем за один день до даты начала размещения ценных бумаг:</w:t>
      </w:r>
    </w:p>
    <w:p w:rsidR="00E95B8D" w:rsidRPr="00A666A6" w:rsidRDefault="00E95B8D" w:rsidP="00591F56">
      <w:pPr>
        <w:ind w:firstLine="539"/>
        <w:jc w:val="both"/>
        <w:rPr>
          <w:b/>
          <w:bCs/>
          <w:i/>
          <w:iCs/>
        </w:rPr>
      </w:pPr>
      <w:r w:rsidRPr="00A666A6">
        <w:rPr>
          <w:b/>
          <w:bCs/>
          <w:i/>
          <w:iCs/>
        </w:rPr>
        <w:t>- в информационном ресурсе, обновляемом в режиме реального времени и предоставляемом информационным агентством  ЗАО «Интерфакс»  (далее – лента новостей);</w:t>
      </w:r>
    </w:p>
    <w:p w:rsidR="00E95B8D" w:rsidRPr="00A666A6" w:rsidRDefault="00E95B8D" w:rsidP="00591F56">
      <w:pPr>
        <w:ind w:firstLine="539"/>
        <w:jc w:val="both"/>
        <w:rPr>
          <w:b/>
          <w:bCs/>
          <w:i/>
          <w:iCs/>
        </w:rPr>
      </w:pPr>
      <w:r w:rsidRPr="00A666A6">
        <w:rPr>
          <w:b/>
          <w:bCs/>
          <w:i/>
          <w:iCs/>
        </w:rPr>
        <w:t>- на Страницах в сети Интернет.</w:t>
      </w:r>
    </w:p>
    <w:p w:rsidR="00E95B8D" w:rsidRPr="00A666A6" w:rsidRDefault="00E95B8D" w:rsidP="00591F56">
      <w:pPr>
        <w:ind w:firstLine="539"/>
        <w:jc w:val="both"/>
        <w:rPr>
          <w:b/>
          <w:bCs/>
          <w:i/>
          <w:iCs/>
        </w:rPr>
      </w:pPr>
    </w:p>
    <w:p w:rsidR="00E95B8D" w:rsidRPr="00A666A6" w:rsidRDefault="00E95B8D" w:rsidP="00591F56">
      <w:pPr>
        <w:adjustRightInd w:val="0"/>
        <w:ind w:firstLine="540"/>
        <w:jc w:val="both"/>
        <w:rPr>
          <w:b/>
          <w:bCs/>
          <w:i/>
          <w:iCs/>
        </w:rPr>
      </w:pPr>
      <w:r w:rsidRPr="00A666A6">
        <w:rPr>
          <w:b/>
          <w:bCs/>
          <w:i/>
          <w:iCs/>
        </w:rPr>
        <w:t>Об определенной дате начала размещения Эмитент уведомляет Биржу и НРД в согласованном порядке.</w:t>
      </w:r>
    </w:p>
    <w:p w:rsidR="00E95B8D" w:rsidRPr="00A666A6" w:rsidRDefault="00E95B8D" w:rsidP="00591F56">
      <w:pPr>
        <w:adjustRightInd w:val="0"/>
        <w:ind w:firstLine="540"/>
        <w:jc w:val="both"/>
        <w:rPr>
          <w:b/>
          <w:bCs/>
          <w:i/>
          <w:iCs/>
        </w:rPr>
      </w:pPr>
    </w:p>
    <w:p w:rsidR="00E95B8D" w:rsidRPr="00A666A6" w:rsidRDefault="00E95B8D" w:rsidP="00591F56">
      <w:pPr>
        <w:widowControl w:val="0"/>
        <w:adjustRightInd w:val="0"/>
        <w:ind w:firstLine="539"/>
        <w:jc w:val="both"/>
        <w:rPr>
          <w:b/>
          <w:i/>
        </w:rPr>
      </w:pPr>
      <w:r w:rsidRPr="00A666A6">
        <w:rPr>
          <w:b/>
          <w:i/>
        </w:rPr>
        <w:t>Дата начала размещения Облигаций может быть изменена решением единоличного исполнительного органа Эмитента, при условии соблюдения требований к порядку раскрытия информации об изменении даты начала размещения Облигаций, определенному законодательством Российской Федерации, Решением о выпуске ценных бумаг и Проспектом ценных бумаг.</w:t>
      </w:r>
    </w:p>
    <w:p w:rsidR="00E95B8D" w:rsidRPr="00A666A6" w:rsidRDefault="00E95B8D" w:rsidP="00591F56">
      <w:pPr>
        <w:adjustRightInd w:val="0"/>
        <w:ind w:firstLine="539"/>
        <w:jc w:val="both"/>
        <w:rPr>
          <w:b/>
          <w:bCs/>
          <w:i/>
          <w:iCs/>
        </w:rPr>
      </w:pPr>
    </w:p>
    <w:p w:rsidR="00E95B8D" w:rsidRPr="00A666A6" w:rsidRDefault="00E95B8D" w:rsidP="00591F56">
      <w:pPr>
        <w:widowControl w:val="0"/>
        <w:adjustRightInd w:val="0"/>
        <w:ind w:firstLine="539"/>
        <w:jc w:val="both"/>
        <w:rPr>
          <w:b/>
          <w:i/>
        </w:rPr>
      </w:pPr>
      <w:r w:rsidRPr="00A666A6">
        <w:rPr>
          <w:b/>
          <w:i/>
        </w:rPr>
        <w:t>В случае принятия Эмитентом решения о переносе (изменении) даты начала размещения ценных бумаг, раскрытой в порядке, предусмотренном настоящим пунктом, Эмитент обязан опубликовать сообщение об изменении даты начала размещения ценных бумаг в ленте новостей и на Страницах в сети Интернет не позднее одного дня до наступления такой даты.</w:t>
      </w:r>
    </w:p>
    <w:p w:rsidR="00E95B8D" w:rsidRPr="00A666A6" w:rsidRDefault="00E95B8D" w:rsidP="00591F56">
      <w:pPr>
        <w:widowControl w:val="0"/>
        <w:adjustRightInd w:val="0"/>
        <w:ind w:firstLine="539"/>
        <w:jc w:val="both"/>
        <w:rPr>
          <w:b/>
          <w:i/>
        </w:rPr>
      </w:pPr>
      <w:r w:rsidRPr="00A666A6">
        <w:rPr>
          <w:b/>
          <w:i/>
        </w:rPr>
        <w:t>Эмитент уведомляет о переносе (изменении) даты начала размещения Облигаций ЗАО «ФБ ММВБ» и НРД не позднее одного дня с даты принятия Эмитентом решения о переносе (изменении) даты начала размещения Облигаций, но не позднее  даты начала размещения ценных бумаг.</w:t>
      </w:r>
    </w:p>
    <w:p w:rsidR="00E95B8D" w:rsidRPr="00A666A6" w:rsidRDefault="00E95B8D" w:rsidP="00591F56">
      <w:pPr>
        <w:widowControl w:val="0"/>
        <w:adjustRightInd w:val="0"/>
        <w:ind w:firstLine="539"/>
        <w:jc w:val="both"/>
        <w:rPr>
          <w:b/>
          <w:i/>
        </w:rPr>
      </w:pPr>
      <w:r w:rsidRPr="00A666A6">
        <w:rPr>
          <w:b/>
          <w:i/>
        </w:rPr>
        <w:t>Об изменении даты начала размещения Облигаций Эмитент уведомляет Биржу не позднее, чем за 1 (один) день до наступления соответствующей даты.</w:t>
      </w:r>
    </w:p>
    <w:p w:rsidR="00E95B8D" w:rsidRPr="00A666A6" w:rsidRDefault="00E95B8D" w:rsidP="00591F56">
      <w:pPr>
        <w:widowControl w:val="0"/>
        <w:adjustRightInd w:val="0"/>
        <w:ind w:firstLine="539"/>
        <w:jc w:val="both"/>
        <w:rPr>
          <w:b/>
          <w:i/>
        </w:rPr>
      </w:pPr>
    </w:p>
    <w:p w:rsidR="00E95B8D" w:rsidRPr="00A666A6" w:rsidRDefault="00E95B8D" w:rsidP="00591F56">
      <w:pPr>
        <w:spacing w:before="120" w:line="360" w:lineRule="auto"/>
        <w:ind w:firstLine="720"/>
        <w:jc w:val="both"/>
      </w:pPr>
      <w:r w:rsidRPr="00A666A6">
        <w:t xml:space="preserve">Дата окончания размещения облигаций: </w:t>
      </w:r>
    </w:p>
    <w:p w:rsidR="00E95B8D" w:rsidRPr="00A666A6" w:rsidRDefault="00E95B8D" w:rsidP="00591F56">
      <w:pPr>
        <w:ind w:firstLine="539"/>
        <w:jc w:val="both"/>
        <w:rPr>
          <w:b/>
          <w:i/>
        </w:rPr>
      </w:pPr>
      <w:r w:rsidRPr="00A666A6">
        <w:rPr>
          <w:b/>
          <w:i/>
        </w:rPr>
        <w:t xml:space="preserve">Датой окончания размещения Облигаций является более ранняя из следующих дат: </w:t>
      </w:r>
    </w:p>
    <w:p w:rsidR="00E95B8D" w:rsidRPr="00A666A6" w:rsidRDefault="00E95B8D" w:rsidP="00591F56">
      <w:pPr>
        <w:ind w:firstLine="539"/>
        <w:jc w:val="both"/>
        <w:rPr>
          <w:b/>
          <w:i/>
        </w:rPr>
      </w:pPr>
      <w:r w:rsidRPr="00A666A6">
        <w:rPr>
          <w:b/>
          <w:i/>
        </w:rPr>
        <w:t xml:space="preserve">а) 3 (Третий) рабочий день с даты начала размещения Облигаций; </w:t>
      </w:r>
    </w:p>
    <w:p w:rsidR="00E95B8D" w:rsidRPr="00A666A6" w:rsidRDefault="00E95B8D" w:rsidP="00591F56">
      <w:pPr>
        <w:ind w:firstLine="539"/>
        <w:jc w:val="both"/>
        <w:rPr>
          <w:b/>
          <w:bCs/>
          <w:i/>
          <w:iCs/>
        </w:rPr>
      </w:pPr>
      <w:r w:rsidRPr="00A666A6">
        <w:rPr>
          <w:b/>
          <w:i/>
        </w:rPr>
        <w:t>б) дата размещения последней Облигации</w:t>
      </w:r>
      <w:r w:rsidRPr="00A666A6">
        <w:rPr>
          <w:b/>
          <w:bCs/>
          <w:i/>
          <w:iCs/>
        </w:rPr>
        <w:t>.</w:t>
      </w:r>
    </w:p>
    <w:p w:rsidR="00E95B8D" w:rsidRPr="00A666A6" w:rsidRDefault="00E95B8D" w:rsidP="00591F56">
      <w:pPr>
        <w:ind w:firstLine="567"/>
        <w:jc w:val="both"/>
        <w:rPr>
          <w:rFonts w:eastAsia="MS Mincho"/>
          <w:b/>
          <w:i/>
        </w:rPr>
      </w:pPr>
      <w:r w:rsidRPr="00A666A6">
        <w:rPr>
          <w:rFonts w:eastAsia="MS Mincho"/>
          <w:b/>
          <w:i/>
        </w:rPr>
        <w:t xml:space="preserve">При этом дата окончания размещения </w:t>
      </w:r>
      <w:r w:rsidRPr="00A666A6">
        <w:rPr>
          <w:b/>
          <w:i/>
        </w:rPr>
        <w:t>Облигаций</w:t>
      </w:r>
      <w:r w:rsidRPr="00A666A6">
        <w:rPr>
          <w:rFonts w:eastAsia="MS Mincho"/>
          <w:b/>
          <w:i/>
        </w:rPr>
        <w:t xml:space="preserve"> не может быть позднее одного года с даты государственной регистрации выпуска </w:t>
      </w:r>
      <w:r w:rsidRPr="00A666A6">
        <w:rPr>
          <w:b/>
          <w:i/>
        </w:rPr>
        <w:t>Облигаций.</w:t>
      </w:r>
      <w:r w:rsidRPr="00A666A6">
        <w:rPr>
          <w:rFonts w:eastAsia="MS Mincho"/>
          <w:b/>
          <w:i/>
        </w:rPr>
        <w:t xml:space="preserve"> </w:t>
      </w:r>
      <w:r w:rsidRPr="00A666A6">
        <w:rPr>
          <w:rFonts w:eastAsia="MS Mincho"/>
          <w:b/>
          <w:bCs/>
          <w:i/>
          <w:iCs/>
        </w:rPr>
        <w:t xml:space="preserve">Эмитент вправе продлить указанный срок путем внесения соответствующих изменений в Решение о выпуске </w:t>
      </w:r>
      <w:r w:rsidRPr="00A666A6">
        <w:rPr>
          <w:b/>
          <w:i/>
        </w:rPr>
        <w:t>ценных бумаг</w:t>
      </w:r>
      <w:r w:rsidRPr="00A666A6">
        <w:rPr>
          <w:rFonts w:eastAsia="MS Mincho"/>
          <w:b/>
          <w:bCs/>
          <w:i/>
          <w:iCs/>
        </w:rPr>
        <w:t xml:space="preserve"> и в Проспект</w:t>
      </w:r>
      <w:r w:rsidRPr="00A666A6">
        <w:rPr>
          <w:b/>
          <w:i/>
        </w:rPr>
        <w:t xml:space="preserve"> ценных бумаг</w:t>
      </w:r>
      <w:r w:rsidRPr="00A666A6">
        <w:rPr>
          <w:rFonts w:eastAsia="MS Mincho"/>
          <w:b/>
          <w:bCs/>
          <w:i/>
          <w:iCs/>
        </w:rPr>
        <w:t xml:space="preserve">. Такие изменения вносятся в порядке, установленном Федеральным законом «О рынке ценных бумаг» от 22.04.1996г. № 39-ФЗ. При этом каждое продление срока размещения </w:t>
      </w:r>
      <w:r w:rsidRPr="00A666A6">
        <w:rPr>
          <w:b/>
          <w:i/>
        </w:rPr>
        <w:t>Облигаций</w:t>
      </w:r>
      <w:r w:rsidRPr="00A666A6">
        <w:rPr>
          <w:rFonts w:eastAsia="MS Mincho"/>
          <w:b/>
          <w:bCs/>
          <w:i/>
          <w:iCs/>
        </w:rPr>
        <w:t xml:space="preserve"> не может составлять более одного года, а общий срок размещения </w:t>
      </w:r>
      <w:r w:rsidRPr="00A666A6">
        <w:rPr>
          <w:b/>
          <w:i/>
        </w:rPr>
        <w:t>Облигаций</w:t>
      </w:r>
      <w:r w:rsidRPr="00A666A6">
        <w:rPr>
          <w:rFonts w:eastAsia="MS Mincho"/>
          <w:b/>
          <w:bCs/>
          <w:i/>
          <w:iCs/>
        </w:rPr>
        <w:t xml:space="preserve"> с учетом его продления - более трех лет с даты государственной регистрации их выпуска.</w:t>
      </w:r>
    </w:p>
    <w:p w:rsidR="00E95B8D" w:rsidRPr="00A666A6" w:rsidRDefault="00E95B8D" w:rsidP="00591F56">
      <w:pPr>
        <w:adjustRightInd w:val="0"/>
        <w:ind w:firstLine="539"/>
        <w:jc w:val="both"/>
        <w:rPr>
          <w:b/>
          <w:bCs/>
          <w:i/>
          <w:iCs/>
        </w:rPr>
      </w:pPr>
    </w:p>
    <w:p w:rsidR="00E95B8D" w:rsidRPr="00A666A6" w:rsidRDefault="00E95B8D" w:rsidP="00591F56">
      <w:pPr>
        <w:adjustRightInd w:val="0"/>
        <w:ind w:firstLine="539"/>
        <w:jc w:val="both"/>
        <w:rPr>
          <w:b/>
          <w:bCs/>
          <w:i/>
          <w:iCs/>
        </w:rPr>
      </w:pPr>
      <w:r w:rsidRPr="00A666A6">
        <w:rPr>
          <w:b/>
          <w:bCs/>
          <w:i/>
          <w:iCs/>
        </w:rPr>
        <w:t>Выпуск Облигаций не предполагается размещать траншами.</w:t>
      </w:r>
    </w:p>
    <w:p w:rsidR="00E95B8D" w:rsidRPr="00A666A6" w:rsidRDefault="00E95B8D" w:rsidP="00D21E8B">
      <w:pPr>
        <w:autoSpaceDE w:val="0"/>
        <w:autoSpaceDN w:val="0"/>
        <w:ind w:firstLine="539"/>
        <w:jc w:val="both"/>
      </w:pPr>
    </w:p>
    <w:p w:rsidR="00E95B8D" w:rsidRPr="00A666A6" w:rsidRDefault="00E95B8D" w:rsidP="00591F56">
      <w:pPr>
        <w:pStyle w:val="ConsNonformat"/>
        <w:spacing w:before="120"/>
        <w:ind w:firstLine="720"/>
        <w:jc w:val="both"/>
        <w:rPr>
          <w:rFonts w:ascii="Times New Roman" w:hAnsi="Times New Roman" w:cs="Times New Roman"/>
          <w:sz w:val="24"/>
          <w:szCs w:val="24"/>
        </w:rPr>
      </w:pPr>
      <w:r w:rsidRPr="00A666A6">
        <w:rPr>
          <w:rFonts w:ascii="Times New Roman" w:hAnsi="Times New Roman" w:cs="Times New Roman"/>
          <w:sz w:val="24"/>
          <w:szCs w:val="24"/>
        </w:rPr>
        <w:t xml:space="preserve">Порядок и условия отчуждения облигаций первым владельцам в ходе их размещения </w:t>
      </w:r>
    </w:p>
    <w:p w:rsidR="00E95B8D" w:rsidRPr="00A666A6" w:rsidRDefault="00E95B8D" w:rsidP="00591F56">
      <w:pPr>
        <w:adjustRightInd w:val="0"/>
        <w:ind w:firstLine="540"/>
        <w:jc w:val="both"/>
        <w:rPr>
          <w:b/>
          <w:bCs/>
          <w:i/>
          <w:iCs/>
          <w:sz w:val="24"/>
          <w:szCs w:val="24"/>
        </w:rPr>
      </w:pPr>
      <w:r w:rsidRPr="00A666A6">
        <w:rPr>
          <w:b/>
          <w:bCs/>
          <w:i/>
          <w:iCs/>
        </w:rPr>
        <w:t>Размещение Облигаций проводится путём заключения сделок купли-продажи по цене размещения Облигаций, указанной ниже (далее – «Цена размещения»).</w:t>
      </w:r>
    </w:p>
    <w:p w:rsidR="00E95B8D" w:rsidRPr="00A666A6" w:rsidRDefault="00E95B8D" w:rsidP="00591F56">
      <w:pPr>
        <w:adjustRightInd w:val="0"/>
        <w:ind w:firstLine="540"/>
        <w:jc w:val="both"/>
        <w:rPr>
          <w:b/>
          <w:bCs/>
          <w:i/>
          <w:iCs/>
        </w:rPr>
      </w:pPr>
      <w:r w:rsidRPr="00A666A6">
        <w:rPr>
          <w:b/>
          <w:bCs/>
          <w:i/>
          <w:iCs/>
        </w:rPr>
        <w:t>Сделки при размещении Облигаций заключаются в Закрытом акционерном обществе «Фондовая биржа ММВБ» (далее – «Биржа», «ФБ ММВБ») путём удовлетворения адресных заявок на покупку Облигаций, поданных с использованием системы торгов Биржи (далее – Система торгов)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E95B8D" w:rsidRPr="00A666A6" w:rsidRDefault="00E95B8D" w:rsidP="00D21E8B">
      <w:pPr>
        <w:autoSpaceDE w:val="0"/>
        <w:autoSpaceDN w:val="0"/>
        <w:ind w:firstLine="539"/>
        <w:jc w:val="both"/>
      </w:pPr>
    </w:p>
    <w:p w:rsidR="00E95B8D" w:rsidRPr="00A666A6" w:rsidRDefault="00E95B8D" w:rsidP="00D21E8B">
      <w:pPr>
        <w:autoSpaceDE w:val="0"/>
        <w:autoSpaceDN w:val="0"/>
        <w:ind w:firstLine="539"/>
        <w:jc w:val="both"/>
        <w:rPr>
          <w:b/>
          <w:i/>
        </w:rPr>
      </w:pPr>
      <w:r w:rsidRPr="00A666A6">
        <w:rPr>
          <w:b/>
          <w:i/>
        </w:rPr>
        <w:t xml:space="preserve">Иные порядок и условия размещения Облигаций указаны в п. 7.3.1. Решения о выпуске и п. 8.8. Проспекта ценных бумаг. </w:t>
      </w:r>
    </w:p>
    <w:p w:rsidR="00E95B8D" w:rsidRPr="00A666A6" w:rsidRDefault="00E95B8D" w:rsidP="00D21E8B">
      <w:pPr>
        <w:pStyle w:val="Basic"/>
        <w:ind w:firstLine="0"/>
        <w:jc w:val="left"/>
        <w:rPr>
          <w:szCs w:val="22"/>
        </w:rPr>
      </w:pPr>
    </w:p>
    <w:p w:rsidR="00E95B8D" w:rsidRPr="00A666A6" w:rsidRDefault="00E95B8D" w:rsidP="00D21E8B">
      <w:pPr>
        <w:autoSpaceDE w:val="0"/>
        <w:autoSpaceDN w:val="0"/>
        <w:contextualSpacing/>
        <w:jc w:val="both"/>
      </w:pPr>
      <w:r w:rsidRPr="00A666A6">
        <w:t xml:space="preserve">цена размещения или порядок ее определения: </w:t>
      </w:r>
    </w:p>
    <w:p w:rsidR="00E95B8D" w:rsidRPr="00A666A6" w:rsidRDefault="00E95B8D" w:rsidP="00591F56">
      <w:pPr>
        <w:ind w:firstLine="540"/>
        <w:jc w:val="both"/>
        <w:rPr>
          <w:b/>
          <w:bCs/>
          <w:i/>
          <w:iCs/>
        </w:rPr>
      </w:pPr>
      <w:r w:rsidRPr="00A666A6">
        <w:rPr>
          <w:b/>
          <w:bCs/>
          <w:i/>
          <w:iCs/>
        </w:rPr>
        <w:t>Цена размещения Облигаций устанавливается равной 1 000 (Одной тысяче) рублей за Облигацию (100% от номинальной стоимости).</w:t>
      </w:r>
    </w:p>
    <w:p w:rsidR="00E95B8D" w:rsidRPr="00A666A6" w:rsidRDefault="00E95B8D" w:rsidP="00591F56">
      <w:pPr>
        <w:ind w:firstLine="540"/>
        <w:jc w:val="both"/>
        <w:rPr>
          <w:b/>
          <w:bCs/>
          <w:i/>
          <w:iCs/>
        </w:rPr>
      </w:pPr>
      <w:r w:rsidRPr="00A666A6">
        <w:rPr>
          <w:b/>
          <w:bCs/>
          <w:i/>
          <w:iCs/>
        </w:rPr>
        <w:t>Начиная со второго дня размещения Облигаций, покупатель при совершении сделки купли-продажи Облигаций также уплачивает накопленный купонный доход по Облигациям (далее - НКД), определяемый по следующей формуле:</w:t>
      </w:r>
    </w:p>
    <w:p w:rsidR="00E95B8D" w:rsidRPr="00A666A6" w:rsidRDefault="00E95B8D" w:rsidP="00591F56">
      <w:pPr>
        <w:ind w:firstLine="540"/>
        <w:jc w:val="both"/>
        <w:rPr>
          <w:b/>
          <w:bCs/>
          <w:i/>
          <w:iCs/>
        </w:rPr>
      </w:pPr>
    </w:p>
    <w:p w:rsidR="00E95B8D" w:rsidRPr="00A666A6" w:rsidRDefault="00E95B8D" w:rsidP="00591F56">
      <w:pPr>
        <w:ind w:firstLine="540"/>
        <w:jc w:val="both"/>
        <w:rPr>
          <w:b/>
          <w:bCs/>
          <w:i/>
          <w:iCs/>
          <w:lang w:val="fr-FR"/>
        </w:rPr>
      </w:pPr>
      <w:r w:rsidRPr="00A666A6">
        <w:rPr>
          <w:b/>
          <w:bCs/>
          <w:i/>
          <w:iCs/>
        </w:rPr>
        <w:t>НКД</w:t>
      </w:r>
      <w:r w:rsidRPr="00A666A6">
        <w:rPr>
          <w:b/>
          <w:bCs/>
          <w:i/>
          <w:iCs/>
          <w:lang w:val="fr-FR"/>
        </w:rPr>
        <w:t xml:space="preserve"> = Nom * C</w:t>
      </w:r>
      <w:r w:rsidRPr="00A666A6">
        <w:rPr>
          <w:b/>
          <w:bCs/>
          <w:i/>
          <w:iCs/>
        </w:rPr>
        <w:t>1</w:t>
      </w:r>
      <w:r w:rsidRPr="00A666A6">
        <w:rPr>
          <w:b/>
          <w:bCs/>
          <w:i/>
          <w:iCs/>
          <w:lang w:val="fr-FR"/>
        </w:rPr>
        <w:t xml:space="preserve"> * ((T - T0) / 365)/ 100%, </w:t>
      </w:r>
      <w:r w:rsidRPr="00A666A6">
        <w:rPr>
          <w:b/>
          <w:bCs/>
          <w:i/>
          <w:iCs/>
        </w:rPr>
        <w:t>где</w:t>
      </w:r>
    </w:p>
    <w:p w:rsidR="00E95B8D" w:rsidRPr="00A666A6" w:rsidRDefault="00E95B8D" w:rsidP="00591F56">
      <w:pPr>
        <w:ind w:firstLine="540"/>
        <w:jc w:val="both"/>
        <w:rPr>
          <w:b/>
          <w:bCs/>
          <w:i/>
          <w:iCs/>
          <w:lang w:val="fr-FR"/>
        </w:rPr>
      </w:pPr>
    </w:p>
    <w:p w:rsidR="00E95B8D" w:rsidRPr="00A666A6" w:rsidRDefault="00E95B8D" w:rsidP="00591F56">
      <w:pPr>
        <w:ind w:firstLine="540"/>
        <w:jc w:val="both"/>
        <w:rPr>
          <w:b/>
          <w:bCs/>
          <w:i/>
          <w:iCs/>
        </w:rPr>
      </w:pPr>
      <w:r w:rsidRPr="00A666A6">
        <w:rPr>
          <w:b/>
          <w:bCs/>
          <w:i/>
          <w:iCs/>
        </w:rPr>
        <w:t>НКД - накопленный купонный доход, руб.</w:t>
      </w:r>
    </w:p>
    <w:p w:rsidR="00E95B8D" w:rsidRPr="00A666A6" w:rsidRDefault="00E95B8D" w:rsidP="00591F56">
      <w:pPr>
        <w:ind w:firstLine="540"/>
        <w:jc w:val="both"/>
        <w:rPr>
          <w:b/>
          <w:bCs/>
          <w:i/>
          <w:iCs/>
        </w:rPr>
      </w:pPr>
      <w:r w:rsidRPr="00A666A6">
        <w:rPr>
          <w:b/>
          <w:bCs/>
          <w:i/>
          <w:iCs/>
        </w:rPr>
        <w:t>Nom - номинальная стоимость одной Облигации, руб.;</w:t>
      </w:r>
    </w:p>
    <w:p w:rsidR="00E95B8D" w:rsidRPr="00A666A6" w:rsidRDefault="00E95B8D" w:rsidP="00591F56">
      <w:pPr>
        <w:ind w:firstLine="540"/>
        <w:jc w:val="both"/>
        <w:rPr>
          <w:b/>
          <w:bCs/>
          <w:i/>
          <w:iCs/>
        </w:rPr>
      </w:pPr>
      <w:r w:rsidRPr="00A666A6">
        <w:rPr>
          <w:b/>
          <w:bCs/>
          <w:i/>
          <w:iCs/>
        </w:rPr>
        <w:t>С1 - размер процентной ставки купона по первому купону, в процентах годовых;</w:t>
      </w:r>
    </w:p>
    <w:p w:rsidR="00E95B8D" w:rsidRPr="00A666A6" w:rsidRDefault="00E95B8D" w:rsidP="00591F56">
      <w:pPr>
        <w:ind w:firstLine="540"/>
        <w:jc w:val="both"/>
        <w:rPr>
          <w:b/>
          <w:bCs/>
          <w:i/>
          <w:iCs/>
        </w:rPr>
      </w:pPr>
      <w:r w:rsidRPr="00A666A6">
        <w:rPr>
          <w:b/>
          <w:bCs/>
          <w:i/>
          <w:iCs/>
        </w:rPr>
        <w:t>T - дата размещения Облигаций, на которую вычисляется НКД;</w:t>
      </w:r>
    </w:p>
    <w:p w:rsidR="00E95B8D" w:rsidRPr="00A666A6" w:rsidRDefault="00E95B8D" w:rsidP="00591F56">
      <w:pPr>
        <w:ind w:firstLine="540"/>
        <w:jc w:val="both"/>
        <w:rPr>
          <w:b/>
          <w:bCs/>
          <w:i/>
          <w:iCs/>
        </w:rPr>
      </w:pPr>
      <w:r w:rsidRPr="00A666A6">
        <w:rPr>
          <w:b/>
          <w:bCs/>
          <w:i/>
          <w:iCs/>
        </w:rPr>
        <w:t>T0 - дата начала размещения Облигаций.</w:t>
      </w:r>
    </w:p>
    <w:p w:rsidR="00E95B8D" w:rsidRPr="00A666A6" w:rsidRDefault="00E95B8D" w:rsidP="00591F56">
      <w:pPr>
        <w:adjustRightInd w:val="0"/>
        <w:ind w:firstLine="540"/>
        <w:jc w:val="both"/>
        <w:rPr>
          <w:b/>
          <w:bCs/>
          <w:i/>
          <w:iCs/>
        </w:rPr>
      </w:pPr>
      <w:r w:rsidRPr="00A666A6">
        <w:rPr>
          <w:b/>
          <w:bCs/>
          <w:i/>
          <w:iCs/>
        </w:rPr>
        <w:t>Величина НКД в расчете на одну Облигацию определяется с точностью до одной копейки (округление производится по правилам математического округления, при котором значение целой копейки (целых копеек) не изменяется, если первая за округляемой цифра от 0 до 4, и изменяется, увеличиваясь на единицу, если первая за округляемой цифра от 5 до 9).</w:t>
      </w:r>
    </w:p>
    <w:p w:rsidR="00E95B8D" w:rsidRPr="00A666A6" w:rsidRDefault="00E95B8D" w:rsidP="00D21E8B">
      <w:pPr>
        <w:autoSpaceDE w:val="0"/>
        <w:autoSpaceDN w:val="0"/>
        <w:contextualSpacing/>
        <w:jc w:val="both"/>
        <w:rPr>
          <w:b/>
          <w:bCs/>
          <w:i/>
          <w:iCs/>
          <w:u w:val="single"/>
        </w:rPr>
      </w:pPr>
    </w:p>
    <w:p w:rsidR="00E95B8D" w:rsidRPr="00A666A6" w:rsidRDefault="00E95B8D" w:rsidP="00D21E8B">
      <w:pPr>
        <w:pStyle w:val="Basic"/>
        <w:ind w:firstLine="0"/>
        <w:jc w:val="left"/>
        <w:rPr>
          <w:szCs w:val="22"/>
        </w:rPr>
      </w:pPr>
    </w:p>
    <w:p w:rsidR="00E95B8D" w:rsidRPr="00A666A6" w:rsidRDefault="00E95B8D" w:rsidP="00D21E8B">
      <w:pPr>
        <w:autoSpaceDE w:val="0"/>
        <w:autoSpaceDN w:val="0"/>
        <w:contextualSpacing/>
        <w:rPr>
          <w:b/>
          <w:bCs/>
          <w:i/>
          <w:iCs/>
          <w:u w:val="single"/>
        </w:rPr>
      </w:pPr>
      <w:r w:rsidRPr="00A666A6">
        <w:t>условия обеспечения (для облигаций с обеспечением):</w:t>
      </w:r>
      <w:r w:rsidRPr="00A666A6">
        <w:rPr>
          <w:b/>
          <w:bCs/>
          <w:i/>
          <w:iCs/>
          <w:u w:val="single"/>
        </w:rPr>
        <w:t>Размещаемые ценные бумаги не являются облигациями с обеспечением</w:t>
      </w:r>
    </w:p>
    <w:p w:rsidR="00E95B8D" w:rsidRPr="00A666A6" w:rsidRDefault="00E95B8D" w:rsidP="00D21E8B">
      <w:pPr>
        <w:autoSpaceDE w:val="0"/>
        <w:autoSpaceDN w:val="0"/>
        <w:contextualSpacing/>
      </w:pPr>
    </w:p>
    <w:p w:rsidR="00E95B8D" w:rsidRPr="00A666A6" w:rsidRDefault="00E95B8D" w:rsidP="00D21E8B">
      <w:pPr>
        <w:autoSpaceDE w:val="0"/>
        <w:autoSpaceDN w:val="0"/>
        <w:contextualSpacing/>
        <w:rPr>
          <w:b/>
          <w:bCs/>
          <w:i/>
          <w:iCs/>
          <w:u w:val="single"/>
        </w:rPr>
      </w:pPr>
      <w:r w:rsidRPr="00A666A6">
        <w:t>условия конвертации (для конвертируемых ценных бумаг):</w:t>
      </w:r>
      <w:r w:rsidRPr="00A666A6">
        <w:rPr>
          <w:b/>
          <w:bCs/>
          <w:i/>
          <w:iCs/>
          <w:u w:val="single"/>
        </w:rPr>
        <w:t>Размещаемые ценные бумаги не являются конвертируемыми.</w:t>
      </w:r>
    </w:p>
    <w:p w:rsidR="00E95B8D" w:rsidRPr="00A666A6" w:rsidRDefault="00E95B8D" w:rsidP="00BD52E9">
      <w:pPr>
        <w:pStyle w:val="Basic"/>
      </w:pPr>
    </w:p>
    <w:p w:rsidR="00E95B8D" w:rsidRPr="00A666A6" w:rsidRDefault="00E95B8D" w:rsidP="00BD52E9">
      <w:pPr>
        <w:pStyle w:val="Basic"/>
        <w:rPr>
          <w:b/>
          <w:bCs/>
          <w:i/>
        </w:rPr>
      </w:pPr>
      <w:r w:rsidRPr="00A666A6">
        <w:t xml:space="preserve">в) основные сведения о размещенных эмитентом ценных бумагах, в отношении которых осуществляется регистрация проспекта (в случае регистрации проспекта ценных бумаг впоследствии (после государственной регистрации отчета (представления уведомления) об итогах выпуска (дополнительного выпуска) ценных бумаг): вид, категория (тип), серия (для облигаций) и иные идентификационные признаки ценных бумаг, количество размещенных ценных бумаг, номинальная стоимость (в случае если наличие номинальной стоимости предусмотрено законодательством Российской Федерации), условия обеспечения (для облигаций с обеспечением), условия конвертации (для конвертируемых ценных бумаг): </w:t>
      </w:r>
      <w:r w:rsidRPr="00A666A6">
        <w:rPr>
          <w:b/>
          <w:bCs/>
          <w:i/>
        </w:rPr>
        <w:t>указанные ценные бумаги отсутствуют.</w:t>
      </w:r>
    </w:p>
    <w:p w:rsidR="00E95B8D" w:rsidRPr="00A666A6" w:rsidRDefault="00E95B8D" w:rsidP="00BD52E9">
      <w:pPr>
        <w:pStyle w:val="Basic"/>
      </w:pPr>
    </w:p>
    <w:p w:rsidR="00E95B8D" w:rsidRPr="00A666A6" w:rsidRDefault="00E95B8D" w:rsidP="00BD52E9">
      <w:pPr>
        <w:pStyle w:val="Basic"/>
      </w:pPr>
      <w:r w:rsidRPr="00A666A6">
        <w:t xml:space="preserve">г) основные цели эмиссии и направления использования средств, полученных в результате размещения ценных бумаг, в случае если регистрация проспекта осуществляется в отношении ценных бумаг, размещаемых путем открытой или закрытой подписки: </w:t>
      </w:r>
    </w:p>
    <w:p w:rsidR="00E95B8D" w:rsidRPr="00A666A6" w:rsidRDefault="00E95B8D" w:rsidP="0013041D">
      <w:pPr>
        <w:autoSpaceDE w:val="0"/>
        <w:autoSpaceDN w:val="0"/>
        <w:adjustRightInd w:val="0"/>
        <w:ind w:firstLine="540"/>
        <w:jc w:val="both"/>
        <w:outlineLvl w:val="4"/>
        <w:rPr>
          <w:b/>
          <w:bCs/>
          <w:i/>
          <w:iCs/>
        </w:rPr>
      </w:pPr>
      <w:r w:rsidRPr="00A666A6">
        <w:rPr>
          <w:b/>
          <w:bCs/>
          <w:i/>
          <w:iCs/>
        </w:rPr>
        <w:t>Привлечение Эмитентом денежных средств для финансирования реализации общекорпоративных целей, включая реализацию инвестиционной программы, пополнение оборотных средств Эмитента.</w:t>
      </w:r>
    </w:p>
    <w:p w:rsidR="00E95B8D" w:rsidRPr="00A666A6" w:rsidRDefault="00E95B8D" w:rsidP="00BD52E9">
      <w:pPr>
        <w:pStyle w:val="Basic"/>
      </w:pPr>
    </w:p>
    <w:p w:rsidR="00E95B8D" w:rsidRPr="00A666A6" w:rsidRDefault="00E95B8D" w:rsidP="00BD52E9">
      <w:pPr>
        <w:pStyle w:val="Basic"/>
      </w:pPr>
      <w:r w:rsidRPr="00A666A6">
        <w:t xml:space="preserve">д) иную информацию, которую эмитент посчитает необходимым указать во введении: </w:t>
      </w:r>
      <w:r w:rsidRPr="00A666A6">
        <w:rPr>
          <w:b/>
          <w:i/>
        </w:rPr>
        <w:t>отсутствует</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rPr>
          <w:b/>
          <w:i/>
        </w:rPr>
      </w:pPr>
      <w:r w:rsidRPr="00A666A6">
        <w:rPr>
          <w:b/>
          <w:i/>
        </w:rPr>
        <w:t>Настоящий проспект ценных бумаг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его планов,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проспекте ценных бумаг.</w:t>
      </w:r>
    </w:p>
    <w:p w:rsidR="00E95B8D" w:rsidRPr="00A666A6" w:rsidRDefault="00E95B8D" w:rsidP="00BD52E9">
      <w:pPr>
        <w:pStyle w:val="Basic"/>
      </w:pPr>
    </w:p>
    <w:p w:rsidR="00E95B8D" w:rsidRPr="00A666A6" w:rsidRDefault="00E95B8D" w:rsidP="0094409B">
      <w:pPr>
        <w:pStyle w:val="Heading1"/>
      </w:pPr>
      <w:bookmarkStart w:id="2" w:name="Par130"/>
      <w:bookmarkEnd w:id="2"/>
      <w:r w:rsidRPr="00A666A6">
        <w:br w:type="page"/>
      </w:r>
      <w:bookmarkStart w:id="3" w:name="_Toc430103382"/>
      <w:r w:rsidRPr="00A666A6">
        <w:t>Раздел I. Сведения о банковских счетах, об аудиторе (аудиторской организации), оценщике и о финансовом консультанте эмитента, а также об иных лицах, подписавших проспект ценных бумаг</w:t>
      </w:r>
      <w:bookmarkEnd w:id="3"/>
    </w:p>
    <w:p w:rsidR="00E95B8D" w:rsidRPr="00A666A6" w:rsidRDefault="00E95B8D" w:rsidP="00BD52E9"/>
    <w:p w:rsidR="00E95B8D" w:rsidRPr="00A666A6" w:rsidRDefault="00E95B8D" w:rsidP="0094409B">
      <w:pPr>
        <w:pStyle w:val="Heading2"/>
      </w:pPr>
      <w:bookmarkStart w:id="4" w:name="_Toc430103383"/>
      <w:r w:rsidRPr="00A666A6">
        <w:t>1.1. Сведения о банковских счетах эмитента</w:t>
      </w:r>
      <w:bookmarkEnd w:id="4"/>
    </w:p>
    <w:p w:rsidR="00E95B8D" w:rsidRPr="00A666A6" w:rsidRDefault="00E95B8D" w:rsidP="00BD52E9">
      <w:pPr>
        <w:pStyle w:val="Basic"/>
      </w:pPr>
      <w:r w:rsidRPr="00A666A6">
        <w:t>Указываются полное и сокращенное фирменные наименования, место нахождения, ИНН (если применимо) каждой кредитной организации, в которой открыты расчетные и иные счета эмитента, номера и типы таких счетов, а также банковский идентификационный код (далее - БИК) и номер корреспондентского счета кредитной организации.</w:t>
      </w:r>
    </w:p>
    <w:p w:rsidR="00E95B8D" w:rsidRPr="00A666A6" w:rsidRDefault="00E95B8D" w:rsidP="00BD52E9">
      <w:pPr>
        <w:pStyle w:val="Basic"/>
      </w:pPr>
      <w:r w:rsidRPr="00A666A6">
        <w:t>Указанная информация раскрывается в отношении всех расчетных и иных счетов эмитента, а в случае, если их число составляет более трех - в отношении не менее трех расчетных и иных счетов эмитента, которые он считает для себя основными.</w:t>
      </w:r>
    </w:p>
    <w:p w:rsidR="00E95B8D" w:rsidRPr="00A666A6" w:rsidRDefault="00E95B8D" w:rsidP="00BD52E9">
      <w:pPr>
        <w:pStyle w:val="Basic"/>
      </w:pPr>
      <w:r w:rsidRPr="00A666A6">
        <w:t>Кредитными организациями указываются сведения о корреспондентском счете кредитной организации - эмитента, открытом в Банке России (указываются номер счета и подразделение Банка России, в котором открыт корреспондентский счет), а также сведения о корреспондентских счетах в других кредитных организациях, которые эмитент считает основными, отдельно по кредитным организациям-резидентам и кредитным организациям-нерезидентам.</w:t>
      </w:r>
    </w:p>
    <w:p w:rsidR="00E95B8D" w:rsidRPr="00A666A6" w:rsidRDefault="00E95B8D" w:rsidP="00BD52E9">
      <w:pPr>
        <w:pStyle w:val="Basic"/>
      </w:pPr>
      <w:r w:rsidRPr="00A666A6">
        <w:t>При раскрытии сведений об основных корреспондентских счетах по таким счетам указываются: полное и сокращенное фирменные наименования, место нахождения, ИИН (если применимо), БИК кредитной организации, в которой кредитной организацией - эмитентом открыт корреспондентский счет, и номер такого счета в учете кредитной организации - эмитента.</w:t>
      </w:r>
    </w:p>
    <w:p w:rsidR="00E95B8D" w:rsidRPr="00A666A6" w:rsidRDefault="00E95B8D" w:rsidP="00953462">
      <w:pPr>
        <w:pStyle w:val="em-0"/>
        <w:rPr>
          <w:b/>
          <w:i/>
        </w:rPr>
      </w:pPr>
      <w:r w:rsidRPr="00A666A6">
        <w:rPr>
          <w:b/>
          <w:i/>
        </w:rPr>
        <w:t>а) Сведения о корреспондентском счете кредитной организации – эмитента, открытом в Центральном банке Российской Федерации:</w:t>
      </w:r>
    </w:p>
    <w:p w:rsidR="00E95B8D" w:rsidRPr="00A666A6" w:rsidRDefault="00E95B8D" w:rsidP="00953462">
      <w:pPr>
        <w:jc w:val="both"/>
      </w:pPr>
      <w:r w:rsidRPr="00A666A6">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gridCol w:w="5634"/>
      </w:tblGrid>
      <w:tr w:rsidR="00E95B8D" w:rsidRPr="00A666A6" w:rsidTr="00953462">
        <w:tc>
          <w:tcPr>
            <w:tcW w:w="3936" w:type="dxa"/>
          </w:tcPr>
          <w:p w:rsidR="00E95B8D" w:rsidRPr="00A666A6" w:rsidRDefault="00E95B8D">
            <w:r w:rsidRPr="00A666A6">
              <w:t>номер корреспондентского счета</w:t>
            </w:r>
          </w:p>
        </w:tc>
        <w:tc>
          <w:tcPr>
            <w:tcW w:w="5634" w:type="dxa"/>
          </w:tcPr>
          <w:p w:rsidR="00E95B8D" w:rsidRPr="00A666A6" w:rsidRDefault="00E95B8D">
            <w:pPr>
              <w:jc w:val="center"/>
            </w:pPr>
            <w:r w:rsidRPr="00A666A6">
              <w:t>30101810400000000225</w:t>
            </w:r>
          </w:p>
        </w:tc>
      </w:tr>
      <w:tr w:rsidR="00E95B8D" w:rsidRPr="00A666A6" w:rsidTr="00953462">
        <w:tc>
          <w:tcPr>
            <w:tcW w:w="3936" w:type="dxa"/>
          </w:tcPr>
          <w:p w:rsidR="00E95B8D" w:rsidRPr="00A666A6" w:rsidRDefault="00E95B8D">
            <w:r w:rsidRPr="00A666A6">
              <w:t>подразделение Банка России, где открыт корреспондентский счет</w:t>
            </w:r>
          </w:p>
        </w:tc>
        <w:tc>
          <w:tcPr>
            <w:tcW w:w="5634" w:type="dxa"/>
          </w:tcPr>
          <w:p w:rsidR="00E95B8D" w:rsidRPr="00A666A6" w:rsidRDefault="00E95B8D">
            <w:pPr>
              <w:jc w:val="center"/>
            </w:pPr>
            <w:r w:rsidRPr="00A666A6">
              <w:t>Операционное управление Главного управления Центрального банка Российской Федерации по Центральному федеральному округу г. Москва</w:t>
            </w:r>
          </w:p>
          <w:p w:rsidR="00E95B8D" w:rsidRPr="00A666A6" w:rsidRDefault="00E95B8D">
            <w:pPr>
              <w:jc w:val="center"/>
            </w:pPr>
            <w:r w:rsidRPr="00A666A6">
              <w:t>(ОПЕРУ Москва)</w:t>
            </w:r>
          </w:p>
        </w:tc>
      </w:tr>
    </w:tbl>
    <w:p w:rsidR="00E95B8D" w:rsidRPr="00A666A6" w:rsidRDefault="00E95B8D" w:rsidP="00953462">
      <w:pPr>
        <w:ind w:firstLine="567"/>
        <w:jc w:val="both"/>
      </w:pPr>
    </w:p>
    <w:p w:rsidR="00E95B8D" w:rsidRPr="00A666A6" w:rsidRDefault="00E95B8D" w:rsidP="00953462">
      <w:pPr>
        <w:pStyle w:val="em-0"/>
        <w:rPr>
          <w:b/>
          <w:i/>
        </w:rPr>
      </w:pPr>
      <w:r w:rsidRPr="00A666A6">
        <w:rPr>
          <w:b/>
          <w:i/>
        </w:rPr>
        <w:t>б)  Кредитные организации-резиденты, в которых открыты корреспондентские счета кредитной организации – эмитента:</w:t>
      </w:r>
    </w:p>
    <w:p w:rsidR="00E95B8D" w:rsidRPr="00A666A6" w:rsidRDefault="00E95B8D" w:rsidP="00953462">
      <w:pPr>
        <w:jc w:val="both"/>
      </w:pPr>
      <w:r w:rsidRPr="00A666A6">
        <w:tab/>
      </w:r>
    </w:p>
    <w:tbl>
      <w:tblPr>
        <w:tblW w:w="0" w:type="auto"/>
        <w:tblInd w:w="108" w:type="dxa"/>
        <w:tblLayout w:type="fixed"/>
        <w:tblLook w:val="0000" w:firstRow="0" w:lastRow="0" w:firstColumn="0" w:lastColumn="0" w:noHBand="0" w:noVBand="0"/>
      </w:tblPr>
      <w:tblGrid>
        <w:gridCol w:w="1307"/>
        <w:gridCol w:w="1307"/>
        <w:gridCol w:w="1166"/>
        <w:gridCol w:w="1070"/>
        <w:gridCol w:w="1090"/>
        <w:gridCol w:w="832"/>
        <w:gridCol w:w="1148"/>
        <w:gridCol w:w="900"/>
        <w:gridCol w:w="720"/>
      </w:tblGrid>
      <w:tr w:rsidR="00E95B8D" w:rsidRPr="00A666A6" w:rsidTr="00953462">
        <w:trPr>
          <w:trHeight w:val="418"/>
        </w:trPr>
        <w:tc>
          <w:tcPr>
            <w:tcW w:w="1307"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Полное фирменное наименование</w:t>
            </w:r>
          </w:p>
        </w:tc>
        <w:tc>
          <w:tcPr>
            <w:tcW w:w="1307"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Сокращенное наименование</w:t>
            </w:r>
          </w:p>
        </w:tc>
        <w:tc>
          <w:tcPr>
            <w:tcW w:w="116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Место</w:t>
            </w:r>
          </w:p>
          <w:p w:rsidR="00E95B8D" w:rsidRPr="00A666A6" w:rsidRDefault="00E95B8D">
            <w:pPr>
              <w:jc w:val="center"/>
              <w:rPr>
                <w:sz w:val="18"/>
                <w:szCs w:val="18"/>
              </w:rPr>
            </w:pPr>
            <w:r w:rsidRPr="00A666A6">
              <w:rPr>
                <w:sz w:val="18"/>
                <w:szCs w:val="18"/>
              </w:rPr>
              <w:t>нахождения</w:t>
            </w:r>
          </w:p>
        </w:tc>
        <w:tc>
          <w:tcPr>
            <w:tcW w:w="10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ИНН</w:t>
            </w:r>
          </w:p>
        </w:tc>
        <w:tc>
          <w:tcPr>
            <w:tcW w:w="109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БИК</w:t>
            </w:r>
          </w:p>
        </w:tc>
        <w:tc>
          <w:tcPr>
            <w:tcW w:w="83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N кор.</w:t>
            </w:r>
          </w:p>
          <w:p w:rsidR="00E95B8D" w:rsidRPr="00A666A6" w:rsidRDefault="00E95B8D">
            <w:pPr>
              <w:jc w:val="center"/>
              <w:rPr>
                <w:sz w:val="18"/>
                <w:szCs w:val="18"/>
              </w:rPr>
            </w:pPr>
            <w:r w:rsidRPr="00A666A6">
              <w:rPr>
                <w:sz w:val="18"/>
                <w:szCs w:val="18"/>
              </w:rPr>
              <w:t>счета в Банке России, наиме-нова-ние подраз-деле-ния Банка России</w:t>
            </w:r>
          </w:p>
        </w:tc>
        <w:tc>
          <w:tcPr>
            <w:tcW w:w="114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 счета в учете кредитной организа-ции-эмитента</w:t>
            </w:r>
          </w:p>
        </w:tc>
        <w:tc>
          <w:tcPr>
            <w:tcW w:w="90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 счета в учете банка контра-гента</w:t>
            </w:r>
          </w:p>
        </w:tc>
        <w:tc>
          <w:tcPr>
            <w:tcW w:w="72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Тип сче-та</w:t>
            </w:r>
          </w:p>
        </w:tc>
      </w:tr>
      <w:tr w:rsidR="00E95B8D" w:rsidRPr="00A666A6" w:rsidTr="00953462">
        <w:trPr>
          <w:trHeight w:val="330"/>
        </w:trPr>
        <w:tc>
          <w:tcPr>
            <w:tcW w:w="1307"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1</w:t>
            </w:r>
          </w:p>
        </w:tc>
        <w:tc>
          <w:tcPr>
            <w:tcW w:w="1307"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2</w:t>
            </w:r>
          </w:p>
        </w:tc>
        <w:tc>
          <w:tcPr>
            <w:tcW w:w="116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3</w:t>
            </w:r>
          </w:p>
        </w:tc>
        <w:tc>
          <w:tcPr>
            <w:tcW w:w="10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4</w:t>
            </w:r>
          </w:p>
        </w:tc>
        <w:tc>
          <w:tcPr>
            <w:tcW w:w="109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5</w:t>
            </w:r>
          </w:p>
        </w:tc>
        <w:tc>
          <w:tcPr>
            <w:tcW w:w="83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6</w:t>
            </w:r>
          </w:p>
        </w:tc>
        <w:tc>
          <w:tcPr>
            <w:tcW w:w="114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7</w:t>
            </w:r>
          </w:p>
        </w:tc>
        <w:tc>
          <w:tcPr>
            <w:tcW w:w="90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rPr>
            </w:pPr>
            <w:r w:rsidRPr="00A666A6">
              <w:rPr>
                <w:sz w:val="20"/>
                <w:szCs w:val="20"/>
              </w:rPr>
              <w:t>8</w:t>
            </w:r>
          </w:p>
        </w:tc>
        <w:tc>
          <w:tcPr>
            <w:tcW w:w="72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pPr>
            <w:r w:rsidRPr="00A666A6">
              <w:t>9</w:t>
            </w:r>
          </w:p>
        </w:tc>
      </w:tr>
      <w:tr w:rsidR="00E95B8D" w:rsidRPr="00A666A6" w:rsidTr="00953462">
        <w:trPr>
          <w:cantSplit/>
          <w:trHeight w:val="1579"/>
        </w:trPr>
        <w:tc>
          <w:tcPr>
            <w:tcW w:w="1307"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Акционерный коммерческий банк «Банк Китая (ЭЛОС)» (закрытое акционерное общество)</w:t>
            </w:r>
          </w:p>
        </w:tc>
        <w:tc>
          <w:tcPr>
            <w:tcW w:w="1307" w:type="dxa"/>
            <w:tcBorders>
              <w:top w:val="single" w:sz="4" w:space="0" w:color="auto"/>
              <w:left w:val="single" w:sz="4" w:space="0" w:color="auto"/>
              <w:bottom w:val="single" w:sz="4" w:space="0" w:color="auto"/>
              <w:right w:val="single" w:sz="4" w:space="0" w:color="auto"/>
            </w:tcBorders>
          </w:tcPr>
          <w:p w:rsidR="00E95B8D" w:rsidRPr="00A666A6" w:rsidRDefault="00E95B8D">
            <w:pPr>
              <w:jc w:val="both"/>
              <w:rPr>
                <w:sz w:val="16"/>
                <w:szCs w:val="16"/>
              </w:rPr>
            </w:pPr>
            <w:r w:rsidRPr="00A666A6">
              <w:rPr>
                <w:sz w:val="16"/>
                <w:szCs w:val="16"/>
              </w:rPr>
              <w:t>АКБ «Банк Китая (ЭЛОС)»</w:t>
            </w:r>
          </w:p>
        </w:tc>
        <w:tc>
          <w:tcPr>
            <w:tcW w:w="116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 xml:space="preserve">129110, </w:t>
            </w:r>
          </w:p>
          <w:p w:rsidR="00E95B8D" w:rsidRPr="00A666A6" w:rsidRDefault="00E95B8D">
            <w:pPr>
              <w:jc w:val="center"/>
              <w:rPr>
                <w:sz w:val="16"/>
                <w:szCs w:val="16"/>
              </w:rPr>
            </w:pPr>
            <w:r w:rsidRPr="00A666A6">
              <w:rPr>
                <w:sz w:val="16"/>
                <w:szCs w:val="16"/>
              </w:rPr>
              <w:t>г. Москва, пр-т Мира, 72</w:t>
            </w:r>
          </w:p>
        </w:tc>
        <w:tc>
          <w:tcPr>
            <w:tcW w:w="10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7706027060</w:t>
            </w:r>
          </w:p>
        </w:tc>
        <w:tc>
          <w:tcPr>
            <w:tcW w:w="109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044525213</w:t>
            </w:r>
          </w:p>
        </w:tc>
        <w:tc>
          <w:tcPr>
            <w:tcW w:w="832" w:type="dxa"/>
            <w:tcBorders>
              <w:top w:val="single" w:sz="4" w:space="0" w:color="auto"/>
              <w:left w:val="single" w:sz="4" w:space="0" w:color="auto"/>
              <w:bottom w:val="single" w:sz="4" w:space="0" w:color="auto"/>
              <w:right w:val="single" w:sz="4" w:space="0" w:color="auto"/>
            </w:tcBorders>
          </w:tcPr>
          <w:p w:rsidR="00E95B8D" w:rsidRPr="00A666A6" w:rsidRDefault="00E95B8D">
            <w:pPr>
              <w:jc w:val="both"/>
              <w:rPr>
                <w:sz w:val="16"/>
                <w:szCs w:val="16"/>
              </w:rPr>
            </w:pPr>
            <w:r w:rsidRPr="00A666A6">
              <w:rPr>
                <w:sz w:val="16"/>
                <w:szCs w:val="16"/>
              </w:rPr>
              <w:t>30101810700000000213 в ОПЕРУ Москва</w:t>
            </w:r>
          </w:p>
          <w:p w:rsidR="00E95B8D" w:rsidRPr="00A666A6" w:rsidRDefault="00E95B8D">
            <w:pPr>
              <w:jc w:val="both"/>
              <w:rPr>
                <w:sz w:val="16"/>
                <w:szCs w:val="16"/>
              </w:rPr>
            </w:pPr>
          </w:p>
        </w:tc>
        <w:tc>
          <w:tcPr>
            <w:tcW w:w="114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30110156500000001105</w:t>
            </w:r>
          </w:p>
        </w:tc>
        <w:tc>
          <w:tcPr>
            <w:tcW w:w="90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30109156900000000015</w:t>
            </w:r>
          </w:p>
        </w:tc>
        <w:tc>
          <w:tcPr>
            <w:tcW w:w="720" w:type="dxa"/>
            <w:tcBorders>
              <w:top w:val="single" w:sz="4" w:space="0" w:color="auto"/>
              <w:left w:val="single" w:sz="4" w:space="0" w:color="auto"/>
              <w:bottom w:val="single" w:sz="4" w:space="0" w:color="auto"/>
              <w:right w:val="single" w:sz="4" w:space="0" w:color="auto"/>
            </w:tcBorders>
            <w:textDirection w:val="btLr"/>
          </w:tcPr>
          <w:p w:rsidR="00E95B8D" w:rsidRPr="00A666A6" w:rsidRDefault="00E95B8D">
            <w:pPr>
              <w:ind w:left="113" w:right="113"/>
              <w:rPr>
                <w:sz w:val="16"/>
                <w:szCs w:val="16"/>
              </w:rPr>
            </w:pPr>
            <w:r w:rsidRPr="00A666A6">
              <w:rPr>
                <w:sz w:val="16"/>
                <w:szCs w:val="16"/>
              </w:rPr>
              <w:t>Корсчет  НОСТРО в китайских юанях</w:t>
            </w:r>
          </w:p>
        </w:tc>
      </w:tr>
    </w:tbl>
    <w:p w:rsidR="00E95B8D" w:rsidRPr="00A666A6" w:rsidRDefault="00E95B8D" w:rsidP="00953462">
      <w:pPr>
        <w:ind w:firstLine="567"/>
        <w:jc w:val="both"/>
      </w:pPr>
    </w:p>
    <w:p w:rsidR="00E95B8D" w:rsidRPr="00A666A6" w:rsidRDefault="00E95B8D" w:rsidP="00953462">
      <w:pPr>
        <w:pStyle w:val="em-0"/>
        <w:rPr>
          <w:b/>
          <w:i/>
        </w:rPr>
      </w:pPr>
      <w:r w:rsidRPr="00A666A6">
        <w:rPr>
          <w:b/>
          <w:i/>
        </w:rPr>
        <w:t>в) Кредитные организации-нерезиденты, в которых открыты корреспондентские счета кредитной организации – эмитента:</w:t>
      </w:r>
    </w:p>
    <w:p w:rsidR="00E95B8D" w:rsidRPr="00A666A6" w:rsidRDefault="00E95B8D" w:rsidP="00953462">
      <w:pPr>
        <w:pStyle w:val="em-0"/>
        <w:rPr>
          <w:b/>
          <w:i/>
          <w:sz w:val="16"/>
          <w:szCs w:val="16"/>
        </w:rPr>
      </w:pPr>
    </w:p>
    <w:tbl>
      <w:tblPr>
        <w:tblW w:w="0" w:type="auto"/>
        <w:tblInd w:w="108" w:type="dxa"/>
        <w:tblLayout w:type="fixed"/>
        <w:tblLook w:val="0000" w:firstRow="0" w:lastRow="0" w:firstColumn="0" w:lastColumn="0" w:noHBand="0" w:noVBand="0"/>
      </w:tblPr>
      <w:tblGrid>
        <w:gridCol w:w="1276"/>
        <w:gridCol w:w="1338"/>
        <w:gridCol w:w="1630"/>
        <w:gridCol w:w="606"/>
        <w:gridCol w:w="570"/>
        <w:gridCol w:w="1352"/>
        <w:gridCol w:w="1243"/>
        <w:gridCol w:w="985"/>
        <w:gridCol w:w="540"/>
      </w:tblGrid>
      <w:tr w:rsidR="00E95B8D" w:rsidRPr="00A666A6" w:rsidTr="00953462">
        <w:trPr>
          <w:trHeight w:val="1059"/>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Полное фирменное наименование</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Сокращенное наименование</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Место</w:t>
            </w:r>
          </w:p>
          <w:p w:rsidR="00E95B8D" w:rsidRPr="00A666A6" w:rsidRDefault="00E95B8D">
            <w:pPr>
              <w:jc w:val="center"/>
              <w:rPr>
                <w:sz w:val="18"/>
                <w:szCs w:val="18"/>
              </w:rPr>
            </w:pPr>
            <w:r w:rsidRPr="00A666A6">
              <w:rPr>
                <w:sz w:val="18"/>
                <w:szCs w:val="18"/>
              </w:rPr>
              <w:t>нахождения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ИНН</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БИК</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N кор.счета в Банке России, наименование подразделения  Банка России</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 счета в учете кредитной организации-эмитента</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 счета в учете банка контра-гента</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Тип сче-та</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1</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2</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3</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4</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5</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6</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7</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20"/>
                <w:szCs w:val="20"/>
                <w:lang w:val="en-US"/>
              </w:rPr>
            </w:pPr>
            <w:r w:rsidRPr="00A666A6">
              <w:rPr>
                <w:sz w:val="20"/>
                <w:szCs w:val="20"/>
                <w:lang w:val="en-US"/>
              </w:rPr>
              <w:t>8</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lang w:val="en-US"/>
              </w:rPr>
            </w:pPr>
            <w:r w:rsidRPr="00A666A6">
              <w:rPr>
                <w:lang w:val="en-US"/>
              </w:rPr>
              <w:t>9</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HSBC Bank plc.</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Лондон, Великобритания</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r w:rsidRPr="00A666A6">
              <w:rPr>
                <w:sz w:val="16"/>
                <w:szCs w:val="16"/>
                <w:lang w:val="en-US"/>
              </w:rPr>
              <w:t> </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r w:rsidRPr="00A666A6">
              <w:rPr>
                <w:sz w:val="16"/>
                <w:szCs w:val="16"/>
                <w:lang w:val="en-US"/>
              </w:rPr>
              <w:t> </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30114826600000001001</w:t>
            </w:r>
            <w:r w:rsidRPr="00A666A6">
              <w:rPr>
                <w:sz w:val="16"/>
                <w:szCs w:val="16"/>
                <w:lang w:val="en-US"/>
              </w:rPr>
              <w:t> </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35582048</w:t>
            </w:r>
            <w:r w:rsidRPr="00A666A6">
              <w:rPr>
                <w:sz w:val="16"/>
                <w:szCs w:val="16"/>
                <w:lang w:val="en-US"/>
              </w:rPr>
              <w:t> </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J.P. Morgan AG</w:t>
            </w:r>
            <w:r w:rsidRPr="00A666A6">
              <w:rPr>
                <w:rStyle w:val="FootnoteReference"/>
                <w:sz w:val="16"/>
                <w:szCs w:val="16"/>
                <w:lang w:val="en-US"/>
              </w:rPr>
              <w:footnoteReference w:id="1"/>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Франкфурт, Германия</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30114978900000001060</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6231603</w:t>
            </w:r>
          </w:p>
          <w:p w:rsidR="00E95B8D" w:rsidRPr="00A666A6" w:rsidRDefault="00E95B8D">
            <w:pPr>
              <w:jc w:val="center"/>
              <w:rPr>
                <w:sz w:val="16"/>
                <w:szCs w:val="16"/>
              </w:rPr>
            </w:pPr>
            <w:r w:rsidRPr="00A666A6">
              <w:rPr>
                <w:sz w:val="16"/>
                <w:szCs w:val="16"/>
              </w:rPr>
              <w:t>371</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Deutsche Bank AG</w:t>
            </w:r>
            <w:r w:rsidRPr="00A666A6">
              <w:rPr>
                <w:rStyle w:val="FootnoteReference"/>
                <w:sz w:val="16"/>
                <w:szCs w:val="16"/>
                <w:lang w:val="en-US"/>
              </w:rPr>
              <w:footnoteReference w:id="2"/>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r w:rsidRPr="00A666A6">
              <w:rPr>
                <w:sz w:val="16"/>
                <w:szCs w:val="16"/>
                <w:lang w:val="en-US"/>
              </w:rPr>
              <w:t> </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Франкфурт, Германия</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30114978800000001021</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10094987261000</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Commerzbank AG, Frankfurt am Main</w:t>
            </w:r>
            <w:r w:rsidRPr="00A666A6">
              <w:rPr>
                <w:rStyle w:val="FootnoteReference"/>
                <w:sz w:val="16"/>
                <w:szCs w:val="16"/>
                <w:lang w:val="en-US"/>
              </w:rPr>
              <w:footnoteReference w:id="3"/>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Франкфурт, Германия</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30114978200000001100</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400886657600EUR</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Danske Bank A/S</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r w:rsidRPr="00A666A6">
              <w:rPr>
                <w:sz w:val="16"/>
                <w:szCs w:val="16"/>
                <w:lang w:val="en-US"/>
              </w:rPr>
              <w:t> </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Копенгаген, Дания</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30114208000000001025</w:t>
            </w:r>
            <w:r w:rsidRPr="00A666A6">
              <w:rPr>
                <w:sz w:val="16"/>
                <w:szCs w:val="16"/>
                <w:lang w:val="en-US"/>
              </w:rPr>
              <w:t> </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3996019</w:t>
            </w:r>
          </w:p>
          <w:p w:rsidR="00E95B8D" w:rsidRPr="00A666A6" w:rsidRDefault="00E95B8D">
            <w:pPr>
              <w:jc w:val="center"/>
              <w:rPr>
                <w:sz w:val="16"/>
                <w:szCs w:val="16"/>
              </w:rPr>
            </w:pPr>
            <w:r w:rsidRPr="00A666A6">
              <w:rPr>
                <w:sz w:val="16"/>
                <w:szCs w:val="16"/>
              </w:rPr>
              <w:t>055</w:t>
            </w:r>
            <w:r w:rsidRPr="00A666A6">
              <w:rPr>
                <w:sz w:val="16"/>
                <w:szCs w:val="16"/>
                <w:lang w:val="en-US"/>
              </w:rPr>
              <w:t> </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Canadian Imperial Bank of Commerce</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CIBC</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Торонто, Канада</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30114124100000001038</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1885014 </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pStyle w:val="Heading1"/>
              <w:jc w:val="center"/>
              <w:rPr>
                <w:b w:val="0"/>
                <w:bCs w:val="0"/>
                <w:sz w:val="16"/>
                <w:szCs w:val="16"/>
              </w:rPr>
            </w:pPr>
            <w:bookmarkStart w:id="5" w:name="_Toc428460812"/>
            <w:bookmarkStart w:id="6" w:name="_Toc430103384"/>
            <w:r w:rsidRPr="00A666A6">
              <w:rPr>
                <w:b w:val="0"/>
                <w:bCs w:val="0"/>
                <w:sz w:val="16"/>
                <w:szCs w:val="16"/>
              </w:rPr>
              <w:t>D</w:t>
            </w:r>
            <w:r w:rsidRPr="00A666A6">
              <w:rPr>
                <w:b w:val="0"/>
                <w:bCs w:val="0"/>
                <w:sz w:val="16"/>
                <w:szCs w:val="16"/>
                <w:lang w:val="en-US"/>
              </w:rPr>
              <w:t>N</w:t>
            </w:r>
            <w:r w:rsidRPr="00A666A6">
              <w:rPr>
                <w:b w:val="0"/>
                <w:bCs w:val="0"/>
                <w:sz w:val="16"/>
                <w:szCs w:val="16"/>
              </w:rPr>
              <w:t>B Bank ASA</w:t>
            </w:r>
            <w:bookmarkEnd w:id="5"/>
            <w:bookmarkEnd w:id="6"/>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r w:rsidRPr="00A666A6">
              <w:rPr>
                <w:sz w:val="16"/>
                <w:szCs w:val="16"/>
                <w:lang w:val="en-US"/>
              </w:rPr>
              <w:t> </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Осло, Норвегия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30114578900000001017</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7001.02.05032</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sv-SE"/>
              </w:rPr>
            </w:pPr>
            <w:r w:rsidRPr="00A666A6">
              <w:rPr>
                <w:sz w:val="16"/>
                <w:szCs w:val="16"/>
                <w:lang w:val="sv-SE"/>
              </w:rPr>
              <w:t>Bank Polska Kasa Opieki SA</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Bank Pekao SA </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Варшава, Польша</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30114985200000001009</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PL</w:t>
            </w:r>
            <w:r w:rsidRPr="00A666A6">
              <w:rPr>
                <w:sz w:val="16"/>
                <w:szCs w:val="16"/>
              </w:rPr>
              <w:t>21 1240 00013139 2051 1112 0301</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Deutsche Bank  Trust Company Americas, New York, NY</w:t>
            </w:r>
            <w:r w:rsidRPr="00A666A6">
              <w:rPr>
                <w:rStyle w:val="FootnoteReference"/>
                <w:sz w:val="16"/>
                <w:szCs w:val="16"/>
                <w:lang w:val="en-US"/>
              </w:rPr>
              <w:footnoteReference w:id="4"/>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Нью-Йорк, США</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30114840300000001057</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04403077</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The Bank of New York Mellon</w:t>
            </w:r>
            <w:r w:rsidRPr="00A666A6">
              <w:rPr>
                <w:rStyle w:val="FootnoteReference"/>
                <w:sz w:val="16"/>
                <w:szCs w:val="16"/>
                <w:lang w:val="en-US"/>
              </w:rPr>
              <w:footnoteReference w:id="5"/>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Нью-Йорк, США</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30114840700000001026</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8900057</w:t>
            </w:r>
          </w:p>
          <w:p w:rsidR="00E95B8D" w:rsidRPr="00A666A6" w:rsidRDefault="00E95B8D">
            <w:pPr>
              <w:jc w:val="center"/>
              <w:rPr>
                <w:sz w:val="16"/>
                <w:szCs w:val="16"/>
                <w:lang w:val="en-US"/>
              </w:rPr>
            </w:pPr>
            <w:r w:rsidRPr="00A666A6">
              <w:rPr>
                <w:sz w:val="16"/>
                <w:szCs w:val="16"/>
                <w:lang w:val="en-US"/>
              </w:rPr>
              <w:t>610 </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de-DE"/>
              </w:rPr>
            </w:pPr>
            <w:r w:rsidRPr="00A666A6">
              <w:rPr>
                <w:sz w:val="16"/>
                <w:szCs w:val="16"/>
                <w:lang w:val="de-DE"/>
              </w:rPr>
              <w:t>Nordea Bank AB (publ)</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de-DE"/>
              </w:rPr>
              <w:t> </w:t>
            </w: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Стокгольм</w:t>
            </w:r>
            <w:r w:rsidRPr="00A666A6">
              <w:rPr>
                <w:sz w:val="16"/>
                <w:szCs w:val="16"/>
                <w:lang w:val="en-US"/>
              </w:rPr>
              <w:t>,</w:t>
            </w:r>
          </w:p>
          <w:p w:rsidR="00E95B8D" w:rsidRPr="00A666A6" w:rsidRDefault="00E95B8D">
            <w:pPr>
              <w:jc w:val="center"/>
              <w:rPr>
                <w:sz w:val="16"/>
                <w:szCs w:val="16"/>
                <w:lang w:val="en-US"/>
              </w:rPr>
            </w:pPr>
            <w:r w:rsidRPr="00A666A6">
              <w:rPr>
                <w:sz w:val="16"/>
                <w:szCs w:val="16"/>
              </w:rPr>
              <w:t>Швеция</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bCs/>
                <w:sz w:val="16"/>
                <w:szCs w:val="16"/>
                <w:lang w:val="en-US"/>
              </w:rPr>
              <w:t>30114752600000001036 </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bCs/>
                <w:sz w:val="16"/>
                <w:szCs w:val="16"/>
                <w:lang w:val="en-US"/>
              </w:rPr>
              <w:t>39527900018 </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rPr>
            </w:pPr>
            <w:r w:rsidRPr="00A666A6">
              <w:rPr>
                <w:sz w:val="16"/>
                <w:szCs w:val="16"/>
                <w:lang w:val="en-US"/>
              </w:rPr>
              <w:t>UBS AG</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lang w:val="en-US"/>
              </w:rPr>
              <w:t> </w:t>
            </w:r>
            <w:r w:rsidRPr="00A666A6">
              <w:rPr>
                <w:sz w:val="16"/>
                <w:szCs w:val="16"/>
              </w:rPr>
              <w:t xml:space="preserve">Цюрих, </w:t>
            </w:r>
          </w:p>
          <w:p w:rsidR="00E95B8D" w:rsidRPr="00A666A6" w:rsidRDefault="00E95B8D">
            <w:pPr>
              <w:jc w:val="center"/>
              <w:rPr>
                <w:sz w:val="16"/>
                <w:szCs w:val="16"/>
              </w:rPr>
            </w:pPr>
            <w:r w:rsidRPr="00A666A6">
              <w:rPr>
                <w:sz w:val="16"/>
                <w:szCs w:val="16"/>
              </w:rPr>
              <w:t>Швейцария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 -</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bCs/>
                <w:sz w:val="16"/>
                <w:szCs w:val="16"/>
                <w:lang w:val="en-US"/>
              </w:rPr>
              <w:t>30114756800000001023 </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bCs/>
                <w:sz w:val="16"/>
                <w:szCs w:val="16"/>
                <w:lang w:val="en-US"/>
              </w:rPr>
              <w:t> 02300000069099050000X</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Mizuho Bank Ltd</w:t>
            </w:r>
            <w:r w:rsidRPr="00A666A6">
              <w:rPr>
                <w:rStyle w:val="FootnoteReference"/>
                <w:sz w:val="16"/>
                <w:szCs w:val="16"/>
                <w:lang w:val="en-US"/>
              </w:rPr>
              <w:footnoteReference w:id="6"/>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 xml:space="preserve">Токио, </w:t>
            </w:r>
          </w:p>
          <w:p w:rsidR="00E95B8D" w:rsidRPr="00A666A6" w:rsidRDefault="00E95B8D">
            <w:pPr>
              <w:jc w:val="center"/>
              <w:rPr>
                <w:sz w:val="16"/>
                <w:szCs w:val="16"/>
              </w:rPr>
            </w:pPr>
            <w:r w:rsidRPr="00A666A6">
              <w:rPr>
                <w:sz w:val="16"/>
                <w:szCs w:val="16"/>
              </w:rPr>
              <w:t>Япония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30114392900000001112</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5287010</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United Overseas Bank Limited</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United Overseas Bank; UOB</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Сингапур,</w:t>
            </w:r>
          </w:p>
          <w:p w:rsidR="00E95B8D" w:rsidRPr="00A666A6" w:rsidRDefault="00E95B8D">
            <w:pPr>
              <w:jc w:val="center"/>
              <w:rPr>
                <w:sz w:val="16"/>
                <w:szCs w:val="16"/>
              </w:rPr>
            </w:pPr>
            <w:r w:rsidRPr="00A666A6">
              <w:rPr>
                <w:sz w:val="16"/>
                <w:szCs w:val="16"/>
              </w:rPr>
              <w:t>Сингапур</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30114702400000001008</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352-399-002-9</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rPr>
            </w:pPr>
            <w:r w:rsidRPr="00A666A6">
              <w:rPr>
                <w:sz w:val="16"/>
                <w:szCs w:val="16"/>
              </w:rPr>
              <w:t>ДБ АО «Сбербанк»</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Алматы, Казахстан</w:t>
            </w:r>
          </w:p>
          <w:p w:rsidR="00E95B8D" w:rsidRPr="00A666A6" w:rsidRDefault="00E95B8D">
            <w:pPr>
              <w:jc w:val="center"/>
              <w:rPr>
                <w:sz w:val="16"/>
                <w:szCs w:val="16"/>
                <w:lang w:val="en-US"/>
              </w:rPr>
            </w:pP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30114398300000001020</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bCs/>
                <w:sz w:val="16"/>
                <w:szCs w:val="16"/>
                <w:lang w:val="en-US"/>
              </w:rPr>
              <w:t>KZ83914398111BC00006</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rPr>
            </w:pPr>
            <w:r w:rsidRPr="00A666A6">
              <w:rPr>
                <w:sz w:val="16"/>
                <w:szCs w:val="16"/>
              </w:rPr>
              <w:t>ОАО «БПС-Сбербанк»</w:t>
            </w:r>
          </w:p>
          <w:p w:rsidR="00E95B8D" w:rsidRPr="00A666A6" w:rsidRDefault="00E95B8D">
            <w:pPr>
              <w:rPr>
                <w:sz w:val="16"/>
                <w:szCs w:val="16"/>
                <w:lang w:val="en-US"/>
              </w:rPr>
            </w:pPr>
          </w:p>
          <w:p w:rsidR="00E95B8D" w:rsidRPr="00A666A6" w:rsidRDefault="00E95B8D">
            <w:pPr>
              <w:rPr>
                <w:sz w:val="16"/>
                <w:szCs w:val="16"/>
                <w:lang w:val="en-US"/>
              </w:rPr>
            </w:pP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 xml:space="preserve">Минск, </w:t>
            </w:r>
          </w:p>
          <w:p w:rsidR="00E95B8D" w:rsidRPr="00A666A6" w:rsidRDefault="00E95B8D">
            <w:pPr>
              <w:jc w:val="center"/>
              <w:rPr>
                <w:sz w:val="16"/>
                <w:szCs w:val="16"/>
              </w:rPr>
            </w:pPr>
            <w:r w:rsidRPr="00A666A6">
              <w:rPr>
                <w:sz w:val="16"/>
                <w:szCs w:val="16"/>
              </w:rPr>
              <w:t>Беларусь</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bCs/>
                <w:sz w:val="16"/>
                <w:szCs w:val="16"/>
              </w:rPr>
              <w:t>3011</w:t>
            </w:r>
            <w:r w:rsidRPr="00A666A6">
              <w:rPr>
                <w:bCs/>
                <w:sz w:val="16"/>
                <w:szCs w:val="16"/>
                <w:lang w:val="en-US"/>
              </w:rPr>
              <w:t>4</w:t>
            </w:r>
            <w:r w:rsidRPr="00A666A6">
              <w:rPr>
                <w:bCs/>
                <w:sz w:val="16"/>
                <w:szCs w:val="16"/>
              </w:rPr>
              <w:t>974</w:t>
            </w:r>
            <w:r w:rsidRPr="00A666A6">
              <w:rPr>
                <w:bCs/>
                <w:sz w:val="16"/>
                <w:szCs w:val="16"/>
                <w:lang w:val="en-US"/>
              </w:rPr>
              <w:t>9</w:t>
            </w:r>
            <w:r w:rsidRPr="00A666A6">
              <w:rPr>
                <w:bCs/>
                <w:sz w:val="16"/>
                <w:szCs w:val="16"/>
              </w:rPr>
              <w:t>00000001</w:t>
            </w:r>
            <w:r w:rsidRPr="00A666A6">
              <w:rPr>
                <w:bCs/>
                <w:sz w:val="16"/>
                <w:szCs w:val="16"/>
                <w:lang w:val="en-US"/>
              </w:rPr>
              <w:t>103</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sz w:val="16"/>
                <w:szCs w:val="16"/>
                <w:lang w:val="en-US"/>
              </w:rPr>
              <w:t>1702581230119</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bCs/>
                <w:sz w:val="16"/>
                <w:szCs w:val="16"/>
              </w:rPr>
            </w:pPr>
            <w:r w:rsidRPr="00A666A6">
              <w:rPr>
                <w:bCs/>
                <w:sz w:val="16"/>
                <w:szCs w:val="16"/>
              </w:rPr>
              <w:t>АО «СБЕРБАНК РОССИИ»</w:t>
            </w:r>
          </w:p>
          <w:p w:rsidR="00E95B8D" w:rsidRPr="00A666A6" w:rsidRDefault="00E95B8D">
            <w:pPr>
              <w:rPr>
                <w:sz w:val="16"/>
                <w:szCs w:val="16"/>
                <w:lang w:val="en-US"/>
              </w:rPr>
            </w:pP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 xml:space="preserve">Киев, </w:t>
            </w:r>
          </w:p>
          <w:p w:rsidR="00E95B8D" w:rsidRPr="00A666A6" w:rsidRDefault="00E95B8D">
            <w:pPr>
              <w:jc w:val="center"/>
              <w:rPr>
                <w:sz w:val="16"/>
                <w:szCs w:val="16"/>
              </w:rPr>
            </w:pPr>
            <w:r w:rsidRPr="00A666A6">
              <w:rPr>
                <w:sz w:val="16"/>
                <w:szCs w:val="16"/>
              </w:rPr>
              <w:t>Украина</w:t>
            </w:r>
            <w:r w:rsidRPr="00A666A6">
              <w:rPr>
                <w:sz w:val="16"/>
                <w:szCs w:val="16"/>
                <w:lang w:val="en-US"/>
              </w:rPr>
              <w:t> </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30114980500000001005</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pStyle w:val="oaenoniinee"/>
              <w:rPr>
                <w:sz w:val="16"/>
                <w:szCs w:val="16"/>
                <w:lang w:val="en-US"/>
              </w:rPr>
            </w:pPr>
            <w:r w:rsidRPr="00A666A6">
              <w:rPr>
                <w:sz w:val="16"/>
                <w:szCs w:val="16"/>
                <w:lang w:val="en-US"/>
              </w:rPr>
              <w:t>160060120016</w:t>
            </w:r>
          </w:p>
          <w:p w:rsidR="00E95B8D" w:rsidRPr="00A666A6" w:rsidRDefault="00E95B8D">
            <w:pPr>
              <w:jc w:val="center"/>
              <w:rPr>
                <w:bCs/>
                <w:sz w:val="16"/>
                <w:szCs w:val="16"/>
              </w:rPr>
            </w:pP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r w:rsidRPr="00A666A6">
              <w:rPr>
                <w:sz w:val="16"/>
                <w:szCs w:val="16"/>
                <w:lang w:val="en-US"/>
              </w:rPr>
              <w:t> </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Woori Bank</w:t>
            </w:r>
            <w:r w:rsidRPr="00A666A6">
              <w:rPr>
                <w:sz w:val="16"/>
                <w:szCs w:val="16"/>
              </w:rPr>
              <w:t xml:space="preserve">, </w:t>
            </w:r>
            <w:r w:rsidRPr="00A666A6">
              <w:rPr>
                <w:sz w:val="16"/>
                <w:szCs w:val="16"/>
                <w:lang w:val="en-US"/>
              </w:rPr>
              <w:t>Seoul</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Сеул, Корея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30114410900000001104</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bCs/>
                <w:sz w:val="16"/>
                <w:szCs w:val="16"/>
                <w:lang w:val="en-US"/>
              </w:rPr>
              <w:t>W</w:t>
            </w:r>
            <w:r w:rsidRPr="00A666A6">
              <w:rPr>
                <w:bCs/>
                <w:sz w:val="16"/>
                <w:szCs w:val="16"/>
              </w:rPr>
              <w:t>1011001</w:t>
            </w:r>
            <w:r w:rsidRPr="00A666A6">
              <w:rPr>
                <w:bCs/>
                <w:sz w:val="16"/>
                <w:szCs w:val="16"/>
                <w:lang w:val="en-US"/>
              </w:rPr>
              <w:t>KR</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Bank of America N.A., Hong Kong Branch</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p>
          <w:p w:rsidR="00E95B8D" w:rsidRPr="00A666A6" w:rsidRDefault="00E95B8D">
            <w:pPr>
              <w:jc w:val="center"/>
              <w:rPr>
                <w:sz w:val="16"/>
                <w:szCs w:val="16"/>
              </w:rPr>
            </w:pP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Гонконг, Гонконг</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30114344700000001030</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96447 011</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Sberbank C.Z. a.s.</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Прага, Чешская республика</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30114203800000001107</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lang w:val="en-US"/>
              </w:rPr>
              <w:t>CZ</w:t>
            </w:r>
            <w:r w:rsidRPr="00A666A6">
              <w:rPr>
                <w:bCs/>
                <w:sz w:val="16"/>
                <w:szCs w:val="16"/>
              </w:rPr>
              <w:t>7068000000006203000550</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Sberbank d.d.</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Загреб, Хорватия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30114191500000001108</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lang w:val="en-US"/>
              </w:rPr>
              <w:t>HR</w:t>
            </w:r>
            <w:r w:rsidRPr="00A666A6">
              <w:rPr>
                <w:bCs/>
                <w:sz w:val="16"/>
                <w:szCs w:val="16"/>
              </w:rPr>
              <w:t>6225030071100070080</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Sberbank</w:t>
            </w:r>
          </w:p>
          <w:p w:rsidR="00E95B8D" w:rsidRPr="00A666A6" w:rsidRDefault="00E95B8D">
            <w:pPr>
              <w:rPr>
                <w:sz w:val="16"/>
                <w:szCs w:val="16"/>
                <w:lang w:val="en-US"/>
              </w:rPr>
            </w:pPr>
            <w:r w:rsidRPr="00A666A6">
              <w:rPr>
                <w:sz w:val="16"/>
                <w:szCs w:val="16"/>
                <w:lang w:val="en-US"/>
              </w:rPr>
              <w:t>Magyarorszag Zrt.</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p>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Будапешт, Венгрия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30114348200000001109</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lang w:val="en-US"/>
              </w:rPr>
            </w:pPr>
            <w:r w:rsidRPr="00A666A6">
              <w:rPr>
                <w:sz w:val="16"/>
                <w:szCs w:val="16"/>
                <w:lang w:val="en-US"/>
              </w:rPr>
              <w:t>HU78141010180102004901000003</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rsidP="0076122A">
            <w:pPr>
              <w:autoSpaceDE w:val="0"/>
              <w:autoSpaceDN w:val="0"/>
              <w:adjustRightInd w:val="0"/>
              <w:rPr>
                <w:sz w:val="16"/>
                <w:szCs w:val="16"/>
                <w:lang w:eastAsia="ru-RU"/>
              </w:rPr>
            </w:pPr>
            <w:r w:rsidRPr="00A666A6">
              <w:rPr>
                <w:sz w:val="16"/>
                <w:szCs w:val="16"/>
                <w:lang w:eastAsia="ru-RU"/>
              </w:rPr>
              <w:t xml:space="preserve">Sberbank Srbija A.D. </w:t>
            </w:r>
          </w:p>
          <w:p w:rsidR="00E95B8D" w:rsidRPr="00A666A6" w:rsidRDefault="00E95B8D">
            <w:pPr>
              <w:rPr>
                <w:sz w:val="16"/>
                <w:szCs w:val="16"/>
                <w:lang w:val="en-US"/>
              </w:rPr>
            </w:pP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ind w:firstLine="567"/>
              <w:jc w:val="center"/>
              <w:rPr>
                <w:sz w:val="16"/>
                <w:szCs w:val="16"/>
              </w:rPr>
            </w:pPr>
            <w:r w:rsidRPr="00A666A6">
              <w:rPr>
                <w:sz w:val="16"/>
                <w:szCs w:val="16"/>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Белград, Сербия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sz w:val="16"/>
                <w:szCs w:val="16"/>
                <w:lang w:eastAsia="ru-RU"/>
              </w:rPr>
              <w:t>30114941400000001128</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285100160998004983</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Denizbank A.S.</w:t>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Стамбул, Турция</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30114949100000001116</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9159-441833-352</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p>
        </w:tc>
      </w:tr>
      <w:tr w:rsidR="00E95B8D" w:rsidRPr="00A666A6" w:rsidTr="00953462">
        <w:trPr>
          <w:trHeight w:val="330"/>
        </w:trPr>
        <w:tc>
          <w:tcPr>
            <w:tcW w:w="1276" w:type="dxa"/>
            <w:tcBorders>
              <w:top w:val="single" w:sz="4" w:space="0" w:color="auto"/>
              <w:left w:val="single" w:sz="4" w:space="0" w:color="auto"/>
              <w:bottom w:val="single" w:sz="4" w:space="0" w:color="auto"/>
              <w:right w:val="single" w:sz="4" w:space="0" w:color="auto"/>
            </w:tcBorders>
          </w:tcPr>
          <w:p w:rsidR="00E95B8D" w:rsidRPr="00A666A6" w:rsidRDefault="00E95B8D">
            <w:pPr>
              <w:rPr>
                <w:sz w:val="16"/>
                <w:szCs w:val="16"/>
                <w:lang w:val="en-US"/>
              </w:rPr>
            </w:pPr>
            <w:r w:rsidRPr="00A666A6">
              <w:rPr>
                <w:sz w:val="16"/>
                <w:szCs w:val="16"/>
                <w:lang w:val="en-US"/>
              </w:rPr>
              <w:t>J.P. Morgan Chase Bank</w:t>
            </w:r>
            <w:r w:rsidRPr="00A666A6">
              <w:rPr>
                <w:rStyle w:val="FootnoteReference"/>
                <w:sz w:val="16"/>
                <w:szCs w:val="16"/>
                <w:lang w:val="en-US"/>
              </w:rPr>
              <w:footnoteReference w:id="7"/>
            </w:r>
          </w:p>
        </w:tc>
        <w:tc>
          <w:tcPr>
            <w:tcW w:w="1338"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lang w:val="en-US"/>
              </w:rPr>
              <w:t>-</w:t>
            </w:r>
          </w:p>
        </w:tc>
        <w:tc>
          <w:tcPr>
            <w:tcW w:w="163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Нью-Йорк,</w:t>
            </w:r>
          </w:p>
          <w:p w:rsidR="00E95B8D" w:rsidRPr="00A666A6" w:rsidRDefault="00E95B8D">
            <w:pPr>
              <w:jc w:val="center"/>
              <w:rPr>
                <w:sz w:val="16"/>
                <w:szCs w:val="16"/>
              </w:rPr>
            </w:pPr>
            <w:r w:rsidRPr="00A666A6">
              <w:rPr>
                <w:sz w:val="16"/>
                <w:szCs w:val="16"/>
              </w:rPr>
              <w:t>США</w:t>
            </w:r>
          </w:p>
        </w:tc>
        <w:tc>
          <w:tcPr>
            <w:tcW w:w="606"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57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352"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rPr>
            </w:pPr>
            <w:r w:rsidRPr="00A666A6">
              <w:rPr>
                <w:sz w:val="16"/>
                <w:szCs w:val="16"/>
              </w:rPr>
              <w:t>-</w:t>
            </w:r>
          </w:p>
        </w:tc>
        <w:tc>
          <w:tcPr>
            <w:tcW w:w="1243"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30114840300000001060</w:t>
            </w:r>
          </w:p>
        </w:tc>
        <w:tc>
          <w:tcPr>
            <w:tcW w:w="985"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bCs/>
                <w:sz w:val="16"/>
                <w:szCs w:val="16"/>
              </w:rPr>
            </w:pPr>
            <w:r w:rsidRPr="00A666A6">
              <w:rPr>
                <w:bCs/>
                <w:sz w:val="16"/>
                <w:szCs w:val="16"/>
              </w:rPr>
              <w:t>001 1 909256</w:t>
            </w:r>
          </w:p>
        </w:tc>
        <w:tc>
          <w:tcPr>
            <w:tcW w:w="540" w:type="dxa"/>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6"/>
                <w:szCs w:val="16"/>
                <w:lang w:val="en-US"/>
              </w:rPr>
            </w:pPr>
            <w:r w:rsidRPr="00A666A6">
              <w:rPr>
                <w:sz w:val="16"/>
                <w:szCs w:val="16"/>
              </w:rPr>
              <w:t>Ностро</w:t>
            </w:r>
          </w:p>
        </w:tc>
      </w:tr>
    </w:tbl>
    <w:p w:rsidR="00E95B8D" w:rsidRPr="00A666A6" w:rsidRDefault="00E95B8D" w:rsidP="00953462">
      <w:pPr>
        <w:rPr>
          <w:lang w:val="en-US"/>
        </w:rPr>
      </w:pPr>
    </w:p>
    <w:p w:rsidR="00E95B8D" w:rsidRPr="00A666A6" w:rsidRDefault="00E95B8D" w:rsidP="00BD52E9">
      <w:pPr>
        <w:pStyle w:val="Basic"/>
      </w:pPr>
    </w:p>
    <w:p w:rsidR="00E95B8D" w:rsidRPr="00A666A6" w:rsidRDefault="00E95B8D" w:rsidP="0094409B">
      <w:pPr>
        <w:pStyle w:val="Heading2"/>
      </w:pPr>
      <w:bookmarkStart w:id="7" w:name="_Toc430103385"/>
      <w:r w:rsidRPr="00A666A6">
        <w:t>1.2. Сведения об аудиторе (аудиторской организации) эмитента</w:t>
      </w:r>
      <w:bookmarkEnd w:id="7"/>
    </w:p>
    <w:p w:rsidR="00E95B8D" w:rsidRPr="00A666A6" w:rsidRDefault="00E95B8D" w:rsidP="00BD52E9">
      <w:pPr>
        <w:pStyle w:val="Basic"/>
      </w:pPr>
      <w:r w:rsidRPr="00A666A6">
        <w:t>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проспекта ценных бумаг, за три последних завершенных отчетных года или за каждый завершенный отчетный год, если эмитент осуществляет свою деятельность менее трех лет, а в случае, если срок представления бухгалтерской (финансовой) отчетности эмитента за первый отчетный год еще не истек, - осуществившего независимую проверку вступительной бухгалтерской (финансовой) отчетности эмитента или квартальной бухгалтерской (финансовой) отчетности эмитента (если на дату утверждения проспекта ценных бумаг истек установленный срок представления квартальной бухгалтерской (финансовой) отчетности эмитента либо такая квартальная бухгалтерская (финансовая) отчетность эмитента составлена до истечения указанного срока), и составившего (составившей) соответствующие аудиторские заключения, содержащиеся в проспекте ценных бумаг, указываются:</w:t>
      </w:r>
    </w:p>
    <w:p w:rsidR="00E95B8D" w:rsidRPr="00A666A6" w:rsidRDefault="00E95B8D" w:rsidP="00BD52E9">
      <w:pPr>
        <w:pStyle w:val="Basic"/>
      </w:pPr>
    </w:p>
    <w:p w:rsidR="00E95B8D" w:rsidRPr="00A666A6" w:rsidRDefault="00E95B8D" w:rsidP="00A24072">
      <w:pPr>
        <w:spacing w:line="276" w:lineRule="auto"/>
      </w:pPr>
      <w:r w:rsidRPr="00A666A6">
        <w:t>1)</w:t>
      </w:r>
      <w:r w:rsidRPr="00A666A6">
        <w:rPr>
          <w:bCs/>
          <w:lang w:eastAsia="ru-RU"/>
        </w:rPr>
        <w:t xml:space="preserve"> </w:t>
      </w:r>
      <w:r w:rsidRPr="00A666A6">
        <w:rPr>
          <w:b/>
          <w:bCs/>
          <w:i/>
          <w:lang w:eastAsia="ru-RU"/>
        </w:rPr>
        <w:t>Закрытое акционерное общество</w:t>
      </w:r>
      <w:r w:rsidRPr="00A666A6">
        <w:rPr>
          <w:bCs/>
          <w:lang w:eastAsia="ru-RU"/>
        </w:rPr>
        <w:t xml:space="preserve"> </w:t>
      </w:r>
      <w:r w:rsidRPr="00A666A6">
        <w:rPr>
          <w:b/>
          <w:bCs/>
          <w:i/>
          <w:lang w:eastAsia="ru-RU"/>
        </w:rPr>
        <w:t>«Эрнст энд Янг Внешаудит»</w:t>
      </w:r>
    </w:p>
    <w:tbl>
      <w:tblPr>
        <w:tblW w:w="0" w:type="auto"/>
        <w:tblLayout w:type="fixed"/>
        <w:tblLook w:val="0000" w:firstRow="0" w:lastRow="0" w:firstColumn="0" w:lastColumn="0" w:noHBand="0" w:noVBand="0"/>
      </w:tblPr>
      <w:tblGrid>
        <w:gridCol w:w="5279"/>
        <w:gridCol w:w="4536"/>
      </w:tblGrid>
      <w:tr w:rsidR="00E95B8D" w:rsidRPr="00A666A6" w:rsidTr="00960555">
        <w:trPr>
          <w:trHeight w:val="45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rPr>
                <w:szCs w:val="24"/>
                <w:lang w:eastAsia="ru-RU"/>
              </w:rPr>
            </w:pPr>
            <w:r w:rsidRPr="00A666A6">
              <w:rPr>
                <w:lang w:eastAsia="ru-RU"/>
              </w:rPr>
              <w:t>Полное фирменное наименование</w:t>
            </w:r>
          </w:p>
        </w:tc>
        <w:tc>
          <w:tcPr>
            <w:tcW w:w="4536" w:type="dxa"/>
            <w:tcBorders>
              <w:top w:val="single" w:sz="4" w:space="0" w:color="auto"/>
              <w:left w:val="nil"/>
              <w:bottom w:val="single" w:sz="4" w:space="0" w:color="auto"/>
              <w:right w:val="single" w:sz="4" w:space="0" w:color="auto"/>
            </w:tcBorders>
          </w:tcPr>
          <w:p w:rsidR="00E95B8D" w:rsidRPr="00A666A6" w:rsidRDefault="00E95B8D" w:rsidP="004A1F73">
            <w:pPr>
              <w:spacing w:line="276" w:lineRule="auto"/>
              <w:jc w:val="center"/>
              <w:rPr>
                <w:b/>
                <w:bCs/>
                <w:i/>
                <w:szCs w:val="24"/>
                <w:lang w:eastAsia="ru-RU"/>
              </w:rPr>
            </w:pPr>
            <w:r w:rsidRPr="00A666A6">
              <w:rPr>
                <w:b/>
                <w:bCs/>
                <w:i/>
                <w:lang w:eastAsia="ru-RU"/>
              </w:rPr>
              <w:t>Закрытое акционерное общество</w:t>
            </w:r>
          </w:p>
          <w:p w:rsidR="00E95B8D" w:rsidRPr="00A666A6" w:rsidRDefault="00E95B8D">
            <w:pPr>
              <w:spacing w:line="276" w:lineRule="auto"/>
              <w:jc w:val="center"/>
              <w:rPr>
                <w:b/>
                <w:bCs/>
                <w:i/>
                <w:szCs w:val="24"/>
                <w:lang w:eastAsia="ru-RU"/>
              </w:rPr>
            </w:pPr>
            <w:r w:rsidRPr="00A666A6">
              <w:rPr>
                <w:b/>
                <w:bCs/>
                <w:i/>
                <w:lang w:eastAsia="ru-RU"/>
              </w:rPr>
              <w:t>«Эрнст энд Янг Внешаудит»</w:t>
            </w:r>
          </w:p>
        </w:tc>
      </w:tr>
      <w:tr w:rsidR="00E95B8D" w:rsidRPr="00A666A6" w:rsidTr="00960555">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rPr>
                <w:szCs w:val="24"/>
                <w:lang w:eastAsia="ru-RU"/>
              </w:rPr>
            </w:pPr>
            <w:r w:rsidRPr="00A666A6">
              <w:rPr>
                <w:lang w:eastAsia="ru-RU"/>
              </w:rPr>
              <w:t>Сокращенное фирменное наименование</w:t>
            </w:r>
          </w:p>
        </w:tc>
        <w:tc>
          <w:tcPr>
            <w:tcW w:w="4536" w:type="dxa"/>
            <w:tcBorders>
              <w:top w:val="single" w:sz="4" w:space="0" w:color="auto"/>
              <w:left w:val="nil"/>
              <w:bottom w:val="single" w:sz="4" w:space="0" w:color="auto"/>
              <w:right w:val="single" w:sz="4" w:space="0" w:color="auto"/>
            </w:tcBorders>
          </w:tcPr>
          <w:p w:rsidR="00E95B8D" w:rsidRPr="00A666A6" w:rsidRDefault="00E95B8D">
            <w:pPr>
              <w:spacing w:line="276" w:lineRule="auto"/>
              <w:jc w:val="center"/>
              <w:rPr>
                <w:b/>
                <w:i/>
                <w:szCs w:val="24"/>
                <w:lang w:eastAsia="ru-RU"/>
              </w:rPr>
            </w:pPr>
            <w:r w:rsidRPr="00A666A6">
              <w:rPr>
                <w:b/>
                <w:i/>
                <w:lang w:eastAsia="ru-RU"/>
              </w:rPr>
              <w:t>ЗАО «Эрнст энд Янг Внешаудит»</w:t>
            </w:r>
          </w:p>
        </w:tc>
      </w:tr>
      <w:tr w:rsidR="00E95B8D" w:rsidRPr="00A666A6" w:rsidTr="00960555">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ind w:firstLine="567"/>
              <w:jc w:val="both"/>
              <w:rPr>
                <w:szCs w:val="24"/>
                <w:lang w:val="en-US" w:eastAsia="ru-RU"/>
              </w:rPr>
            </w:pPr>
            <w:r w:rsidRPr="00A666A6">
              <w:rPr>
                <w:lang w:eastAsia="ru-RU"/>
              </w:rPr>
              <w:t>ИНН</w:t>
            </w:r>
          </w:p>
        </w:tc>
        <w:tc>
          <w:tcPr>
            <w:tcW w:w="4536" w:type="dxa"/>
            <w:tcBorders>
              <w:top w:val="single" w:sz="4" w:space="0" w:color="auto"/>
              <w:left w:val="nil"/>
              <w:bottom w:val="single" w:sz="4" w:space="0" w:color="auto"/>
              <w:right w:val="single" w:sz="4" w:space="0" w:color="auto"/>
            </w:tcBorders>
          </w:tcPr>
          <w:p w:rsidR="00E95B8D" w:rsidRPr="00A666A6" w:rsidRDefault="00E95B8D">
            <w:pPr>
              <w:jc w:val="center"/>
              <w:rPr>
                <w:b/>
                <w:i/>
                <w:szCs w:val="24"/>
                <w:lang w:eastAsia="ru-RU"/>
              </w:rPr>
            </w:pPr>
            <w:r w:rsidRPr="00A666A6">
              <w:rPr>
                <w:b/>
                <w:i/>
                <w:lang w:eastAsia="ru-RU"/>
              </w:rPr>
              <w:t>7717025097</w:t>
            </w:r>
          </w:p>
        </w:tc>
      </w:tr>
      <w:tr w:rsidR="00E95B8D" w:rsidRPr="00A666A6" w:rsidTr="00960555">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ind w:firstLine="567"/>
              <w:jc w:val="both"/>
              <w:rPr>
                <w:szCs w:val="24"/>
                <w:lang w:val="en-US" w:eastAsia="ru-RU"/>
              </w:rPr>
            </w:pPr>
            <w:r w:rsidRPr="00A666A6">
              <w:rPr>
                <w:lang w:eastAsia="ru-RU"/>
              </w:rPr>
              <w:t>ОГРН</w:t>
            </w:r>
          </w:p>
        </w:tc>
        <w:tc>
          <w:tcPr>
            <w:tcW w:w="4536" w:type="dxa"/>
            <w:tcBorders>
              <w:top w:val="single" w:sz="4" w:space="0" w:color="auto"/>
              <w:left w:val="nil"/>
              <w:bottom w:val="single" w:sz="4" w:space="0" w:color="auto"/>
              <w:right w:val="single" w:sz="4" w:space="0" w:color="auto"/>
            </w:tcBorders>
          </w:tcPr>
          <w:p w:rsidR="00E95B8D" w:rsidRPr="00A666A6" w:rsidRDefault="00E95B8D">
            <w:pPr>
              <w:jc w:val="center"/>
              <w:rPr>
                <w:b/>
                <w:i/>
                <w:szCs w:val="24"/>
                <w:lang w:eastAsia="ru-RU"/>
              </w:rPr>
            </w:pPr>
            <w:r w:rsidRPr="00A666A6">
              <w:rPr>
                <w:b/>
                <w:i/>
                <w:lang w:eastAsia="ru-RU"/>
              </w:rPr>
              <w:t>1027739199333</w:t>
            </w:r>
          </w:p>
        </w:tc>
      </w:tr>
      <w:tr w:rsidR="00E95B8D" w:rsidRPr="00A666A6" w:rsidTr="00960555">
        <w:trPr>
          <w:trHeight w:val="33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rPr>
                <w:szCs w:val="24"/>
                <w:lang w:eastAsia="ru-RU"/>
              </w:rPr>
            </w:pPr>
            <w:r w:rsidRPr="00A666A6">
              <w:rPr>
                <w:lang w:eastAsia="ru-RU"/>
              </w:rPr>
              <w:t>Место нахождения</w:t>
            </w:r>
          </w:p>
        </w:tc>
        <w:tc>
          <w:tcPr>
            <w:tcW w:w="4536" w:type="dxa"/>
            <w:tcBorders>
              <w:top w:val="single" w:sz="4" w:space="0" w:color="auto"/>
              <w:left w:val="nil"/>
              <w:bottom w:val="single" w:sz="4" w:space="0" w:color="auto"/>
              <w:right w:val="single" w:sz="4" w:space="0" w:color="auto"/>
            </w:tcBorders>
          </w:tcPr>
          <w:p w:rsidR="00E95B8D" w:rsidRPr="00A666A6" w:rsidRDefault="00E95B8D">
            <w:pPr>
              <w:jc w:val="center"/>
              <w:rPr>
                <w:b/>
                <w:i/>
                <w:szCs w:val="24"/>
                <w:lang w:eastAsia="ru-RU"/>
              </w:rPr>
            </w:pPr>
            <w:r w:rsidRPr="00A666A6">
              <w:rPr>
                <w:b/>
                <w:i/>
                <w:lang w:eastAsia="ru-RU"/>
              </w:rPr>
              <w:t>115035, Москва, Садовническая наб., 77, стр. 1</w:t>
            </w:r>
          </w:p>
        </w:tc>
      </w:tr>
      <w:tr w:rsidR="00E95B8D" w:rsidRPr="00A666A6" w:rsidTr="00960555">
        <w:trPr>
          <w:trHeight w:val="345"/>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rPr>
                <w:szCs w:val="24"/>
                <w:lang w:eastAsia="ru-RU"/>
              </w:rPr>
            </w:pPr>
            <w:r w:rsidRPr="00A666A6">
              <w:rPr>
                <w:lang w:eastAsia="ru-RU"/>
              </w:rPr>
              <w:t>Номер телефона и факса</w:t>
            </w:r>
          </w:p>
        </w:tc>
        <w:tc>
          <w:tcPr>
            <w:tcW w:w="4536" w:type="dxa"/>
            <w:tcBorders>
              <w:top w:val="single" w:sz="4" w:space="0" w:color="auto"/>
              <w:left w:val="nil"/>
              <w:bottom w:val="single" w:sz="4" w:space="0" w:color="auto"/>
              <w:right w:val="single" w:sz="4" w:space="0" w:color="auto"/>
            </w:tcBorders>
          </w:tcPr>
          <w:p w:rsidR="00E95B8D" w:rsidRPr="00A666A6" w:rsidRDefault="00E95B8D">
            <w:pPr>
              <w:jc w:val="center"/>
              <w:rPr>
                <w:b/>
                <w:i/>
                <w:szCs w:val="24"/>
                <w:lang w:eastAsia="ru-RU"/>
              </w:rPr>
            </w:pPr>
            <w:r w:rsidRPr="00A666A6">
              <w:rPr>
                <w:b/>
                <w:i/>
                <w:lang w:eastAsia="ru-RU"/>
              </w:rPr>
              <w:t>Телефон 755-97-00</w:t>
            </w:r>
          </w:p>
          <w:p w:rsidR="00E95B8D" w:rsidRPr="00A666A6" w:rsidRDefault="00E95B8D">
            <w:pPr>
              <w:jc w:val="center"/>
              <w:rPr>
                <w:b/>
                <w:i/>
                <w:szCs w:val="24"/>
                <w:lang w:eastAsia="ru-RU"/>
              </w:rPr>
            </w:pPr>
            <w:r w:rsidRPr="00A666A6">
              <w:rPr>
                <w:b/>
                <w:i/>
                <w:lang w:eastAsia="ru-RU"/>
              </w:rPr>
              <w:t>Факс 755-97-01</w:t>
            </w:r>
          </w:p>
        </w:tc>
      </w:tr>
      <w:tr w:rsidR="00E95B8D" w:rsidRPr="00A666A6" w:rsidTr="00960555">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rPr>
                <w:szCs w:val="24"/>
                <w:lang w:eastAsia="ru-RU"/>
              </w:rPr>
            </w:pPr>
            <w:r w:rsidRPr="00A666A6">
              <w:rPr>
                <w:lang w:eastAsia="ru-RU"/>
              </w:rPr>
              <w:t>Адрес электронной почты</w:t>
            </w:r>
          </w:p>
        </w:tc>
        <w:tc>
          <w:tcPr>
            <w:tcW w:w="4536" w:type="dxa"/>
            <w:tcBorders>
              <w:top w:val="single" w:sz="4" w:space="0" w:color="auto"/>
              <w:left w:val="nil"/>
              <w:bottom w:val="single" w:sz="4" w:space="0" w:color="auto"/>
              <w:right w:val="single" w:sz="4" w:space="0" w:color="auto"/>
            </w:tcBorders>
          </w:tcPr>
          <w:p w:rsidR="00E95B8D" w:rsidRPr="00A666A6" w:rsidRDefault="00E95B8D">
            <w:pPr>
              <w:jc w:val="center"/>
              <w:rPr>
                <w:b/>
                <w:i/>
                <w:szCs w:val="24"/>
                <w:lang w:val="en-US" w:eastAsia="ru-RU"/>
              </w:rPr>
            </w:pPr>
            <w:r w:rsidRPr="00A666A6">
              <w:rPr>
                <w:b/>
                <w:i/>
                <w:lang w:val="en-US" w:eastAsia="ru-RU"/>
              </w:rPr>
              <w:t>moscow@ru.ey.com</w:t>
            </w:r>
          </w:p>
        </w:tc>
      </w:tr>
      <w:tr w:rsidR="00E95B8D" w:rsidRPr="00A666A6" w:rsidTr="00960555">
        <w:trPr>
          <w:trHeight w:val="675"/>
        </w:trPr>
        <w:tc>
          <w:tcPr>
            <w:tcW w:w="5279" w:type="dxa"/>
            <w:tcBorders>
              <w:top w:val="single" w:sz="4" w:space="0" w:color="auto"/>
              <w:left w:val="single" w:sz="4" w:space="0" w:color="auto"/>
              <w:bottom w:val="single" w:sz="4" w:space="0" w:color="auto"/>
              <w:right w:val="single" w:sz="4" w:space="0" w:color="000000"/>
            </w:tcBorders>
          </w:tcPr>
          <w:p w:rsidR="00E95B8D" w:rsidRPr="00A666A6" w:rsidRDefault="00E95B8D">
            <w:pPr>
              <w:jc w:val="both"/>
              <w:rPr>
                <w:szCs w:val="24"/>
                <w:lang w:eastAsia="ru-RU"/>
              </w:rPr>
            </w:pPr>
            <w:r w:rsidRPr="00A666A6">
              <w:t>Полное наименование и место нахождения саморегулируемой организации аудиторов, членом которой является (являлся) аудитор (аудиторская организация) эмитента</w:t>
            </w:r>
          </w:p>
        </w:tc>
        <w:tc>
          <w:tcPr>
            <w:tcW w:w="4536" w:type="dxa"/>
            <w:tcBorders>
              <w:top w:val="single" w:sz="4" w:space="0" w:color="auto"/>
              <w:left w:val="nil"/>
              <w:bottom w:val="single" w:sz="4" w:space="0" w:color="auto"/>
              <w:right w:val="single" w:sz="4" w:space="0" w:color="auto"/>
            </w:tcBorders>
          </w:tcPr>
          <w:p w:rsidR="00E95B8D" w:rsidRPr="00A666A6" w:rsidRDefault="00E95B8D">
            <w:pPr>
              <w:jc w:val="center"/>
              <w:rPr>
                <w:b/>
                <w:i/>
                <w:szCs w:val="24"/>
                <w:lang w:eastAsia="ru-RU"/>
              </w:rPr>
            </w:pPr>
            <w:r w:rsidRPr="00A666A6">
              <w:rPr>
                <w:b/>
                <w:i/>
                <w:lang w:eastAsia="ru-RU"/>
              </w:rPr>
              <w:t xml:space="preserve">Саморегулируемая организация аудиторов Некоммерческое партнерство «Аудиторская Палата России»  </w:t>
            </w:r>
          </w:p>
          <w:p w:rsidR="00E95B8D" w:rsidRPr="00A666A6" w:rsidRDefault="00E95B8D">
            <w:pPr>
              <w:jc w:val="center"/>
              <w:rPr>
                <w:b/>
                <w:i/>
                <w:szCs w:val="24"/>
                <w:lang w:eastAsia="ru-RU"/>
              </w:rPr>
            </w:pPr>
            <w:r w:rsidRPr="00A666A6">
              <w:rPr>
                <w:b/>
                <w:i/>
                <w:lang w:eastAsia="ru-RU"/>
              </w:rPr>
              <w:t>Место нахождения: 105120, г. Москва, 3-ий Сыромятнический переулок, д.3/9</w:t>
            </w:r>
          </w:p>
        </w:tc>
      </w:tr>
      <w:tr w:rsidR="00E95B8D" w:rsidRPr="00A666A6" w:rsidTr="00960555">
        <w:trPr>
          <w:trHeight w:val="1215"/>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adjustRightInd w:val="0"/>
              <w:jc w:val="both"/>
              <w:outlineLvl w:val="4"/>
              <w:rPr>
                <w:szCs w:val="24"/>
                <w:lang w:eastAsia="ru-RU"/>
              </w:rPr>
            </w:pPr>
            <w:r w:rsidRPr="00A666A6">
              <w:t>отчетный год (годы) из числа последних трех завершенных отчетных лет или иной отчетный период, за который (за которые) аудитором (аудиторской организацией) проводилась независимая проверка отчетности эмитента</w:t>
            </w:r>
          </w:p>
        </w:tc>
        <w:tc>
          <w:tcPr>
            <w:tcW w:w="4536" w:type="dxa"/>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spacing w:after="120"/>
              <w:jc w:val="both"/>
              <w:rPr>
                <w:bCs/>
              </w:rPr>
            </w:pPr>
            <w:r w:rsidRPr="00A666A6">
              <w:rPr>
                <w:bCs/>
              </w:rPr>
              <w:t xml:space="preserve">Компания </w:t>
            </w:r>
            <w:r w:rsidRPr="00A666A6">
              <w:t>ЗАО «Эрнст энд Янг Внешаудит» была утверждена годовым общим собранием акционеров Эмитента аудитором Банка на следующие периоды:</w:t>
            </w:r>
          </w:p>
          <w:p w:rsidR="00E95B8D" w:rsidRPr="00A666A6" w:rsidRDefault="00E95B8D">
            <w:pPr>
              <w:spacing w:after="120"/>
              <w:rPr>
                <w:b/>
                <w:i/>
              </w:rPr>
            </w:pPr>
            <w:r w:rsidRPr="00A666A6">
              <w:rPr>
                <w:b/>
                <w:i/>
              </w:rPr>
              <w:t>2012 год и 1 квартал 2013 года</w:t>
            </w:r>
          </w:p>
          <w:p w:rsidR="00E95B8D" w:rsidRPr="00A666A6" w:rsidRDefault="00E95B8D">
            <w:pPr>
              <w:jc w:val="both"/>
              <w:rPr>
                <w:b/>
                <w:i/>
              </w:rPr>
            </w:pPr>
            <w:r w:rsidRPr="00A666A6">
              <w:rPr>
                <w:b/>
                <w:i/>
              </w:rPr>
              <w:t>2013 год и 1 квартал 2014 года</w:t>
            </w:r>
          </w:p>
          <w:p w:rsidR="00E95B8D" w:rsidRPr="00A666A6" w:rsidRDefault="00E95B8D">
            <w:pPr>
              <w:jc w:val="both"/>
              <w:rPr>
                <w:b/>
                <w:i/>
              </w:rPr>
            </w:pPr>
            <w:r w:rsidRPr="00A666A6">
              <w:rPr>
                <w:b/>
                <w:i/>
              </w:rPr>
              <w:t>2014 год и 1 квартал 2015 года</w:t>
            </w:r>
          </w:p>
          <w:p w:rsidR="00E95B8D" w:rsidRPr="00A666A6" w:rsidRDefault="00E95B8D">
            <w:pPr>
              <w:jc w:val="both"/>
              <w:rPr>
                <w:b/>
                <w:i/>
                <w:szCs w:val="24"/>
                <w:lang w:eastAsia="ru-RU"/>
              </w:rPr>
            </w:pPr>
          </w:p>
        </w:tc>
      </w:tr>
    </w:tbl>
    <w:p w:rsidR="00E95B8D" w:rsidRPr="00A666A6" w:rsidRDefault="00E95B8D" w:rsidP="00960555">
      <w:pPr>
        <w:jc w:val="both"/>
        <w:rPr>
          <w:lang w:eastAsia="ru-RU"/>
        </w:rPr>
      </w:pPr>
    </w:p>
    <w:p w:rsidR="00E95B8D" w:rsidRPr="00A666A6" w:rsidRDefault="00E95B8D" w:rsidP="00BD52E9">
      <w:pPr>
        <w:pStyle w:val="Basic"/>
      </w:pPr>
      <w:r w:rsidRPr="00A666A6">
        <w:t xml:space="preserve">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6441"/>
      </w:tblGrid>
      <w:tr w:rsidR="00E95B8D" w:rsidRPr="00A666A6" w:rsidTr="00D94962">
        <w:tc>
          <w:tcPr>
            <w:tcW w:w="3369" w:type="dxa"/>
          </w:tcPr>
          <w:p w:rsidR="00E95B8D" w:rsidRPr="00A666A6" w:rsidRDefault="00E95B8D">
            <w:pPr>
              <w:jc w:val="center"/>
              <w:rPr>
                <w:b/>
                <w:i/>
              </w:rPr>
            </w:pPr>
            <w:r w:rsidRPr="00A666A6">
              <w:rPr>
                <w:b/>
                <w:i/>
              </w:rPr>
              <w:t>2012 год и 1 квартал 2013 года</w:t>
            </w:r>
          </w:p>
        </w:tc>
        <w:tc>
          <w:tcPr>
            <w:tcW w:w="6441" w:type="dxa"/>
          </w:tcPr>
          <w:p w:rsidR="00E95B8D" w:rsidRPr="00A666A6" w:rsidRDefault="00E95B8D">
            <w:pPr>
              <w:jc w:val="both"/>
              <w:rPr>
                <w:b/>
                <w:i/>
              </w:rPr>
            </w:pPr>
            <w:r w:rsidRPr="00A666A6">
              <w:rPr>
                <w:b/>
                <w:i/>
              </w:rPr>
              <w:t xml:space="preserve">- Годовой отчет, подготовленный в соответствии с требованиями законодательства Российской Федерации за 2012 год; </w:t>
            </w:r>
          </w:p>
          <w:p w:rsidR="00E95B8D" w:rsidRPr="00A666A6" w:rsidRDefault="00E95B8D">
            <w:pPr>
              <w:jc w:val="both"/>
              <w:rPr>
                <w:b/>
                <w:i/>
              </w:rPr>
            </w:pPr>
            <w:r w:rsidRPr="00A666A6">
              <w:rPr>
                <w:b/>
                <w:i/>
              </w:rPr>
              <w:t>- Консолидированная финансовая отчетность, подготовленная в соответствии с МСФО за 2012 год.</w:t>
            </w:r>
          </w:p>
        </w:tc>
      </w:tr>
      <w:tr w:rsidR="00E95B8D" w:rsidRPr="00A666A6" w:rsidTr="00D94962">
        <w:tc>
          <w:tcPr>
            <w:tcW w:w="3369" w:type="dxa"/>
          </w:tcPr>
          <w:p w:rsidR="00E95B8D" w:rsidRPr="00A666A6" w:rsidRDefault="00E95B8D">
            <w:pPr>
              <w:jc w:val="center"/>
              <w:rPr>
                <w:b/>
                <w:i/>
              </w:rPr>
            </w:pPr>
            <w:r w:rsidRPr="00A666A6">
              <w:rPr>
                <w:b/>
                <w:i/>
              </w:rPr>
              <w:t>2013 год и 1 квартал 2014 года</w:t>
            </w:r>
          </w:p>
        </w:tc>
        <w:tc>
          <w:tcPr>
            <w:tcW w:w="6441" w:type="dxa"/>
          </w:tcPr>
          <w:p w:rsidR="00E95B8D" w:rsidRPr="00A666A6" w:rsidRDefault="00E95B8D">
            <w:pPr>
              <w:jc w:val="both"/>
              <w:rPr>
                <w:b/>
                <w:i/>
              </w:rPr>
            </w:pPr>
            <w:r w:rsidRPr="00A666A6">
              <w:rPr>
                <w:b/>
                <w:i/>
              </w:rPr>
              <w:t>- Годовая бухгалтерская (финансовая) отчетность, подготовленная в соответствии с требованиями законодательства Российской Федерации за 2013 год;</w:t>
            </w:r>
          </w:p>
          <w:p w:rsidR="00E95B8D" w:rsidRPr="00A666A6" w:rsidRDefault="00E95B8D">
            <w:pPr>
              <w:jc w:val="both"/>
              <w:rPr>
                <w:b/>
                <w:i/>
              </w:rPr>
            </w:pPr>
            <w:r w:rsidRPr="00A666A6">
              <w:rPr>
                <w:b/>
                <w:i/>
              </w:rPr>
              <w:t xml:space="preserve"> - Консолидированная финансовая отчетность, подготовленная в соответствии с МСФО за 2013 год.</w:t>
            </w:r>
          </w:p>
        </w:tc>
      </w:tr>
      <w:tr w:rsidR="00E95B8D" w:rsidRPr="00A666A6" w:rsidTr="00D94962">
        <w:tc>
          <w:tcPr>
            <w:tcW w:w="3369" w:type="dxa"/>
          </w:tcPr>
          <w:p w:rsidR="00E95B8D" w:rsidRPr="00A666A6" w:rsidRDefault="00E95B8D" w:rsidP="002619C5">
            <w:pPr>
              <w:jc w:val="center"/>
              <w:rPr>
                <w:b/>
                <w:i/>
              </w:rPr>
            </w:pPr>
            <w:r w:rsidRPr="00A666A6">
              <w:rPr>
                <w:b/>
                <w:i/>
              </w:rPr>
              <w:t>2014 год и 1 квартал 2015 года</w:t>
            </w:r>
          </w:p>
        </w:tc>
        <w:tc>
          <w:tcPr>
            <w:tcW w:w="6441" w:type="dxa"/>
          </w:tcPr>
          <w:p w:rsidR="00E95B8D" w:rsidRPr="00A666A6" w:rsidRDefault="00E95B8D" w:rsidP="002619C5">
            <w:pPr>
              <w:jc w:val="both"/>
              <w:rPr>
                <w:b/>
                <w:i/>
              </w:rPr>
            </w:pPr>
            <w:r w:rsidRPr="00A666A6">
              <w:rPr>
                <w:b/>
                <w:i/>
              </w:rPr>
              <w:t>- Годовая бухгалтерская (финансовая) отчетность, подготовленная в соответствии с требованиями законодательства Российской Федерации за 2014 год;</w:t>
            </w:r>
          </w:p>
          <w:p w:rsidR="00E95B8D" w:rsidRPr="00A666A6" w:rsidRDefault="00E95B8D" w:rsidP="002619C5">
            <w:pPr>
              <w:jc w:val="both"/>
              <w:rPr>
                <w:b/>
                <w:i/>
              </w:rPr>
            </w:pPr>
            <w:r w:rsidRPr="00A666A6">
              <w:rPr>
                <w:b/>
                <w:i/>
              </w:rPr>
              <w:t xml:space="preserve"> - Консолидированная финансовая отчетность, подготовленная в соответствии с МСФО за 2014 год.</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В случае если аудитором (аудиторской организацией) проводилась независимая проверка вступительной бухгалтерской (финансовой) отчетности эмитента или квартальной бухгалтерской (финансовой) отчетности эмитента, дополнительно указывается на это обстоятельство, а также приводится период (периоды) из числа последних трех завершенных отчетных лет и текущего года, отчетность эмитента за который (которые) проверялась аудитором (аудиторской организацией).</w:t>
      </w:r>
    </w:p>
    <w:p w:rsidR="00E95B8D" w:rsidRPr="00A666A6" w:rsidRDefault="00E95B8D" w:rsidP="00BD52E9">
      <w:pPr>
        <w:pStyle w:val="Basic"/>
      </w:pPr>
    </w:p>
    <w:p w:rsidR="00E95B8D" w:rsidRPr="00A666A6" w:rsidRDefault="00E95B8D" w:rsidP="000076A1">
      <w:pPr>
        <w:jc w:val="both"/>
        <w:rPr>
          <w:b/>
          <w:i/>
          <w:lang w:eastAsia="ru-RU"/>
        </w:rPr>
      </w:pPr>
      <w:r w:rsidRPr="00A666A6">
        <w:rPr>
          <w:b/>
          <w:i/>
          <w:lang w:eastAsia="ru-RU"/>
        </w:rPr>
        <w:t>Аудитором проводилась независимая проверка промежуточной (квартальной) бухгалтерской (финансовой) отчетности кредитной организации – эмитента за период:</w:t>
      </w:r>
    </w:p>
    <w:p w:rsidR="00E95B8D" w:rsidRPr="00A666A6" w:rsidRDefault="00E95B8D" w:rsidP="000076A1">
      <w:pPr>
        <w:jc w:val="both"/>
        <w:rPr>
          <w:b/>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6201"/>
      </w:tblGrid>
      <w:tr w:rsidR="00E95B8D" w:rsidRPr="00A666A6" w:rsidTr="000076A1">
        <w:tc>
          <w:tcPr>
            <w:tcW w:w="3369" w:type="dxa"/>
          </w:tcPr>
          <w:p w:rsidR="00E95B8D" w:rsidRPr="00A666A6" w:rsidRDefault="00E95B8D">
            <w:pPr>
              <w:jc w:val="center"/>
              <w:rPr>
                <w:b/>
                <w:i/>
              </w:rPr>
            </w:pPr>
            <w:r w:rsidRPr="00A666A6">
              <w:rPr>
                <w:b/>
                <w:i/>
              </w:rPr>
              <w:t>2012 год и 1 квартал 2013 года</w:t>
            </w:r>
          </w:p>
        </w:tc>
        <w:tc>
          <w:tcPr>
            <w:tcW w:w="6201" w:type="dxa"/>
          </w:tcPr>
          <w:p w:rsidR="00E95B8D" w:rsidRPr="00A666A6" w:rsidRDefault="00E95B8D">
            <w:pPr>
              <w:jc w:val="both"/>
              <w:rPr>
                <w:b/>
                <w:i/>
              </w:rPr>
            </w:pPr>
            <w:r w:rsidRPr="00A666A6">
              <w:rPr>
                <w:b/>
                <w:i/>
              </w:rPr>
              <w:t>Обзорные проверки сокращенных промежуточных консолидированных финансовых отчетностей за 6, 9 месяцев 2012 года и 1 квартал 2013 года, подготовленных в соответствии с МСФО.</w:t>
            </w:r>
          </w:p>
        </w:tc>
      </w:tr>
      <w:tr w:rsidR="00E95B8D" w:rsidRPr="00A666A6" w:rsidTr="000076A1">
        <w:tc>
          <w:tcPr>
            <w:tcW w:w="3369" w:type="dxa"/>
          </w:tcPr>
          <w:p w:rsidR="00E95B8D" w:rsidRPr="00A666A6" w:rsidRDefault="00E95B8D">
            <w:pPr>
              <w:jc w:val="center"/>
              <w:rPr>
                <w:b/>
                <w:i/>
              </w:rPr>
            </w:pPr>
            <w:r w:rsidRPr="00A666A6">
              <w:rPr>
                <w:b/>
                <w:i/>
              </w:rPr>
              <w:t>2013 год и 1 квартал 2014 года</w:t>
            </w:r>
          </w:p>
        </w:tc>
        <w:tc>
          <w:tcPr>
            <w:tcW w:w="6201" w:type="dxa"/>
          </w:tcPr>
          <w:p w:rsidR="00E95B8D" w:rsidRPr="00A666A6" w:rsidRDefault="00E95B8D">
            <w:pPr>
              <w:jc w:val="both"/>
              <w:rPr>
                <w:b/>
                <w:i/>
              </w:rPr>
            </w:pPr>
            <w:r w:rsidRPr="00A666A6">
              <w:rPr>
                <w:b/>
                <w:i/>
              </w:rPr>
              <w:t>- Обзорные проверки сокращенных промежуточных консолидированных финансовых отчетностей за 6, 9 месяцев 2013 года и 1 квартал 2014 года, подготовленных в соответствии с МСФО;</w:t>
            </w:r>
          </w:p>
          <w:p w:rsidR="00E95B8D" w:rsidRPr="00A666A6" w:rsidRDefault="00E95B8D">
            <w:pPr>
              <w:jc w:val="both"/>
              <w:rPr>
                <w:b/>
                <w:i/>
              </w:rPr>
            </w:pPr>
            <w:r w:rsidRPr="00A666A6">
              <w:rPr>
                <w:b/>
                <w:i/>
              </w:rPr>
              <w:t>- Аудиторская проверка публикуемой отчетности за 6 месяцев 2013 года, подготовленной в соответствии с требованиями законодательства Российской Федерации.</w:t>
            </w:r>
          </w:p>
        </w:tc>
      </w:tr>
      <w:tr w:rsidR="00E95B8D" w:rsidRPr="00A666A6" w:rsidTr="002619C5">
        <w:tc>
          <w:tcPr>
            <w:tcW w:w="3369" w:type="dxa"/>
          </w:tcPr>
          <w:p w:rsidR="00E95B8D" w:rsidRPr="00A666A6" w:rsidRDefault="00E95B8D" w:rsidP="002619C5">
            <w:pPr>
              <w:jc w:val="center"/>
              <w:rPr>
                <w:b/>
                <w:i/>
              </w:rPr>
            </w:pPr>
            <w:r w:rsidRPr="00A666A6">
              <w:rPr>
                <w:b/>
                <w:i/>
              </w:rPr>
              <w:t>2014 год и 1 квартал 2015 года</w:t>
            </w:r>
          </w:p>
        </w:tc>
        <w:tc>
          <w:tcPr>
            <w:tcW w:w="6201" w:type="dxa"/>
          </w:tcPr>
          <w:p w:rsidR="00E95B8D" w:rsidRPr="00A666A6" w:rsidRDefault="00E95B8D" w:rsidP="002619C5">
            <w:pPr>
              <w:jc w:val="both"/>
              <w:rPr>
                <w:b/>
                <w:i/>
              </w:rPr>
            </w:pPr>
            <w:r w:rsidRPr="00A666A6">
              <w:rPr>
                <w:b/>
                <w:i/>
              </w:rPr>
              <w:t>- Обзорные проверки сокращенных промежуточных консолидированных финансовых отчетностей за 6, 9 месяцев 2014 года и 1 квартал 2015 года, подготовленных в соответствии с МСФО;</w:t>
            </w:r>
          </w:p>
          <w:p w:rsidR="00E95B8D" w:rsidRPr="00A666A6" w:rsidRDefault="00E95B8D" w:rsidP="002619C5">
            <w:pPr>
              <w:jc w:val="both"/>
              <w:rPr>
                <w:b/>
                <w:i/>
              </w:rPr>
            </w:pPr>
            <w:r w:rsidRPr="00A666A6">
              <w:rPr>
                <w:b/>
                <w:i/>
              </w:rPr>
              <w:t>- Аудиторская проверка промежуточной бухгалтерской (финансовой)</w:t>
            </w:r>
            <w:r w:rsidRPr="00A666A6" w:rsidDel="007869BC">
              <w:rPr>
                <w:b/>
                <w:i/>
              </w:rPr>
              <w:t xml:space="preserve"> </w:t>
            </w:r>
            <w:r w:rsidRPr="00A666A6">
              <w:rPr>
                <w:b/>
                <w:i/>
              </w:rPr>
              <w:t>отчетности за 6 месяцев 2014 года, подготовленной в соответствии с требованиями законодательства Российской Федерации.</w:t>
            </w:r>
          </w:p>
        </w:tc>
      </w:tr>
    </w:tbl>
    <w:p w:rsidR="00E95B8D" w:rsidRPr="00A666A6" w:rsidRDefault="00E95B8D" w:rsidP="00BD52E9">
      <w:pPr>
        <w:pStyle w:val="Basic"/>
      </w:pPr>
    </w:p>
    <w:p w:rsidR="00E95B8D" w:rsidRPr="00A666A6" w:rsidRDefault="00E95B8D" w:rsidP="00BD52E9">
      <w:pPr>
        <w:pStyle w:val="Basic"/>
      </w:pPr>
      <w:r w:rsidRPr="00A666A6">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E95B8D" w:rsidRPr="00A666A6" w:rsidRDefault="00E95B8D" w:rsidP="00BD52E9">
      <w:pPr>
        <w:pStyle w:val="Basic"/>
        <w:rPr>
          <w:b/>
          <w:i/>
        </w:rPr>
      </w:pPr>
      <w:r w:rsidRPr="00A666A6">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sidRPr="00A666A6">
        <w:rPr>
          <w:b/>
          <w:i/>
        </w:rPr>
        <w:t>отсутствовали</w:t>
      </w:r>
    </w:p>
    <w:p w:rsidR="00E95B8D" w:rsidRPr="00A666A6" w:rsidRDefault="00E95B8D" w:rsidP="00BD52E9">
      <w:pPr>
        <w:pStyle w:val="Basic"/>
        <w:rPr>
          <w:b/>
          <w:i/>
        </w:rPr>
      </w:pPr>
      <w:r w:rsidRPr="00A666A6">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sidRPr="00A666A6">
        <w:rPr>
          <w:b/>
          <w:i/>
        </w:rPr>
        <w:t>места не имело</w:t>
      </w:r>
    </w:p>
    <w:p w:rsidR="00E95B8D" w:rsidRPr="00A666A6" w:rsidRDefault="00E95B8D" w:rsidP="00BD52E9">
      <w:pPr>
        <w:pStyle w:val="Basic"/>
      </w:pPr>
      <w:r w:rsidRPr="00A666A6">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A666A6">
        <w:rPr>
          <w:b/>
          <w:i/>
        </w:rPr>
        <w:t>отсутствовали</w:t>
      </w:r>
    </w:p>
    <w:p w:rsidR="00E95B8D" w:rsidRPr="00A666A6" w:rsidRDefault="00E95B8D" w:rsidP="000076A1">
      <w:pPr>
        <w:pStyle w:val="Basic"/>
        <w:rPr>
          <w:b/>
          <w:i/>
        </w:rPr>
      </w:pPr>
      <w:r w:rsidRPr="00A666A6">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sidRPr="00A666A6">
        <w:rPr>
          <w:b/>
          <w:i/>
        </w:rPr>
        <w:t>указанные лица отсутствовали</w:t>
      </w:r>
    </w:p>
    <w:p w:rsidR="00E95B8D" w:rsidRPr="00A666A6" w:rsidRDefault="00E95B8D" w:rsidP="00BD52E9">
      <w:pPr>
        <w:pStyle w:val="Basic"/>
      </w:pPr>
    </w:p>
    <w:p w:rsidR="00E95B8D" w:rsidRPr="00A666A6" w:rsidRDefault="00E95B8D" w:rsidP="00BD52E9">
      <w:pPr>
        <w:pStyle w:val="Basic"/>
      </w:pPr>
      <w:r w:rsidRPr="00A666A6">
        <w:t>Указываются меры, предпринятые эмитентом и аудитором (аудиторской организацией) для снижения влияния указанных факторов.</w:t>
      </w:r>
    </w:p>
    <w:p w:rsidR="00E95B8D" w:rsidRPr="00A666A6" w:rsidRDefault="00E95B8D" w:rsidP="00BD52E9">
      <w:pPr>
        <w:pStyle w:val="Basic"/>
        <w:rPr>
          <w:b/>
          <w:i/>
          <w:szCs w:val="22"/>
        </w:rPr>
      </w:pPr>
      <w:r w:rsidRPr="00A666A6">
        <w:rPr>
          <w:b/>
          <w:i/>
          <w:szCs w:val="22"/>
        </w:rPr>
        <w:t>Факторы, которые могли оказать влияние на независимость аудитора от Банка, отсутствовали.</w:t>
      </w:r>
    </w:p>
    <w:p w:rsidR="00E95B8D" w:rsidRPr="00A666A6" w:rsidRDefault="00E95B8D" w:rsidP="00BD52E9">
      <w:pPr>
        <w:pStyle w:val="Basic"/>
        <w:rPr>
          <w:b/>
          <w:i/>
          <w:szCs w:val="22"/>
        </w:rPr>
      </w:pPr>
    </w:p>
    <w:p w:rsidR="00E95B8D" w:rsidRPr="00A666A6" w:rsidRDefault="00E95B8D" w:rsidP="00BD52E9">
      <w:pPr>
        <w:pStyle w:val="Basic"/>
      </w:pPr>
      <w:r w:rsidRPr="00A666A6">
        <w:t>Описывается порядок выбора аудитора (аудиторской организации) эмитента:</w:t>
      </w:r>
    </w:p>
    <w:p w:rsidR="00E95B8D" w:rsidRPr="00A666A6" w:rsidRDefault="00E95B8D" w:rsidP="00BD52E9">
      <w:pPr>
        <w:pStyle w:val="Basic"/>
      </w:pPr>
      <w:r w:rsidRPr="00A666A6">
        <w:t xml:space="preserve">наличие процедуры тендера, связанного с выбором аудитора (аудиторской организации), и его основные условия: </w:t>
      </w:r>
    </w:p>
    <w:p w:rsidR="00E95B8D" w:rsidRPr="00A666A6" w:rsidRDefault="00E95B8D" w:rsidP="000076A1">
      <w:pPr>
        <w:ind w:firstLine="459"/>
        <w:jc w:val="both"/>
        <w:rPr>
          <w:b/>
          <w:i/>
          <w:lang w:eastAsia="ru-RU"/>
        </w:rPr>
      </w:pPr>
      <w:r w:rsidRPr="00A666A6">
        <w:rPr>
          <w:b/>
          <w:i/>
          <w:lang w:eastAsia="ru-RU"/>
        </w:rPr>
        <w:t>Сбербанк ежегодно проводит открытый конкурс по выбору аудиторской организации на право проведения аудита Банка.</w:t>
      </w:r>
    </w:p>
    <w:p w:rsidR="00E95B8D" w:rsidRPr="00A666A6" w:rsidRDefault="00E95B8D" w:rsidP="000076A1">
      <w:pPr>
        <w:ind w:firstLine="459"/>
        <w:jc w:val="both"/>
        <w:rPr>
          <w:b/>
          <w:i/>
          <w:lang w:eastAsia="ru-RU"/>
        </w:rPr>
      </w:pPr>
      <w:r w:rsidRPr="00A666A6">
        <w:rPr>
          <w:b/>
          <w:i/>
          <w:lang w:eastAsia="ru-RU"/>
        </w:rPr>
        <w:t>Конкурсная документация по проведению открытого конкурса по выбору аудитора утверждается конкурсной комиссией Эмитента по закупке товаров, выполнению работ, оказанию услуг и публикуется на официальном сайте Банка.</w:t>
      </w:r>
    </w:p>
    <w:p w:rsidR="00E95B8D" w:rsidRPr="00A666A6" w:rsidRDefault="00E95B8D" w:rsidP="000076A1">
      <w:pPr>
        <w:pStyle w:val="Basic"/>
        <w:rPr>
          <w:b/>
          <w:i/>
          <w:szCs w:val="22"/>
          <w:lang w:eastAsia="ru-RU"/>
        </w:rPr>
      </w:pPr>
      <w:r w:rsidRPr="00A666A6">
        <w:rPr>
          <w:b/>
          <w:i/>
          <w:szCs w:val="22"/>
          <w:lang w:eastAsia="ru-RU"/>
        </w:rPr>
        <w:t>Конкурсная документация содержит требования к участникам открытого конкурса, а также перечень необходимых Банку услуг и сроки их оказания.</w:t>
      </w:r>
    </w:p>
    <w:p w:rsidR="00E95B8D" w:rsidRPr="00A666A6" w:rsidRDefault="00E95B8D" w:rsidP="000076A1">
      <w:pPr>
        <w:pStyle w:val="Basic"/>
      </w:pPr>
    </w:p>
    <w:p w:rsidR="00E95B8D" w:rsidRPr="00A666A6" w:rsidRDefault="00E95B8D" w:rsidP="00BD52E9">
      <w:pPr>
        <w:pStyle w:val="Basic"/>
      </w:pPr>
      <w:r w:rsidRPr="00A666A6">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E95B8D" w:rsidRPr="00A666A6" w:rsidRDefault="00E95B8D" w:rsidP="00BD52E9">
      <w:pPr>
        <w:pStyle w:val="Basic"/>
        <w:rPr>
          <w:b/>
          <w:i/>
          <w:szCs w:val="22"/>
          <w:lang w:eastAsia="ru-RU"/>
        </w:rPr>
      </w:pPr>
      <w:r w:rsidRPr="00A666A6">
        <w:rPr>
          <w:b/>
          <w:i/>
          <w:szCs w:val="22"/>
          <w:lang w:eastAsia="ru-RU"/>
        </w:rPr>
        <w:t>Выбранная по итогам открытого конкурса аудиторская организация согласовывается Правлением, Комитетом Наблюдательного совета по аудиту, Наблюдательным советом и выносится на утверждение годовому общему собранию акционеров.</w:t>
      </w:r>
    </w:p>
    <w:p w:rsidR="00E95B8D" w:rsidRPr="00A666A6" w:rsidRDefault="00E95B8D" w:rsidP="00BD52E9">
      <w:pPr>
        <w:pStyle w:val="Basic"/>
      </w:pPr>
    </w:p>
    <w:p w:rsidR="00E95B8D" w:rsidRPr="00A666A6" w:rsidRDefault="00E95B8D" w:rsidP="00BD52E9">
      <w:pPr>
        <w:pStyle w:val="Basic"/>
      </w:pPr>
      <w:r w:rsidRPr="00A666A6">
        <w:t>Указывается информация о работах, проводимых аудитором (аудиторской организацией) в рамках специальных аудиторских заданий.</w:t>
      </w:r>
    </w:p>
    <w:p w:rsidR="00E95B8D" w:rsidRPr="00A666A6" w:rsidRDefault="00E95B8D" w:rsidP="000076A1">
      <w:pPr>
        <w:autoSpaceDE w:val="0"/>
        <w:autoSpaceDN w:val="0"/>
        <w:adjustRightInd w:val="0"/>
        <w:ind w:firstLine="601"/>
        <w:jc w:val="both"/>
        <w:outlineLvl w:val="4"/>
        <w:rPr>
          <w:bCs/>
          <w:iCs/>
          <w:lang w:eastAsia="ru-RU"/>
        </w:rPr>
      </w:pPr>
      <w:r w:rsidRPr="00A666A6">
        <w:rPr>
          <w:b/>
          <w:bCs/>
          <w:i/>
          <w:iCs/>
        </w:rPr>
        <w:t>При планировании и проведении аудиторских процедур аудитор проводит работы в рамках действующего законодательства и требований международных стандартов аудита. Специальных заданий в 2012-2014 году аудитор от Банка не получал.</w:t>
      </w:r>
    </w:p>
    <w:p w:rsidR="00E95B8D" w:rsidRPr="00A666A6" w:rsidRDefault="00E95B8D" w:rsidP="00BD52E9">
      <w:pPr>
        <w:pStyle w:val="Basic"/>
      </w:pPr>
    </w:p>
    <w:p w:rsidR="00E95B8D" w:rsidRPr="00A666A6" w:rsidRDefault="00E95B8D" w:rsidP="00BD52E9">
      <w:pPr>
        <w:pStyle w:val="Basic"/>
      </w:pPr>
      <w:r w:rsidRPr="00A666A6">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E95B8D" w:rsidRPr="00A666A6" w:rsidRDefault="00E95B8D" w:rsidP="000076A1">
      <w:pPr>
        <w:ind w:firstLine="709"/>
        <w:jc w:val="both"/>
        <w:rPr>
          <w:szCs w:val="24"/>
          <w:lang w:eastAsia="ru-RU"/>
        </w:rPr>
      </w:pPr>
      <w:r w:rsidRPr="00A666A6">
        <w:rPr>
          <w:szCs w:val="24"/>
          <w:lang w:eastAsia="ru-RU"/>
        </w:rPr>
        <w:t>Порядок определения размера вознаграждения аудитора:</w:t>
      </w:r>
      <w:r w:rsidRPr="00A666A6">
        <w:rPr>
          <w:b/>
          <w:i/>
          <w:szCs w:val="24"/>
        </w:rPr>
        <w:t xml:space="preserve"> </w:t>
      </w:r>
      <w:r w:rsidRPr="00A666A6">
        <w:rPr>
          <w:b/>
          <w:i/>
          <w:szCs w:val="24"/>
          <w:lang w:eastAsia="ru-RU"/>
        </w:rPr>
        <w:t>Размер вознаграждения аудитора определялся на конкурсной основе в рамках проведения открытых конкурсов с последующим отражением в договоре на проведение аудиторской проверки.</w:t>
      </w:r>
    </w:p>
    <w:p w:rsidR="00E95B8D" w:rsidRPr="00A666A6" w:rsidRDefault="00E95B8D" w:rsidP="00BD52E9">
      <w:pPr>
        <w:pStyle w:val="Basic"/>
      </w:pPr>
    </w:p>
    <w:p w:rsidR="00E95B8D" w:rsidRPr="00A666A6" w:rsidRDefault="00E95B8D" w:rsidP="000076A1">
      <w:pPr>
        <w:autoSpaceDE w:val="0"/>
        <w:autoSpaceDN w:val="0"/>
        <w:adjustRightInd w:val="0"/>
        <w:ind w:firstLine="539"/>
        <w:jc w:val="both"/>
        <w:outlineLvl w:val="4"/>
        <w:rPr>
          <w:szCs w:val="24"/>
          <w:lang w:eastAsia="ru-RU"/>
        </w:rPr>
      </w:pPr>
      <w:r w:rsidRPr="00A666A6">
        <w:rPr>
          <w:szCs w:val="24"/>
          <w:lang w:eastAsia="ru-RU"/>
        </w:rPr>
        <w:t>Фактический размер вознаграждения, выплаченного эмитентом аудитору по итогам каждого финансового года или иного отчетного периода, за который аудитором проводилась независимая проверка бухгалтерского учета и финансовой (бухгалтерской) отчетности эмитента:</w:t>
      </w:r>
    </w:p>
    <w:p w:rsidR="00E95B8D" w:rsidRPr="00A666A6" w:rsidRDefault="00E95B8D" w:rsidP="000076A1">
      <w:r w:rsidRPr="00A666A6">
        <w:rPr>
          <w:b/>
          <w:i/>
        </w:rPr>
        <w:t>2012 год и 1 квартал 2013 г. - 38 555 320 российских рублей (включая НДС 18%)</w:t>
      </w:r>
    </w:p>
    <w:p w:rsidR="00E95B8D" w:rsidRPr="00A666A6" w:rsidRDefault="00E95B8D" w:rsidP="000076A1">
      <w:pPr>
        <w:rPr>
          <w:b/>
          <w:i/>
        </w:rPr>
      </w:pPr>
      <w:r w:rsidRPr="00A666A6">
        <w:rPr>
          <w:b/>
          <w:i/>
        </w:rPr>
        <w:t>2013 год и 1 квартал 2014 г. – 46 359 840 российских рублей (включая НДС 18%)</w:t>
      </w:r>
    </w:p>
    <w:p w:rsidR="00E95B8D" w:rsidRPr="00A666A6" w:rsidRDefault="00E95B8D" w:rsidP="000076A1">
      <w:pPr>
        <w:autoSpaceDE w:val="0"/>
        <w:autoSpaceDN w:val="0"/>
        <w:adjustRightInd w:val="0"/>
        <w:jc w:val="both"/>
        <w:rPr>
          <w:szCs w:val="24"/>
        </w:rPr>
      </w:pPr>
      <w:r w:rsidRPr="00A666A6">
        <w:rPr>
          <w:b/>
          <w:bCs/>
          <w:i/>
        </w:rPr>
        <w:t xml:space="preserve">2014 год и 1 квартал 2015 г. - </w:t>
      </w:r>
      <w:r w:rsidRPr="00A666A6">
        <w:rPr>
          <w:b/>
          <w:i/>
        </w:rPr>
        <w:t>49 560 000 российских рублей (включая НДС 18%)</w:t>
      </w:r>
    </w:p>
    <w:p w:rsidR="00E95B8D" w:rsidRPr="00A666A6" w:rsidRDefault="00E95B8D" w:rsidP="000076A1">
      <w:pPr>
        <w:rPr>
          <w:sz w:val="24"/>
          <w:szCs w:val="24"/>
          <w:lang w:eastAsia="ru-RU"/>
        </w:rPr>
      </w:pPr>
      <w:r w:rsidRPr="00A666A6">
        <w:rPr>
          <w:szCs w:val="24"/>
          <w:lang w:eastAsia="ru-RU"/>
        </w:rPr>
        <w:t>Информация о наличии отсроченных и просроченных платежей за оказанные аудитором услуги:</w:t>
      </w:r>
      <w:r w:rsidRPr="00A666A6">
        <w:rPr>
          <w:b/>
          <w:i/>
          <w:szCs w:val="24"/>
        </w:rPr>
        <w:t xml:space="preserve"> Отсроченные и просроченные платежи за оказанные аудитором услуги - отсутствуют.</w:t>
      </w:r>
      <w:r w:rsidRPr="00A666A6">
        <w:rPr>
          <w:sz w:val="24"/>
          <w:szCs w:val="24"/>
          <w:lang w:eastAsia="ru-RU"/>
        </w:rPr>
        <w:t xml:space="preserve"> </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A24072">
      <w:pPr>
        <w:pStyle w:val="BodyText2"/>
      </w:pPr>
      <w:r w:rsidRPr="00A666A6">
        <w:t xml:space="preserve">2) </w:t>
      </w:r>
      <w:r w:rsidRPr="00A666A6">
        <w:rPr>
          <w:b/>
          <w:i/>
        </w:rPr>
        <w:t>Общество с ограниченной ответственностью «Эрнст энд Янг»</w:t>
      </w:r>
    </w:p>
    <w:tbl>
      <w:tblPr>
        <w:tblW w:w="0" w:type="auto"/>
        <w:tblLayout w:type="fixed"/>
        <w:tblLook w:val="0000" w:firstRow="0" w:lastRow="0" w:firstColumn="0" w:lastColumn="0" w:noHBand="0" w:noVBand="0"/>
      </w:tblPr>
      <w:tblGrid>
        <w:gridCol w:w="5279"/>
        <w:gridCol w:w="4536"/>
      </w:tblGrid>
      <w:tr w:rsidR="00E95B8D" w:rsidRPr="00A666A6" w:rsidTr="00FB6D6D">
        <w:trPr>
          <w:trHeight w:val="45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rPr>
                <w:szCs w:val="24"/>
                <w:lang w:eastAsia="ru-RU"/>
              </w:rPr>
            </w:pPr>
            <w:r w:rsidRPr="00A666A6">
              <w:rPr>
                <w:lang w:eastAsia="ru-RU"/>
              </w:rPr>
              <w:t>Полное фирменное наименование</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spacing w:line="276" w:lineRule="auto"/>
              <w:jc w:val="center"/>
              <w:rPr>
                <w:b/>
                <w:bCs/>
                <w:i/>
                <w:szCs w:val="24"/>
                <w:lang w:eastAsia="ru-RU"/>
              </w:rPr>
            </w:pPr>
            <w:r w:rsidRPr="00A666A6">
              <w:rPr>
                <w:b/>
                <w:i/>
              </w:rPr>
              <w:t>Общество с ограниченной ответственностью «Эрнст энд Янг»</w:t>
            </w:r>
          </w:p>
        </w:tc>
      </w:tr>
      <w:tr w:rsidR="00E95B8D" w:rsidRPr="00A666A6" w:rsidTr="00FB6D6D">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rPr>
                <w:szCs w:val="24"/>
                <w:lang w:eastAsia="ru-RU"/>
              </w:rPr>
            </w:pPr>
            <w:r w:rsidRPr="00A666A6">
              <w:rPr>
                <w:lang w:eastAsia="ru-RU"/>
              </w:rPr>
              <w:t>Сокращенное фирменное наименование</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spacing w:line="276" w:lineRule="auto"/>
              <w:jc w:val="center"/>
              <w:rPr>
                <w:b/>
                <w:i/>
                <w:szCs w:val="24"/>
                <w:lang w:eastAsia="ru-RU"/>
              </w:rPr>
            </w:pPr>
            <w:r w:rsidRPr="00A666A6">
              <w:t>ООО «Эрнст энд Янг»</w:t>
            </w:r>
          </w:p>
        </w:tc>
      </w:tr>
      <w:tr w:rsidR="00E95B8D" w:rsidRPr="00A666A6" w:rsidTr="00FB6D6D">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rPr>
                <w:szCs w:val="24"/>
                <w:lang w:val="en-US" w:eastAsia="ru-RU"/>
              </w:rPr>
            </w:pPr>
            <w:r w:rsidRPr="00A666A6">
              <w:rPr>
                <w:lang w:eastAsia="ru-RU"/>
              </w:rPr>
              <w:t>ИНН</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jc w:val="center"/>
              <w:rPr>
                <w:b/>
                <w:i/>
                <w:szCs w:val="24"/>
                <w:lang w:eastAsia="ru-RU"/>
              </w:rPr>
            </w:pPr>
            <w:r w:rsidRPr="00A666A6">
              <w:t xml:space="preserve"> 7709383532</w:t>
            </w:r>
          </w:p>
        </w:tc>
      </w:tr>
      <w:tr w:rsidR="00E95B8D" w:rsidRPr="00A666A6" w:rsidTr="00FB6D6D">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rPr>
                <w:szCs w:val="24"/>
                <w:lang w:val="en-US" w:eastAsia="ru-RU"/>
              </w:rPr>
            </w:pPr>
            <w:r w:rsidRPr="00A666A6">
              <w:rPr>
                <w:lang w:eastAsia="ru-RU"/>
              </w:rPr>
              <w:t>ОГРН</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jc w:val="center"/>
              <w:rPr>
                <w:b/>
                <w:i/>
                <w:szCs w:val="24"/>
                <w:lang w:eastAsia="ru-RU"/>
              </w:rPr>
            </w:pPr>
            <w:r w:rsidRPr="00A666A6">
              <w:t xml:space="preserve"> 1027739707203</w:t>
            </w:r>
          </w:p>
        </w:tc>
      </w:tr>
      <w:tr w:rsidR="00E95B8D" w:rsidRPr="00A666A6" w:rsidTr="00FB6D6D">
        <w:trPr>
          <w:trHeight w:val="33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rPr>
                <w:szCs w:val="24"/>
                <w:lang w:eastAsia="ru-RU"/>
              </w:rPr>
            </w:pPr>
            <w:r w:rsidRPr="00A666A6">
              <w:rPr>
                <w:lang w:eastAsia="ru-RU"/>
              </w:rPr>
              <w:t>Место нахождения</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jc w:val="center"/>
              <w:rPr>
                <w:b/>
                <w:i/>
                <w:szCs w:val="24"/>
                <w:lang w:eastAsia="ru-RU"/>
              </w:rPr>
            </w:pPr>
            <w:r w:rsidRPr="00A666A6">
              <w:rPr>
                <w:b/>
                <w:i/>
                <w:lang w:eastAsia="ru-RU"/>
              </w:rPr>
              <w:t>115035, Москва, Садовническая наб., 77, стр. 1</w:t>
            </w:r>
          </w:p>
        </w:tc>
      </w:tr>
      <w:tr w:rsidR="00E95B8D" w:rsidRPr="00A666A6" w:rsidTr="00FB6D6D">
        <w:trPr>
          <w:trHeight w:val="345"/>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rPr>
                <w:szCs w:val="24"/>
                <w:lang w:eastAsia="ru-RU"/>
              </w:rPr>
            </w:pPr>
            <w:r w:rsidRPr="00A666A6">
              <w:rPr>
                <w:lang w:eastAsia="ru-RU"/>
              </w:rPr>
              <w:t>Номер телефона и факса</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jc w:val="center"/>
              <w:rPr>
                <w:b/>
                <w:i/>
                <w:szCs w:val="24"/>
                <w:lang w:eastAsia="ru-RU"/>
              </w:rPr>
            </w:pPr>
            <w:r w:rsidRPr="00A666A6">
              <w:rPr>
                <w:b/>
                <w:i/>
                <w:lang w:eastAsia="ru-RU"/>
              </w:rPr>
              <w:t>Телефон 755-97-00</w:t>
            </w:r>
          </w:p>
          <w:p w:rsidR="00E95B8D" w:rsidRPr="00A666A6" w:rsidRDefault="00E95B8D" w:rsidP="00FB6D6D">
            <w:pPr>
              <w:jc w:val="center"/>
              <w:rPr>
                <w:b/>
                <w:i/>
                <w:szCs w:val="24"/>
                <w:lang w:eastAsia="ru-RU"/>
              </w:rPr>
            </w:pPr>
            <w:r w:rsidRPr="00A666A6">
              <w:rPr>
                <w:b/>
                <w:i/>
                <w:lang w:eastAsia="ru-RU"/>
              </w:rPr>
              <w:t>Факс 755-97-01</w:t>
            </w:r>
          </w:p>
        </w:tc>
      </w:tr>
      <w:tr w:rsidR="00E95B8D" w:rsidRPr="00A666A6" w:rsidTr="00FB6D6D">
        <w:trPr>
          <w:trHeight w:val="360"/>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rPr>
                <w:szCs w:val="24"/>
                <w:lang w:eastAsia="ru-RU"/>
              </w:rPr>
            </w:pPr>
            <w:r w:rsidRPr="00A666A6">
              <w:rPr>
                <w:lang w:eastAsia="ru-RU"/>
              </w:rPr>
              <w:t>Адрес электронной почты</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jc w:val="center"/>
              <w:rPr>
                <w:b/>
                <w:i/>
                <w:szCs w:val="24"/>
                <w:lang w:val="en-US" w:eastAsia="ru-RU"/>
              </w:rPr>
            </w:pPr>
            <w:r w:rsidRPr="00A666A6">
              <w:rPr>
                <w:b/>
                <w:i/>
                <w:lang w:val="en-US" w:eastAsia="ru-RU"/>
              </w:rPr>
              <w:t>moscow@ru.ey.com</w:t>
            </w:r>
          </w:p>
        </w:tc>
      </w:tr>
      <w:tr w:rsidR="00E95B8D" w:rsidRPr="00A666A6" w:rsidTr="00FB6D6D">
        <w:trPr>
          <w:trHeight w:val="675"/>
        </w:trPr>
        <w:tc>
          <w:tcPr>
            <w:tcW w:w="5279" w:type="dxa"/>
            <w:tcBorders>
              <w:top w:val="single" w:sz="4" w:space="0" w:color="auto"/>
              <w:left w:val="single" w:sz="4" w:space="0" w:color="auto"/>
              <w:bottom w:val="single" w:sz="4" w:space="0" w:color="auto"/>
              <w:right w:val="single" w:sz="4" w:space="0" w:color="000000"/>
            </w:tcBorders>
          </w:tcPr>
          <w:p w:rsidR="00E95B8D" w:rsidRPr="00A666A6" w:rsidRDefault="00E95B8D" w:rsidP="00FB6D6D">
            <w:pPr>
              <w:jc w:val="both"/>
              <w:rPr>
                <w:szCs w:val="24"/>
                <w:lang w:eastAsia="ru-RU"/>
              </w:rPr>
            </w:pPr>
            <w:r w:rsidRPr="00A666A6">
              <w:t>Полное наименование и место нахождения саморегулируемой организации аудиторов, членом которой является (являлся) аудитор (аудиторская организация) эмитента</w:t>
            </w:r>
          </w:p>
        </w:tc>
        <w:tc>
          <w:tcPr>
            <w:tcW w:w="4536" w:type="dxa"/>
            <w:tcBorders>
              <w:top w:val="single" w:sz="4" w:space="0" w:color="auto"/>
              <w:left w:val="nil"/>
              <w:bottom w:val="single" w:sz="4" w:space="0" w:color="auto"/>
              <w:right w:val="single" w:sz="4" w:space="0" w:color="auto"/>
            </w:tcBorders>
          </w:tcPr>
          <w:p w:rsidR="00E95B8D" w:rsidRPr="00A666A6" w:rsidRDefault="00E95B8D" w:rsidP="00FB6D6D">
            <w:pPr>
              <w:jc w:val="center"/>
              <w:rPr>
                <w:b/>
                <w:i/>
                <w:szCs w:val="24"/>
                <w:lang w:eastAsia="ru-RU"/>
              </w:rPr>
            </w:pPr>
            <w:r w:rsidRPr="00A666A6">
              <w:rPr>
                <w:b/>
                <w:i/>
                <w:lang w:eastAsia="ru-RU"/>
              </w:rPr>
              <w:t xml:space="preserve">Саморегулируемая организация аудиторов Некоммерческое партнерство «Аудиторская Палата России»  </w:t>
            </w:r>
          </w:p>
          <w:p w:rsidR="00E95B8D" w:rsidRPr="00A666A6" w:rsidRDefault="00E95B8D" w:rsidP="00FB6D6D">
            <w:pPr>
              <w:jc w:val="center"/>
              <w:rPr>
                <w:b/>
                <w:i/>
                <w:szCs w:val="24"/>
                <w:lang w:eastAsia="ru-RU"/>
              </w:rPr>
            </w:pPr>
            <w:r w:rsidRPr="00A666A6">
              <w:rPr>
                <w:b/>
                <w:i/>
                <w:lang w:eastAsia="ru-RU"/>
              </w:rPr>
              <w:t>Место нахождения: 105120, г. Москва, 3-ий Сыромятнический переулок, д.3/9</w:t>
            </w:r>
          </w:p>
        </w:tc>
      </w:tr>
      <w:tr w:rsidR="00E95B8D" w:rsidRPr="00A666A6" w:rsidTr="00FB6D6D">
        <w:trPr>
          <w:trHeight w:val="1215"/>
        </w:trPr>
        <w:tc>
          <w:tcPr>
            <w:tcW w:w="5279" w:type="dxa"/>
            <w:tcBorders>
              <w:top w:val="single" w:sz="4" w:space="0" w:color="auto"/>
              <w:left w:val="single" w:sz="4" w:space="0" w:color="auto"/>
              <w:bottom w:val="single" w:sz="4" w:space="0" w:color="auto"/>
              <w:right w:val="single" w:sz="4" w:space="0" w:color="auto"/>
            </w:tcBorders>
          </w:tcPr>
          <w:p w:rsidR="00E95B8D" w:rsidRPr="00A666A6" w:rsidRDefault="00E95B8D" w:rsidP="00FB6D6D">
            <w:pPr>
              <w:autoSpaceDE w:val="0"/>
              <w:autoSpaceDN w:val="0"/>
              <w:adjustRightInd w:val="0"/>
              <w:jc w:val="both"/>
              <w:outlineLvl w:val="4"/>
              <w:rPr>
                <w:szCs w:val="24"/>
                <w:lang w:eastAsia="ru-RU"/>
              </w:rPr>
            </w:pPr>
            <w:r w:rsidRPr="00A666A6">
              <w:t>отчетный год (годы) из числа последних трех завершенных отчетных лет или иной отчетный период, за который (за которые) аудитором (аудиторской организацией) проводилась независимая проверка отчетности эмитента</w:t>
            </w:r>
          </w:p>
        </w:tc>
        <w:tc>
          <w:tcPr>
            <w:tcW w:w="4536" w:type="dxa"/>
            <w:tcBorders>
              <w:top w:val="single" w:sz="4" w:space="0" w:color="auto"/>
              <w:left w:val="single" w:sz="4" w:space="0" w:color="auto"/>
              <w:bottom w:val="single" w:sz="4" w:space="0" w:color="auto"/>
              <w:right w:val="single" w:sz="4" w:space="0" w:color="auto"/>
            </w:tcBorders>
          </w:tcPr>
          <w:p w:rsidR="00E95B8D" w:rsidRPr="00A666A6" w:rsidRDefault="00E95B8D" w:rsidP="00E72D86">
            <w:pPr>
              <w:spacing w:after="120"/>
              <w:jc w:val="center"/>
            </w:pPr>
            <w:r w:rsidRPr="00A666A6">
              <w:t>Компания ООО «Эрнст энд Янг» была утверждена годовым общим собранием акционеров Эмитента аудитором Банка на период:</w:t>
            </w:r>
          </w:p>
          <w:p w:rsidR="00E95B8D" w:rsidRPr="00A666A6" w:rsidRDefault="00E95B8D" w:rsidP="00283FC3">
            <w:pPr>
              <w:jc w:val="both"/>
              <w:rPr>
                <w:b/>
                <w:i/>
                <w:szCs w:val="24"/>
                <w:lang w:eastAsia="ru-RU"/>
              </w:rPr>
            </w:pPr>
            <w:r w:rsidRPr="00A666A6">
              <w:t>2015 год и 1 квартал 2016 года</w:t>
            </w:r>
          </w:p>
        </w:tc>
      </w:tr>
    </w:tbl>
    <w:p w:rsidR="00E95B8D" w:rsidRPr="00A666A6" w:rsidRDefault="00E95B8D" w:rsidP="00FB6D6D">
      <w:pPr>
        <w:jc w:val="both"/>
        <w:rPr>
          <w:lang w:eastAsia="ru-RU"/>
        </w:rPr>
      </w:pPr>
    </w:p>
    <w:p w:rsidR="00E95B8D" w:rsidRPr="00A666A6" w:rsidRDefault="00E95B8D" w:rsidP="00FB6D6D">
      <w:pPr>
        <w:jc w:val="both"/>
        <w:rPr>
          <w:lang w:eastAsia="ru-RU"/>
        </w:rPr>
      </w:pPr>
    </w:p>
    <w:p w:rsidR="00E95B8D" w:rsidRPr="00A666A6" w:rsidRDefault="00E95B8D" w:rsidP="00FB6D6D">
      <w:pPr>
        <w:pStyle w:val="Basic"/>
      </w:pPr>
      <w:r w:rsidRPr="00A666A6">
        <w:t xml:space="preserve">вид бухгалтерской (финансовой) отчетности эмитента, в отношении которой аудитором (аудиторской организацией) проводилась независимая проверка (бухгалтерская (финансовая) отчетность, консолидированная финансовая отчетность): </w:t>
      </w:r>
    </w:p>
    <w:p w:rsidR="00E95B8D" w:rsidRPr="00A666A6" w:rsidRDefault="00E95B8D" w:rsidP="00FB6D6D">
      <w:pPr>
        <w:pStyle w:val="Basic"/>
      </w:pPr>
    </w:p>
    <w:p w:rsidR="00E95B8D" w:rsidRPr="00A666A6" w:rsidRDefault="00E95B8D" w:rsidP="00E72D86">
      <w:pPr>
        <w:spacing w:after="120"/>
        <w:jc w:val="both"/>
        <w:rPr>
          <w:b/>
          <w:i/>
        </w:rPr>
      </w:pPr>
      <w:r w:rsidRPr="00A666A6">
        <w:rPr>
          <w:b/>
          <w:i/>
        </w:rPr>
        <w:t>Будет проведена независимая проверка годовой бухгалтерской (финансовой) отчетности, подготовленной в соответствии с требованиями законодательства Российской Федерации за 2015 год; консолидированной финансовой отчетности, подготовленной в соответствии с МСФО за 2015 год.</w:t>
      </w:r>
    </w:p>
    <w:p w:rsidR="00E95B8D" w:rsidRPr="00A666A6" w:rsidRDefault="00E95B8D" w:rsidP="00FB6D6D">
      <w:pPr>
        <w:pStyle w:val="Basic"/>
      </w:pPr>
      <w:r w:rsidRPr="00A666A6">
        <w:t>В случае если аудитором (аудиторской организацией) проводилась независимая проверка вступительной бухгалтерской (финансовой) отчетности эмитента или квартальной бухгалтерской (финансовой) отчетности эмитента, дополнительно указывается на это обстоятельство, а также приводится период (периоды) из числа последних трех завершенных отчетных лет и текущего года, отчетность эмитента за который (которые) проверялась аудитором (аудиторской организацией).</w:t>
      </w:r>
    </w:p>
    <w:p w:rsidR="00E95B8D" w:rsidRPr="00A666A6" w:rsidRDefault="00E95B8D" w:rsidP="00FB6D6D">
      <w:pPr>
        <w:pStyle w:val="Basic"/>
      </w:pPr>
    </w:p>
    <w:p w:rsidR="00E95B8D" w:rsidRPr="00A666A6" w:rsidRDefault="00E95B8D" w:rsidP="00FB6D6D">
      <w:pPr>
        <w:jc w:val="both"/>
        <w:rPr>
          <w:b/>
          <w:i/>
          <w:lang w:eastAsia="ru-RU"/>
        </w:rPr>
      </w:pPr>
      <w:r w:rsidRPr="00A666A6">
        <w:rPr>
          <w:b/>
          <w:i/>
          <w:lang w:eastAsia="ru-RU"/>
        </w:rPr>
        <w:t>Аудитором проводилась и будет проводиться независимая проверка промежуточной (квартальной) бухгалтерской (финансовой) отчетности кредитной организации – эмитента за период:</w:t>
      </w:r>
    </w:p>
    <w:p w:rsidR="00E95B8D" w:rsidRPr="00A666A6" w:rsidRDefault="00E95B8D" w:rsidP="00FB6D6D">
      <w:pPr>
        <w:jc w:val="both"/>
        <w:rPr>
          <w:b/>
          <w:i/>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6201"/>
      </w:tblGrid>
      <w:tr w:rsidR="00E95B8D" w:rsidRPr="00A666A6" w:rsidTr="00FB6D6D">
        <w:tc>
          <w:tcPr>
            <w:tcW w:w="3369" w:type="dxa"/>
          </w:tcPr>
          <w:p w:rsidR="00E95B8D" w:rsidRPr="00A666A6" w:rsidRDefault="00E95B8D" w:rsidP="00FB6D6D">
            <w:pPr>
              <w:pStyle w:val="Default"/>
              <w:ind w:firstLine="567"/>
              <w:jc w:val="center"/>
              <w:rPr>
                <w:b/>
                <w:i/>
                <w:color w:val="auto"/>
              </w:rPr>
            </w:pPr>
            <w:r w:rsidRPr="00A666A6">
              <w:rPr>
                <w:b/>
                <w:i/>
                <w:color w:val="auto"/>
                <w:sz w:val="22"/>
                <w:szCs w:val="22"/>
              </w:rPr>
              <w:t xml:space="preserve">2015 год и 1 квартал 2016 года </w:t>
            </w:r>
          </w:p>
          <w:p w:rsidR="00E95B8D" w:rsidRPr="00A666A6" w:rsidRDefault="00E95B8D" w:rsidP="00FB6D6D">
            <w:pPr>
              <w:jc w:val="center"/>
              <w:rPr>
                <w:b/>
                <w:i/>
              </w:rPr>
            </w:pPr>
          </w:p>
        </w:tc>
        <w:tc>
          <w:tcPr>
            <w:tcW w:w="6201" w:type="dxa"/>
          </w:tcPr>
          <w:p w:rsidR="00E95B8D" w:rsidRPr="00A666A6" w:rsidRDefault="00E95B8D" w:rsidP="00FB6D6D">
            <w:pPr>
              <w:jc w:val="both"/>
              <w:rPr>
                <w:b/>
                <w:i/>
              </w:rPr>
            </w:pPr>
            <w:r w:rsidRPr="00A666A6">
              <w:rPr>
                <w:b/>
                <w:i/>
              </w:rPr>
              <w:t xml:space="preserve">Проведены: </w:t>
            </w:r>
          </w:p>
          <w:p w:rsidR="00E95B8D" w:rsidRPr="00A666A6" w:rsidRDefault="00E95B8D" w:rsidP="00FB6D6D">
            <w:pPr>
              <w:jc w:val="both"/>
              <w:rPr>
                <w:b/>
                <w:i/>
              </w:rPr>
            </w:pPr>
            <w:r w:rsidRPr="00A666A6">
              <w:rPr>
                <w:b/>
                <w:i/>
              </w:rPr>
              <w:t>- Обзорная проверка сокращенной промежуточной консолидированной финансовой отчетности за 6 мес. 2015 года, подготовленной в соответствии с МСФО;</w:t>
            </w:r>
          </w:p>
          <w:p w:rsidR="00E95B8D" w:rsidRPr="00A666A6" w:rsidRDefault="00E95B8D" w:rsidP="00FB6D6D">
            <w:pPr>
              <w:jc w:val="both"/>
              <w:rPr>
                <w:b/>
                <w:i/>
              </w:rPr>
            </w:pPr>
            <w:r w:rsidRPr="00A666A6">
              <w:rPr>
                <w:b/>
                <w:i/>
              </w:rPr>
              <w:t>- Аудиторская проверка промежуточной бухгалтерской (финансовой)</w:t>
            </w:r>
            <w:r w:rsidRPr="00A666A6" w:rsidDel="007869BC">
              <w:rPr>
                <w:b/>
                <w:i/>
              </w:rPr>
              <w:t xml:space="preserve"> </w:t>
            </w:r>
            <w:r w:rsidRPr="00A666A6">
              <w:rPr>
                <w:b/>
                <w:i/>
              </w:rPr>
              <w:t>отчетности за 6 месяцев 2015 года, подготовленной в соответствии с требованиями законодательства Российской Федерации.</w:t>
            </w:r>
          </w:p>
          <w:p w:rsidR="00E95B8D" w:rsidRPr="00A666A6" w:rsidRDefault="00E95B8D" w:rsidP="00FB6D6D">
            <w:pPr>
              <w:jc w:val="both"/>
              <w:rPr>
                <w:b/>
                <w:i/>
              </w:rPr>
            </w:pPr>
          </w:p>
          <w:p w:rsidR="00E95B8D" w:rsidRPr="00A666A6" w:rsidRDefault="00E95B8D" w:rsidP="00FB6D6D">
            <w:pPr>
              <w:jc w:val="both"/>
              <w:rPr>
                <w:b/>
                <w:i/>
              </w:rPr>
            </w:pPr>
            <w:r w:rsidRPr="00A666A6">
              <w:rPr>
                <w:b/>
                <w:i/>
              </w:rPr>
              <w:t>Будут проводиться:</w:t>
            </w:r>
          </w:p>
          <w:p w:rsidR="00E95B8D" w:rsidRPr="00A666A6" w:rsidRDefault="00E95B8D" w:rsidP="00FB6D6D">
            <w:pPr>
              <w:pStyle w:val="Default"/>
              <w:ind w:firstLine="567"/>
              <w:jc w:val="both"/>
              <w:rPr>
                <w:b/>
                <w:i/>
                <w:color w:val="auto"/>
              </w:rPr>
            </w:pPr>
            <w:r w:rsidRPr="00A666A6">
              <w:rPr>
                <w:b/>
                <w:i/>
                <w:color w:val="auto"/>
                <w:sz w:val="22"/>
                <w:szCs w:val="22"/>
              </w:rPr>
              <w:t>- Обзорные проверки сокращенных промежуточных консолидированных финансовых отчетностей за  9 месяцев 2015 года и 1 квартал 2016 года, подготовленных в соответствии с МСФО.</w:t>
            </w:r>
          </w:p>
          <w:p w:rsidR="00E95B8D" w:rsidRPr="00A666A6" w:rsidRDefault="00E95B8D" w:rsidP="00FB6D6D">
            <w:pPr>
              <w:jc w:val="both"/>
              <w:rPr>
                <w:b/>
                <w:i/>
              </w:rPr>
            </w:pPr>
          </w:p>
        </w:tc>
      </w:tr>
    </w:tbl>
    <w:p w:rsidR="00E95B8D" w:rsidRPr="00A666A6" w:rsidRDefault="00E95B8D" w:rsidP="00FB6D6D">
      <w:pPr>
        <w:pStyle w:val="Basic"/>
      </w:pPr>
    </w:p>
    <w:p w:rsidR="00E95B8D" w:rsidRPr="00A666A6" w:rsidRDefault="00E95B8D" w:rsidP="00FB6D6D">
      <w:pPr>
        <w:pStyle w:val="Basic"/>
      </w:pPr>
      <w:r w:rsidRPr="00A666A6">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E95B8D" w:rsidRPr="00A666A6" w:rsidRDefault="00E95B8D" w:rsidP="00FB6D6D">
      <w:pPr>
        <w:pStyle w:val="Basic"/>
        <w:rPr>
          <w:b/>
          <w:i/>
        </w:rPr>
      </w:pPr>
      <w:r w:rsidRPr="00A666A6">
        <w:t xml:space="preserve">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 </w:t>
      </w:r>
      <w:r w:rsidRPr="00A666A6">
        <w:rPr>
          <w:b/>
          <w:i/>
        </w:rPr>
        <w:t>отсутствуют</w:t>
      </w:r>
    </w:p>
    <w:p w:rsidR="00E95B8D" w:rsidRPr="00A666A6" w:rsidRDefault="00E95B8D" w:rsidP="00FB6D6D">
      <w:pPr>
        <w:pStyle w:val="Basic"/>
        <w:rPr>
          <w:b/>
          <w:i/>
        </w:rPr>
      </w:pPr>
      <w:r w:rsidRPr="00A666A6">
        <w:t xml:space="preserve">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деятельностью аудиторской организации): </w:t>
      </w:r>
      <w:r w:rsidRPr="00A666A6">
        <w:rPr>
          <w:b/>
          <w:i/>
        </w:rPr>
        <w:t>места не имело</w:t>
      </w:r>
    </w:p>
    <w:p w:rsidR="00E95B8D" w:rsidRPr="00A666A6" w:rsidRDefault="00E95B8D" w:rsidP="00FB6D6D">
      <w:pPr>
        <w:pStyle w:val="Basic"/>
      </w:pPr>
      <w:r w:rsidRPr="00A666A6">
        <w:t xml:space="preserve">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 </w:t>
      </w:r>
      <w:r w:rsidRPr="00A666A6">
        <w:rPr>
          <w:b/>
          <w:i/>
        </w:rPr>
        <w:t>отсутствуют</w:t>
      </w:r>
    </w:p>
    <w:p w:rsidR="00E95B8D" w:rsidRPr="00A666A6" w:rsidRDefault="00E95B8D" w:rsidP="00FB6D6D">
      <w:pPr>
        <w:pStyle w:val="Basic"/>
        <w:rPr>
          <w:b/>
          <w:i/>
        </w:rPr>
      </w:pPr>
      <w:r w:rsidRPr="00A666A6">
        <w:t xml:space="preserve">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 </w:t>
      </w:r>
      <w:r w:rsidRPr="00A666A6">
        <w:rPr>
          <w:b/>
          <w:i/>
        </w:rPr>
        <w:t>указанные лица отсутствуют</w:t>
      </w:r>
    </w:p>
    <w:p w:rsidR="00E95B8D" w:rsidRPr="00A666A6" w:rsidRDefault="00E95B8D" w:rsidP="00FB6D6D">
      <w:pPr>
        <w:pStyle w:val="Basic"/>
      </w:pPr>
    </w:p>
    <w:p w:rsidR="00E95B8D" w:rsidRPr="00A666A6" w:rsidRDefault="00E95B8D" w:rsidP="00FB6D6D">
      <w:pPr>
        <w:pStyle w:val="Basic"/>
      </w:pPr>
      <w:r w:rsidRPr="00A666A6">
        <w:t>Указываются меры, предпринятые эмитентом и аудитором (аудиторской организацией) для снижения влияния указанных факторов.</w:t>
      </w:r>
    </w:p>
    <w:p w:rsidR="00E95B8D" w:rsidRPr="00A666A6" w:rsidRDefault="00E95B8D" w:rsidP="00FB6D6D">
      <w:pPr>
        <w:pStyle w:val="Basic"/>
        <w:rPr>
          <w:b/>
          <w:i/>
          <w:szCs w:val="22"/>
        </w:rPr>
      </w:pPr>
      <w:r w:rsidRPr="00A666A6">
        <w:rPr>
          <w:b/>
          <w:i/>
          <w:szCs w:val="22"/>
        </w:rPr>
        <w:t>Факторы, которые могут оказать влияние на независимость аудитора от Банка, отсутствуют.</w:t>
      </w:r>
    </w:p>
    <w:p w:rsidR="00E95B8D" w:rsidRPr="00A666A6" w:rsidRDefault="00E95B8D" w:rsidP="00FB6D6D">
      <w:pPr>
        <w:pStyle w:val="Basic"/>
        <w:rPr>
          <w:b/>
          <w:i/>
          <w:szCs w:val="22"/>
        </w:rPr>
      </w:pPr>
    </w:p>
    <w:p w:rsidR="00E95B8D" w:rsidRPr="00A666A6" w:rsidRDefault="00E95B8D" w:rsidP="00FB6D6D">
      <w:pPr>
        <w:pStyle w:val="Basic"/>
      </w:pPr>
      <w:r w:rsidRPr="00A666A6">
        <w:t>Описывается порядок выбора аудитора (аудиторской организации) эмитента:</w:t>
      </w:r>
    </w:p>
    <w:p w:rsidR="00E95B8D" w:rsidRPr="00A666A6" w:rsidRDefault="00E95B8D" w:rsidP="00FB6D6D">
      <w:pPr>
        <w:pStyle w:val="Basic"/>
      </w:pPr>
      <w:r w:rsidRPr="00A666A6">
        <w:t xml:space="preserve">наличие процедуры тендера, связанного с выбором аудитора (аудиторской организации), и его основные условия: </w:t>
      </w:r>
    </w:p>
    <w:p w:rsidR="00E95B8D" w:rsidRPr="00A666A6" w:rsidRDefault="00E95B8D" w:rsidP="00FB6D6D">
      <w:pPr>
        <w:ind w:firstLine="459"/>
        <w:jc w:val="both"/>
        <w:rPr>
          <w:b/>
          <w:i/>
          <w:lang w:eastAsia="ru-RU"/>
        </w:rPr>
      </w:pPr>
      <w:r w:rsidRPr="00A666A6">
        <w:rPr>
          <w:b/>
          <w:i/>
          <w:lang w:eastAsia="ru-RU"/>
        </w:rPr>
        <w:t>Сбербанк ежегодно проводит открытый конкурс по выбору аудиторской организации на право проведения аудита Банка.</w:t>
      </w:r>
    </w:p>
    <w:p w:rsidR="00E95B8D" w:rsidRPr="00A666A6" w:rsidRDefault="00E95B8D" w:rsidP="00FB6D6D">
      <w:pPr>
        <w:ind w:firstLine="459"/>
        <w:jc w:val="both"/>
        <w:rPr>
          <w:b/>
          <w:i/>
          <w:lang w:eastAsia="ru-RU"/>
        </w:rPr>
      </w:pPr>
      <w:r w:rsidRPr="00A666A6">
        <w:rPr>
          <w:b/>
          <w:i/>
          <w:lang w:eastAsia="ru-RU"/>
        </w:rPr>
        <w:t>Конкурсная документация по проведению открытого конкурса по выбору аудитора утверждается конкурсной комиссией Эмитента по закупке товаров, выполнению работ, оказанию услуг и публикуется на официальном сайте Банка.</w:t>
      </w:r>
    </w:p>
    <w:p w:rsidR="00E95B8D" w:rsidRPr="00A666A6" w:rsidRDefault="00E95B8D" w:rsidP="00FB6D6D">
      <w:pPr>
        <w:pStyle w:val="Basic"/>
        <w:rPr>
          <w:b/>
          <w:i/>
          <w:szCs w:val="22"/>
          <w:lang w:eastAsia="ru-RU"/>
        </w:rPr>
      </w:pPr>
      <w:r w:rsidRPr="00A666A6">
        <w:rPr>
          <w:b/>
          <w:i/>
          <w:szCs w:val="22"/>
          <w:lang w:eastAsia="ru-RU"/>
        </w:rPr>
        <w:t>Конкурсная документация содержит требования к участникам открытого конкурса, а также перечень необходимых Банку услуг и сроки их оказания.</w:t>
      </w:r>
    </w:p>
    <w:p w:rsidR="00E95B8D" w:rsidRPr="00A666A6" w:rsidRDefault="00E95B8D" w:rsidP="00FB6D6D">
      <w:pPr>
        <w:pStyle w:val="Basic"/>
      </w:pPr>
    </w:p>
    <w:p w:rsidR="00E95B8D" w:rsidRPr="00A666A6" w:rsidRDefault="00E95B8D" w:rsidP="00FB6D6D">
      <w:pPr>
        <w:pStyle w:val="Basic"/>
      </w:pPr>
      <w:r w:rsidRPr="00A666A6">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E95B8D" w:rsidRPr="00A666A6" w:rsidRDefault="00E95B8D" w:rsidP="00FB6D6D">
      <w:pPr>
        <w:pStyle w:val="Basic"/>
        <w:rPr>
          <w:b/>
          <w:i/>
          <w:szCs w:val="22"/>
          <w:lang w:eastAsia="ru-RU"/>
        </w:rPr>
      </w:pPr>
      <w:r w:rsidRPr="00A666A6">
        <w:rPr>
          <w:b/>
          <w:i/>
          <w:szCs w:val="22"/>
          <w:lang w:eastAsia="ru-RU"/>
        </w:rPr>
        <w:t>Выбранная по итогам открытого конкурса аудиторская организация согласовывается Правлением, Комитетом Наблюдательного совета по аудиту, Наблюдательным советом и выносится на утверждение годовому общему собранию акционеров.</w:t>
      </w:r>
    </w:p>
    <w:p w:rsidR="00E95B8D" w:rsidRPr="00A666A6" w:rsidRDefault="00E95B8D" w:rsidP="00FB6D6D">
      <w:pPr>
        <w:pStyle w:val="Basic"/>
      </w:pPr>
    </w:p>
    <w:p w:rsidR="00E95B8D" w:rsidRPr="00A666A6" w:rsidRDefault="00E95B8D" w:rsidP="00FB6D6D">
      <w:pPr>
        <w:pStyle w:val="Basic"/>
      </w:pPr>
      <w:r w:rsidRPr="00A666A6">
        <w:t>Указывается информация о работах, проводимых аудитором (аудиторской организацией) в рамках специальных аудиторских заданий.</w:t>
      </w:r>
    </w:p>
    <w:p w:rsidR="00E95B8D" w:rsidRPr="00A666A6" w:rsidRDefault="00E95B8D" w:rsidP="00FB6D6D">
      <w:pPr>
        <w:autoSpaceDE w:val="0"/>
        <w:autoSpaceDN w:val="0"/>
        <w:adjustRightInd w:val="0"/>
        <w:ind w:firstLine="601"/>
        <w:jc w:val="both"/>
        <w:outlineLvl w:val="4"/>
        <w:rPr>
          <w:bCs/>
          <w:iCs/>
          <w:lang w:eastAsia="ru-RU"/>
        </w:rPr>
      </w:pPr>
      <w:r w:rsidRPr="00A666A6">
        <w:rPr>
          <w:b/>
          <w:bCs/>
          <w:i/>
          <w:iCs/>
        </w:rPr>
        <w:t>При планировании и проведении аудиторских процедур аудитор проводит работы в рамках действующего законодательства и требований международных стандартов аудита. Специальных заданий в 2015 году аудитор от Банка не получал.</w:t>
      </w:r>
    </w:p>
    <w:p w:rsidR="00E95B8D" w:rsidRPr="00A666A6" w:rsidRDefault="00E95B8D" w:rsidP="00FB6D6D">
      <w:pPr>
        <w:pStyle w:val="Basic"/>
      </w:pPr>
    </w:p>
    <w:p w:rsidR="00E95B8D" w:rsidRPr="00A666A6" w:rsidRDefault="00E95B8D" w:rsidP="00FB6D6D">
      <w:pPr>
        <w:pStyle w:val="Basic"/>
      </w:pPr>
      <w:r w:rsidRPr="00A666A6">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E95B8D" w:rsidRPr="00A666A6" w:rsidRDefault="00E95B8D" w:rsidP="00FB6D6D">
      <w:pPr>
        <w:ind w:firstLine="709"/>
        <w:jc w:val="both"/>
        <w:rPr>
          <w:szCs w:val="24"/>
          <w:lang w:eastAsia="ru-RU"/>
        </w:rPr>
      </w:pPr>
      <w:r w:rsidRPr="00A666A6">
        <w:rPr>
          <w:szCs w:val="24"/>
          <w:lang w:eastAsia="ru-RU"/>
        </w:rPr>
        <w:t>Порядок определения размера вознаграждения аудитора:</w:t>
      </w:r>
      <w:r w:rsidRPr="00A666A6">
        <w:rPr>
          <w:b/>
          <w:i/>
          <w:szCs w:val="24"/>
        </w:rPr>
        <w:t xml:space="preserve"> </w:t>
      </w:r>
      <w:r w:rsidRPr="00A666A6">
        <w:rPr>
          <w:b/>
          <w:i/>
          <w:szCs w:val="24"/>
          <w:lang w:eastAsia="ru-RU"/>
        </w:rPr>
        <w:t>Размер вознаграждения аудитора определялся на конкурсной основе в рамках проведения открытых конкурсов с последующим отражением в договоре на проведение аудиторской проверки.</w:t>
      </w:r>
    </w:p>
    <w:p w:rsidR="00E95B8D" w:rsidRPr="00A666A6" w:rsidRDefault="00E95B8D" w:rsidP="00FB6D6D">
      <w:pPr>
        <w:pStyle w:val="Basic"/>
      </w:pPr>
    </w:p>
    <w:p w:rsidR="00E95B8D" w:rsidRPr="00A666A6" w:rsidRDefault="00E95B8D" w:rsidP="00FB6D6D">
      <w:pPr>
        <w:autoSpaceDE w:val="0"/>
        <w:autoSpaceDN w:val="0"/>
        <w:adjustRightInd w:val="0"/>
        <w:ind w:firstLine="539"/>
        <w:jc w:val="both"/>
        <w:outlineLvl w:val="4"/>
        <w:rPr>
          <w:szCs w:val="24"/>
          <w:lang w:eastAsia="ru-RU"/>
        </w:rPr>
      </w:pPr>
      <w:r w:rsidRPr="00A666A6">
        <w:rPr>
          <w:szCs w:val="24"/>
          <w:lang w:eastAsia="ru-RU"/>
        </w:rPr>
        <w:t>Фактический размер вознаграждения, выплаченного эмитентом аудитору по итогам каждого финансового года или иного отчетного периода, за который аудитором проводилась независимая проверка бухгалтерского учета и финансовой (бухгалтерской) отчетности эмитента:</w:t>
      </w:r>
    </w:p>
    <w:p w:rsidR="00E95B8D" w:rsidRPr="00A666A6" w:rsidRDefault="00E95B8D" w:rsidP="00FB6D6D">
      <w:pPr>
        <w:autoSpaceDE w:val="0"/>
        <w:autoSpaceDN w:val="0"/>
        <w:adjustRightInd w:val="0"/>
        <w:jc w:val="both"/>
        <w:rPr>
          <w:szCs w:val="24"/>
        </w:rPr>
      </w:pPr>
      <w:r w:rsidRPr="00A666A6">
        <w:rPr>
          <w:b/>
          <w:bCs/>
          <w:i/>
        </w:rPr>
        <w:t xml:space="preserve">Размер вознаграждения аудитора за оказание аудиторских услуг за 2015 год и 1 квартал 2016 г. составляет 50 150 000 </w:t>
      </w:r>
      <w:r w:rsidRPr="00A666A6">
        <w:rPr>
          <w:b/>
          <w:i/>
        </w:rPr>
        <w:t>российских рублей (включая НДС 18%).</w:t>
      </w:r>
    </w:p>
    <w:p w:rsidR="00E95B8D" w:rsidRPr="00A666A6" w:rsidRDefault="00E95B8D" w:rsidP="00FB6D6D">
      <w:pPr>
        <w:rPr>
          <w:sz w:val="24"/>
          <w:szCs w:val="24"/>
          <w:lang w:eastAsia="ru-RU"/>
        </w:rPr>
      </w:pPr>
      <w:r w:rsidRPr="00A666A6">
        <w:rPr>
          <w:szCs w:val="24"/>
          <w:lang w:eastAsia="ru-RU"/>
        </w:rPr>
        <w:t>Информация о наличии отсроченных и просроченных платежей за оказанные аудитором услуги:</w:t>
      </w:r>
      <w:r w:rsidRPr="00A666A6">
        <w:rPr>
          <w:b/>
          <w:i/>
          <w:szCs w:val="24"/>
        </w:rPr>
        <w:t xml:space="preserve"> Отсроченные и просроченные платежи за оказанные аудитором услуги - отсутствуют.</w:t>
      </w:r>
      <w:r w:rsidRPr="00A666A6">
        <w:rPr>
          <w:sz w:val="24"/>
          <w:szCs w:val="24"/>
          <w:lang w:eastAsia="ru-RU"/>
        </w:rPr>
        <w:t xml:space="preserve"> </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94409B">
      <w:pPr>
        <w:pStyle w:val="Heading2"/>
      </w:pPr>
      <w:bookmarkStart w:id="8" w:name="_Toc430103386"/>
      <w:r w:rsidRPr="00A666A6">
        <w:t>1.3. Сведения об оценщике эмитента</w:t>
      </w:r>
      <w:bookmarkEnd w:id="8"/>
    </w:p>
    <w:p w:rsidR="00E95B8D" w:rsidRPr="00A666A6" w:rsidRDefault="00E95B8D" w:rsidP="00BD52E9">
      <w:pPr>
        <w:pStyle w:val="Basic"/>
      </w:pPr>
      <w:r w:rsidRPr="00A666A6">
        <w:t>В отношении оценщика (оценщиков), привлеченного (привлеченных) эмитентом на основании заключенного договора на проведение оценки для определения рыночной стоимости:</w:t>
      </w:r>
    </w:p>
    <w:p w:rsidR="00E95B8D" w:rsidRPr="00A666A6" w:rsidRDefault="00E95B8D" w:rsidP="00BD52E9">
      <w:pPr>
        <w:pStyle w:val="Basic"/>
        <w:rPr>
          <w:b/>
          <w:i/>
        </w:rPr>
      </w:pPr>
      <w:r w:rsidRPr="00A666A6">
        <w:t xml:space="preserve">размещаемых ценных бумаг: </w:t>
      </w:r>
      <w:r w:rsidRPr="00A666A6">
        <w:rPr>
          <w:b/>
          <w:i/>
        </w:rPr>
        <w:t>не привлекался</w:t>
      </w:r>
    </w:p>
    <w:p w:rsidR="00E95B8D" w:rsidRPr="00A666A6" w:rsidRDefault="00E95B8D" w:rsidP="00BD52E9">
      <w:pPr>
        <w:pStyle w:val="Basic"/>
      </w:pPr>
      <w:r w:rsidRPr="00A666A6">
        <w:t xml:space="preserve">имущества, которым могут оплачиваться размещаемые ценные бумаги: </w:t>
      </w:r>
      <w:r w:rsidRPr="00A666A6">
        <w:rPr>
          <w:b/>
          <w:i/>
        </w:rPr>
        <w:t>не привлекался</w:t>
      </w:r>
    </w:p>
    <w:p w:rsidR="00E95B8D" w:rsidRPr="00A666A6" w:rsidRDefault="00E95B8D" w:rsidP="00BD52E9">
      <w:pPr>
        <w:pStyle w:val="Basic"/>
      </w:pPr>
      <w:r w:rsidRPr="00A666A6">
        <w:t xml:space="preserve">имущества, являющегося предметом залога по облигациям эмитента с залоговым обеспечением: </w:t>
      </w:r>
      <w:r w:rsidRPr="00A666A6">
        <w:rPr>
          <w:b/>
          <w:i/>
        </w:rPr>
        <w:t>не привлекался</w:t>
      </w:r>
    </w:p>
    <w:p w:rsidR="00E95B8D" w:rsidRPr="00A666A6" w:rsidRDefault="00E95B8D" w:rsidP="00BD52E9">
      <w:pPr>
        <w:pStyle w:val="Basic"/>
      </w:pPr>
      <w:r w:rsidRPr="00A666A6">
        <w:t xml:space="preserve">имущества, являющегося предметом крупных сделок, иных сделок, на совершение которых в соответствии с уставом эмитента распространяется порядок одобрения крупных сделок, а также сделок, в совершении которых имеется заинтересованность, при условии, что с даты проведения оценки прошло не более 12 месяцев: </w:t>
      </w:r>
      <w:r w:rsidRPr="00A666A6">
        <w:rPr>
          <w:b/>
          <w:i/>
        </w:rPr>
        <w:t>не привлекался</w:t>
      </w:r>
    </w:p>
    <w:p w:rsidR="00E95B8D" w:rsidRPr="00A666A6" w:rsidRDefault="00E95B8D" w:rsidP="00BD52E9">
      <w:pPr>
        <w:pStyle w:val="Basic"/>
        <w:rPr>
          <w:b/>
          <w:i/>
        </w:rPr>
      </w:pPr>
      <w:r w:rsidRPr="00A666A6">
        <w:t xml:space="preserve">а также в отношении оценщика эмитента, являющегося акционерным инвестиционным фондом, указываются: </w:t>
      </w:r>
      <w:r w:rsidRPr="00A666A6">
        <w:rPr>
          <w:b/>
          <w:i/>
        </w:rPr>
        <w:t>эмитент не является акционерным инвестиционным фондом</w:t>
      </w:r>
    </w:p>
    <w:p w:rsidR="00E95B8D" w:rsidRPr="00A666A6" w:rsidRDefault="00E95B8D" w:rsidP="00BD52E9">
      <w:pPr>
        <w:pStyle w:val="Basic"/>
        <w:rPr>
          <w:b/>
          <w:i/>
        </w:rPr>
      </w:pPr>
    </w:p>
    <w:p w:rsidR="00E95B8D" w:rsidRPr="00A666A6" w:rsidRDefault="00E95B8D" w:rsidP="00BD52E9">
      <w:pPr>
        <w:pStyle w:val="Basic"/>
        <w:rPr>
          <w:rFonts w:cs="Calibri"/>
        </w:rPr>
      </w:pPr>
    </w:p>
    <w:p w:rsidR="00E95B8D" w:rsidRPr="00A666A6" w:rsidRDefault="00E95B8D" w:rsidP="0094409B">
      <w:pPr>
        <w:pStyle w:val="Heading2"/>
      </w:pPr>
      <w:bookmarkStart w:id="9" w:name="_Toc430103387"/>
      <w:r w:rsidRPr="00A666A6">
        <w:t>1.4. Сведения о консультантах эмитента</w:t>
      </w:r>
      <w:bookmarkEnd w:id="9"/>
    </w:p>
    <w:p w:rsidR="00E95B8D" w:rsidRPr="00A666A6" w:rsidRDefault="00E95B8D" w:rsidP="00BD52E9">
      <w:pPr>
        <w:pStyle w:val="Basic"/>
      </w:pPr>
      <w:r w:rsidRPr="00A666A6">
        <w:t>В отношении финансового консультанта на рынке ценных бумаг, а также иных лиц, оказывающих эмитенту консультационные услуги, связанные с осуществлением эмиссии ценных бумаг, и подписавших проспект ценных бумаг, указываются:</w:t>
      </w:r>
    </w:p>
    <w:p w:rsidR="00E95B8D" w:rsidRPr="00A666A6" w:rsidRDefault="00E95B8D" w:rsidP="00C908CA">
      <w:pPr>
        <w:adjustRightInd w:val="0"/>
        <w:ind w:firstLine="540"/>
        <w:jc w:val="both"/>
        <w:rPr>
          <w:b/>
          <w:i/>
        </w:rPr>
      </w:pPr>
      <w:r w:rsidRPr="00A666A6">
        <w:rPr>
          <w:b/>
          <w:i/>
        </w:rPr>
        <w:t xml:space="preserve">Финансовый консультант на рынке ценных бумаг, а также иные лица, оказывающие Эмитенту консультационные услуги, связанные с осуществлением эмиссии ценных бумаг, и подписавшие проспект ценных бумаг Эмитентом не привлекались. </w:t>
      </w:r>
    </w:p>
    <w:p w:rsidR="00E95B8D" w:rsidRPr="00A666A6" w:rsidRDefault="00E95B8D" w:rsidP="00C908CA">
      <w:pPr>
        <w:adjustRightInd w:val="0"/>
        <w:ind w:firstLine="540"/>
        <w:jc w:val="both"/>
        <w:rPr>
          <w:b/>
          <w:i/>
        </w:rPr>
      </w:pPr>
      <w:r w:rsidRPr="00A666A6">
        <w:rPr>
          <w:b/>
          <w:i/>
        </w:rPr>
        <w:t>Иные консультанты Эмитента, раскрытие информации о которых, по мнению Эмитента,  является существенным для принятия решения о приобретении ценных бумаг Эмитента отсутствуют.</w:t>
      </w:r>
    </w:p>
    <w:p w:rsidR="00E95B8D" w:rsidRPr="00A666A6" w:rsidRDefault="00E95B8D" w:rsidP="00BD52E9">
      <w:pPr>
        <w:pStyle w:val="Basic"/>
      </w:pPr>
    </w:p>
    <w:p w:rsidR="00E95B8D" w:rsidRPr="00A666A6" w:rsidRDefault="00E95B8D" w:rsidP="00BD52E9">
      <w:pPr>
        <w:pStyle w:val="Basic"/>
        <w:rPr>
          <w:rFonts w:cs="Calibri"/>
        </w:rPr>
      </w:pPr>
    </w:p>
    <w:p w:rsidR="00E95B8D" w:rsidRPr="00A666A6" w:rsidRDefault="00E95B8D" w:rsidP="0094409B">
      <w:pPr>
        <w:pStyle w:val="Heading2"/>
      </w:pPr>
      <w:bookmarkStart w:id="10" w:name="_Toc430103388"/>
      <w:r w:rsidRPr="00A666A6">
        <w:t>1.5. Сведения об иных лицах, подписавших проспект ценных бумаг</w:t>
      </w:r>
      <w:bookmarkEnd w:id="10"/>
    </w:p>
    <w:p w:rsidR="00E95B8D" w:rsidRPr="00A666A6" w:rsidRDefault="00E95B8D" w:rsidP="00BD52E9">
      <w:pPr>
        <w:pStyle w:val="Basic"/>
      </w:pPr>
      <w:r w:rsidRPr="00A666A6">
        <w:t>В отношении лица, предоставившего обеспечение по облигациям выпуска, и иных лиц, подписавших проспект ценных бумаг, указываются:</w:t>
      </w:r>
    </w:p>
    <w:p w:rsidR="00E95B8D" w:rsidRPr="00A666A6" w:rsidRDefault="00E95B8D" w:rsidP="00C908CA">
      <w:pPr>
        <w:autoSpaceDE w:val="0"/>
        <w:autoSpaceDN w:val="0"/>
        <w:adjustRightInd w:val="0"/>
        <w:ind w:firstLine="540"/>
        <w:jc w:val="both"/>
        <w:rPr>
          <w:rFonts w:eastAsia="Batang"/>
          <w:b/>
          <w:i/>
          <w:szCs w:val="24"/>
          <w:lang w:eastAsia="ko-KR"/>
        </w:rPr>
      </w:pPr>
      <w:r w:rsidRPr="00A666A6">
        <w:rPr>
          <w:rFonts w:eastAsia="Batang"/>
          <w:b/>
          <w:i/>
          <w:szCs w:val="24"/>
          <w:lang w:eastAsia="ko-KR"/>
        </w:rPr>
        <w:t>По Облигациям настоящего выпуска обеспечение не предоставляется.</w:t>
      </w:r>
    </w:p>
    <w:p w:rsidR="00E95B8D" w:rsidRPr="00A666A6" w:rsidRDefault="00E95B8D" w:rsidP="00BD52E9">
      <w:pPr>
        <w:pStyle w:val="Basic"/>
      </w:pPr>
    </w:p>
    <w:p w:rsidR="00E95B8D" w:rsidRPr="00A666A6" w:rsidRDefault="00E95B8D" w:rsidP="00C908CA">
      <w:pPr>
        <w:autoSpaceDE w:val="0"/>
        <w:autoSpaceDN w:val="0"/>
        <w:adjustRightInd w:val="0"/>
        <w:ind w:firstLine="540"/>
        <w:jc w:val="both"/>
        <w:rPr>
          <w:rFonts w:eastAsia="Batang"/>
          <w:szCs w:val="24"/>
          <w:lang w:eastAsia="ko-KR"/>
        </w:rPr>
      </w:pPr>
      <w:r w:rsidRPr="00A666A6">
        <w:rPr>
          <w:rFonts w:eastAsia="Batang"/>
          <w:szCs w:val="24"/>
          <w:lang w:eastAsia="ko-KR"/>
        </w:rPr>
        <w:t>Иные лица, подписавшие проспект ценных бумаг и не указанные в предыдущих пунктах настоящего раздела:</w:t>
      </w:r>
    </w:p>
    <w:p w:rsidR="00E95B8D" w:rsidRPr="00A666A6" w:rsidRDefault="00E95B8D" w:rsidP="00C908CA">
      <w:pPr>
        <w:autoSpaceDE w:val="0"/>
        <w:autoSpaceDN w:val="0"/>
        <w:adjustRightInd w:val="0"/>
        <w:ind w:firstLine="540"/>
        <w:jc w:val="both"/>
        <w:rPr>
          <w:rFonts w:eastAsia="Batang"/>
          <w:szCs w:val="24"/>
          <w:lang w:eastAsia="ko-KR"/>
        </w:rPr>
      </w:pPr>
    </w:p>
    <w:p w:rsidR="00E95B8D" w:rsidRPr="00A666A6" w:rsidRDefault="00E95B8D" w:rsidP="00C908CA">
      <w:pPr>
        <w:autoSpaceDE w:val="0"/>
        <w:autoSpaceDN w:val="0"/>
        <w:adjustRightInd w:val="0"/>
        <w:ind w:firstLine="540"/>
        <w:jc w:val="both"/>
        <w:rPr>
          <w:rFonts w:eastAsia="Batang"/>
          <w:szCs w:val="24"/>
          <w:lang w:eastAsia="ko-KR"/>
        </w:rPr>
      </w:pPr>
    </w:p>
    <w:p w:rsidR="00E95B8D" w:rsidRPr="00A666A6" w:rsidRDefault="00E95B8D" w:rsidP="00D121F4">
      <w:pPr>
        <w:autoSpaceDE w:val="0"/>
        <w:autoSpaceDN w:val="0"/>
        <w:adjustRightInd w:val="0"/>
        <w:ind w:firstLine="540"/>
        <w:jc w:val="both"/>
        <w:rPr>
          <w:rFonts w:eastAsia="Batang"/>
          <w:szCs w:val="24"/>
          <w:lang w:eastAsia="ko-KR"/>
        </w:rPr>
      </w:pPr>
      <w:r w:rsidRPr="00A666A6">
        <w:rPr>
          <w:rFonts w:eastAsia="Batang"/>
          <w:szCs w:val="24"/>
          <w:lang w:eastAsia="ko-KR"/>
        </w:rPr>
        <w:t xml:space="preserve">фамилия, имя, отчество: </w:t>
      </w:r>
      <w:r w:rsidRPr="00A666A6">
        <w:rPr>
          <w:rFonts w:eastAsia="Batang"/>
          <w:b/>
          <w:i/>
          <w:szCs w:val="24"/>
          <w:lang w:eastAsia="ko-KR"/>
        </w:rPr>
        <w:t>Греф Герман Оскарович</w:t>
      </w:r>
    </w:p>
    <w:p w:rsidR="00E95B8D" w:rsidRPr="00A666A6" w:rsidRDefault="00E95B8D" w:rsidP="00D121F4">
      <w:pPr>
        <w:autoSpaceDE w:val="0"/>
        <w:autoSpaceDN w:val="0"/>
        <w:adjustRightInd w:val="0"/>
        <w:ind w:firstLine="540"/>
        <w:jc w:val="both"/>
        <w:rPr>
          <w:rFonts w:eastAsia="Batang"/>
          <w:szCs w:val="24"/>
          <w:lang w:eastAsia="ko-KR"/>
        </w:rPr>
      </w:pPr>
      <w:r w:rsidRPr="00A666A6">
        <w:rPr>
          <w:rFonts w:eastAsia="Batang"/>
          <w:szCs w:val="24"/>
          <w:lang w:eastAsia="ko-KR"/>
        </w:rPr>
        <w:t xml:space="preserve">год рождения: </w:t>
      </w:r>
      <w:r w:rsidRPr="00A666A6">
        <w:rPr>
          <w:rFonts w:eastAsia="Batang"/>
          <w:b/>
          <w:i/>
          <w:szCs w:val="24"/>
          <w:lang w:eastAsia="ko-KR"/>
        </w:rPr>
        <w:t>1964</w:t>
      </w:r>
    </w:p>
    <w:p w:rsidR="00E95B8D" w:rsidRPr="00A666A6" w:rsidRDefault="00E95B8D" w:rsidP="00D121F4">
      <w:pPr>
        <w:autoSpaceDE w:val="0"/>
        <w:autoSpaceDN w:val="0"/>
        <w:adjustRightInd w:val="0"/>
        <w:ind w:firstLine="540"/>
        <w:jc w:val="both"/>
        <w:rPr>
          <w:rFonts w:eastAsia="Batang"/>
          <w:szCs w:val="24"/>
          <w:lang w:eastAsia="ko-KR"/>
        </w:rPr>
      </w:pPr>
      <w:r w:rsidRPr="00A666A6">
        <w:rPr>
          <w:rFonts w:eastAsia="Batang"/>
          <w:szCs w:val="24"/>
          <w:lang w:eastAsia="ko-KR"/>
        </w:rPr>
        <w:t xml:space="preserve">сведения об основном месте работы: </w:t>
      </w:r>
      <w:r w:rsidRPr="00A666A6">
        <w:rPr>
          <w:rFonts w:eastAsia="Batang"/>
          <w:b/>
          <w:i/>
          <w:szCs w:val="24"/>
          <w:lang w:eastAsia="ko-KR"/>
        </w:rPr>
        <w:t>ПАО Сбербанк</w:t>
      </w:r>
    </w:p>
    <w:p w:rsidR="00E95B8D" w:rsidRPr="00A666A6" w:rsidRDefault="00E95B8D" w:rsidP="00D121F4">
      <w:pPr>
        <w:autoSpaceDE w:val="0"/>
        <w:autoSpaceDN w:val="0"/>
        <w:adjustRightInd w:val="0"/>
        <w:ind w:firstLine="540"/>
        <w:jc w:val="both"/>
        <w:rPr>
          <w:rFonts w:eastAsia="Batang"/>
          <w:szCs w:val="24"/>
          <w:lang w:eastAsia="ko-KR"/>
        </w:rPr>
      </w:pPr>
      <w:r w:rsidRPr="00A666A6">
        <w:rPr>
          <w:rFonts w:eastAsia="Batang"/>
          <w:szCs w:val="24"/>
          <w:lang w:eastAsia="ko-KR"/>
        </w:rPr>
        <w:t>должность:</w:t>
      </w:r>
      <w:r w:rsidRPr="00A666A6">
        <w:t xml:space="preserve"> </w:t>
      </w:r>
      <w:r w:rsidRPr="00A666A6">
        <w:rPr>
          <w:b/>
          <w:i/>
        </w:rPr>
        <w:t>Президент, Председатель Правления</w:t>
      </w:r>
    </w:p>
    <w:p w:rsidR="00E95B8D" w:rsidRPr="00A666A6" w:rsidRDefault="00E95B8D" w:rsidP="00D121F4">
      <w:pPr>
        <w:autoSpaceDE w:val="0"/>
        <w:autoSpaceDN w:val="0"/>
        <w:adjustRightInd w:val="0"/>
        <w:ind w:firstLine="540"/>
        <w:jc w:val="both"/>
        <w:rPr>
          <w:rFonts w:eastAsia="Batang"/>
          <w:szCs w:val="24"/>
          <w:lang w:eastAsia="ko-KR"/>
        </w:rPr>
      </w:pPr>
    </w:p>
    <w:p w:rsidR="00E95B8D" w:rsidRPr="00A666A6" w:rsidRDefault="00E95B8D" w:rsidP="00D121F4">
      <w:pPr>
        <w:autoSpaceDE w:val="0"/>
        <w:autoSpaceDN w:val="0"/>
        <w:adjustRightInd w:val="0"/>
        <w:ind w:firstLine="540"/>
        <w:jc w:val="both"/>
        <w:rPr>
          <w:rFonts w:eastAsia="Batang"/>
          <w:szCs w:val="24"/>
          <w:lang w:eastAsia="ko-KR"/>
        </w:rPr>
      </w:pPr>
    </w:p>
    <w:p w:rsidR="00E95B8D" w:rsidRPr="00A666A6" w:rsidRDefault="00E95B8D" w:rsidP="00C908CA">
      <w:pPr>
        <w:autoSpaceDE w:val="0"/>
        <w:autoSpaceDN w:val="0"/>
        <w:adjustRightInd w:val="0"/>
        <w:ind w:firstLine="540"/>
        <w:jc w:val="both"/>
        <w:rPr>
          <w:rFonts w:eastAsia="Batang"/>
          <w:szCs w:val="24"/>
          <w:lang w:eastAsia="ko-KR"/>
        </w:rPr>
      </w:pPr>
      <w:r w:rsidRPr="00A666A6">
        <w:rPr>
          <w:rFonts w:eastAsia="Batang"/>
          <w:szCs w:val="24"/>
          <w:lang w:eastAsia="ko-KR"/>
        </w:rPr>
        <w:t xml:space="preserve">фамилия, имя, отчество: </w:t>
      </w:r>
      <w:r w:rsidRPr="00A666A6">
        <w:rPr>
          <w:rFonts w:eastAsia="Batang"/>
          <w:b/>
          <w:i/>
          <w:szCs w:val="24"/>
          <w:lang w:eastAsia="ko-KR"/>
        </w:rPr>
        <w:t>Лукьянова Марина Юрьевна</w:t>
      </w:r>
    </w:p>
    <w:p w:rsidR="00E95B8D" w:rsidRPr="00A666A6" w:rsidRDefault="00E95B8D" w:rsidP="00C908CA">
      <w:pPr>
        <w:autoSpaceDE w:val="0"/>
        <w:autoSpaceDN w:val="0"/>
        <w:adjustRightInd w:val="0"/>
        <w:ind w:firstLine="540"/>
        <w:jc w:val="both"/>
        <w:rPr>
          <w:rFonts w:eastAsia="Batang"/>
          <w:szCs w:val="24"/>
          <w:lang w:eastAsia="ko-KR"/>
        </w:rPr>
      </w:pPr>
      <w:r w:rsidRPr="00A666A6">
        <w:rPr>
          <w:rFonts w:eastAsia="Batang"/>
          <w:szCs w:val="24"/>
          <w:lang w:eastAsia="ko-KR"/>
        </w:rPr>
        <w:t xml:space="preserve">год рождения: </w:t>
      </w:r>
      <w:r w:rsidRPr="00A666A6">
        <w:rPr>
          <w:rFonts w:eastAsia="Batang"/>
          <w:b/>
          <w:i/>
          <w:szCs w:val="24"/>
          <w:lang w:eastAsia="ko-KR"/>
        </w:rPr>
        <w:t>1961</w:t>
      </w:r>
    </w:p>
    <w:p w:rsidR="00E95B8D" w:rsidRPr="00A666A6" w:rsidRDefault="00E95B8D" w:rsidP="00C908CA">
      <w:pPr>
        <w:autoSpaceDE w:val="0"/>
        <w:autoSpaceDN w:val="0"/>
        <w:adjustRightInd w:val="0"/>
        <w:ind w:firstLine="540"/>
        <w:jc w:val="both"/>
        <w:rPr>
          <w:rFonts w:eastAsia="Batang"/>
          <w:szCs w:val="24"/>
          <w:lang w:eastAsia="ko-KR"/>
        </w:rPr>
      </w:pPr>
      <w:r w:rsidRPr="00A666A6">
        <w:rPr>
          <w:rFonts w:eastAsia="Batang"/>
          <w:szCs w:val="24"/>
          <w:lang w:eastAsia="ko-KR"/>
        </w:rPr>
        <w:t xml:space="preserve">сведения об основном месте работы: </w:t>
      </w:r>
      <w:r w:rsidRPr="00A666A6">
        <w:rPr>
          <w:rFonts w:eastAsia="Batang"/>
          <w:b/>
          <w:i/>
          <w:szCs w:val="24"/>
          <w:lang w:eastAsia="ko-KR"/>
        </w:rPr>
        <w:t>ПАО Сбербанк</w:t>
      </w:r>
    </w:p>
    <w:p w:rsidR="00E95B8D" w:rsidRPr="00A666A6" w:rsidRDefault="00E95B8D" w:rsidP="00C908CA">
      <w:pPr>
        <w:autoSpaceDE w:val="0"/>
        <w:autoSpaceDN w:val="0"/>
        <w:adjustRightInd w:val="0"/>
        <w:ind w:firstLine="540"/>
        <w:jc w:val="both"/>
        <w:rPr>
          <w:rFonts w:eastAsia="Batang"/>
          <w:b/>
          <w:i/>
          <w:szCs w:val="24"/>
          <w:lang w:eastAsia="ko-KR"/>
        </w:rPr>
      </w:pPr>
      <w:r w:rsidRPr="00A666A6">
        <w:rPr>
          <w:rFonts w:eastAsia="Batang"/>
          <w:szCs w:val="24"/>
          <w:lang w:eastAsia="ko-KR"/>
        </w:rPr>
        <w:t xml:space="preserve">должность: </w:t>
      </w:r>
      <w:r w:rsidRPr="00A666A6">
        <w:rPr>
          <w:rFonts w:eastAsia="Batang"/>
          <w:b/>
          <w:i/>
          <w:szCs w:val="24"/>
          <w:lang w:eastAsia="ko-KR"/>
        </w:rPr>
        <w:t>Главный бухгалтер – Директор Управления бухгалтерского учета и отчетности ПАО Сбербанк</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rPr>
          <w:rFonts w:cs="Calibri"/>
        </w:rPr>
      </w:pPr>
    </w:p>
    <w:p w:rsidR="00E95B8D" w:rsidRPr="00A666A6" w:rsidRDefault="00E95B8D" w:rsidP="0094409B">
      <w:pPr>
        <w:pStyle w:val="Heading1"/>
      </w:pPr>
      <w:bookmarkStart w:id="11" w:name="Par196"/>
      <w:bookmarkEnd w:id="11"/>
      <w:r w:rsidRPr="00A666A6">
        <w:br w:type="page"/>
      </w:r>
      <w:bookmarkStart w:id="12" w:name="_Toc430103389"/>
      <w:r w:rsidRPr="00A666A6">
        <w:t>Раздел II. Основная информация о финансово-экономическом состоянии эмитента</w:t>
      </w:r>
      <w:bookmarkEnd w:id="12"/>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13" w:name="_Toc430103390"/>
      <w:r w:rsidRPr="00A666A6">
        <w:t>2.1. Показатели финансово-экономической деятельности эмитента</w:t>
      </w:r>
      <w:bookmarkEnd w:id="13"/>
    </w:p>
    <w:p w:rsidR="00E95B8D" w:rsidRPr="00A666A6" w:rsidRDefault="00E95B8D" w:rsidP="00BD52E9">
      <w:pPr>
        <w:pStyle w:val="Basic"/>
      </w:pPr>
      <w:r w:rsidRPr="00A666A6">
        <w:t>Приводится динамика показателей, характеризующих финансово-экономическую деятельность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последний завершенный отчетный период до даты утверждения проспекта ценных бумаг (информация приводится в виде таблицы, показатели рассчитываются на дату окончания каждого завершенного отчетного года и на дату окончания последнего завершенного отчетного периода до даты утверждения проспекта ценных бумаг).</w:t>
      </w:r>
    </w:p>
    <w:p w:rsidR="00E95B8D" w:rsidRPr="00A666A6" w:rsidRDefault="00E95B8D" w:rsidP="00BD52E9">
      <w:pPr>
        <w:pStyle w:val="Basic"/>
      </w:pPr>
      <w:r w:rsidRPr="00A666A6">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финансово-экономическую деятельность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E95B8D" w:rsidRPr="00A666A6" w:rsidRDefault="00E95B8D" w:rsidP="00BD52E9">
      <w:pPr>
        <w:pStyle w:val="Basic"/>
      </w:pPr>
      <w:r w:rsidRPr="00A666A6">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финансово-экономическую деятельность эмитента, расчет которых осуществляется на основании консолидированной финансовой отчетности эмитента, с указанием этого обстоятельства.</w:t>
      </w:r>
    </w:p>
    <w:p w:rsidR="00E95B8D" w:rsidRPr="00A666A6" w:rsidRDefault="00E95B8D" w:rsidP="00BD52E9">
      <w:pPr>
        <w:pStyle w:val="Basic"/>
      </w:pPr>
    </w:p>
    <w:tbl>
      <w:tblPr>
        <w:tblW w:w="5000" w:type="pct"/>
        <w:tblCellMar>
          <w:top w:w="75" w:type="dxa"/>
          <w:left w:w="0" w:type="dxa"/>
          <w:bottom w:w="75" w:type="dxa"/>
          <w:right w:w="0" w:type="dxa"/>
        </w:tblCellMar>
        <w:tblLook w:val="0000" w:firstRow="0" w:lastRow="0" w:firstColumn="0" w:lastColumn="0" w:noHBand="0" w:noVBand="0"/>
      </w:tblPr>
      <w:tblGrid>
        <w:gridCol w:w="1598"/>
        <w:gridCol w:w="1574"/>
        <w:gridCol w:w="1145"/>
        <w:gridCol w:w="1165"/>
        <w:gridCol w:w="1165"/>
        <w:gridCol w:w="1165"/>
        <w:gridCol w:w="1298"/>
        <w:gridCol w:w="1165"/>
      </w:tblGrid>
      <w:tr w:rsidR="00E95B8D" w:rsidRPr="00A666A6" w:rsidTr="0026380C">
        <w:tc>
          <w:tcPr>
            <w:tcW w:w="7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Наименование показателя</w:t>
            </w:r>
          </w:p>
        </w:tc>
        <w:tc>
          <w:tcPr>
            <w:tcW w:w="7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Рекомендуемая методика расчета</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b/>
              </w:rPr>
            </w:pPr>
            <w:r w:rsidRPr="00A666A6">
              <w:rPr>
                <w:b/>
              </w:rPr>
              <w:t>01.01.2011</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b/>
              </w:rPr>
            </w:pPr>
            <w:r w:rsidRPr="00A666A6">
              <w:rPr>
                <w:b/>
              </w:rPr>
              <w:t>01.01.2012</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b/>
              </w:rPr>
            </w:pPr>
            <w:r w:rsidRPr="00A666A6">
              <w:rPr>
                <w:b/>
              </w:rPr>
              <w:t>01.01.2013</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b/>
              </w:rPr>
            </w:pPr>
            <w:r w:rsidRPr="00A666A6">
              <w:rPr>
                <w:b/>
              </w:rPr>
              <w:t>01.01.2014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b/>
              </w:rPr>
            </w:pPr>
            <w:r w:rsidRPr="00A666A6">
              <w:rPr>
                <w:b/>
              </w:rPr>
              <w:t>01.01.2015</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6406B1">
            <w:pPr>
              <w:jc w:val="center"/>
              <w:rPr>
                <w:b/>
              </w:rPr>
            </w:pPr>
            <w:r w:rsidRPr="00A666A6">
              <w:rPr>
                <w:b/>
              </w:rPr>
              <w:t>01.07.2015</w:t>
            </w:r>
          </w:p>
        </w:tc>
      </w:tr>
      <w:tr w:rsidR="00E95B8D" w:rsidRPr="00A666A6" w:rsidTr="0026380C">
        <w:tc>
          <w:tcPr>
            <w:tcW w:w="7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Уставный капитал, тыс. руб.</w:t>
            </w:r>
          </w:p>
        </w:tc>
        <w:tc>
          <w:tcPr>
            <w:tcW w:w="7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pPr>
              <w:rPr>
                <w:sz w:val="16"/>
                <w:szCs w:val="16"/>
              </w:rPr>
            </w:pPr>
            <w:r w:rsidRPr="00A666A6">
              <w:rPr>
                <w:sz w:val="16"/>
                <w:szCs w:val="16"/>
              </w:rPr>
              <w:t>Сумма номинальных стоимостей размещенных акций (сумма стоимостей вкладов участников) кредитной организации</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67 760 844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67 760 844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67 760 844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67 760 844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67 760 844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67 760 844</w:t>
            </w:r>
          </w:p>
        </w:tc>
      </w:tr>
      <w:tr w:rsidR="00E95B8D" w:rsidRPr="00A666A6" w:rsidTr="0026380C">
        <w:tc>
          <w:tcPr>
            <w:tcW w:w="7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Собственные средства (капитал), тыс. руб.</w:t>
            </w:r>
          </w:p>
        </w:tc>
        <w:tc>
          <w:tcPr>
            <w:tcW w:w="7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pPr>
              <w:rPr>
                <w:sz w:val="16"/>
                <w:szCs w:val="16"/>
              </w:rPr>
            </w:pPr>
            <w:r w:rsidRPr="00A666A6">
              <w:rPr>
                <w:sz w:val="16"/>
                <w:szCs w:val="16"/>
              </w:rPr>
              <w:t>В соответствии с порядком, установленным Банком России для кредитных организаций</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1 241 875 781</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1 515 779 758</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1 679 091 089</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8"/>
                <w:szCs w:val="18"/>
              </w:rPr>
            </w:pPr>
            <w:r w:rsidRPr="00A666A6">
              <w:rPr>
                <w:sz w:val="18"/>
                <w:szCs w:val="18"/>
              </w:rPr>
              <w:t>1 972 891 617*</w:t>
            </w:r>
          </w:p>
          <w:p w:rsidR="00E95B8D" w:rsidRPr="00A666A6" w:rsidRDefault="00E95B8D" w:rsidP="0026380C">
            <w:pPr>
              <w:jc w:val="center"/>
              <w:rPr>
                <w:sz w:val="16"/>
                <w:szCs w:val="16"/>
              </w:rPr>
            </w:pP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b/>
                <w:sz w:val="16"/>
                <w:szCs w:val="16"/>
              </w:rPr>
            </w:pPr>
            <w:r w:rsidRPr="00A666A6">
              <w:rPr>
                <w:b/>
                <w:sz w:val="16"/>
                <w:szCs w:val="16"/>
              </w:rPr>
              <w:t>2 311 530 428*</w:t>
            </w:r>
          </w:p>
          <w:p w:rsidR="00E95B8D" w:rsidRPr="00A666A6" w:rsidRDefault="00E95B8D" w:rsidP="00825832">
            <w:pPr>
              <w:ind w:firstLine="567"/>
              <w:jc w:val="center"/>
              <w:rPr>
                <w:b/>
                <w:sz w:val="16"/>
                <w:szCs w:val="16"/>
              </w:rPr>
            </w:pP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b/>
                <w:sz w:val="16"/>
                <w:szCs w:val="16"/>
              </w:rPr>
            </w:pPr>
            <w:r w:rsidRPr="00A666A6">
              <w:rPr>
                <w:b/>
                <w:sz w:val="16"/>
                <w:szCs w:val="16"/>
              </w:rPr>
              <w:t xml:space="preserve">  </w:t>
            </w:r>
          </w:p>
          <w:p w:rsidR="00E95B8D" w:rsidRPr="00A666A6" w:rsidRDefault="00E95B8D" w:rsidP="0026380C">
            <w:pPr>
              <w:jc w:val="center"/>
              <w:rPr>
                <w:sz w:val="16"/>
                <w:szCs w:val="16"/>
              </w:rPr>
            </w:pPr>
            <w:r w:rsidRPr="00A666A6">
              <w:rPr>
                <w:b/>
                <w:sz w:val="16"/>
                <w:szCs w:val="16"/>
              </w:rPr>
              <w:t>2 520 815 372*</w:t>
            </w:r>
          </w:p>
        </w:tc>
      </w:tr>
      <w:tr w:rsidR="00E95B8D" w:rsidRPr="00A666A6" w:rsidTr="0026380C">
        <w:tc>
          <w:tcPr>
            <w:tcW w:w="7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Чистая прибыль (непокрытый убыток), тыс. руб.</w:t>
            </w:r>
          </w:p>
        </w:tc>
        <w:tc>
          <w:tcPr>
            <w:tcW w:w="7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pPr>
              <w:rPr>
                <w:sz w:val="16"/>
                <w:szCs w:val="16"/>
              </w:rPr>
            </w:pPr>
            <w:r w:rsidRPr="00A666A6">
              <w:rPr>
                <w:sz w:val="16"/>
                <w:szCs w:val="16"/>
              </w:rPr>
              <w:t>Чистая прибыль (убыток) отчетного периода</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173 978 563</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310 494 911</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346 174 519</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6"/>
                <w:szCs w:val="16"/>
              </w:rPr>
              <w:t>377 649 350</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6"/>
                <w:szCs w:val="16"/>
              </w:rPr>
              <w:t>311 212 961</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b/>
                <w:sz w:val="16"/>
                <w:szCs w:val="16"/>
              </w:rPr>
              <w:t>  81 583 122</w:t>
            </w:r>
          </w:p>
        </w:tc>
      </w:tr>
      <w:tr w:rsidR="00E95B8D" w:rsidRPr="00A666A6" w:rsidTr="0026380C">
        <w:tc>
          <w:tcPr>
            <w:tcW w:w="7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Рентабельность активов, %</w:t>
            </w:r>
          </w:p>
        </w:tc>
        <w:tc>
          <w:tcPr>
            <w:tcW w:w="7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pPr>
              <w:rPr>
                <w:sz w:val="16"/>
                <w:szCs w:val="16"/>
              </w:rPr>
            </w:pPr>
            <w:r w:rsidRPr="00A666A6">
              <w:rPr>
                <w:sz w:val="16"/>
                <w:szCs w:val="16"/>
              </w:rPr>
              <w:t>Чистая прибыль / Балансовая стоимость активов x 100</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2,3</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3,4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sz w:val="18"/>
                <w:szCs w:val="18"/>
              </w:rPr>
            </w:pPr>
            <w:r w:rsidRPr="00A666A6">
              <w:rPr>
                <w:sz w:val="18"/>
                <w:szCs w:val="18"/>
              </w:rPr>
              <w:t>2,9</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sz w:val="18"/>
                <w:szCs w:val="18"/>
              </w:rPr>
            </w:pPr>
            <w:r w:rsidRPr="00A666A6">
              <w:rPr>
                <w:sz w:val="18"/>
                <w:szCs w:val="18"/>
              </w:rPr>
              <w:t>2,6</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b/>
                <w:sz w:val="16"/>
                <w:szCs w:val="16"/>
              </w:rPr>
            </w:pPr>
            <w:r w:rsidRPr="00A666A6">
              <w:rPr>
                <w:b/>
                <w:sz w:val="16"/>
                <w:szCs w:val="16"/>
              </w:rPr>
              <w:t>1,7</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sz w:val="16"/>
                <w:szCs w:val="16"/>
              </w:rPr>
            </w:pPr>
            <w:r w:rsidRPr="00A666A6">
              <w:rPr>
                <w:b/>
                <w:sz w:val="16"/>
                <w:szCs w:val="16"/>
              </w:rPr>
              <w:t>0,8</w:t>
            </w:r>
          </w:p>
        </w:tc>
      </w:tr>
      <w:tr w:rsidR="00E95B8D" w:rsidRPr="00A666A6" w:rsidTr="0026380C">
        <w:tc>
          <w:tcPr>
            <w:tcW w:w="7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Рентабельность капитала, %</w:t>
            </w:r>
          </w:p>
        </w:tc>
        <w:tc>
          <w:tcPr>
            <w:tcW w:w="7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pPr>
              <w:rPr>
                <w:sz w:val="16"/>
                <w:szCs w:val="16"/>
              </w:rPr>
            </w:pPr>
            <w:r w:rsidRPr="00A666A6">
              <w:rPr>
                <w:sz w:val="16"/>
                <w:szCs w:val="16"/>
              </w:rPr>
              <w:t>Чистая прибыль / Собственные средства (капитал) x 100</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18,4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pPr>
              <w:jc w:val="center"/>
              <w:rPr>
                <w:sz w:val="18"/>
                <w:szCs w:val="18"/>
              </w:rPr>
            </w:pPr>
            <w:r w:rsidRPr="00A666A6">
              <w:rPr>
                <w:sz w:val="18"/>
                <w:szCs w:val="18"/>
              </w:rPr>
              <w:t>26,2</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sz w:val="18"/>
                <w:szCs w:val="18"/>
              </w:rPr>
            </w:pPr>
            <w:r w:rsidRPr="00A666A6">
              <w:rPr>
                <w:sz w:val="18"/>
                <w:szCs w:val="18"/>
              </w:rPr>
              <w:t>23,5</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sz w:val="18"/>
                <w:szCs w:val="18"/>
              </w:rPr>
            </w:pPr>
            <w:r w:rsidRPr="00A666A6">
              <w:rPr>
                <w:sz w:val="18"/>
                <w:szCs w:val="18"/>
              </w:rPr>
              <w:t>21,2</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b/>
                <w:sz w:val="16"/>
                <w:szCs w:val="16"/>
              </w:rPr>
            </w:pPr>
            <w:r w:rsidRPr="00A666A6">
              <w:rPr>
                <w:b/>
                <w:sz w:val="16"/>
                <w:szCs w:val="16"/>
              </w:rPr>
              <w:t>15,6</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jc w:val="center"/>
              <w:rPr>
                <w:sz w:val="16"/>
                <w:szCs w:val="16"/>
              </w:rPr>
            </w:pPr>
            <w:r w:rsidRPr="00A666A6">
              <w:rPr>
                <w:b/>
                <w:sz w:val="16"/>
                <w:szCs w:val="16"/>
              </w:rPr>
              <w:t>8,0</w:t>
            </w:r>
          </w:p>
        </w:tc>
      </w:tr>
      <w:tr w:rsidR="00E95B8D" w:rsidRPr="00A666A6" w:rsidTr="0026380C">
        <w:tc>
          <w:tcPr>
            <w:tcW w:w="77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Привлеченные средства: (кредиты, депозиты, клиентские счета и т.д.), тыс. руб.</w:t>
            </w:r>
          </w:p>
        </w:tc>
        <w:tc>
          <w:tcPr>
            <w:tcW w:w="76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pPr>
              <w:rPr>
                <w:sz w:val="16"/>
                <w:szCs w:val="16"/>
              </w:rPr>
            </w:pPr>
            <w:r w:rsidRPr="00A666A6">
              <w:rPr>
                <w:sz w:val="16"/>
                <w:szCs w:val="16"/>
              </w:rPr>
              <w:t>Межбанковские кредиты полученные + средства на счетах клиентов + депозиты + прочие привлеченные средства</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7 370 055 091</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9 007 275 824</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11 793 457 071</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380C">
            <w:pPr>
              <w:jc w:val="center"/>
              <w:rPr>
                <w:sz w:val="16"/>
                <w:szCs w:val="16"/>
              </w:rPr>
            </w:pPr>
            <w:r w:rsidRPr="00A666A6">
              <w:rPr>
                <w:sz w:val="18"/>
                <w:szCs w:val="18"/>
              </w:rPr>
              <w:t>14 164 099 341</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2619C5">
            <w:pPr>
              <w:ind w:firstLine="567"/>
              <w:jc w:val="center"/>
              <w:rPr>
                <w:sz w:val="16"/>
                <w:szCs w:val="16"/>
              </w:rPr>
            </w:pPr>
            <w:r w:rsidRPr="00A666A6">
              <w:rPr>
                <w:sz w:val="16"/>
                <w:szCs w:val="16"/>
              </w:rPr>
              <w:t> </w:t>
            </w:r>
          </w:p>
          <w:p w:rsidR="00E95B8D" w:rsidRPr="00A666A6" w:rsidRDefault="00E95B8D" w:rsidP="00493726">
            <w:pPr>
              <w:ind w:firstLine="567"/>
              <w:jc w:val="center"/>
              <w:rPr>
                <w:b/>
                <w:sz w:val="16"/>
                <w:szCs w:val="16"/>
              </w:rPr>
            </w:pPr>
            <w:r w:rsidRPr="00A666A6">
              <w:rPr>
                <w:sz w:val="16"/>
                <w:szCs w:val="16"/>
              </w:rPr>
              <w:t>19 468 744 822</w:t>
            </w:r>
          </w:p>
        </w:tc>
        <w:tc>
          <w:tcPr>
            <w:tcW w:w="576" w:type="pct"/>
            <w:tcBorders>
              <w:top w:val="single" w:sz="4" w:space="0" w:color="auto"/>
              <w:left w:val="single" w:sz="4" w:space="0" w:color="auto"/>
              <w:bottom w:val="single" w:sz="4" w:space="0" w:color="auto"/>
              <w:right w:val="single" w:sz="4" w:space="0" w:color="auto"/>
            </w:tcBorders>
          </w:tcPr>
          <w:p w:rsidR="00E95B8D" w:rsidRPr="00A666A6" w:rsidRDefault="00E95B8D" w:rsidP="00AB63A3">
            <w:pPr>
              <w:pStyle w:val="Default"/>
              <w:ind w:firstLine="567"/>
              <w:jc w:val="center"/>
              <w:rPr>
                <w:color w:val="auto"/>
                <w:sz w:val="16"/>
                <w:szCs w:val="16"/>
              </w:rPr>
            </w:pPr>
            <w:r w:rsidRPr="00A666A6">
              <w:rPr>
                <w:color w:val="auto"/>
                <w:sz w:val="16"/>
                <w:szCs w:val="16"/>
              </w:rPr>
              <w:t xml:space="preserve">17 541 907 053 </w:t>
            </w:r>
          </w:p>
          <w:p w:rsidR="00E95B8D" w:rsidRPr="00A666A6" w:rsidRDefault="00E95B8D" w:rsidP="002619C5">
            <w:pPr>
              <w:jc w:val="center"/>
              <w:rPr>
                <w:sz w:val="16"/>
                <w:szCs w:val="16"/>
              </w:rPr>
            </w:pPr>
            <w:r w:rsidRPr="00A666A6">
              <w:rPr>
                <w:b/>
                <w:sz w:val="16"/>
                <w:szCs w:val="16"/>
              </w:rPr>
              <w:t> </w:t>
            </w:r>
          </w:p>
        </w:tc>
      </w:tr>
    </w:tbl>
    <w:p w:rsidR="00E95B8D" w:rsidRPr="00A666A6" w:rsidRDefault="00E95B8D" w:rsidP="00BD52E9">
      <w:pPr>
        <w:pStyle w:val="Basic"/>
        <w:rPr>
          <w:i/>
        </w:rPr>
      </w:pPr>
      <w:r w:rsidRPr="00A666A6">
        <w:rPr>
          <w:i/>
        </w:rPr>
        <w:t xml:space="preserve">*данные указаны с учетом изменений требования Положения Центрального Банка Российской Федерации от 28 декабря 2012 г. №395-П «О методике определения величины собственных средств (капитала) кредитных организаций («Базель III»)». </w:t>
      </w:r>
    </w:p>
    <w:p w:rsidR="00E95B8D" w:rsidRPr="00A666A6" w:rsidRDefault="00E95B8D" w:rsidP="00BD52E9">
      <w:pPr>
        <w:pStyle w:val="Basic"/>
      </w:pPr>
    </w:p>
    <w:p w:rsidR="00E95B8D" w:rsidRPr="00A666A6" w:rsidRDefault="00E95B8D" w:rsidP="00BD52E9">
      <w:pPr>
        <w:pStyle w:val="Basic"/>
      </w:pPr>
      <w:r w:rsidRPr="00A666A6">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финансово-экономическую деятельность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финансово-экономическую деятельность, с указанием методики расчета таких показателей.</w:t>
      </w:r>
    </w:p>
    <w:p w:rsidR="00E95B8D" w:rsidRPr="00A666A6" w:rsidRDefault="00E95B8D" w:rsidP="00062101">
      <w:pPr>
        <w:ind w:right="-79" w:firstLine="709"/>
        <w:jc w:val="both"/>
        <w:rPr>
          <w:b/>
          <w:i/>
        </w:rPr>
      </w:pPr>
      <w:r w:rsidRPr="00A666A6">
        <w:rPr>
          <w:b/>
          <w:i/>
        </w:rPr>
        <w:t xml:space="preserve">Рентабельность капитала рассчитана по методике, принятой в Банке, как приведенное к годовому базису отношение чистой прибыли, полученной за отчетный период, к средней величине собственных средств за этот же период. </w:t>
      </w:r>
    </w:p>
    <w:p w:rsidR="00E95B8D" w:rsidRPr="00A666A6" w:rsidRDefault="00E95B8D" w:rsidP="00062101">
      <w:pPr>
        <w:pStyle w:val="BodyTextIndent2"/>
        <w:rPr>
          <w:b/>
          <w:i/>
        </w:rPr>
      </w:pPr>
      <w:r w:rsidRPr="00A666A6">
        <w:rPr>
          <w:b/>
          <w:i/>
        </w:rPr>
        <w:t>Рентабельность активов рассчитана по методике, принятой в Банке, как приведенное к годовому базису отношение чистой прибыли, полученной за отчетный период, к средней величине активов-нетто за этот же отчетный период.</w:t>
      </w:r>
    </w:p>
    <w:p w:rsidR="00E95B8D" w:rsidRPr="00A666A6" w:rsidRDefault="00E95B8D" w:rsidP="00BD52E9">
      <w:pPr>
        <w:pStyle w:val="Basic"/>
        <w:rPr>
          <w:b/>
          <w:i/>
        </w:rPr>
      </w:pPr>
      <w:r w:rsidRPr="00A666A6">
        <w:rPr>
          <w:b/>
          <w:i/>
        </w:rPr>
        <w:t xml:space="preserve">Дополнительные показатели для целей настоящего Проспекта не рассчитывались. </w:t>
      </w:r>
    </w:p>
    <w:p w:rsidR="00E95B8D" w:rsidRPr="00A666A6" w:rsidRDefault="00E95B8D" w:rsidP="00BD52E9">
      <w:pPr>
        <w:pStyle w:val="Basic"/>
      </w:pPr>
    </w:p>
    <w:p w:rsidR="00E95B8D" w:rsidRPr="00A666A6" w:rsidRDefault="00E95B8D" w:rsidP="00BD52E9">
      <w:pPr>
        <w:pStyle w:val="Basic"/>
      </w:pPr>
      <w:r w:rsidRPr="00A666A6">
        <w:t>Приводится анализ финансово-экономической деятельности эмитента на основе экономического анализа динамики приведенных показателей.</w:t>
      </w:r>
    </w:p>
    <w:p w:rsidR="00E95B8D" w:rsidRPr="00A666A6" w:rsidRDefault="00E95B8D" w:rsidP="00BD52E9">
      <w:pPr>
        <w:pStyle w:val="Basic"/>
      </w:pPr>
    </w:p>
    <w:p w:rsidR="00E95B8D" w:rsidRPr="00A666A6" w:rsidRDefault="00E95B8D" w:rsidP="00062101">
      <w:pPr>
        <w:ind w:left="284"/>
        <w:jc w:val="both"/>
        <w:rPr>
          <w:i/>
          <w:u w:val="single"/>
        </w:rPr>
      </w:pPr>
      <w:r w:rsidRPr="00A666A6">
        <w:rPr>
          <w:i/>
          <w:u w:val="single"/>
        </w:rPr>
        <w:t>Основные итоги деятельности Банка в 2011 году в сравнении с 2010 годом:</w:t>
      </w:r>
    </w:p>
    <w:p w:rsidR="00E95B8D" w:rsidRPr="00A666A6" w:rsidRDefault="00E95B8D" w:rsidP="00062101">
      <w:pPr>
        <w:numPr>
          <w:ilvl w:val="0"/>
          <w:numId w:val="1"/>
        </w:numPr>
        <w:jc w:val="both"/>
      </w:pPr>
      <w:r w:rsidRPr="00A666A6">
        <w:rPr>
          <w:b/>
        </w:rPr>
        <w:t>Активы-нетто</w:t>
      </w:r>
      <w:r w:rsidRPr="00A666A6">
        <w:t xml:space="preserve"> выросли по сравнению с 1 января 2011 года на 22,2%, или на 1,9 трлн. рублей, до 10,4 трлн. рублей.</w:t>
      </w:r>
    </w:p>
    <w:p w:rsidR="00E95B8D" w:rsidRPr="00A666A6" w:rsidRDefault="00E95B8D" w:rsidP="00062101">
      <w:pPr>
        <w:numPr>
          <w:ilvl w:val="0"/>
          <w:numId w:val="1"/>
        </w:numPr>
        <w:jc w:val="both"/>
      </w:pPr>
      <w:r w:rsidRPr="00A666A6">
        <w:rPr>
          <w:b/>
        </w:rPr>
        <w:t>Чистая прибыль</w:t>
      </w:r>
      <w:r w:rsidRPr="00A666A6">
        <w:t xml:space="preserve"> за 2011 год с учетом СПОД увеличилась по сравнению результатом 2010 года почти в 2 раза со 174,0 млрд. рублей до 310,5 млрд. рублей. Рост показателя обусловлен значительными объемами созданных резервов в 2010 году, а также ростом процентных доходов в 2011 году.</w:t>
      </w:r>
    </w:p>
    <w:p w:rsidR="00E95B8D" w:rsidRPr="00A666A6" w:rsidRDefault="00E95B8D" w:rsidP="00062101">
      <w:pPr>
        <w:numPr>
          <w:ilvl w:val="0"/>
          <w:numId w:val="1"/>
        </w:numPr>
        <w:jc w:val="both"/>
      </w:pPr>
      <w:r w:rsidRPr="00A666A6">
        <w:rPr>
          <w:b/>
        </w:rPr>
        <w:t>Капитал</w:t>
      </w:r>
      <w:r w:rsidRPr="00A666A6">
        <w:t xml:space="preserve"> Банка, рассчитанный в соответствии с Положением Банка России № 215-П, увеличился по сравнению с 1 января 2011 года на 22,1%, или на 273,9 млрд. рублей до 1,5 трлн. рублей. Источником роста капитала стала заработанная прибыль.</w:t>
      </w:r>
    </w:p>
    <w:p w:rsidR="00E95B8D" w:rsidRPr="00A666A6" w:rsidRDefault="00E95B8D" w:rsidP="00062101">
      <w:pPr>
        <w:numPr>
          <w:ilvl w:val="0"/>
          <w:numId w:val="1"/>
        </w:numPr>
        <w:jc w:val="both"/>
        <w:rPr>
          <w:b/>
        </w:rPr>
      </w:pPr>
      <w:r w:rsidRPr="00A666A6">
        <w:rPr>
          <w:b/>
        </w:rPr>
        <w:t xml:space="preserve">Рентабельность капитала </w:t>
      </w:r>
      <w:r w:rsidRPr="00A666A6">
        <w:t>за 2011 год выросла с 18,4% до 26,2%, что обусловлено значительным ростом чистой прибыли в 2011 году по сравнению с 2010 годом.</w:t>
      </w:r>
    </w:p>
    <w:p w:rsidR="00E95B8D" w:rsidRPr="00A666A6" w:rsidRDefault="00E95B8D" w:rsidP="00062101">
      <w:pPr>
        <w:numPr>
          <w:ilvl w:val="0"/>
          <w:numId w:val="1"/>
        </w:numPr>
        <w:jc w:val="both"/>
        <w:rPr>
          <w:b/>
        </w:rPr>
      </w:pPr>
      <w:r w:rsidRPr="00A666A6">
        <w:rPr>
          <w:b/>
        </w:rPr>
        <w:t xml:space="preserve">Рентабельность активов </w:t>
      </w:r>
      <w:r w:rsidRPr="00A666A6">
        <w:t>увеличилась с 2,3% до 3,4%.</w:t>
      </w:r>
    </w:p>
    <w:p w:rsidR="00E95B8D" w:rsidRPr="00A666A6" w:rsidRDefault="00E95B8D" w:rsidP="00062101">
      <w:pPr>
        <w:ind w:firstLine="567"/>
        <w:jc w:val="both"/>
        <w:rPr>
          <w:rFonts w:ascii="Times New Roman CYR" w:hAnsi="Times New Roman CYR" w:cs="Times New Roman CYR"/>
        </w:rPr>
      </w:pP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Основными направлениями размещения ресурсов для Банка были операции кредитования клиентов, в большей степени юридических лиц. За год портфель кредитов корпоративным клиентам вырос на 34,1%, или 1,6 трлн. рублей и достиг 6,4 трлн. рублей.  По итогам 2011 года Сбербанку удалось существенно нарастить долю на этом сегменте рынка. По мнению Банка, рост доли является результатом реализации стратегических инициатив  в области работы с корпоративными клиентами.</w:t>
      </w: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За аналогичный период кредитный портфель физических лиц увеличился на 36,6%, или      0,5 трлн. рублей до 1,8 трлн. рублей. Существенный эффект произвел запуск в конце 2011 года федеральных кампаний продаж и программы лояльности для розничных клиентов. Это укрепило Сбербанк на рынке розничного кредитования и позволило выйти банку на 1-е место на рынке кредитных карт по объему задолженности.</w:t>
      </w: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Банк продолжал уделять повышенное внимание контролю за кредитными рисками, поддерживая высокий уровень покрытия просроченной задолженности резервами. На 01.01.2012 резервы на возможные потери по ссудам превысили просроченную задолженность в 2,3 раза. В 2011 году Сбербанку удалось значительно усовершенствовать систему управления рисками, которая, позволяет оценивать риски более чем по 50 тыс. розничных кредитов в день при сохранении высокого качества кредитного портфеля.</w:t>
      </w: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 xml:space="preserve">В 2011 году Банк получил доход от восстановления резервов в размере  11,2 млрд. рублей., в то время как в 2010 году расходы Банка на формирование резервов составили 86,9 млрд. рублей. Динамика резервов обусловлена, в основном, резервами по ссудам, ссудной и приравненной к ней задолженности: доход от восстановления данных резервов в 2011 году в рамках плановой работы с проблемными активами составил 16,4 млрд. рублей против расходов в размере 80,6 млрд. рублей  в 2010 году. При этом Банк продолжал создавать резервы по вновь выдаваемым кредитам.  </w:t>
      </w: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 xml:space="preserve">Существенное снижение расходов на формирование резервов наряду с  ростом комиссионного и чистого процентного дохода позволили значительно повысить финансовый результат Банка в 2011 году. </w:t>
      </w:r>
    </w:p>
    <w:p w:rsidR="00E95B8D" w:rsidRPr="00A666A6" w:rsidRDefault="00E95B8D" w:rsidP="00BD52E9">
      <w:pPr>
        <w:pStyle w:val="Basic"/>
      </w:pPr>
    </w:p>
    <w:p w:rsidR="00E95B8D" w:rsidRPr="00A666A6" w:rsidRDefault="00E95B8D" w:rsidP="00062101">
      <w:pPr>
        <w:ind w:left="284"/>
        <w:jc w:val="both"/>
        <w:rPr>
          <w:i/>
          <w:u w:val="single"/>
        </w:rPr>
      </w:pPr>
      <w:r w:rsidRPr="00A666A6">
        <w:rPr>
          <w:i/>
          <w:u w:val="single"/>
        </w:rPr>
        <w:t xml:space="preserve">Основные итоги деятельности Банка в 2012 году в сравнении с 2011 годом </w:t>
      </w:r>
      <w:r w:rsidRPr="00A666A6">
        <w:rPr>
          <w:i/>
          <w:u w:val="single"/>
        </w:rPr>
        <w:br/>
        <w:t>(с учетом СПОД):</w:t>
      </w:r>
    </w:p>
    <w:p w:rsidR="00E95B8D" w:rsidRPr="00A666A6" w:rsidRDefault="00E95B8D" w:rsidP="00062101">
      <w:pPr>
        <w:ind w:left="284"/>
        <w:jc w:val="both"/>
        <w:rPr>
          <w:i/>
        </w:rPr>
      </w:pPr>
    </w:p>
    <w:p w:rsidR="00E95B8D" w:rsidRPr="00A666A6" w:rsidRDefault="00E95B8D" w:rsidP="00062101">
      <w:pPr>
        <w:numPr>
          <w:ilvl w:val="0"/>
          <w:numId w:val="1"/>
        </w:numPr>
        <w:jc w:val="both"/>
      </w:pPr>
      <w:r w:rsidRPr="00A666A6">
        <w:rPr>
          <w:b/>
        </w:rPr>
        <w:t>Активы-нетто</w:t>
      </w:r>
      <w:r w:rsidRPr="00A666A6">
        <w:t xml:space="preserve"> выросли по сравнению с 1 января 2012 года на 30,4%, или на 3,2 трлн. рублей, до 13,6 трлн. рублей.</w:t>
      </w:r>
    </w:p>
    <w:p w:rsidR="00E95B8D" w:rsidRPr="00A666A6" w:rsidRDefault="00E95B8D" w:rsidP="00062101">
      <w:pPr>
        <w:numPr>
          <w:ilvl w:val="0"/>
          <w:numId w:val="1"/>
        </w:numPr>
        <w:jc w:val="both"/>
      </w:pPr>
      <w:r w:rsidRPr="00A666A6">
        <w:rPr>
          <w:b/>
        </w:rPr>
        <w:t>Чистая прибыль</w:t>
      </w:r>
      <w:r w:rsidRPr="00A666A6">
        <w:t xml:space="preserve"> за 2012 год увеличилась по сравнению результатом 2011 года на 11,5% с 310,5 млрд. рублей до 346,2 млрд. рублей. Рост показателя обусловлен значительными объемами полученных доходов как процентных, так и комиссионных.</w:t>
      </w:r>
    </w:p>
    <w:p w:rsidR="00E95B8D" w:rsidRPr="00A666A6" w:rsidRDefault="00E95B8D" w:rsidP="00062101">
      <w:pPr>
        <w:numPr>
          <w:ilvl w:val="0"/>
          <w:numId w:val="1"/>
        </w:numPr>
        <w:jc w:val="both"/>
      </w:pPr>
      <w:r w:rsidRPr="00A666A6">
        <w:rPr>
          <w:b/>
        </w:rPr>
        <w:t>Капитал</w:t>
      </w:r>
      <w:r w:rsidRPr="00A666A6">
        <w:t xml:space="preserve"> Банка, рассчитанный в соответствии с Положением Банка России №215-П, увеличился по сравнению с 1 января 2012 года на 10,8%, или на 163 млрд. рублей до 1 679 млрд. рублей. Источником роста капитала стала заработанная прибыль, а также выпуск Банком в октябре 2012 года субординированных облигаций. Сдерживающее влияние на рост капитала в 2012 году оказывали вложения в дочерние компании, в частности, в приобретенные банки </w:t>
      </w:r>
      <w:r w:rsidRPr="00A666A6">
        <w:rPr>
          <w:lang w:val="en-US"/>
        </w:rPr>
        <w:t>DenizBank</w:t>
      </w:r>
      <w:r w:rsidRPr="00A666A6">
        <w:t xml:space="preserve"> и </w:t>
      </w:r>
      <w:r w:rsidRPr="00A666A6">
        <w:rPr>
          <w:lang w:val="en-US"/>
        </w:rPr>
        <w:t>Volksbank</w:t>
      </w:r>
      <w:r w:rsidRPr="00A666A6">
        <w:t xml:space="preserve"> </w:t>
      </w:r>
      <w:r w:rsidRPr="00A666A6">
        <w:rPr>
          <w:lang w:val="en-US"/>
        </w:rPr>
        <w:t>International</w:t>
      </w:r>
      <w:r w:rsidRPr="00A666A6">
        <w:t>.</w:t>
      </w:r>
    </w:p>
    <w:p w:rsidR="00E95B8D" w:rsidRPr="00A666A6" w:rsidRDefault="00E95B8D" w:rsidP="00062101">
      <w:pPr>
        <w:numPr>
          <w:ilvl w:val="0"/>
          <w:numId w:val="1"/>
        </w:numPr>
        <w:jc w:val="both"/>
        <w:rPr>
          <w:b/>
        </w:rPr>
      </w:pPr>
      <w:r w:rsidRPr="00A666A6">
        <w:rPr>
          <w:b/>
        </w:rPr>
        <w:t xml:space="preserve">Рентабельность активов </w:t>
      </w:r>
      <w:r w:rsidRPr="00A666A6">
        <w:t>снизилась с 3,4% до 2,9%, что обусловлено опережающим ростом активов в 2012 году.</w:t>
      </w:r>
    </w:p>
    <w:p w:rsidR="00E95B8D" w:rsidRPr="00A666A6" w:rsidRDefault="00E95B8D" w:rsidP="00062101">
      <w:pPr>
        <w:numPr>
          <w:ilvl w:val="0"/>
          <w:numId w:val="1"/>
        </w:numPr>
        <w:jc w:val="both"/>
        <w:rPr>
          <w:b/>
        </w:rPr>
      </w:pPr>
      <w:r w:rsidRPr="00A666A6">
        <w:rPr>
          <w:b/>
        </w:rPr>
        <w:t xml:space="preserve">Рентабельность капитала </w:t>
      </w:r>
      <w:r w:rsidRPr="00A666A6">
        <w:t>за 2012 год снизилась с 26,2% до 23,5%.</w:t>
      </w:r>
    </w:p>
    <w:p w:rsidR="00E95B8D" w:rsidRPr="00A666A6" w:rsidRDefault="00E95B8D" w:rsidP="00062101">
      <w:pPr>
        <w:ind w:firstLine="567"/>
        <w:jc w:val="both"/>
        <w:rPr>
          <w:rFonts w:ascii="Times New Roman CYR" w:hAnsi="Times New Roman CYR" w:cs="Times New Roman CYR"/>
        </w:rPr>
      </w:pP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Основой фондирования операций Банка являлись средства клиентов, которые за год выросли на 20,1% и на 01.01.2013 составили 9,5 трлн. рублей. Причем рост обеспечен в равной степени привлечением средств юридических и физических лиц (по 0,8 трлн. рублей).</w:t>
      </w: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Основными направлениями размещения привлеченных ресурсов для Банка остаются операции кредитования клиентов. За год портфель кредитов корпоративным клиентам вырос на 16,2%, или на 1,0 трлн. рублей, и достиг 7,4 трлн. рублей. За аналогичный период кредитный портфель физических лиц увеличился на 42,3%, или на 0,8 трлн. рублей до 2,5 трлн. рублей. Две трети прироста данного портфеля обеспечено потребительским кредитованием, а также ростом ссудной задолженности по кредитным картам. Общий объем кредитов, которые Банк выдал в течение года юридическим и физическим лицам, позволил нарастить доли Банка на соответствующих сегментах рынка.</w:t>
      </w: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Банк продолжает уделять повышенное внимание контролю за кредитными рисками, поддерживая высокий уровень покрытия просроченной задолженности резервами. На 01.01.2013 резервы на возможные потери по ссудам превысили просроченную задолженность в 2,3 раза. В 2012 году Сбербанк продолжил развитие системы управления рисками розничных кредитов, которая позволяет ускорить время рассмотрения кредитных заявок при сохранении высокого качества кредитного портфеля. Предпринятые меры по контролю за кредитными рисками позволили в 2012 году сократить объем просроченной задолженности и созданных резервов при существенном росте кредитного портфеля.</w:t>
      </w:r>
    </w:p>
    <w:p w:rsidR="00E95B8D" w:rsidRPr="00A666A6" w:rsidRDefault="00E95B8D" w:rsidP="00062101">
      <w:pPr>
        <w:ind w:firstLine="567"/>
        <w:jc w:val="both"/>
        <w:rPr>
          <w:rFonts w:ascii="Times New Roman CYR" w:hAnsi="Times New Roman CYR" w:cs="Times New Roman CYR"/>
          <w:b/>
          <w:i/>
        </w:rPr>
      </w:pPr>
      <w:r w:rsidRPr="00A666A6">
        <w:rPr>
          <w:rFonts w:ascii="Times New Roman CYR" w:hAnsi="Times New Roman CYR" w:cs="Times New Roman CYR"/>
          <w:b/>
          <w:i/>
        </w:rPr>
        <w:t xml:space="preserve">Наращивание качественного кредитного портфеля обеспечило рост процентных доходов, что наряду с увеличением объема полученного комиссионного дохода позволило значительно повысить финансовый результат Банка в 2012 году. </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062101">
      <w:pPr>
        <w:ind w:left="284"/>
        <w:jc w:val="both"/>
        <w:rPr>
          <w:i/>
          <w:u w:val="single"/>
        </w:rPr>
      </w:pPr>
      <w:r w:rsidRPr="00A666A6">
        <w:rPr>
          <w:i/>
          <w:u w:val="single"/>
        </w:rPr>
        <w:t xml:space="preserve">Основные итоги деятельности Банка в 2013 году в сравнении с 2012 годом </w:t>
      </w:r>
      <w:r w:rsidRPr="00A666A6">
        <w:rPr>
          <w:i/>
          <w:u w:val="single"/>
        </w:rPr>
        <w:br/>
        <w:t>(с учетом СПОД):</w:t>
      </w:r>
    </w:p>
    <w:p w:rsidR="00E95B8D" w:rsidRPr="00A666A6" w:rsidRDefault="00E95B8D" w:rsidP="00062101">
      <w:pPr>
        <w:numPr>
          <w:ilvl w:val="0"/>
          <w:numId w:val="2"/>
        </w:numPr>
        <w:jc w:val="both"/>
      </w:pPr>
      <w:r w:rsidRPr="00A666A6">
        <w:rPr>
          <w:b/>
        </w:rPr>
        <w:t>Активы-нетто</w:t>
      </w:r>
      <w:r w:rsidRPr="00A666A6">
        <w:t xml:space="preserve"> выросли по сравнению с 1 января 2013 года на 19,8%, или на 2,7 трлн. рублей, до 16,3 трлн. рублей.</w:t>
      </w:r>
    </w:p>
    <w:p w:rsidR="00E95B8D" w:rsidRPr="00A666A6" w:rsidRDefault="00E95B8D" w:rsidP="00062101">
      <w:pPr>
        <w:numPr>
          <w:ilvl w:val="0"/>
          <w:numId w:val="2"/>
        </w:numPr>
        <w:jc w:val="both"/>
      </w:pPr>
      <w:r w:rsidRPr="00A666A6">
        <w:rPr>
          <w:b/>
        </w:rPr>
        <w:t>Чистая прибыль</w:t>
      </w:r>
      <w:r w:rsidRPr="00A666A6">
        <w:t xml:space="preserve"> за 2013 год увеличилась по сравнению результатом 2012 года на 9,1% с 346,2 млрд. рублей до 377,6 млрд. рублей. Рост показателя обусловлен значительными объемами полученных доходов как процентных, так и комиссионных.</w:t>
      </w:r>
    </w:p>
    <w:p w:rsidR="00E95B8D" w:rsidRPr="00A666A6" w:rsidRDefault="00E95B8D" w:rsidP="00062101">
      <w:pPr>
        <w:numPr>
          <w:ilvl w:val="0"/>
          <w:numId w:val="2"/>
        </w:numPr>
        <w:jc w:val="both"/>
      </w:pPr>
      <w:r w:rsidRPr="00A666A6">
        <w:rPr>
          <w:b/>
        </w:rPr>
        <w:t>Капитал</w:t>
      </w:r>
      <w:r w:rsidRPr="00A666A6">
        <w:t xml:space="preserve"> Банка, рассчитанный в соответствии с Положением Банка России «О методике определения собственных средств (капитала) кредитных организаций» от 10.02.2003 №215-П, увеличился по сравнению с 1 января 2013 года на 18,4%, или на 309 млрд. рублей, до 1 988 млрд. рублей. Источником роста капитала стала заработанная прибыль, а также выпуск в июне Банком субординированных облигаций в размере 1 млрд. долларов США. Сдерживающее влияние на рост капитала в 2013 году оказывали дополнительные вложения в дочерние компании, в частности, в ООО «Сбербанк Капитал», </w:t>
      </w:r>
      <w:r w:rsidRPr="00A666A6">
        <w:rPr>
          <w:lang w:val="en-US"/>
        </w:rPr>
        <w:t>Sberbank</w:t>
      </w:r>
      <w:r w:rsidRPr="00A666A6">
        <w:t xml:space="preserve"> </w:t>
      </w:r>
      <w:r w:rsidRPr="00A666A6">
        <w:rPr>
          <w:lang w:val="en-US"/>
        </w:rPr>
        <w:t>Europe</w:t>
      </w:r>
      <w:r w:rsidRPr="00A666A6">
        <w:t xml:space="preserve"> </w:t>
      </w:r>
      <w:r w:rsidRPr="00A666A6">
        <w:rPr>
          <w:lang w:val="en-US"/>
        </w:rPr>
        <w:t>AG</w:t>
      </w:r>
      <w:r w:rsidRPr="00A666A6">
        <w:t xml:space="preserve"> и в «Сетелем Банк». Кроме того, в течение года капитал уменьшился на сумму дивидендов за 2012 год (58,7 млрд. рублей). </w:t>
      </w:r>
    </w:p>
    <w:p w:rsidR="00E95B8D" w:rsidRPr="00A666A6" w:rsidRDefault="00E95B8D" w:rsidP="00062101">
      <w:pPr>
        <w:numPr>
          <w:ilvl w:val="0"/>
          <w:numId w:val="2"/>
        </w:numPr>
        <w:jc w:val="both"/>
        <w:rPr>
          <w:b/>
        </w:rPr>
      </w:pPr>
      <w:r w:rsidRPr="00A666A6">
        <w:rPr>
          <w:b/>
        </w:rPr>
        <w:t xml:space="preserve">Рентабельность активов </w:t>
      </w:r>
      <w:r w:rsidRPr="00A666A6">
        <w:t>снизилась с 2,9% до 2,6%, что обусловлено опережающим ростом активов в 2013 году.</w:t>
      </w:r>
    </w:p>
    <w:p w:rsidR="00E95B8D" w:rsidRPr="00A666A6" w:rsidRDefault="00E95B8D" w:rsidP="00062101">
      <w:pPr>
        <w:numPr>
          <w:ilvl w:val="0"/>
          <w:numId w:val="2"/>
        </w:numPr>
        <w:jc w:val="both"/>
        <w:rPr>
          <w:b/>
        </w:rPr>
      </w:pPr>
      <w:r w:rsidRPr="00A666A6">
        <w:rPr>
          <w:b/>
        </w:rPr>
        <w:t xml:space="preserve">Рентабельность капитала </w:t>
      </w:r>
      <w:r w:rsidRPr="00A666A6">
        <w:t>за 2013 год снизилась с 23,5% до 21,2%.</w:t>
      </w:r>
    </w:p>
    <w:p w:rsidR="00E95B8D" w:rsidRPr="00A666A6" w:rsidRDefault="00E95B8D" w:rsidP="00062101">
      <w:pPr>
        <w:ind w:firstLine="567"/>
        <w:jc w:val="both"/>
      </w:pPr>
    </w:p>
    <w:p w:rsidR="00E95B8D" w:rsidRPr="00A666A6" w:rsidRDefault="00E95B8D" w:rsidP="00062101">
      <w:pPr>
        <w:ind w:firstLine="567"/>
        <w:jc w:val="both"/>
        <w:rPr>
          <w:b/>
          <w:i/>
        </w:rPr>
      </w:pPr>
      <w:r w:rsidRPr="00A666A6">
        <w:rPr>
          <w:b/>
          <w:i/>
        </w:rPr>
        <w:t>Основой фондирования операций Банка являются средства клиентов, которые за год выросли на 17,6%, или на 1,7 трлн. рублей, и на 01.01.2014 составили 11,1 трлн. рублей. Причем рост обеспечен в большей степени за счет вкладов физических лиц (1,3 трлн. рублей).</w:t>
      </w:r>
    </w:p>
    <w:p w:rsidR="00E95B8D" w:rsidRPr="00A666A6" w:rsidRDefault="00E95B8D" w:rsidP="00062101">
      <w:pPr>
        <w:ind w:firstLine="567"/>
        <w:jc w:val="both"/>
        <w:rPr>
          <w:b/>
          <w:i/>
        </w:rPr>
      </w:pPr>
      <w:r w:rsidRPr="00A666A6">
        <w:rPr>
          <w:b/>
          <w:i/>
        </w:rPr>
        <w:t xml:space="preserve">Основными направлениями размещения привлеченных ресурсов для Банка остаются операции кредитования клиентов. За год портфель кредитов корпоративным клиентам (до вычета резервов) вырос на 15,1%, или на 1,1 трлн. рублей, и достиг 8,5 трлн. рублей. За аналогичный период кредитный портфель физических лиц увеличился на 31,8%, или на 0,8 трлн. рублей, до 3,3 трлн. рублей. Опережающими темпами развивалось жилищное кредитование. Почти половина прироста кредитного портфеля физических лиц обеспечено данным видом кредитов. </w:t>
      </w:r>
    </w:p>
    <w:p w:rsidR="00E95B8D" w:rsidRPr="00A666A6" w:rsidRDefault="00E95B8D" w:rsidP="00062101">
      <w:pPr>
        <w:ind w:firstLine="567"/>
        <w:jc w:val="both"/>
        <w:rPr>
          <w:b/>
          <w:i/>
        </w:rPr>
      </w:pPr>
      <w:r w:rsidRPr="00A666A6">
        <w:rPr>
          <w:b/>
          <w:i/>
        </w:rPr>
        <w:t>Банк уделяет повышенное внимание кредитному риску. Политика Банка по управлению кредитными рисками направлена на повышение конкурентных преимуществ за счет:</w:t>
      </w:r>
    </w:p>
    <w:p w:rsidR="00E95B8D" w:rsidRPr="00A666A6" w:rsidRDefault="00E95B8D" w:rsidP="00062101">
      <w:pPr>
        <w:numPr>
          <w:ilvl w:val="0"/>
          <w:numId w:val="3"/>
        </w:numPr>
        <w:jc w:val="both"/>
        <w:rPr>
          <w:b/>
          <w:i/>
        </w:rPr>
      </w:pPr>
      <w:r w:rsidRPr="00A666A6">
        <w:rPr>
          <w:b/>
          <w:i/>
        </w:rPr>
        <w:t>расширения круга контрагентов и перечня предоставляемых продуктов;</w:t>
      </w:r>
    </w:p>
    <w:p w:rsidR="00E95B8D" w:rsidRPr="00A666A6" w:rsidRDefault="00E95B8D" w:rsidP="00062101">
      <w:pPr>
        <w:numPr>
          <w:ilvl w:val="0"/>
          <w:numId w:val="3"/>
        </w:numPr>
        <w:jc w:val="both"/>
        <w:rPr>
          <w:b/>
          <w:i/>
        </w:rPr>
      </w:pPr>
      <w:r w:rsidRPr="00A666A6">
        <w:rPr>
          <w:b/>
          <w:i/>
        </w:rPr>
        <w:t>системного подхода в управлении кредитными рисками, что обеспечивает сохранение/снижение уровня реализованных кредитных рисков;</w:t>
      </w:r>
    </w:p>
    <w:p w:rsidR="00E95B8D" w:rsidRPr="00A666A6" w:rsidRDefault="00E95B8D" w:rsidP="00062101">
      <w:pPr>
        <w:numPr>
          <w:ilvl w:val="0"/>
          <w:numId w:val="3"/>
        </w:numPr>
        <w:jc w:val="both"/>
        <w:rPr>
          <w:b/>
          <w:i/>
        </w:rPr>
      </w:pPr>
      <w:r w:rsidRPr="00A666A6">
        <w:rPr>
          <w:b/>
          <w:i/>
        </w:rPr>
        <w:t>оптимизации отраслевой, региональной и продуктовой структуры кредитных портфелей.</w:t>
      </w:r>
    </w:p>
    <w:p w:rsidR="00E95B8D" w:rsidRPr="00A666A6" w:rsidRDefault="00E95B8D" w:rsidP="00062101">
      <w:pPr>
        <w:ind w:firstLine="567"/>
        <w:jc w:val="both"/>
        <w:rPr>
          <w:b/>
          <w:i/>
        </w:rPr>
      </w:pPr>
      <w:r w:rsidRPr="00A666A6">
        <w:rPr>
          <w:b/>
          <w:i/>
        </w:rPr>
        <w:t xml:space="preserve">Сбербанк осуществляет постоянный контроль процессов взыскания проблемной задолженности на всех стадиях сбора. При выявлении проблемных этапов в процессе взыскания задолженности, процесс кредитования/взыскания оптимизируется. Так, в 2013 году изменились основные методы взыскания просроченной задолженности физических лиц. В прошедшем году была создана дочерняя компания ООО «АктивБизнесКоллекшн», задачей которого является возврат просроченной задолженности по агентской схеме на конкурентных условиях с другими привлеченными коллекторскими агентствами. Также в 2013 году Сбербанк активно представлен на рынке цессий кредитов. Данная работа позволила зафиксировать финансовый результат по полученным в предыдущие годы потенциальным убыткам и высвободить ресурсы для повышения эффективности взыскания прочих просроченных платежей. </w:t>
      </w:r>
    </w:p>
    <w:p w:rsidR="00E95B8D" w:rsidRPr="00A666A6" w:rsidRDefault="00E95B8D" w:rsidP="00062101">
      <w:pPr>
        <w:ind w:firstLine="567"/>
        <w:jc w:val="both"/>
        <w:rPr>
          <w:b/>
          <w:i/>
        </w:rPr>
      </w:pPr>
      <w:r w:rsidRPr="00A666A6">
        <w:rPr>
          <w:b/>
          <w:i/>
        </w:rPr>
        <w:t>Предпринятые в 2013 году меры по управлению кредитными рисками и работа с просроченной задолженностью позволили при существенном росте кредитного портфеля не только сохранить, но и улучшить его качество. В результате за год доля просроченной задолженности в кредитном портфеле снизилась на 0,45 п.п. до 2,24%, как за счет юридических (-0,55 п.п.), так и физических лиц (-0,11 п.п.).</w:t>
      </w:r>
    </w:p>
    <w:p w:rsidR="00E95B8D" w:rsidRPr="00A666A6" w:rsidRDefault="00E95B8D" w:rsidP="00062101">
      <w:pPr>
        <w:ind w:firstLine="567"/>
        <w:jc w:val="both"/>
        <w:rPr>
          <w:rFonts w:ascii="Times New Roman CYR" w:hAnsi="Times New Roman CYR" w:cs="Times New Roman CYR"/>
          <w:b/>
          <w:i/>
        </w:rPr>
      </w:pPr>
      <w:r w:rsidRPr="00A666A6">
        <w:rPr>
          <w:b/>
          <w:i/>
        </w:rPr>
        <w:t xml:space="preserve">Наращивание кредитного портфеля обеспечило рост процентных доходов, что наряду с увеличением объема полученного комиссионного дохода, позволило значительно повысить финансовый результат Банка в 2013 году. </w:t>
      </w:r>
    </w:p>
    <w:p w:rsidR="00E95B8D" w:rsidRPr="00A666A6" w:rsidRDefault="00E95B8D" w:rsidP="00BD52E9">
      <w:pPr>
        <w:pStyle w:val="Basic"/>
      </w:pPr>
    </w:p>
    <w:p w:rsidR="00E95B8D" w:rsidRPr="00A666A6" w:rsidRDefault="00E95B8D" w:rsidP="00D6614F">
      <w:pPr>
        <w:ind w:left="284"/>
        <w:jc w:val="both"/>
        <w:rPr>
          <w:i/>
          <w:u w:val="single"/>
        </w:rPr>
      </w:pPr>
      <w:r w:rsidRPr="00A666A6">
        <w:rPr>
          <w:i/>
          <w:u w:val="single"/>
        </w:rPr>
        <w:t xml:space="preserve">Основные итоги деятельности Банка в 2014 году в сравнении с 2013 годом </w:t>
      </w:r>
      <w:r w:rsidRPr="00A666A6">
        <w:rPr>
          <w:i/>
          <w:u w:val="single"/>
        </w:rPr>
        <w:br/>
        <w:t>(с учетом СПОД):</w:t>
      </w:r>
    </w:p>
    <w:p w:rsidR="00E95B8D" w:rsidRPr="00A666A6" w:rsidRDefault="00E95B8D" w:rsidP="00BF2008">
      <w:pPr>
        <w:autoSpaceDE w:val="0"/>
        <w:autoSpaceDN w:val="0"/>
        <w:adjustRightInd w:val="0"/>
        <w:rPr>
          <w:rFonts w:ascii="Symbol" w:hAnsi="Symbol" w:cs="Symbol"/>
          <w:sz w:val="24"/>
          <w:szCs w:val="24"/>
          <w:lang w:eastAsia="ru-RU"/>
        </w:rPr>
      </w:pPr>
    </w:p>
    <w:p w:rsidR="00E95B8D" w:rsidRPr="00A666A6" w:rsidRDefault="00E95B8D" w:rsidP="00576BAC">
      <w:pPr>
        <w:autoSpaceDE w:val="0"/>
        <w:autoSpaceDN w:val="0"/>
        <w:adjustRightInd w:val="0"/>
        <w:jc w:val="both"/>
      </w:pPr>
      <w:r w:rsidRPr="00A666A6">
        <w:rPr>
          <w:rFonts w:ascii="Symbol" w:hAnsi="Symbol" w:cs="Symbol"/>
          <w:lang w:eastAsia="ru-RU"/>
        </w:rPr>
        <w:t></w:t>
      </w:r>
      <w:r w:rsidRPr="00A666A6">
        <w:rPr>
          <w:b/>
        </w:rPr>
        <w:t>Активы-нетто</w:t>
      </w:r>
      <w:r w:rsidRPr="00A666A6">
        <w:t xml:space="preserve"> выросли по сравнению с 1 января 2014 года на 33,6%, или на 5,5 трлн. рублей, до 21,7 трлн. рублей. </w:t>
      </w:r>
    </w:p>
    <w:p w:rsidR="00E95B8D" w:rsidRPr="00A666A6" w:rsidRDefault="00E95B8D" w:rsidP="00576BAC">
      <w:pPr>
        <w:autoSpaceDE w:val="0"/>
        <w:autoSpaceDN w:val="0"/>
        <w:adjustRightInd w:val="0"/>
        <w:jc w:val="both"/>
      </w:pPr>
    </w:p>
    <w:p w:rsidR="00E95B8D" w:rsidRPr="00A666A6" w:rsidRDefault="00E95B8D" w:rsidP="00576BAC">
      <w:pPr>
        <w:autoSpaceDE w:val="0"/>
        <w:autoSpaceDN w:val="0"/>
        <w:adjustRightInd w:val="0"/>
        <w:jc w:val="both"/>
      </w:pPr>
      <w:r w:rsidRPr="00A666A6">
        <w:t xml:space="preserve"> </w:t>
      </w:r>
      <w:r w:rsidRPr="00A666A6">
        <w:rPr>
          <w:b/>
        </w:rPr>
        <w:t>Чистая прибыль</w:t>
      </w:r>
      <w:r w:rsidRPr="00A666A6">
        <w:t xml:space="preserve"> за 2014 год сложилась на уровне 311,2 млрд. рублей, что несколько меньше результата 2013 года (377,6 млрд. рублей). Снижение прибыли обусловлено значительным ростом расходов Банка на формирование резерва по ссудам (279,6 млрд. рублей против 39,7 млрд. рублей). </w:t>
      </w:r>
    </w:p>
    <w:p w:rsidR="00E95B8D" w:rsidRPr="00A666A6" w:rsidRDefault="00E95B8D" w:rsidP="00576BAC">
      <w:pPr>
        <w:autoSpaceDE w:val="0"/>
        <w:autoSpaceDN w:val="0"/>
        <w:adjustRightInd w:val="0"/>
        <w:jc w:val="both"/>
      </w:pPr>
    </w:p>
    <w:p w:rsidR="00E95B8D" w:rsidRPr="00A666A6" w:rsidRDefault="00E95B8D" w:rsidP="00576BAC">
      <w:pPr>
        <w:autoSpaceDE w:val="0"/>
        <w:autoSpaceDN w:val="0"/>
        <w:adjustRightInd w:val="0"/>
        <w:jc w:val="both"/>
      </w:pPr>
      <w:r w:rsidRPr="00A666A6">
        <w:t xml:space="preserve"> </w:t>
      </w:r>
      <w:r w:rsidRPr="00A666A6">
        <w:rPr>
          <w:b/>
        </w:rPr>
        <w:t>Общий капитал Банка</w:t>
      </w:r>
      <w:r w:rsidRPr="00A666A6">
        <w:t xml:space="preserve">, рассчитанный в соответствии с Положением Банка России «О методике определения величины собственных средств (капитала) кредитных организаций (Базель III)» от 28.12.2012 № 395-П, увеличился по сравнению с 1 января 2014 года на 339 млрд. рублей, до 2 312 млрд. рублей. Источником роста капитала стала заработанная прибыль, размещение Банком субординированных облигаций в размере 1 млрд. долл. США, а также переоценка привлеченных субординированных кредитов в результате роста курса доллара США. Сдерживающее влияние на рост капитала в 2014 году оказала выплата дивидендов в размере 72,3 млрд. руб. На динамику капитала также положительно повлиял постепенный переход Банка на требования Базель III. </w:t>
      </w:r>
    </w:p>
    <w:p w:rsidR="00E95B8D" w:rsidRPr="00A666A6" w:rsidRDefault="00E95B8D" w:rsidP="00576BAC">
      <w:pPr>
        <w:autoSpaceDE w:val="0"/>
        <w:autoSpaceDN w:val="0"/>
        <w:adjustRightInd w:val="0"/>
        <w:jc w:val="both"/>
      </w:pPr>
    </w:p>
    <w:p w:rsidR="00E95B8D" w:rsidRPr="00A666A6" w:rsidRDefault="00E95B8D" w:rsidP="00576BAC">
      <w:pPr>
        <w:autoSpaceDE w:val="0"/>
        <w:autoSpaceDN w:val="0"/>
        <w:adjustRightInd w:val="0"/>
        <w:jc w:val="both"/>
      </w:pPr>
      <w:r w:rsidRPr="00A666A6">
        <w:t xml:space="preserve"> </w:t>
      </w:r>
      <w:r w:rsidRPr="00A666A6">
        <w:rPr>
          <w:b/>
        </w:rPr>
        <w:t>Рентабельность активов</w:t>
      </w:r>
      <w:r w:rsidRPr="00A666A6">
        <w:t xml:space="preserve"> снизилась с 2,6% до 1,7%, что обусловлено снижением объема чистой прибыли и ростом активов в 2014 году. </w:t>
      </w:r>
    </w:p>
    <w:p w:rsidR="00E95B8D" w:rsidRPr="00A666A6" w:rsidRDefault="00E95B8D" w:rsidP="00576BAC">
      <w:pPr>
        <w:pStyle w:val="Default"/>
        <w:jc w:val="both"/>
        <w:rPr>
          <w:color w:val="auto"/>
          <w:sz w:val="22"/>
          <w:szCs w:val="22"/>
          <w:lang w:eastAsia="en-US"/>
        </w:rPr>
      </w:pPr>
    </w:p>
    <w:p w:rsidR="00E95B8D" w:rsidRPr="00A666A6" w:rsidRDefault="00E95B8D" w:rsidP="00576BAC">
      <w:pPr>
        <w:pStyle w:val="Default"/>
        <w:jc w:val="both"/>
        <w:rPr>
          <w:color w:val="auto"/>
          <w:sz w:val="22"/>
          <w:szCs w:val="22"/>
          <w:lang w:eastAsia="en-US"/>
        </w:rPr>
      </w:pPr>
      <w:r w:rsidRPr="00A666A6">
        <w:rPr>
          <w:b/>
          <w:color w:val="auto"/>
          <w:sz w:val="22"/>
          <w:szCs w:val="22"/>
          <w:lang w:eastAsia="en-US"/>
        </w:rPr>
        <w:t>Рентабельность капитала</w:t>
      </w:r>
      <w:r w:rsidRPr="00A666A6">
        <w:rPr>
          <w:color w:val="auto"/>
          <w:sz w:val="22"/>
          <w:szCs w:val="22"/>
          <w:lang w:eastAsia="en-US"/>
        </w:rPr>
        <w:t xml:space="preserve"> за 2014 год снизилась с 21,2% до 15,6% из-за снижения объема чистой прибыли на фоне роста капитала. </w:t>
      </w:r>
    </w:p>
    <w:p w:rsidR="00E95B8D" w:rsidRPr="00A666A6" w:rsidRDefault="00E95B8D" w:rsidP="00576BAC">
      <w:pPr>
        <w:pStyle w:val="Default"/>
        <w:jc w:val="both"/>
        <w:rPr>
          <w:b/>
          <w:i/>
          <w:color w:val="auto"/>
          <w:sz w:val="22"/>
          <w:szCs w:val="22"/>
          <w:lang w:eastAsia="en-US"/>
        </w:rPr>
      </w:pPr>
    </w:p>
    <w:p w:rsidR="00E95B8D" w:rsidRPr="00A666A6" w:rsidRDefault="00E95B8D" w:rsidP="00576BAC">
      <w:pPr>
        <w:pStyle w:val="Default"/>
        <w:jc w:val="both"/>
        <w:rPr>
          <w:b/>
          <w:i/>
          <w:color w:val="auto"/>
          <w:sz w:val="22"/>
          <w:szCs w:val="22"/>
          <w:lang w:eastAsia="en-US"/>
        </w:rPr>
      </w:pPr>
      <w:r w:rsidRPr="00A666A6">
        <w:rPr>
          <w:b/>
          <w:i/>
          <w:color w:val="auto"/>
          <w:sz w:val="22"/>
          <w:szCs w:val="22"/>
          <w:lang w:eastAsia="en-US"/>
        </w:rPr>
        <w:t xml:space="preserve">Основой фондирования операций Банка являются средства клиентов, которые за год выросли на 26,0%, или на 2,9 трлн. рублей, и на 01.01.2015 составили 14,0 трлн. рублей. Причем рост обеспечен в большей степени за счет средств юридических лиц (+2,5 трлн. рублей). </w:t>
      </w:r>
    </w:p>
    <w:p w:rsidR="00E95B8D" w:rsidRPr="00A666A6" w:rsidRDefault="00E95B8D" w:rsidP="00576BAC">
      <w:pPr>
        <w:pStyle w:val="Default"/>
        <w:jc w:val="both"/>
        <w:rPr>
          <w:b/>
          <w:i/>
          <w:color w:val="auto"/>
          <w:sz w:val="22"/>
          <w:szCs w:val="22"/>
          <w:lang w:eastAsia="en-US"/>
        </w:rPr>
      </w:pPr>
      <w:r w:rsidRPr="00A666A6">
        <w:rPr>
          <w:b/>
          <w:i/>
          <w:color w:val="auto"/>
          <w:sz w:val="22"/>
          <w:szCs w:val="22"/>
          <w:lang w:eastAsia="en-US"/>
        </w:rPr>
        <w:t xml:space="preserve">Основными направлениями размещения привлеченных ресурсов для Банка остаются операции кредитования клиентов: прирост активов на 71,5% обеспечен чистой ссудной задолженностью. За год портфель кредитов юридических лиц (до вычета резервов) вырос на 36,2% с 8,5 трлн. рублей до 11,6 трлн. рублей. За аналогичный период кредитный портфель физических лиц увеличился на 22,1%, или на 0,7 трлн. рублей, до 4,1 трлн. рублей. Опережающими темпами развивалось ипотечное кредитование. Больше 72% прироста кредитного портфеля физических лиц обеспечено данным видом кредитов. </w:t>
      </w:r>
    </w:p>
    <w:p w:rsidR="00E95B8D" w:rsidRPr="00A666A6" w:rsidRDefault="00E95B8D" w:rsidP="00BF2008">
      <w:pPr>
        <w:pStyle w:val="Basic"/>
        <w:rPr>
          <w:b/>
          <w:i/>
          <w:szCs w:val="22"/>
        </w:rPr>
      </w:pPr>
      <w:r w:rsidRPr="00A666A6">
        <w:rPr>
          <w:b/>
          <w:i/>
          <w:szCs w:val="22"/>
        </w:rPr>
        <w:t>Наращивание кредитного портфеля обеспечило рост процентных доходов, что наряду с увеличением объема полученного комиссионного дохода, позволило снизить негативное влияние на финансовый результат Банка расходов на формирование резервов.</w:t>
      </w:r>
    </w:p>
    <w:p w:rsidR="00E95B8D" w:rsidRPr="00A666A6" w:rsidRDefault="00E95B8D" w:rsidP="00BF2008">
      <w:pPr>
        <w:pStyle w:val="Basic"/>
        <w:rPr>
          <w:b/>
          <w:i/>
          <w:szCs w:val="22"/>
        </w:rPr>
      </w:pPr>
    </w:p>
    <w:p w:rsidR="00E95B8D" w:rsidRPr="00A666A6" w:rsidRDefault="00E95B8D" w:rsidP="00576BAC">
      <w:pPr>
        <w:pStyle w:val="Default"/>
        <w:jc w:val="both"/>
        <w:rPr>
          <w:b/>
          <w:i/>
          <w:color w:val="auto"/>
          <w:sz w:val="22"/>
          <w:szCs w:val="22"/>
          <w:lang w:eastAsia="en-US"/>
        </w:rPr>
      </w:pPr>
      <w:r w:rsidRPr="00A666A6">
        <w:rPr>
          <w:b/>
          <w:i/>
          <w:color w:val="auto"/>
          <w:sz w:val="22"/>
          <w:szCs w:val="22"/>
          <w:lang w:eastAsia="en-US"/>
        </w:rPr>
        <w:t xml:space="preserve">Основные итоги деятельности Банка в 1 полугодии 2015 года: </w:t>
      </w:r>
    </w:p>
    <w:p w:rsidR="00E95B8D" w:rsidRPr="00A666A6" w:rsidRDefault="00E95B8D" w:rsidP="00576BAC">
      <w:pPr>
        <w:pStyle w:val="Default"/>
        <w:jc w:val="both"/>
        <w:rPr>
          <w:b/>
          <w:i/>
          <w:color w:val="auto"/>
          <w:sz w:val="22"/>
          <w:szCs w:val="22"/>
          <w:lang w:eastAsia="en-US"/>
        </w:rPr>
      </w:pPr>
    </w:p>
    <w:p w:rsidR="00E95B8D" w:rsidRPr="00A666A6" w:rsidRDefault="00E95B8D" w:rsidP="00576BAC">
      <w:pPr>
        <w:pStyle w:val="Default"/>
        <w:jc w:val="both"/>
        <w:rPr>
          <w:b/>
          <w:i/>
          <w:color w:val="auto"/>
          <w:sz w:val="22"/>
          <w:szCs w:val="22"/>
          <w:lang w:eastAsia="en-US"/>
        </w:rPr>
      </w:pPr>
      <w:r w:rsidRPr="00A666A6">
        <w:rPr>
          <w:b/>
          <w:i/>
          <w:color w:val="auto"/>
          <w:sz w:val="22"/>
          <w:szCs w:val="22"/>
          <w:lang w:eastAsia="en-US"/>
        </w:rPr>
        <w:t xml:space="preserve"> Активы-нетто </w:t>
      </w:r>
      <w:r w:rsidRPr="00A666A6">
        <w:rPr>
          <w:color w:val="auto"/>
        </w:rPr>
        <w:t>за 1 полугодие 2015 года по сравнению с началом года</w:t>
      </w:r>
      <w:r w:rsidRPr="00A666A6">
        <w:rPr>
          <w:color w:val="auto"/>
          <w:sz w:val="22"/>
          <w:szCs w:val="22"/>
          <w:lang w:eastAsia="en-US"/>
        </w:rPr>
        <w:t xml:space="preserve"> снизились с 21,7 млрд. рублей до 20,07 млрд. рублей (на 7,7%). Это, во многом, явилось следствием сокращения за квартал статьи «денежные средства». Сокращение остатков наличных денежных средств по сравнению с началом года объясняется тем, что в период новогодних праздников Банк традиционно поддерживает достаточный запас этих средств.</w:t>
      </w:r>
      <w:r w:rsidRPr="00A666A6">
        <w:rPr>
          <w:b/>
          <w:i/>
          <w:color w:val="auto"/>
          <w:sz w:val="22"/>
          <w:szCs w:val="22"/>
          <w:lang w:eastAsia="en-US"/>
        </w:rPr>
        <w:t xml:space="preserve"> </w:t>
      </w:r>
    </w:p>
    <w:p w:rsidR="00E95B8D" w:rsidRPr="00A666A6" w:rsidRDefault="00E95B8D" w:rsidP="00576BAC">
      <w:pPr>
        <w:pStyle w:val="Default"/>
        <w:jc w:val="both"/>
        <w:rPr>
          <w:b/>
          <w:i/>
          <w:color w:val="auto"/>
          <w:sz w:val="22"/>
          <w:szCs w:val="22"/>
          <w:lang w:eastAsia="en-US"/>
        </w:rPr>
      </w:pPr>
    </w:p>
    <w:p w:rsidR="00E95B8D" w:rsidRPr="00A666A6" w:rsidRDefault="00E95B8D" w:rsidP="00576BAC">
      <w:pPr>
        <w:pStyle w:val="Default"/>
        <w:jc w:val="both"/>
        <w:rPr>
          <w:b/>
          <w:i/>
          <w:color w:val="auto"/>
          <w:sz w:val="22"/>
          <w:szCs w:val="22"/>
          <w:lang w:eastAsia="en-US"/>
        </w:rPr>
      </w:pPr>
      <w:r w:rsidRPr="00A666A6">
        <w:rPr>
          <w:b/>
          <w:i/>
          <w:color w:val="auto"/>
          <w:sz w:val="22"/>
          <w:szCs w:val="22"/>
          <w:lang w:eastAsia="en-US"/>
        </w:rPr>
        <w:t xml:space="preserve">Основой ресурсной базы Банка остаются средства клиентов. С начала года их остаток увеличился почти на 161,3 млрд. рублей или на 1,14% и на 1 июля 2015 года достиг 14,2 трлн. рублей. Рост произошел за счет средств как юридических, так и физических лиц. </w:t>
      </w:r>
    </w:p>
    <w:p w:rsidR="00E95B8D" w:rsidRPr="00A666A6" w:rsidRDefault="00E95B8D" w:rsidP="00576BAC">
      <w:pPr>
        <w:pStyle w:val="Default"/>
        <w:jc w:val="both"/>
        <w:rPr>
          <w:b/>
          <w:i/>
          <w:color w:val="auto"/>
          <w:sz w:val="22"/>
          <w:szCs w:val="22"/>
          <w:lang w:eastAsia="en-US"/>
        </w:rPr>
      </w:pPr>
    </w:p>
    <w:p w:rsidR="00E95B8D" w:rsidRPr="00A666A6" w:rsidRDefault="00E95B8D" w:rsidP="00F13246">
      <w:pPr>
        <w:pStyle w:val="Default"/>
        <w:jc w:val="both"/>
        <w:rPr>
          <w:color w:val="auto"/>
          <w:sz w:val="22"/>
          <w:szCs w:val="22"/>
        </w:rPr>
      </w:pPr>
      <w:r w:rsidRPr="00A666A6">
        <w:rPr>
          <w:b/>
          <w:i/>
          <w:color w:val="auto"/>
          <w:sz w:val="22"/>
          <w:szCs w:val="22"/>
          <w:lang w:eastAsia="en-US"/>
        </w:rPr>
        <w:t xml:space="preserve"> Чистая прибыль </w:t>
      </w:r>
      <w:r w:rsidRPr="00A666A6">
        <w:rPr>
          <w:color w:val="auto"/>
          <w:sz w:val="22"/>
          <w:szCs w:val="22"/>
          <w:lang w:eastAsia="en-US"/>
        </w:rPr>
        <w:t>за 1 полугодие 2015 года составила 81,58 млрд. рублей против 186,42 млрд. рублей годом ранее.</w:t>
      </w:r>
      <w:r w:rsidRPr="00A666A6">
        <w:rPr>
          <w:b/>
          <w:i/>
          <w:color w:val="auto"/>
          <w:sz w:val="22"/>
          <w:szCs w:val="22"/>
          <w:lang w:eastAsia="en-US"/>
        </w:rPr>
        <w:t xml:space="preserve"> </w:t>
      </w:r>
      <w:r w:rsidRPr="00A666A6">
        <w:rPr>
          <w:color w:val="auto"/>
          <w:sz w:val="22"/>
          <w:szCs w:val="22"/>
        </w:rPr>
        <w:t xml:space="preserve">Основные факторы снижения прибыли – рост процентных расходов по средствам клиентов (на 180,0 млрд. рублей) и средствам Банка России (на 86,2 млрд. рублей), а также рост расходов на создание резервов (на 32,2 млрд. рублей). </w:t>
      </w:r>
    </w:p>
    <w:p w:rsidR="00E95B8D" w:rsidRPr="00A666A6" w:rsidRDefault="00E95B8D" w:rsidP="00576BAC">
      <w:pPr>
        <w:pStyle w:val="Default"/>
        <w:jc w:val="both"/>
        <w:rPr>
          <w:b/>
          <w:i/>
          <w:color w:val="auto"/>
          <w:sz w:val="22"/>
          <w:szCs w:val="22"/>
          <w:lang w:eastAsia="en-US"/>
        </w:rPr>
      </w:pPr>
      <w:r w:rsidRPr="00A666A6">
        <w:rPr>
          <w:b/>
          <w:i/>
          <w:color w:val="auto"/>
          <w:sz w:val="22"/>
          <w:szCs w:val="22"/>
          <w:lang w:eastAsia="en-US"/>
        </w:rPr>
        <w:t xml:space="preserve"> </w:t>
      </w:r>
    </w:p>
    <w:p w:rsidR="00E95B8D" w:rsidRPr="00A666A6" w:rsidRDefault="00E95B8D" w:rsidP="00576BAC">
      <w:pPr>
        <w:pStyle w:val="Default"/>
        <w:jc w:val="both"/>
        <w:rPr>
          <w:b/>
          <w:i/>
          <w:color w:val="auto"/>
          <w:sz w:val="22"/>
          <w:szCs w:val="22"/>
          <w:lang w:eastAsia="en-US"/>
        </w:rPr>
      </w:pPr>
    </w:p>
    <w:p w:rsidR="00E95B8D" w:rsidRPr="00A666A6" w:rsidRDefault="00E95B8D" w:rsidP="00F13246">
      <w:pPr>
        <w:pStyle w:val="Default"/>
        <w:jc w:val="both"/>
        <w:rPr>
          <w:color w:val="auto"/>
          <w:sz w:val="22"/>
          <w:szCs w:val="22"/>
          <w:lang w:eastAsia="en-US"/>
        </w:rPr>
      </w:pPr>
      <w:r w:rsidRPr="00A666A6">
        <w:rPr>
          <w:b/>
          <w:i/>
          <w:color w:val="auto"/>
          <w:sz w:val="22"/>
          <w:szCs w:val="22"/>
          <w:lang w:eastAsia="en-US"/>
        </w:rPr>
        <w:t xml:space="preserve"> Общий капитал Банка  </w:t>
      </w:r>
      <w:r w:rsidRPr="00A666A6">
        <w:rPr>
          <w:color w:val="auto"/>
          <w:sz w:val="22"/>
          <w:szCs w:val="22"/>
        </w:rPr>
        <w:t xml:space="preserve">рассчитанный в соответствии с Положением Банка России от 28.12.2012 № 395-П «О методике определения величины собственных средств (капитала) кредитных организаций (Базель III)», </w:t>
      </w:r>
      <w:r w:rsidRPr="00A666A6">
        <w:rPr>
          <w:color w:val="auto"/>
          <w:sz w:val="22"/>
          <w:szCs w:val="22"/>
          <w:lang w:eastAsia="en-US"/>
        </w:rPr>
        <w:t xml:space="preserve">по результатам 1 полугодия 2015 года составил 2 520,82 млрд. рублей, увеличившись по сравнению с 01.01.2015 г. на 209,3 млрд.рублей. Основными источниками роста общего капитала стали пролонгация субординированных кредитов от Банка России, которая позволила учесть в капитале 200 млрд. рублей, привлеченных в июне 2014 года, и заработанная Банком чистая прибыль. </w:t>
      </w:r>
      <w:r w:rsidRPr="00A666A6">
        <w:rPr>
          <w:color w:val="auto"/>
          <w:sz w:val="22"/>
          <w:szCs w:val="22"/>
        </w:rPr>
        <w:t>Сдерживающее влияние на рост капитала в 2015 году оказали выплата объявленных дивидендов за 2014 год, а также увеличение вычетов по вложениям в дочерние компании.</w:t>
      </w:r>
    </w:p>
    <w:p w:rsidR="00E95B8D" w:rsidRPr="00A666A6" w:rsidRDefault="00E95B8D" w:rsidP="00576BAC">
      <w:pPr>
        <w:pStyle w:val="Default"/>
        <w:jc w:val="both"/>
        <w:rPr>
          <w:b/>
          <w:i/>
          <w:color w:val="auto"/>
          <w:sz w:val="22"/>
          <w:szCs w:val="22"/>
          <w:lang w:eastAsia="en-US"/>
        </w:rPr>
      </w:pPr>
    </w:p>
    <w:p w:rsidR="00E95B8D" w:rsidRPr="00A666A6" w:rsidRDefault="00E95B8D" w:rsidP="00576BAC">
      <w:pPr>
        <w:pStyle w:val="Default"/>
        <w:jc w:val="both"/>
        <w:rPr>
          <w:b/>
          <w:i/>
          <w:color w:val="auto"/>
          <w:sz w:val="22"/>
          <w:szCs w:val="22"/>
          <w:lang w:eastAsia="en-US"/>
        </w:rPr>
      </w:pPr>
      <w:r w:rsidRPr="00A666A6">
        <w:rPr>
          <w:b/>
          <w:i/>
          <w:color w:val="auto"/>
          <w:sz w:val="22"/>
          <w:szCs w:val="22"/>
          <w:lang w:eastAsia="en-US"/>
        </w:rPr>
        <w:t xml:space="preserve"> Рентабельность активов </w:t>
      </w:r>
      <w:r w:rsidRPr="00A666A6">
        <w:rPr>
          <w:color w:val="auto"/>
          <w:sz w:val="22"/>
          <w:szCs w:val="22"/>
          <w:lang w:eastAsia="en-US"/>
        </w:rPr>
        <w:t xml:space="preserve">снизилась относительно 2 квартала 2014 года с 2,2% до 0,8%. Данная динамика связана c уменьшением объема полученной чистой прибыли. </w:t>
      </w:r>
    </w:p>
    <w:p w:rsidR="00E95B8D" w:rsidRPr="00A666A6" w:rsidRDefault="00E95B8D" w:rsidP="00576BAC">
      <w:pPr>
        <w:pStyle w:val="Default"/>
        <w:jc w:val="both"/>
        <w:rPr>
          <w:b/>
          <w:i/>
          <w:color w:val="auto"/>
          <w:sz w:val="22"/>
          <w:szCs w:val="22"/>
          <w:lang w:eastAsia="en-US"/>
        </w:rPr>
      </w:pPr>
    </w:p>
    <w:p w:rsidR="00E95B8D" w:rsidRPr="00A666A6" w:rsidRDefault="00E95B8D" w:rsidP="00576BAC">
      <w:pPr>
        <w:pStyle w:val="Default"/>
        <w:jc w:val="both"/>
        <w:rPr>
          <w:color w:val="auto"/>
          <w:sz w:val="22"/>
          <w:szCs w:val="22"/>
          <w:lang w:eastAsia="en-US"/>
        </w:rPr>
      </w:pPr>
      <w:r w:rsidRPr="00A666A6">
        <w:rPr>
          <w:b/>
          <w:i/>
          <w:color w:val="auto"/>
          <w:sz w:val="22"/>
          <w:szCs w:val="22"/>
          <w:lang w:eastAsia="en-US"/>
        </w:rPr>
        <w:t xml:space="preserve"> Рентабельность капитала </w:t>
      </w:r>
      <w:r w:rsidRPr="00A666A6">
        <w:rPr>
          <w:color w:val="auto"/>
          <w:sz w:val="22"/>
          <w:szCs w:val="22"/>
          <w:lang w:eastAsia="en-US"/>
        </w:rPr>
        <w:t xml:space="preserve">за 1 полугодие 2015 года по сравнению с аналогичным периодом прошлого года снизилась с 19,0% до 8,0%, что также в большей степени обусловлено отрицательной динамикой величины чистой прибыли. </w:t>
      </w:r>
    </w:p>
    <w:p w:rsidR="00E95B8D" w:rsidRPr="00A666A6" w:rsidRDefault="00E95B8D" w:rsidP="00BF2008">
      <w:pPr>
        <w:pStyle w:val="Basic"/>
        <w:rPr>
          <w:b/>
          <w:i/>
        </w:rPr>
      </w:pPr>
    </w:p>
    <w:p w:rsidR="00E95B8D" w:rsidRPr="00A666A6" w:rsidRDefault="00E95B8D" w:rsidP="00BD52E9">
      <w:pPr>
        <w:pStyle w:val="Basic"/>
        <w:rPr>
          <w:szCs w:val="22"/>
        </w:rPr>
      </w:pPr>
      <w:r w:rsidRPr="00A666A6">
        <w:rPr>
          <w:szCs w:val="22"/>
        </w:rPr>
        <w:t>Основой фондирования операций Банка являются средства клиентов, которые составляют 79,3% всех обязательств Банка. С начала года данные средства выросли на 1,2%, или на 0,2 трлн. рублей, и на 01.07.2015 года составили 14,2 трлн. рублей. Причем рост обеспечен за счет средств физических лиц (+0,5 трлн. рублей).</w:t>
      </w:r>
    </w:p>
    <w:p w:rsidR="00E95B8D" w:rsidRPr="00A666A6" w:rsidRDefault="00E95B8D" w:rsidP="00BD52E9">
      <w:pPr>
        <w:pStyle w:val="Basic"/>
        <w:rPr>
          <w:b/>
          <w:i/>
        </w:rPr>
      </w:pPr>
      <w:r w:rsidRPr="00A666A6">
        <w:rPr>
          <w:szCs w:val="22"/>
        </w:rPr>
        <w:t>Основными направлениями размещения привлеченных ресурсов для Банка остаются операции кредитования клиентов. Доля чистой ссудной задолженности в активах составляет 75,7%. Объемы кредитования постепенно восстанавливаются после снижения активности клиентов в начале года: кредитный портфель корпоративных клиентов за июнь увеличился на 143,3 млрд. рублей, или на 1,3%, до величины 10,9 трлн. рублей; рост кредитного портфеля физических лиц в июне составил 22,5 млрд. рублей, или 0,6% (величина портфеля на 01.07.2015 года – 4,0 трлн. рублей). Несмотря на рост в июне, с начала года чистая ссудная задолженность снизилась на 703,6 млрд. рублей, или на 4,4% до величины 15,2 трлн. рублей. На снижение чистой ссудной задолженности в первом полугодии также оказала влияние отрицательная переоценка валютных кредитов в результате укрепления курса рубля по сравнению с концом 2014 года. Также имеет место сокращение остатков наличных денежных средств по сравнению с началом года, которое объясняется тем, что в период новогодних праздников Банк традиционно поддерживает достаточный запас этих средств. В результате, снижение активов Банка с начала года составило 1,7 трлн. рублей, или 7,7% до величины 20,1 трлн. рублей.</w:t>
      </w:r>
    </w:p>
    <w:p w:rsidR="00E95B8D" w:rsidRPr="00A666A6" w:rsidRDefault="00E95B8D" w:rsidP="00BD52E9">
      <w:pPr>
        <w:pStyle w:val="Basic"/>
        <w:rPr>
          <w:b/>
          <w:i/>
        </w:rPr>
      </w:pPr>
    </w:p>
    <w:p w:rsidR="00E95B8D" w:rsidRPr="00A666A6" w:rsidRDefault="00E95B8D" w:rsidP="0094409B">
      <w:pPr>
        <w:pStyle w:val="Heading2"/>
      </w:pPr>
      <w:bookmarkStart w:id="14" w:name="_Toc430103391"/>
      <w:r w:rsidRPr="00A666A6">
        <w:t>2.2. Рыночная капитализация эмитента</w:t>
      </w:r>
      <w:bookmarkEnd w:id="14"/>
    </w:p>
    <w:p w:rsidR="00E95B8D" w:rsidRPr="00A666A6" w:rsidRDefault="00E95B8D" w:rsidP="00BD52E9">
      <w:pPr>
        <w:pStyle w:val="Basic"/>
      </w:pPr>
      <w:r w:rsidRPr="00A666A6">
        <w:t>Для эмитентов, являющихся акционерными обществами, обыкновенные акции которых допущены к организованным торгам, указывается информация о рыночной капитализации эмитента за пять последних завершенных отчетных лет или за каждый завершенный отчетный год, если эмитент осуществляет свою деятельность менее пяти лет, с указанием соответствующего организатора торговли и сведений о рыночной капитализации на дату завершения каждого отчетного года и на дату окончания последнего завершенного отчетного периода до даты утверждения проспекта ценных бумаг.</w:t>
      </w:r>
    </w:p>
    <w:p w:rsidR="00E95B8D" w:rsidRPr="00A666A6" w:rsidRDefault="00E95B8D" w:rsidP="00BD52E9">
      <w:pPr>
        <w:pStyle w:val="Basic"/>
      </w:pPr>
      <w:r w:rsidRPr="00A666A6">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организатором торговли.</w:t>
      </w:r>
    </w:p>
    <w:p w:rsidR="00E95B8D" w:rsidRPr="00A666A6" w:rsidRDefault="00E95B8D" w:rsidP="00BD52E9">
      <w:pPr>
        <w:pStyle w:val="Basic"/>
      </w:pPr>
      <w:r w:rsidRPr="00A666A6">
        <w:t>В случае невозможности определения рыночной цены акции в соответствии с указанным порядком эмитентом приводится описание выбранной им методики определения рыночной цены акций.</w:t>
      </w:r>
    </w:p>
    <w:p w:rsidR="00E95B8D" w:rsidRPr="00A666A6" w:rsidRDefault="00E95B8D" w:rsidP="00BD52E9">
      <w:pPr>
        <w:pStyle w:val="Basic"/>
      </w:pPr>
      <w:r w:rsidRPr="00A666A6">
        <w:t>В случае если акции эмитента допущены к организованным торгам на двух или более организаторах торговли, выбор организатора торговли для расчета рыночной цены акции осуществляется эмитентом по собственному усмотрению.</w:t>
      </w:r>
    </w:p>
    <w:p w:rsidR="00E95B8D" w:rsidRPr="00A666A6" w:rsidRDefault="00E95B8D" w:rsidP="00BD52E9">
      <w:pPr>
        <w:pStyle w:val="Basic"/>
        <w:rPr>
          <w:rFonts w:cs="Calibri"/>
        </w:rPr>
      </w:pPr>
    </w:p>
    <w:p w:rsidR="00E95B8D" w:rsidRPr="00A666A6" w:rsidRDefault="00E95B8D" w:rsidP="00E212CD">
      <w:pPr>
        <w:pStyle w:val="Basic"/>
        <w:rPr>
          <w:rFonts w:cs="Calibri"/>
        </w:rPr>
      </w:pPr>
    </w:p>
    <w:tbl>
      <w:tblPr>
        <w:tblW w:w="0" w:type="auto"/>
        <w:tblInd w:w="103" w:type="dxa"/>
        <w:tblLayout w:type="fixed"/>
        <w:tblLook w:val="0000" w:firstRow="0" w:lastRow="0" w:firstColumn="0" w:lastColumn="0" w:noHBand="0" w:noVBand="0"/>
      </w:tblPr>
      <w:tblGrid>
        <w:gridCol w:w="1085"/>
        <w:gridCol w:w="2039"/>
        <w:gridCol w:w="1921"/>
        <w:gridCol w:w="1440"/>
        <w:gridCol w:w="1260"/>
        <w:gridCol w:w="1620"/>
      </w:tblGrid>
      <w:tr w:rsidR="00E95B8D" w:rsidRPr="00A666A6" w:rsidTr="002619C5">
        <w:trPr>
          <w:trHeight w:val="450"/>
        </w:trPr>
        <w:tc>
          <w:tcPr>
            <w:tcW w:w="108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619C5">
            <w:pPr>
              <w:jc w:val="center"/>
            </w:pPr>
            <w:r w:rsidRPr="00A666A6">
              <w:t>Дата</w:t>
            </w:r>
          </w:p>
        </w:tc>
        <w:tc>
          <w:tcPr>
            <w:tcW w:w="2039" w:type="dxa"/>
            <w:tcBorders>
              <w:top w:val="single" w:sz="4" w:space="0" w:color="auto"/>
              <w:left w:val="nil"/>
              <w:bottom w:val="single" w:sz="4" w:space="0" w:color="auto"/>
              <w:right w:val="single" w:sz="4" w:space="0" w:color="auto"/>
            </w:tcBorders>
            <w:vAlign w:val="center"/>
          </w:tcPr>
          <w:p w:rsidR="00E95B8D" w:rsidRPr="00A666A6" w:rsidRDefault="00E95B8D" w:rsidP="002619C5">
            <w:pPr>
              <w:jc w:val="center"/>
            </w:pPr>
            <w:r w:rsidRPr="00A666A6">
              <w:t>Организатор торговли</w:t>
            </w:r>
          </w:p>
        </w:tc>
        <w:tc>
          <w:tcPr>
            <w:tcW w:w="192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619C5">
            <w:pPr>
              <w:jc w:val="center"/>
            </w:pPr>
            <w:r w:rsidRPr="00A666A6">
              <w:t>Индивидуальный государственный регистрационный номер ценных бумаг</w:t>
            </w:r>
          </w:p>
        </w:tc>
        <w:tc>
          <w:tcPr>
            <w:tcW w:w="1440" w:type="dxa"/>
            <w:tcBorders>
              <w:top w:val="single" w:sz="4" w:space="0" w:color="auto"/>
              <w:left w:val="nil"/>
              <w:bottom w:val="single" w:sz="4" w:space="0" w:color="auto"/>
              <w:right w:val="single" w:sz="4" w:space="0" w:color="auto"/>
            </w:tcBorders>
            <w:vAlign w:val="center"/>
          </w:tcPr>
          <w:p w:rsidR="00E95B8D" w:rsidRPr="00A666A6" w:rsidRDefault="00E95B8D" w:rsidP="002619C5">
            <w:pPr>
              <w:jc w:val="center"/>
            </w:pPr>
            <w:r w:rsidRPr="00A666A6">
              <w:t xml:space="preserve">Количество </w:t>
            </w:r>
            <w:r w:rsidRPr="00A666A6">
              <w:br/>
              <w:t>акций,</w:t>
            </w:r>
          </w:p>
          <w:p w:rsidR="00E95B8D" w:rsidRPr="00A666A6" w:rsidRDefault="00E95B8D" w:rsidP="002619C5">
            <w:pPr>
              <w:jc w:val="center"/>
            </w:pPr>
            <w:r w:rsidRPr="00A666A6">
              <w:t>шт.</w:t>
            </w:r>
          </w:p>
        </w:tc>
        <w:tc>
          <w:tcPr>
            <w:tcW w:w="1260" w:type="dxa"/>
            <w:tcBorders>
              <w:top w:val="single" w:sz="4" w:space="0" w:color="auto"/>
              <w:left w:val="nil"/>
              <w:bottom w:val="single" w:sz="4" w:space="0" w:color="auto"/>
              <w:right w:val="single" w:sz="4" w:space="0" w:color="auto"/>
            </w:tcBorders>
            <w:vAlign w:val="center"/>
          </w:tcPr>
          <w:p w:rsidR="00E95B8D" w:rsidRPr="00A666A6" w:rsidRDefault="00E95B8D" w:rsidP="002619C5">
            <w:pPr>
              <w:jc w:val="center"/>
            </w:pPr>
            <w:r w:rsidRPr="00A666A6">
              <w:t>Рыночная цена акции,</w:t>
            </w:r>
          </w:p>
          <w:p w:rsidR="00E95B8D" w:rsidRPr="00A666A6" w:rsidRDefault="00E95B8D" w:rsidP="002619C5">
            <w:pPr>
              <w:jc w:val="center"/>
            </w:pPr>
            <w:r w:rsidRPr="00A666A6">
              <w:t>руб.</w:t>
            </w:r>
          </w:p>
        </w:tc>
        <w:tc>
          <w:tcPr>
            <w:tcW w:w="1620" w:type="dxa"/>
            <w:tcBorders>
              <w:top w:val="single" w:sz="4" w:space="0" w:color="auto"/>
              <w:left w:val="nil"/>
              <w:bottom w:val="single" w:sz="4" w:space="0" w:color="auto"/>
              <w:right w:val="single" w:sz="4" w:space="0" w:color="auto"/>
            </w:tcBorders>
            <w:vAlign w:val="center"/>
          </w:tcPr>
          <w:p w:rsidR="00E95B8D" w:rsidRPr="00A666A6" w:rsidRDefault="00E95B8D" w:rsidP="002619C5">
            <w:pPr>
              <w:jc w:val="center"/>
            </w:pPr>
            <w:r w:rsidRPr="00A666A6">
              <w:t>Рыночная капитализа-ция,</w:t>
            </w:r>
          </w:p>
          <w:p w:rsidR="00E95B8D" w:rsidRPr="00A666A6" w:rsidRDefault="00E95B8D" w:rsidP="002619C5">
            <w:pPr>
              <w:jc w:val="center"/>
            </w:pPr>
            <w:r w:rsidRPr="00A666A6">
              <w:t>млрд. руб.</w:t>
            </w:r>
          </w:p>
          <w:p w:rsidR="00E95B8D" w:rsidRPr="00A666A6" w:rsidRDefault="00E95B8D" w:rsidP="002619C5">
            <w:pPr>
              <w:jc w:val="center"/>
            </w:pPr>
          </w:p>
        </w:tc>
      </w:tr>
      <w:tr w:rsidR="00E95B8D" w:rsidRPr="00A666A6" w:rsidTr="002619C5">
        <w:trPr>
          <w:trHeight w:val="360"/>
        </w:trPr>
        <w:tc>
          <w:tcPr>
            <w:tcW w:w="1085" w:type="dxa"/>
            <w:tcBorders>
              <w:top w:val="nil"/>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1</w:t>
            </w:r>
          </w:p>
        </w:tc>
        <w:tc>
          <w:tcPr>
            <w:tcW w:w="2039" w:type="dxa"/>
            <w:tcBorders>
              <w:top w:val="single" w:sz="4" w:space="0" w:color="auto"/>
              <w:left w:val="nil"/>
              <w:bottom w:val="single" w:sz="2" w:space="0" w:color="auto"/>
              <w:right w:val="single" w:sz="4" w:space="0" w:color="auto"/>
            </w:tcBorders>
            <w:vAlign w:val="center"/>
          </w:tcPr>
          <w:p w:rsidR="00E95B8D" w:rsidRPr="00A666A6" w:rsidRDefault="00E95B8D" w:rsidP="002619C5">
            <w:pPr>
              <w:jc w:val="center"/>
            </w:pPr>
            <w:r w:rsidRPr="00A666A6">
              <w:t>2</w:t>
            </w:r>
          </w:p>
        </w:tc>
        <w:tc>
          <w:tcPr>
            <w:tcW w:w="1921" w:type="dxa"/>
            <w:tcBorders>
              <w:top w:val="single" w:sz="4" w:space="0" w:color="auto"/>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3</w:t>
            </w:r>
          </w:p>
        </w:tc>
        <w:tc>
          <w:tcPr>
            <w:tcW w:w="1440" w:type="dxa"/>
            <w:tcBorders>
              <w:top w:val="nil"/>
              <w:left w:val="nil"/>
              <w:bottom w:val="single" w:sz="2" w:space="0" w:color="auto"/>
              <w:right w:val="single" w:sz="4" w:space="0" w:color="auto"/>
            </w:tcBorders>
            <w:vAlign w:val="center"/>
          </w:tcPr>
          <w:p w:rsidR="00E95B8D" w:rsidRPr="00A666A6" w:rsidRDefault="00E95B8D" w:rsidP="002619C5">
            <w:pPr>
              <w:jc w:val="center"/>
            </w:pPr>
            <w:r w:rsidRPr="00A666A6">
              <w:t>4</w:t>
            </w:r>
          </w:p>
        </w:tc>
        <w:tc>
          <w:tcPr>
            <w:tcW w:w="1260" w:type="dxa"/>
            <w:tcBorders>
              <w:top w:val="nil"/>
              <w:left w:val="nil"/>
              <w:bottom w:val="single" w:sz="2" w:space="0" w:color="auto"/>
              <w:right w:val="single" w:sz="4" w:space="0" w:color="auto"/>
            </w:tcBorders>
            <w:vAlign w:val="center"/>
          </w:tcPr>
          <w:p w:rsidR="00E95B8D" w:rsidRPr="00A666A6" w:rsidRDefault="00E95B8D" w:rsidP="002619C5">
            <w:pPr>
              <w:jc w:val="center"/>
            </w:pPr>
            <w:r w:rsidRPr="00A666A6">
              <w:t>5</w:t>
            </w:r>
          </w:p>
        </w:tc>
        <w:tc>
          <w:tcPr>
            <w:tcW w:w="1620" w:type="dxa"/>
            <w:tcBorders>
              <w:top w:val="nil"/>
              <w:left w:val="nil"/>
              <w:bottom w:val="single" w:sz="2" w:space="0" w:color="auto"/>
              <w:right w:val="single" w:sz="4" w:space="0" w:color="auto"/>
            </w:tcBorders>
            <w:vAlign w:val="center"/>
          </w:tcPr>
          <w:p w:rsidR="00E95B8D" w:rsidRPr="00A666A6" w:rsidRDefault="00E95B8D" w:rsidP="002619C5">
            <w:pPr>
              <w:jc w:val="center"/>
            </w:pPr>
            <w:r w:rsidRPr="00A666A6">
              <w:t>6</w:t>
            </w:r>
          </w:p>
        </w:tc>
      </w:tr>
      <w:tr w:rsidR="00E95B8D" w:rsidRPr="00A666A6" w:rsidTr="002619C5">
        <w:trPr>
          <w:trHeight w:val="360"/>
        </w:trPr>
        <w:tc>
          <w:tcPr>
            <w:tcW w:w="1085"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rsidP="002619C5">
            <w:pPr>
              <w:jc w:val="center"/>
            </w:pPr>
            <w:r w:rsidRPr="00A666A6">
              <w:t>30.06.15</w:t>
            </w:r>
          </w:p>
        </w:tc>
        <w:tc>
          <w:tcPr>
            <w:tcW w:w="2039" w:type="dxa"/>
            <w:tcBorders>
              <w:top w:val="single" w:sz="2" w:space="0" w:color="auto"/>
              <w:left w:val="single" w:sz="2" w:space="0" w:color="auto"/>
              <w:bottom w:val="single" w:sz="2" w:space="0" w:color="auto"/>
              <w:right w:val="single" w:sz="2" w:space="0" w:color="auto"/>
            </w:tcBorders>
          </w:tcPr>
          <w:p w:rsidR="00E95B8D" w:rsidRPr="00A666A6" w:rsidRDefault="00E95B8D" w:rsidP="002619C5">
            <w:pPr>
              <w:rPr>
                <w:sz w:val="24"/>
                <w:szCs w:val="24"/>
              </w:rPr>
            </w:pPr>
            <w:r w:rsidRPr="00A666A6">
              <w:t>ЗАО «ФБ ММВБ»</w:t>
            </w:r>
          </w:p>
        </w:tc>
        <w:tc>
          <w:tcPr>
            <w:tcW w:w="1921"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rsidP="002619C5">
            <w:pPr>
              <w:jc w:val="center"/>
            </w:pPr>
            <w:r w:rsidRPr="00A666A6">
              <w:t>10301481В</w:t>
            </w:r>
          </w:p>
        </w:tc>
        <w:tc>
          <w:tcPr>
            <w:tcW w:w="144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rsidP="002619C5">
            <w:pPr>
              <w:jc w:val="center"/>
            </w:pPr>
            <w:r w:rsidRPr="00A666A6">
              <w:t>21586948000</w:t>
            </w:r>
          </w:p>
        </w:tc>
        <w:tc>
          <w:tcPr>
            <w:tcW w:w="126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rsidP="002619C5">
            <w:pPr>
              <w:jc w:val="center"/>
            </w:pPr>
            <w:r w:rsidRPr="00A666A6">
              <w:t>71,44</w:t>
            </w:r>
          </w:p>
        </w:tc>
        <w:tc>
          <w:tcPr>
            <w:tcW w:w="162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rsidP="002619C5">
            <w:pPr>
              <w:jc w:val="center"/>
            </w:pPr>
            <w:r w:rsidRPr="00A666A6">
              <w:t>1 542,2</w:t>
            </w:r>
          </w:p>
        </w:tc>
      </w:tr>
      <w:tr w:rsidR="00E95B8D" w:rsidRPr="00A666A6" w:rsidTr="002619C5">
        <w:trPr>
          <w:trHeight w:val="360"/>
        </w:trPr>
        <w:tc>
          <w:tcPr>
            <w:tcW w:w="1085"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30.06.15</w:t>
            </w:r>
          </w:p>
        </w:tc>
        <w:tc>
          <w:tcPr>
            <w:tcW w:w="2039" w:type="dxa"/>
            <w:tcBorders>
              <w:top w:val="single" w:sz="2" w:space="0" w:color="auto"/>
              <w:left w:val="nil"/>
              <w:bottom w:val="single" w:sz="2" w:space="0" w:color="auto"/>
              <w:right w:val="single" w:sz="4" w:space="0" w:color="auto"/>
            </w:tcBorders>
          </w:tcPr>
          <w:p w:rsidR="00E95B8D" w:rsidRPr="00A666A6" w:rsidRDefault="00E95B8D" w:rsidP="002619C5">
            <w:pPr>
              <w:rPr>
                <w:sz w:val="24"/>
                <w:szCs w:val="24"/>
              </w:rPr>
            </w:pPr>
            <w:r w:rsidRPr="00A666A6">
              <w:t>ЗАО «ФБ ММВБ»</w:t>
            </w:r>
          </w:p>
        </w:tc>
        <w:tc>
          <w:tcPr>
            <w:tcW w:w="1921"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20301481В</w:t>
            </w:r>
          </w:p>
        </w:tc>
        <w:tc>
          <w:tcPr>
            <w:tcW w:w="1440" w:type="dxa"/>
            <w:tcBorders>
              <w:top w:val="single" w:sz="2" w:space="0" w:color="auto"/>
              <w:left w:val="nil"/>
              <w:bottom w:val="single" w:sz="2" w:space="0" w:color="auto"/>
              <w:right w:val="single" w:sz="4" w:space="0" w:color="auto"/>
            </w:tcBorders>
            <w:vAlign w:val="center"/>
          </w:tcPr>
          <w:p w:rsidR="00E95B8D" w:rsidRPr="00A666A6" w:rsidRDefault="00E95B8D" w:rsidP="002619C5">
            <w:pPr>
              <w:jc w:val="center"/>
            </w:pPr>
            <w:r w:rsidRPr="00A666A6">
              <w:t>1000000000</w:t>
            </w:r>
          </w:p>
        </w:tc>
        <w:tc>
          <w:tcPr>
            <w:tcW w:w="1260" w:type="dxa"/>
            <w:tcBorders>
              <w:top w:val="single" w:sz="2" w:space="0" w:color="auto"/>
              <w:left w:val="nil"/>
              <w:bottom w:val="single" w:sz="2" w:space="0" w:color="auto"/>
              <w:right w:val="single" w:sz="4" w:space="0" w:color="auto"/>
            </w:tcBorders>
            <w:vAlign w:val="center"/>
          </w:tcPr>
          <w:p w:rsidR="00E95B8D" w:rsidRPr="00A666A6" w:rsidRDefault="00E95B8D" w:rsidP="002619C5">
            <w:pPr>
              <w:jc w:val="center"/>
            </w:pPr>
            <w:r w:rsidRPr="00A666A6">
              <w:t>47,98</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rsidP="002619C5">
            <w:pPr>
              <w:jc w:val="center"/>
            </w:pPr>
            <w:r w:rsidRPr="00A666A6">
              <w:t>47,98</w:t>
            </w:r>
          </w:p>
        </w:tc>
      </w:tr>
      <w:tr w:rsidR="00E95B8D" w:rsidRPr="00A666A6" w:rsidTr="002619C5">
        <w:trPr>
          <w:trHeight w:val="360"/>
        </w:trPr>
        <w:tc>
          <w:tcPr>
            <w:tcW w:w="7745" w:type="dxa"/>
            <w:gridSpan w:val="5"/>
            <w:tcBorders>
              <w:top w:val="single" w:sz="2" w:space="0" w:color="auto"/>
              <w:left w:val="single" w:sz="4" w:space="0" w:color="auto"/>
              <w:bottom w:val="single" w:sz="2" w:space="0" w:color="auto"/>
              <w:right w:val="single" w:sz="4" w:space="0" w:color="auto"/>
            </w:tcBorders>
            <w:vAlign w:val="center"/>
          </w:tcPr>
          <w:p w:rsidR="00E95B8D" w:rsidRPr="00A666A6" w:rsidRDefault="00E95B8D" w:rsidP="002619C5">
            <w:pPr>
              <w:jc w:val="right"/>
              <w:rPr>
                <w:b/>
              </w:rPr>
            </w:pPr>
            <w:r w:rsidRPr="00A666A6">
              <w:rPr>
                <w:b/>
              </w:rPr>
              <w:t>Итого капитализация:</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rsidP="002619C5">
            <w:pPr>
              <w:jc w:val="center"/>
              <w:rPr>
                <w:b/>
              </w:rPr>
            </w:pPr>
            <w:r w:rsidRPr="00A666A6">
              <w:rPr>
                <w:b/>
              </w:rPr>
              <w:t>1 590,2</w:t>
            </w:r>
          </w:p>
        </w:tc>
      </w:tr>
      <w:tr w:rsidR="00E95B8D" w:rsidRPr="00A666A6" w:rsidTr="002619C5">
        <w:trPr>
          <w:trHeight w:val="360"/>
        </w:trPr>
        <w:tc>
          <w:tcPr>
            <w:tcW w:w="1085"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01.01.15</w:t>
            </w:r>
          </w:p>
        </w:tc>
        <w:tc>
          <w:tcPr>
            <w:tcW w:w="2039" w:type="dxa"/>
            <w:tcBorders>
              <w:top w:val="single" w:sz="2" w:space="0" w:color="auto"/>
              <w:left w:val="nil"/>
              <w:bottom w:val="single" w:sz="2" w:space="0" w:color="auto"/>
              <w:right w:val="single" w:sz="4" w:space="0" w:color="auto"/>
            </w:tcBorders>
          </w:tcPr>
          <w:p w:rsidR="00E95B8D" w:rsidRPr="00A666A6" w:rsidRDefault="00E95B8D" w:rsidP="002619C5">
            <w:pPr>
              <w:rPr>
                <w:sz w:val="24"/>
                <w:szCs w:val="24"/>
              </w:rPr>
            </w:pPr>
            <w:r w:rsidRPr="00A666A6">
              <w:t>ЗАО «ФБ ММВБ»</w:t>
            </w:r>
          </w:p>
        </w:tc>
        <w:tc>
          <w:tcPr>
            <w:tcW w:w="1921"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10301481В</w:t>
            </w:r>
          </w:p>
        </w:tc>
        <w:tc>
          <w:tcPr>
            <w:tcW w:w="1440" w:type="dxa"/>
            <w:tcBorders>
              <w:top w:val="single" w:sz="2" w:space="0" w:color="auto"/>
              <w:left w:val="nil"/>
              <w:bottom w:val="single" w:sz="2" w:space="0" w:color="auto"/>
              <w:right w:val="single" w:sz="4" w:space="0" w:color="auto"/>
            </w:tcBorders>
            <w:vAlign w:val="center"/>
          </w:tcPr>
          <w:p w:rsidR="00E95B8D" w:rsidRPr="00A666A6" w:rsidRDefault="00E95B8D" w:rsidP="002619C5">
            <w:pPr>
              <w:jc w:val="center"/>
            </w:pPr>
            <w:r w:rsidRPr="00A666A6">
              <w:t>21586948000</w:t>
            </w:r>
          </w:p>
        </w:tc>
        <w:tc>
          <w:tcPr>
            <w:tcW w:w="126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53,91</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1 163,7</w:t>
            </w:r>
          </w:p>
        </w:tc>
      </w:tr>
      <w:tr w:rsidR="00E95B8D" w:rsidRPr="00A666A6" w:rsidTr="002619C5">
        <w:trPr>
          <w:trHeight w:val="360"/>
        </w:trPr>
        <w:tc>
          <w:tcPr>
            <w:tcW w:w="1085"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01.01.15</w:t>
            </w:r>
          </w:p>
        </w:tc>
        <w:tc>
          <w:tcPr>
            <w:tcW w:w="2039" w:type="dxa"/>
            <w:tcBorders>
              <w:top w:val="single" w:sz="2" w:space="0" w:color="auto"/>
              <w:left w:val="nil"/>
              <w:bottom w:val="single" w:sz="2" w:space="0" w:color="auto"/>
              <w:right w:val="single" w:sz="4" w:space="0" w:color="auto"/>
            </w:tcBorders>
          </w:tcPr>
          <w:p w:rsidR="00E95B8D" w:rsidRPr="00A666A6" w:rsidRDefault="00E95B8D" w:rsidP="002619C5">
            <w:pPr>
              <w:rPr>
                <w:sz w:val="24"/>
                <w:szCs w:val="24"/>
              </w:rPr>
            </w:pPr>
            <w:r w:rsidRPr="00A666A6">
              <w:t>ЗАО «ФБ ММВБ»</w:t>
            </w:r>
          </w:p>
        </w:tc>
        <w:tc>
          <w:tcPr>
            <w:tcW w:w="1921"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rsidP="002619C5">
            <w:pPr>
              <w:jc w:val="center"/>
            </w:pPr>
            <w:r w:rsidRPr="00A666A6">
              <w:t>20301481В</w:t>
            </w:r>
          </w:p>
        </w:tc>
        <w:tc>
          <w:tcPr>
            <w:tcW w:w="1440" w:type="dxa"/>
            <w:tcBorders>
              <w:top w:val="single" w:sz="2" w:space="0" w:color="auto"/>
              <w:left w:val="nil"/>
              <w:bottom w:val="single" w:sz="2" w:space="0" w:color="auto"/>
              <w:right w:val="single" w:sz="4" w:space="0" w:color="auto"/>
            </w:tcBorders>
            <w:vAlign w:val="center"/>
          </w:tcPr>
          <w:p w:rsidR="00E95B8D" w:rsidRPr="00A666A6" w:rsidRDefault="00E95B8D" w:rsidP="002619C5">
            <w:pPr>
              <w:jc w:val="center"/>
            </w:pPr>
            <w:r w:rsidRPr="00A666A6">
              <w:t>1000000000</w:t>
            </w:r>
          </w:p>
        </w:tc>
        <w:tc>
          <w:tcPr>
            <w:tcW w:w="126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37,69</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37,7</w:t>
            </w:r>
          </w:p>
        </w:tc>
      </w:tr>
      <w:tr w:rsidR="00E95B8D" w:rsidRPr="00A666A6" w:rsidTr="002619C5">
        <w:trPr>
          <w:trHeight w:val="360"/>
        </w:trPr>
        <w:tc>
          <w:tcPr>
            <w:tcW w:w="7745" w:type="dxa"/>
            <w:gridSpan w:val="5"/>
            <w:tcBorders>
              <w:top w:val="single" w:sz="2" w:space="0" w:color="auto"/>
              <w:left w:val="single" w:sz="4" w:space="0" w:color="auto"/>
              <w:bottom w:val="single" w:sz="4" w:space="0" w:color="auto"/>
              <w:right w:val="single" w:sz="4" w:space="0" w:color="auto"/>
            </w:tcBorders>
            <w:vAlign w:val="center"/>
          </w:tcPr>
          <w:p w:rsidR="00E95B8D" w:rsidRPr="00A666A6" w:rsidRDefault="00E95B8D" w:rsidP="002619C5">
            <w:pPr>
              <w:jc w:val="right"/>
              <w:rPr>
                <w:b/>
              </w:rPr>
            </w:pPr>
            <w:r w:rsidRPr="00A666A6">
              <w:rPr>
                <w:b/>
              </w:rPr>
              <w:t>Итого капитализация:</w:t>
            </w:r>
          </w:p>
        </w:tc>
        <w:tc>
          <w:tcPr>
            <w:tcW w:w="1620" w:type="dxa"/>
            <w:tcBorders>
              <w:top w:val="single" w:sz="2" w:space="0" w:color="auto"/>
              <w:left w:val="nil"/>
              <w:bottom w:val="single" w:sz="4" w:space="0" w:color="auto"/>
              <w:right w:val="single" w:sz="4" w:space="0" w:color="auto"/>
            </w:tcBorders>
            <w:vAlign w:val="center"/>
          </w:tcPr>
          <w:p w:rsidR="00E95B8D" w:rsidRPr="00A666A6" w:rsidRDefault="00E95B8D" w:rsidP="002619C5">
            <w:pPr>
              <w:jc w:val="center"/>
              <w:rPr>
                <w:b/>
              </w:rPr>
            </w:pPr>
            <w:r w:rsidRPr="00A666A6">
              <w:rPr>
                <w:b/>
              </w:rPr>
              <w:t>1 201,4</w:t>
            </w:r>
          </w:p>
        </w:tc>
      </w:tr>
      <w:tr w:rsidR="00E95B8D" w:rsidRPr="00A666A6" w:rsidTr="00E212CD">
        <w:trPr>
          <w:trHeight w:val="360"/>
        </w:trPr>
        <w:tc>
          <w:tcPr>
            <w:tcW w:w="1085"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01.01.14</w:t>
            </w:r>
          </w:p>
        </w:tc>
        <w:tc>
          <w:tcPr>
            <w:tcW w:w="2039" w:type="dxa"/>
            <w:tcBorders>
              <w:top w:val="single" w:sz="2" w:space="0" w:color="auto"/>
              <w:left w:val="single" w:sz="2" w:space="0" w:color="auto"/>
              <w:bottom w:val="single" w:sz="2" w:space="0" w:color="auto"/>
              <w:right w:val="single" w:sz="2" w:space="0" w:color="auto"/>
            </w:tcBorders>
          </w:tcPr>
          <w:p w:rsidR="00E95B8D" w:rsidRPr="00A666A6" w:rsidRDefault="00E95B8D">
            <w:pPr>
              <w:rPr>
                <w:sz w:val="24"/>
                <w:szCs w:val="24"/>
              </w:rPr>
            </w:pPr>
            <w:r w:rsidRPr="00A666A6">
              <w:t>ЗАО «ФБ ММВБ»</w:t>
            </w:r>
          </w:p>
        </w:tc>
        <w:tc>
          <w:tcPr>
            <w:tcW w:w="1921"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10301481В</w:t>
            </w:r>
          </w:p>
        </w:tc>
        <w:tc>
          <w:tcPr>
            <w:tcW w:w="144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21586948000</w:t>
            </w:r>
          </w:p>
        </w:tc>
        <w:tc>
          <w:tcPr>
            <w:tcW w:w="126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101,04</w:t>
            </w:r>
          </w:p>
        </w:tc>
        <w:tc>
          <w:tcPr>
            <w:tcW w:w="162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2 181,1</w:t>
            </w:r>
          </w:p>
        </w:tc>
      </w:tr>
      <w:tr w:rsidR="00E95B8D" w:rsidRPr="00A666A6" w:rsidTr="00E212CD">
        <w:trPr>
          <w:trHeight w:val="360"/>
        </w:trPr>
        <w:tc>
          <w:tcPr>
            <w:tcW w:w="1085"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center"/>
            </w:pPr>
            <w:r w:rsidRPr="00A666A6">
              <w:t>01.01.14</w:t>
            </w:r>
          </w:p>
        </w:tc>
        <w:tc>
          <w:tcPr>
            <w:tcW w:w="2039" w:type="dxa"/>
            <w:tcBorders>
              <w:top w:val="single" w:sz="2" w:space="0" w:color="auto"/>
              <w:left w:val="nil"/>
              <w:bottom w:val="single" w:sz="2" w:space="0" w:color="auto"/>
              <w:right w:val="single" w:sz="4" w:space="0" w:color="auto"/>
            </w:tcBorders>
          </w:tcPr>
          <w:p w:rsidR="00E95B8D" w:rsidRPr="00A666A6" w:rsidRDefault="00E95B8D">
            <w:pPr>
              <w:rPr>
                <w:sz w:val="24"/>
                <w:szCs w:val="24"/>
              </w:rPr>
            </w:pPr>
            <w:r w:rsidRPr="00A666A6">
              <w:t>ЗАО «ФБ ММВБ»</w:t>
            </w:r>
          </w:p>
        </w:tc>
        <w:tc>
          <w:tcPr>
            <w:tcW w:w="1921"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center"/>
            </w:pPr>
            <w:r w:rsidRPr="00A666A6">
              <w:t>20301481В</w:t>
            </w:r>
          </w:p>
        </w:tc>
        <w:tc>
          <w:tcPr>
            <w:tcW w:w="144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1000000000</w:t>
            </w:r>
          </w:p>
        </w:tc>
        <w:tc>
          <w:tcPr>
            <w:tcW w:w="126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79,8</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79,8</w:t>
            </w:r>
          </w:p>
        </w:tc>
      </w:tr>
      <w:tr w:rsidR="00E95B8D" w:rsidRPr="00A666A6" w:rsidTr="00E212CD">
        <w:trPr>
          <w:trHeight w:val="360"/>
        </w:trPr>
        <w:tc>
          <w:tcPr>
            <w:tcW w:w="7745" w:type="dxa"/>
            <w:gridSpan w:val="5"/>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right"/>
              <w:rPr>
                <w:b/>
              </w:rPr>
            </w:pPr>
            <w:r w:rsidRPr="00A666A6">
              <w:rPr>
                <w:b/>
              </w:rPr>
              <w:t>Итого капитализация:</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pPr>
              <w:jc w:val="center"/>
              <w:rPr>
                <w:b/>
              </w:rPr>
            </w:pPr>
            <w:r w:rsidRPr="00A666A6">
              <w:rPr>
                <w:b/>
              </w:rPr>
              <w:t>2 260,9</w:t>
            </w:r>
          </w:p>
        </w:tc>
      </w:tr>
      <w:tr w:rsidR="00E95B8D" w:rsidRPr="00A666A6" w:rsidTr="002619C5">
        <w:trPr>
          <w:trHeight w:val="360"/>
        </w:trPr>
        <w:tc>
          <w:tcPr>
            <w:tcW w:w="1085"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01.01.13</w:t>
            </w:r>
          </w:p>
        </w:tc>
        <w:tc>
          <w:tcPr>
            <w:tcW w:w="2039"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ЗАО «ФБ ММВБ»</w:t>
            </w:r>
          </w:p>
        </w:tc>
        <w:tc>
          <w:tcPr>
            <w:tcW w:w="1921"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10301481В</w:t>
            </w:r>
          </w:p>
        </w:tc>
        <w:tc>
          <w:tcPr>
            <w:tcW w:w="144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21586948000</w:t>
            </w:r>
          </w:p>
        </w:tc>
        <w:tc>
          <w:tcPr>
            <w:tcW w:w="126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92,85</w:t>
            </w:r>
          </w:p>
        </w:tc>
        <w:tc>
          <w:tcPr>
            <w:tcW w:w="162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2 004,3</w:t>
            </w:r>
          </w:p>
        </w:tc>
      </w:tr>
      <w:tr w:rsidR="00E95B8D" w:rsidRPr="00A666A6" w:rsidTr="002619C5">
        <w:trPr>
          <w:trHeight w:val="360"/>
        </w:trPr>
        <w:tc>
          <w:tcPr>
            <w:tcW w:w="1085"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center"/>
            </w:pPr>
            <w:r w:rsidRPr="00A666A6">
              <w:t>01.01.13</w:t>
            </w:r>
          </w:p>
        </w:tc>
        <w:tc>
          <w:tcPr>
            <w:tcW w:w="2039"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ЗАО «ФБ ММВБ»</w:t>
            </w:r>
          </w:p>
        </w:tc>
        <w:tc>
          <w:tcPr>
            <w:tcW w:w="1921"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center"/>
            </w:pPr>
            <w:r w:rsidRPr="00A666A6">
              <w:t>20301481В</w:t>
            </w:r>
          </w:p>
        </w:tc>
        <w:tc>
          <w:tcPr>
            <w:tcW w:w="144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1000000000</w:t>
            </w:r>
          </w:p>
        </w:tc>
        <w:tc>
          <w:tcPr>
            <w:tcW w:w="126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67,56</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67,6</w:t>
            </w:r>
          </w:p>
        </w:tc>
      </w:tr>
      <w:tr w:rsidR="00E95B8D" w:rsidRPr="00A666A6" w:rsidTr="002619C5">
        <w:trPr>
          <w:trHeight w:val="360"/>
        </w:trPr>
        <w:tc>
          <w:tcPr>
            <w:tcW w:w="7745" w:type="dxa"/>
            <w:gridSpan w:val="5"/>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right"/>
              <w:rPr>
                <w:b/>
              </w:rPr>
            </w:pPr>
            <w:r w:rsidRPr="00A666A6">
              <w:rPr>
                <w:b/>
              </w:rPr>
              <w:t>Итого капитализация:</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pPr>
              <w:jc w:val="center"/>
              <w:rPr>
                <w:b/>
              </w:rPr>
            </w:pPr>
            <w:r w:rsidRPr="00A666A6">
              <w:rPr>
                <w:b/>
              </w:rPr>
              <w:t>2 071,9</w:t>
            </w:r>
          </w:p>
        </w:tc>
      </w:tr>
      <w:tr w:rsidR="00E95B8D" w:rsidRPr="00A666A6" w:rsidTr="002619C5">
        <w:trPr>
          <w:trHeight w:val="360"/>
        </w:trPr>
        <w:tc>
          <w:tcPr>
            <w:tcW w:w="1085"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01.01.12</w:t>
            </w:r>
          </w:p>
        </w:tc>
        <w:tc>
          <w:tcPr>
            <w:tcW w:w="2039"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ЗАО «ФБ ММВБ»</w:t>
            </w:r>
          </w:p>
        </w:tc>
        <w:tc>
          <w:tcPr>
            <w:tcW w:w="1921"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10301481В</w:t>
            </w:r>
          </w:p>
        </w:tc>
        <w:tc>
          <w:tcPr>
            <w:tcW w:w="144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21586948000</w:t>
            </w:r>
          </w:p>
        </w:tc>
        <w:tc>
          <w:tcPr>
            <w:tcW w:w="126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79,06</w:t>
            </w:r>
          </w:p>
        </w:tc>
        <w:tc>
          <w:tcPr>
            <w:tcW w:w="1620" w:type="dxa"/>
            <w:tcBorders>
              <w:top w:val="single" w:sz="2" w:space="0" w:color="auto"/>
              <w:left w:val="single" w:sz="2" w:space="0" w:color="auto"/>
              <w:bottom w:val="single" w:sz="2" w:space="0" w:color="auto"/>
              <w:right w:val="single" w:sz="2" w:space="0" w:color="auto"/>
            </w:tcBorders>
            <w:vAlign w:val="center"/>
          </w:tcPr>
          <w:p w:rsidR="00E95B8D" w:rsidRPr="00A666A6" w:rsidRDefault="00E95B8D">
            <w:pPr>
              <w:jc w:val="center"/>
            </w:pPr>
            <w:r w:rsidRPr="00A666A6">
              <w:t>1 706,7</w:t>
            </w:r>
          </w:p>
        </w:tc>
      </w:tr>
      <w:tr w:rsidR="00E95B8D" w:rsidRPr="00A666A6" w:rsidTr="002619C5">
        <w:trPr>
          <w:trHeight w:val="360"/>
        </w:trPr>
        <w:tc>
          <w:tcPr>
            <w:tcW w:w="1085"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center"/>
            </w:pPr>
            <w:r w:rsidRPr="00A666A6">
              <w:t>01.01.12</w:t>
            </w:r>
          </w:p>
        </w:tc>
        <w:tc>
          <w:tcPr>
            <w:tcW w:w="2039"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ЗАО «ФБ ММВБ»</w:t>
            </w:r>
          </w:p>
        </w:tc>
        <w:tc>
          <w:tcPr>
            <w:tcW w:w="1921" w:type="dxa"/>
            <w:tcBorders>
              <w:top w:val="single" w:sz="2" w:space="0" w:color="auto"/>
              <w:left w:val="single" w:sz="4" w:space="0" w:color="auto"/>
              <w:bottom w:val="single" w:sz="2" w:space="0" w:color="auto"/>
              <w:right w:val="single" w:sz="4" w:space="0" w:color="auto"/>
            </w:tcBorders>
            <w:vAlign w:val="center"/>
          </w:tcPr>
          <w:p w:rsidR="00E95B8D" w:rsidRPr="00A666A6" w:rsidRDefault="00E95B8D">
            <w:pPr>
              <w:jc w:val="center"/>
            </w:pPr>
            <w:r w:rsidRPr="00A666A6">
              <w:t>20301481В</w:t>
            </w:r>
          </w:p>
        </w:tc>
        <w:tc>
          <w:tcPr>
            <w:tcW w:w="144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1000000000</w:t>
            </w:r>
          </w:p>
        </w:tc>
        <w:tc>
          <w:tcPr>
            <w:tcW w:w="126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58,85</w:t>
            </w:r>
          </w:p>
        </w:tc>
        <w:tc>
          <w:tcPr>
            <w:tcW w:w="1620" w:type="dxa"/>
            <w:tcBorders>
              <w:top w:val="single" w:sz="2" w:space="0" w:color="auto"/>
              <w:left w:val="nil"/>
              <w:bottom w:val="single" w:sz="2" w:space="0" w:color="auto"/>
              <w:right w:val="single" w:sz="4" w:space="0" w:color="auto"/>
            </w:tcBorders>
            <w:vAlign w:val="center"/>
          </w:tcPr>
          <w:p w:rsidR="00E95B8D" w:rsidRPr="00A666A6" w:rsidRDefault="00E95B8D">
            <w:pPr>
              <w:jc w:val="center"/>
            </w:pPr>
            <w:r w:rsidRPr="00A666A6">
              <w:t>58,8</w:t>
            </w:r>
          </w:p>
        </w:tc>
      </w:tr>
    </w:tbl>
    <w:p w:rsidR="00E95B8D" w:rsidRPr="00A666A6" w:rsidRDefault="00E95B8D" w:rsidP="00BD52E9">
      <w:pPr>
        <w:pStyle w:val="Basic"/>
        <w:rPr>
          <w:rFonts w:cs="Calibri"/>
        </w:rPr>
      </w:pPr>
    </w:p>
    <w:p w:rsidR="00E95B8D" w:rsidRPr="00A666A6" w:rsidRDefault="00E95B8D" w:rsidP="002619C5">
      <w:pPr>
        <w:pStyle w:val="Default"/>
        <w:jc w:val="both"/>
        <w:rPr>
          <w:b/>
          <w:i/>
          <w:color w:val="auto"/>
          <w:sz w:val="22"/>
          <w:szCs w:val="22"/>
        </w:rPr>
      </w:pPr>
      <w:r w:rsidRPr="00A666A6">
        <w:rPr>
          <w:rFonts w:cs="Calibri"/>
          <w:b/>
          <w:i/>
          <w:color w:val="auto"/>
          <w:sz w:val="22"/>
          <w:szCs w:val="22"/>
        </w:rPr>
        <w:t xml:space="preserve">На 01.01.2011 г. </w:t>
      </w:r>
      <w:r w:rsidRPr="00A666A6">
        <w:rPr>
          <w:b/>
          <w:i/>
          <w:color w:val="auto"/>
          <w:sz w:val="22"/>
          <w:szCs w:val="22"/>
        </w:rPr>
        <w:t xml:space="preserve">акции ПАО Сбербанк допущены к обращению и включены в котировальные списки ведущих российских фондовых бирж - ЗАО «Фондовая биржа ММВБ» и ОАО «РТС». Сведения о рыночной капитализации приведены в отношении ЗАО «ФБ ММВБ»: </w:t>
      </w:r>
    </w:p>
    <w:p w:rsidR="00E95B8D" w:rsidRPr="00A666A6" w:rsidRDefault="00E95B8D" w:rsidP="002619C5">
      <w:pPr>
        <w:pStyle w:val="Default"/>
        <w:jc w:val="both"/>
        <w:rPr>
          <w:b/>
          <w: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4600"/>
      </w:tblGrid>
      <w:tr w:rsidR="00E95B8D" w:rsidRPr="00A666A6" w:rsidTr="00F84953">
        <w:tc>
          <w:tcPr>
            <w:tcW w:w="1308" w:type="dxa"/>
          </w:tcPr>
          <w:p w:rsidR="00E95B8D" w:rsidRPr="00A666A6" w:rsidRDefault="00E95B8D" w:rsidP="00F84953">
            <w:pPr>
              <w:pStyle w:val="Default"/>
              <w:jc w:val="both"/>
              <w:rPr>
                <w:b/>
                <w:i/>
                <w:color w:val="auto"/>
                <w:sz w:val="22"/>
                <w:szCs w:val="22"/>
              </w:rPr>
            </w:pPr>
            <w:r w:rsidRPr="00A666A6">
              <w:rPr>
                <w:b/>
                <w:i/>
                <w:color w:val="auto"/>
                <w:sz w:val="22"/>
                <w:szCs w:val="22"/>
              </w:rPr>
              <w:t>Дата</w:t>
            </w:r>
          </w:p>
        </w:tc>
        <w:tc>
          <w:tcPr>
            <w:tcW w:w="4600" w:type="dxa"/>
          </w:tcPr>
          <w:p w:rsidR="00E95B8D" w:rsidRPr="00A666A6" w:rsidRDefault="00E95B8D" w:rsidP="00F84953">
            <w:pPr>
              <w:pStyle w:val="Default"/>
              <w:jc w:val="both"/>
              <w:rPr>
                <w:b/>
                <w:i/>
                <w:color w:val="auto"/>
                <w:sz w:val="22"/>
                <w:szCs w:val="22"/>
              </w:rPr>
            </w:pPr>
            <w:r w:rsidRPr="00A666A6">
              <w:rPr>
                <w:b/>
                <w:i/>
                <w:color w:val="auto"/>
                <w:sz w:val="22"/>
                <w:szCs w:val="22"/>
              </w:rPr>
              <w:t>Рыночная капитализация, млрд.руб.</w:t>
            </w:r>
          </w:p>
        </w:tc>
      </w:tr>
      <w:tr w:rsidR="00E95B8D" w:rsidRPr="00A666A6" w:rsidTr="00F84953">
        <w:tc>
          <w:tcPr>
            <w:tcW w:w="1308" w:type="dxa"/>
          </w:tcPr>
          <w:p w:rsidR="00E95B8D" w:rsidRPr="00A666A6" w:rsidRDefault="00E95B8D" w:rsidP="00F84953">
            <w:pPr>
              <w:pStyle w:val="Default"/>
              <w:jc w:val="both"/>
              <w:rPr>
                <w:color w:val="auto"/>
                <w:sz w:val="22"/>
                <w:szCs w:val="22"/>
              </w:rPr>
            </w:pPr>
            <w:r w:rsidRPr="00A666A6">
              <w:rPr>
                <w:color w:val="auto"/>
                <w:sz w:val="22"/>
                <w:szCs w:val="22"/>
              </w:rPr>
              <w:t>01.01.11</w:t>
            </w:r>
          </w:p>
        </w:tc>
        <w:tc>
          <w:tcPr>
            <w:tcW w:w="4600" w:type="dxa"/>
          </w:tcPr>
          <w:p w:rsidR="00E95B8D" w:rsidRPr="00A666A6" w:rsidRDefault="00E95B8D" w:rsidP="00F84953">
            <w:pPr>
              <w:pStyle w:val="Default"/>
              <w:jc w:val="both"/>
              <w:rPr>
                <w:color w:val="auto"/>
                <w:sz w:val="22"/>
                <w:szCs w:val="22"/>
              </w:rPr>
            </w:pPr>
            <w:r w:rsidRPr="00A666A6">
              <w:rPr>
                <w:color w:val="auto"/>
                <w:sz w:val="22"/>
                <w:szCs w:val="22"/>
              </w:rPr>
              <w:t>2 322,6</w:t>
            </w:r>
          </w:p>
        </w:tc>
      </w:tr>
    </w:tbl>
    <w:p w:rsidR="00E95B8D" w:rsidRPr="00A666A6" w:rsidRDefault="00E95B8D" w:rsidP="002619C5">
      <w:pPr>
        <w:pStyle w:val="Default"/>
        <w:jc w:val="both"/>
        <w:rPr>
          <w:b/>
          <w:i/>
          <w:color w:val="auto"/>
          <w:sz w:val="22"/>
          <w:szCs w:val="22"/>
        </w:rPr>
      </w:pPr>
    </w:p>
    <w:p w:rsidR="00E95B8D" w:rsidRPr="00A666A6" w:rsidRDefault="00E95B8D" w:rsidP="00BD52E9">
      <w:pPr>
        <w:pStyle w:val="Basic"/>
        <w:rPr>
          <w:rFonts w:cs="Calibri"/>
        </w:rPr>
      </w:pPr>
    </w:p>
    <w:p w:rsidR="00E95B8D" w:rsidRPr="00A666A6" w:rsidRDefault="00E95B8D" w:rsidP="00BD52E9">
      <w:pPr>
        <w:pStyle w:val="Basic"/>
        <w:rPr>
          <w:rFonts w:cs="Calibri"/>
        </w:rPr>
      </w:pPr>
    </w:p>
    <w:p w:rsidR="00E95B8D" w:rsidRPr="00A666A6" w:rsidRDefault="00E95B8D" w:rsidP="00BD52E9">
      <w:pPr>
        <w:pStyle w:val="Basic"/>
        <w:rPr>
          <w:rFonts w:cs="Calibri"/>
        </w:rPr>
      </w:pPr>
    </w:p>
    <w:p w:rsidR="00E95B8D" w:rsidRPr="00A666A6" w:rsidRDefault="00E95B8D" w:rsidP="00BD52E9">
      <w:pPr>
        <w:pStyle w:val="Basic"/>
        <w:rPr>
          <w:rFonts w:cs="Calibri"/>
        </w:rPr>
      </w:pPr>
    </w:p>
    <w:p w:rsidR="00E95B8D" w:rsidRPr="00A666A6" w:rsidRDefault="00E95B8D" w:rsidP="00BD52E9">
      <w:pPr>
        <w:pStyle w:val="Basic"/>
        <w:rPr>
          <w:rFonts w:cs="Calibri"/>
        </w:rPr>
      </w:pPr>
    </w:p>
    <w:p w:rsidR="00E95B8D" w:rsidRPr="00A666A6" w:rsidRDefault="00E95B8D" w:rsidP="0094409B">
      <w:pPr>
        <w:pStyle w:val="Heading2"/>
      </w:pPr>
      <w:bookmarkStart w:id="15" w:name="_Toc430103392"/>
      <w:r w:rsidRPr="00A666A6">
        <w:t>2.3. Обязательства эмитента</w:t>
      </w:r>
      <w:bookmarkEnd w:id="15"/>
    </w:p>
    <w:p w:rsidR="00E95B8D" w:rsidRPr="00A666A6" w:rsidRDefault="00E95B8D" w:rsidP="00BD52E9">
      <w:pPr>
        <w:pStyle w:val="Basic"/>
      </w:pPr>
    </w:p>
    <w:p w:rsidR="00E95B8D" w:rsidRPr="00A666A6" w:rsidRDefault="00E95B8D" w:rsidP="0094409B">
      <w:pPr>
        <w:pStyle w:val="Heading3"/>
      </w:pPr>
      <w:bookmarkStart w:id="16" w:name="_Toc430103393"/>
      <w:r w:rsidRPr="00A666A6">
        <w:t>2.3.1. Заемные средства и кредиторская задолженность</w:t>
      </w:r>
      <w:bookmarkEnd w:id="16"/>
    </w:p>
    <w:p w:rsidR="00E95B8D" w:rsidRPr="00A666A6" w:rsidRDefault="00E95B8D" w:rsidP="00BD52E9">
      <w:pPr>
        <w:pStyle w:val="Basic"/>
      </w:pPr>
      <w:r w:rsidRPr="00A666A6">
        <w:t>Раскрывается информация об общей сумме заемных средств эмитента с отдельным указанием общей суммы просроченной задолженности по заемным средствам за пять последних завершенных отчетных лет либо за каждый завершенный отчетный год, если эмитент осуществляет свою деятельность менее пяти лет. Указанная информация может приводиться в виде таблицы, в которой значения показателей приводятся на дату окончания каждого завершенного отчетного года.</w:t>
      </w:r>
    </w:p>
    <w:p w:rsidR="00E95B8D" w:rsidRPr="00A666A6" w:rsidRDefault="00E95B8D" w:rsidP="00BD52E9">
      <w:pPr>
        <w:pStyle w:val="Basic"/>
      </w:pPr>
      <w:r w:rsidRPr="00A666A6">
        <w:t>Дополнительно раскрывается структура заемных средств эмитента за последний завершенный отчетный год и последний завершенный отчетный период до даты утверждения проспекта ценных бумаг. Эмитенты, не являющиеся кредитными организациями, приводят информацию в виде таблицы, при этом значения показателей указываются на дату окончания соответствующего отчетного периода.</w:t>
      </w:r>
    </w:p>
    <w:p w:rsidR="00E95B8D" w:rsidRPr="00A666A6" w:rsidRDefault="00E95B8D" w:rsidP="00BD52E9">
      <w:pPr>
        <w:pStyle w:val="Basic"/>
      </w:pPr>
      <w:r w:rsidRPr="00A666A6">
        <w:t>Эмитенты, являющиеся кредитными организациями, определяют структуру заемных средств в соответствии со своей учетной политикой, при этом значения показателей приводятся на дату окончания последнего завершенного отчетного года и последнего завершенного отчетного периода до даты утверждения проспекта ценных бумаг.</w:t>
      </w:r>
    </w:p>
    <w:p w:rsidR="00E95B8D" w:rsidRPr="00A666A6" w:rsidRDefault="00E95B8D" w:rsidP="00BD52E9">
      <w:pPr>
        <w:pStyle w:val="Basic"/>
      </w:pPr>
      <w:r w:rsidRPr="00A666A6">
        <w:t>Раскрывается информация об общей сумме кредиторской задолженности эмитента с отдельным указанием общей суммы просроченной кредиторской задолженности за пять последних завершенных отчетных лет либо за каждый завершенный отчетный год, если эмитент осуществляет свою деятельность менее пяти лет. Указанная информация может приводиться в виде таблицы, в которой значения показателей приводятся на дату окончания каждого завершенного отчетного года.</w:t>
      </w:r>
    </w:p>
    <w:p w:rsidR="00E95B8D" w:rsidRPr="00A666A6" w:rsidRDefault="00E95B8D" w:rsidP="00E54BB1">
      <w:pPr>
        <w:pStyle w:val="Basic"/>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675"/>
        <w:gridCol w:w="1675"/>
        <w:gridCol w:w="1675"/>
        <w:gridCol w:w="1675"/>
        <w:gridCol w:w="1674"/>
      </w:tblGrid>
      <w:tr w:rsidR="00E95B8D" w:rsidRPr="00A666A6" w:rsidTr="00F84953">
        <w:tc>
          <w:tcPr>
            <w:tcW w:w="983" w:type="pct"/>
          </w:tcPr>
          <w:p w:rsidR="00E95B8D" w:rsidRPr="00A666A6" w:rsidRDefault="00E95B8D" w:rsidP="00F84953">
            <w:pPr>
              <w:pStyle w:val="Basic"/>
              <w:ind w:firstLine="0"/>
              <w:rPr>
                <w:sz w:val="20"/>
              </w:rPr>
            </w:pPr>
          </w:p>
        </w:tc>
        <w:tc>
          <w:tcPr>
            <w:tcW w:w="803" w:type="pct"/>
          </w:tcPr>
          <w:p w:rsidR="00E95B8D" w:rsidRPr="00A666A6" w:rsidRDefault="00E95B8D" w:rsidP="00F84953">
            <w:pPr>
              <w:jc w:val="center"/>
              <w:rPr>
                <w:b/>
                <w:sz w:val="20"/>
                <w:szCs w:val="20"/>
              </w:rPr>
            </w:pPr>
            <w:r w:rsidRPr="00A666A6">
              <w:rPr>
                <w:b/>
                <w:sz w:val="20"/>
                <w:szCs w:val="20"/>
              </w:rPr>
              <w:t>01.01.2011</w:t>
            </w:r>
          </w:p>
        </w:tc>
        <w:tc>
          <w:tcPr>
            <w:tcW w:w="803" w:type="pct"/>
          </w:tcPr>
          <w:p w:rsidR="00E95B8D" w:rsidRPr="00A666A6" w:rsidRDefault="00E95B8D" w:rsidP="00F84953">
            <w:pPr>
              <w:jc w:val="center"/>
              <w:rPr>
                <w:b/>
                <w:sz w:val="20"/>
                <w:szCs w:val="20"/>
              </w:rPr>
            </w:pPr>
            <w:r w:rsidRPr="00A666A6">
              <w:rPr>
                <w:b/>
                <w:sz w:val="20"/>
                <w:szCs w:val="20"/>
              </w:rPr>
              <w:t>01.01.2012</w:t>
            </w:r>
          </w:p>
        </w:tc>
        <w:tc>
          <w:tcPr>
            <w:tcW w:w="803" w:type="pct"/>
          </w:tcPr>
          <w:p w:rsidR="00E95B8D" w:rsidRPr="00A666A6" w:rsidRDefault="00E95B8D" w:rsidP="00F84953">
            <w:pPr>
              <w:jc w:val="center"/>
              <w:rPr>
                <w:b/>
                <w:sz w:val="20"/>
                <w:szCs w:val="20"/>
              </w:rPr>
            </w:pPr>
            <w:r w:rsidRPr="00A666A6">
              <w:rPr>
                <w:b/>
                <w:sz w:val="20"/>
                <w:szCs w:val="20"/>
              </w:rPr>
              <w:t>01.01.2013</w:t>
            </w:r>
          </w:p>
        </w:tc>
        <w:tc>
          <w:tcPr>
            <w:tcW w:w="803" w:type="pct"/>
          </w:tcPr>
          <w:p w:rsidR="00E95B8D" w:rsidRPr="00A666A6" w:rsidRDefault="00E95B8D" w:rsidP="00F84953">
            <w:pPr>
              <w:jc w:val="center"/>
              <w:rPr>
                <w:b/>
                <w:sz w:val="20"/>
                <w:szCs w:val="20"/>
              </w:rPr>
            </w:pPr>
            <w:r w:rsidRPr="00A666A6">
              <w:rPr>
                <w:b/>
                <w:sz w:val="20"/>
                <w:szCs w:val="20"/>
              </w:rPr>
              <w:t>01.01.2014</w:t>
            </w:r>
          </w:p>
        </w:tc>
        <w:tc>
          <w:tcPr>
            <w:tcW w:w="803" w:type="pct"/>
          </w:tcPr>
          <w:p w:rsidR="00E95B8D" w:rsidRPr="00A666A6" w:rsidRDefault="00E95B8D" w:rsidP="00F84953">
            <w:pPr>
              <w:jc w:val="center"/>
              <w:rPr>
                <w:b/>
                <w:sz w:val="20"/>
                <w:szCs w:val="20"/>
              </w:rPr>
            </w:pPr>
            <w:r w:rsidRPr="00A666A6">
              <w:rPr>
                <w:b/>
                <w:sz w:val="20"/>
                <w:szCs w:val="20"/>
              </w:rPr>
              <w:t>01.01.2015</w:t>
            </w:r>
          </w:p>
        </w:tc>
      </w:tr>
      <w:tr w:rsidR="00E95B8D" w:rsidRPr="00A666A6" w:rsidTr="00F84953">
        <w:tc>
          <w:tcPr>
            <w:tcW w:w="983" w:type="pct"/>
          </w:tcPr>
          <w:p w:rsidR="00E95B8D" w:rsidRPr="00A666A6" w:rsidRDefault="00E95B8D" w:rsidP="00F84953">
            <w:pPr>
              <w:pStyle w:val="Basic"/>
              <w:ind w:firstLine="0"/>
              <w:rPr>
                <w:sz w:val="20"/>
              </w:rPr>
            </w:pPr>
            <w:r w:rsidRPr="00A666A6">
              <w:rPr>
                <w:sz w:val="20"/>
              </w:rPr>
              <w:t>Общая сумма заемных средств</w:t>
            </w:r>
          </w:p>
        </w:tc>
        <w:tc>
          <w:tcPr>
            <w:tcW w:w="803" w:type="pct"/>
            <w:vAlign w:val="center"/>
          </w:tcPr>
          <w:p w:rsidR="00E95B8D" w:rsidRPr="00A666A6" w:rsidRDefault="00E95B8D" w:rsidP="00F84953">
            <w:pPr>
              <w:pStyle w:val="Basic"/>
              <w:ind w:firstLine="0"/>
              <w:jc w:val="left"/>
              <w:rPr>
                <w:b/>
                <w:i/>
                <w:sz w:val="20"/>
                <w:szCs w:val="22"/>
              </w:rPr>
            </w:pPr>
            <w:r w:rsidRPr="00A666A6">
              <w:rPr>
                <w:b/>
                <w:i/>
                <w:sz w:val="20"/>
                <w:szCs w:val="22"/>
              </w:rPr>
              <w:t>7 370 055 091</w:t>
            </w:r>
          </w:p>
        </w:tc>
        <w:tc>
          <w:tcPr>
            <w:tcW w:w="803" w:type="pct"/>
            <w:vAlign w:val="center"/>
          </w:tcPr>
          <w:p w:rsidR="00E95B8D" w:rsidRPr="00A666A6" w:rsidRDefault="00E95B8D" w:rsidP="006E35E2">
            <w:pPr>
              <w:rPr>
                <w:b/>
                <w:i/>
                <w:sz w:val="20"/>
                <w:szCs w:val="20"/>
              </w:rPr>
            </w:pPr>
            <w:r w:rsidRPr="00A666A6">
              <w:rPr>
                <w:b/>
                <w:i/>
                <w:sz w:val="20"/>
                <w:szCs w:val="20"/>
              </w:rPr>
              <w:t>9 056 655 945</w:t>
            </w:r>
          </w:p>
        </w:tc>
        <w:tc>
          <w:tcPr>
            <w:tcW w:w="803" w:type="pct"/>
            <w:vAlign w:val="center"/>
          </w:tcPr>
          <w:p w:rsidR="00E95B8D" w:rsidRPr="00A666A6" w:rsidRDefault="00E95B8D" w:rsidP="006E35E2">
            <w:pPr>
              <w:rPr>
                <w:b/>
                <w:i/>
                <w:sz w:val="20"/>
                <w:szCs w:val="20"/>
              </w:rPr>
            </w:pPr>
            <w:r w:rsidRPr="00A666A6">
              <w:rPr>
                <w:b/>
                <w:i/>
                <w:sz w:val="20"/>
                <w:szCs w:val="20"/>
              </w:rPr>
              <w:t>11 772 413 971</w:t>
            </w:r>
          </w:p>
        </w:tc>
        <w:tc>
          <w:tcPr>
            <w:tcW w:w="803" w:type="pct"/>
            <w:vAlign w:val="center"/>
          </w:tcPr>
          <w:p w:rsidR="00E95B8D" w:rsidRPr="00A666A6" w:rsidRDefault="00E95B8D" w:rsidP="006E35E2">
            <w:pPr>
              <w:rPr>
                <w:b/>
                <w:i/>
                <w:sz w:val="20"/>
                <w:szCs w:val="20"/>
              </w:rPr>
            </w:pPr>
            <w:r w:rsidRPr="00A666A6">
              <w:rPr>
                <w:b/>
                <w:i/>
                <w:sz w:val="20"/>
                <w:szCs w:val="20"/>
              </w:rPr>
              <w:t>14 130 049 283</w:t>
            </w:r>
          </w:p>
        </w:tc>
        <w:tc>
          <w:tcPr>
            <w:tcW w:w="803" w:type="pct"/>
            <w:vAlign w:val="center"/>
          </w:tcPr>
          <w:p w:rsidR="00E95B8D" w:rsidRPr="00A666A6" w:rsidRDefault="00E95B8D" w:rsidP="006E35E2">
            <w:pPr>
              <w:rPr>
                <w:b/>
                <w:i/>
                <w:sz w:val="20"/>
                <w:szCs w:val="20"/>
              </w:rPr>
            </w:pPr>
            <w:r w:rsidRPr="00A666A6">
              <w:rPr>
                <w:b/>
                <w:i/>
                <w:sz w:val="20"/>
                <w:szCs w:val="20"/>
              </w:rPr>
              <w:t>18 850 800 342</w:t>
            </w:r>
          </w:p>
        </w:tc>
      </w:tr>
      <w:tr w:rsidR="00E95B8D" w:rsidRPr="00A666A6" w:rsidTr="00F84953">
        <w:tc>
          <w:tcPr>
            <w:tcW w:w="983" w:type="pct"/>
          </w:tcPr>
          <w:p w:rsidR="00E95B8D" w:rsidRPr="00A666A6" w:rsidRDefault="00E95B8D" w:rsidP="00F84953">
            <w:pPr>
              <w:pStyle w:val="Basic"/>
              <w:ind w:firstLine="0"/>
              <w:rPr>
                <w:sz w:val="20"/>
              </w:rPr>
            </w:pPr>
            <w:r w:rsidRPr="00A666A6">
              <w:rPr>
                <w:sz w:val="20"/>
              </w:rPr>
              <w:t>Сумма просроченной задолженности</w:t>
            </w:r>
          </w:p>
        </w:tc>
        <w:tc>
          <w:tcPr>
            <w:tcW w:w="803" w:type="pct"/>
          </w:tcPr>
          <w:p w:rsidR="00E95B8D" w:rsidRPr="00A666A6" w:rsidRDefault="00E95B8D" w:rsidP="00F84953">
            <w:pPr>
              <w:pStyle w:val="Basic"/>
              <w:ind w:firstLine="0"/>
              <w:rPr>
                <w:sz w:val="20"/>
              </w:rPr>
            </w:pPr>
            <w:r w:rsidRPr="00A666A6">
              <w:rPr>
                <w:sz w:val="20"/>
              </w:rPr>
              <w:t>-</w:t>
            </w:r>
          </w:p>
        </w:tc>
        <w:tc>
          <w:tcPr>
            <w:tcW w:w="803" w:type="pct"/>
          </w:tcPr>
          <w:p w:rsidR="00E95B8D" w:rsidRPr="00A666A6" w:rsidRDefault="00E95B8D" w:rsidP="00F84953">
            <w:pPr>
              <w:pStyle w:val="Basic"/>
              <w:ind w:firstLine="0"/>
              <w:rPr>
                <w:sz w:val="20"/>
              </w:rPr>
            </w:pPr>
            <w:r w:rsidRPr="00A666A6">
              <w:rPr>
                <w:sz w:val="20"/>
              </w:rPr>
              <w:t>-</w:t>
            </w:r>
          </w:p>
        </w:tc>
        <w:tc>
          <w:tcPr>
            <w:tcW w:w="803" w:type="pct"/>
          </w:tcPr>
          <w:p w:rsidR="00E95B8D" w:rsidRPr="00A666A6" w:rsidRDefault="00E95B8D" w:rsidP="00F84953">
            <w:pPr>
              <w:pStyle w:val="Basic"/>
              <w:ind w:firstLine="0"/>
              <w:rPr>
                <w:sz w:val="20"/>
              </w:rPr>
            </w:pPr>
            <w:r w:rsidRPr="00A666A6">
              <w:rPr>
                <w:sz w:val="20"/>
              </w:rPr>
              <w:t>-</w:t>
            </w:r>
          </w:p>
        </w:tc>
        <w:tc>
          <w:tcPr>
            <w:tcW w:w="803" w:type="pct"/>
          </w:tcPr>
          <w:p w:rsidR="00E95B8D" w:rsidRPr="00A666A6" w:rsidRDefault="00E95B8D" w:rsidP="00F84953">
            <w:pPr>
              <w:pStyle w:val="Basic"/>
              <w:ind w:firstLine="0"/>
              <w:rPr>
                <w:sz w:val="20"/>
              </w:rPr>
            </w:pPr>
            <w:r w:rsidRPr="00A666A6">
              <w:rPr>
                <w:sz w:val="20"/>
              </w:rPr>
              <w:t>-</w:t>
            </w:r>
          </w:p>
        </w:tc>
        <w:tc>
          <w:tcPr>
            <w:tcW w:w="803" w:type="pct"/>
          </w:tcPr>
          <w:p w:rsidR="00E95B8D" w:rsidRPr="00A666A6" w:rsidRDefault="00E95B8D" w:rsidP="00F84953">
            <w:pPr>
              <w:pStyle w:val="Basic"/>
              <w:ind w:firstLine="0"/>
              <w:rPr>
                <w:sz w:val="20"/>
              </w:rPr>
            </w:pPr>
            <w:r w:rsidRPr="00A666A6">
              <w:rPr>
                <w:sz w:val="20"/>
              </w:rPr>
              <w:t>-</w:t>
            </w:r>
          </w:p>
        </w:tc>
      </w:tr>
    </w:tbl>
    <w:p w:rsidR="00E95B8D" w:rsidRPr="00A666A6" w:rsidRDefault="00E95B8D" w:rsidP="00E54BB1">
      <w:pPr>
        <w:pStyle w:val="Basic"/>
      </w:pPr>
    </w:p>
    <w:p w:rsidR="00E95B8D" w:rsidRPr="00A666A6" w:rsidRDefault="00E95B8D" w:rsidP="00BD52E9">
      <w:pPr>
        <w:pStyle w:val="Basic"/>
      </w:pPr>
    </w:p>
    <w:p w:rsidR="00E95B8D" w:rsidRPr="00A666A6" w:rsidRDefault="00E95B8D" w:rsidP="00BD52E9">
      <w:pPr>
        <w:pStyle w:val="Basic"/>
      </w:pPr>
      <w:r w:rsidRPr="00A666A6">
        <w:t>Эмитенты, являющиеся кредитными организациями, определяют структуру кредиторской задолженности в соответствии со своей учетной политикой, при этом значения показателей приводятся на дату окончания последнего завершенного отчетного года и последнего завершенного отчетного периода до даты утверждения проспекта ценных бумаг.</w:t>
      </w:r>
    </w:p>
    <w:p w:rsidR="00E95B8D" w:rsidRPr="00A666A6" w:rsidRDefault="00E95B8D" w:rsidP="00BD52E9">
      <w:pPr>
        <w:pStyle w:val="Basic"/>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4498"/>
        <w:gridCol w:w="2268"/>
        <w:gridCol w:w="2232"/>
      </w:tblGrid>
      <w:tr w:rsidR="00E95B8D" w:rsidRPr="00A666A6" w:rsidTr="00D90391">
        <w:tc>
          <w:tcPr>
            <w:tcW w:w="572" w:type="dxa"/>
            <w:vMerge w:val="restart"/>
          </w:tcPr>
          <w:p w:rsidR="00E95B8D" w:rsidRPr="00A666A6" w:rsidRDefault="00E95B8D" w:rsidP="00D90391">
            <w:pPr>
              <w:jc w:val="center"/>
            </w:pPr>
            <w:r w:rsidRPr="00A666A6">
              <w:t>№ пп</w:t>
            </w:r>
          </w:p>
        </w:tc>
        <w:tc>
          <w:tcPr>
            <w:tcW w:w="4498" w:type="dxa"/>
            <w:vMerge w:val="restart"/>
            <w:vAlign w:val="center"/>
          </w:tcPr>
          <w:p w:rsidR="00E95B8D" w:rsidRPr="00A666A6" w:rsidRDefault="00E95B8D" w:rsidP="00D90391">
            <w:pPr>
              <w:jc w:val="center"/>
            </w:pPr>
            <w:r w:rsidRPr="00A666A6">
              <w:t>Наименование показателя</w:t>
            </w:r>
          </w:p>
        </w:tc>
        <w:tc>
          <w:tcPr>
            <w:tcW w:w="4500" w:type="dxa"/>
            <w:gridSpan w:val="2"/>
            <w:vAlign w:val="center"/>
          </w:tcPr>
          <w:p w:rsidR="00E95B8D" w:rsidRPr="00A666A6" w:rsidRDefault="00E95B8D" w:rsidP="00D90391">
            <w:pPr>
              <w:jc w:val="center"/>
            </w:pPr>
            <w:r w:rsidRPr="00A666A6">
              <w:t>Значение показателя, тыс. руб.</w:t>
            </w:r>
          </w:p>
          <w:p w:rsidR="00E95B8D" w:rsidRPr="00A666A6" w:rsidRDefault="00E95B8D" w:rsidP="00D90391">
            <w:pPr>
              <w:jc w:val="center"/>
            </w:pPr>
          </w:p>
        </w:tc>
      </w:tr>
      <w:tr w:rsidR="00E95B8D" w:rsidRPr="00A666A6" w:rsidTr="00D90391">
        <w:tc>
          <w:tcPr>
            <w:tcW w:w="572" w:type="dxa"/>
            <w:vMerge/>
          </w:tcPr>
          <w:p w:rsidR="00E95B8D" w:rsidRPr="00A666A6" w:rsidRDefault="00E95B8D" w:rsidP="00D90391">
            <w:pPr>
              <w:jc w:val="both"/>
            </w:pPr>
          </w:p>
        </w:tc>
        <w:tc>
          <w:tcPr>
            <w:tcW w:w="4498" w:type="dxa"/>
            <w:vMerge/>
          </w:tcPr>
          <w:p w:rsidR="00E95B8D" w:rsidRPr="00A666A6" w:rsidRDefault="00E95B8D" w:rsidP="00D90391">
            <w:pPr>
              <w:jc w:val="both"/>
            </w:pPr>
          </w:p>
        </w:tc>
        <w:tc>
          <w:tcPr>
            <w:tcW w:w="2268" w:type="dxa"/>
          </w:tcPr>
          <w:p w:rsidR="00E95B8D" w:rsidRPr="00A666A6" w:rsidRDefault="00E95B8D" w:rsidP="00D90391">
            <w:pPr>
              <w:jc w:val="center"/>
              <w:rPr>
                <w:b/>
              </w:rPr>
            </w:pPr>
            <w:r w:rsidRPr="00A666A6">
              <w:rPr>
                <w:b/>
              </w:rPr>
              <w:t>01.01.2015</w:t>
            </w:r>
          </w:p>
        </w:tc>
        <w:tc>
          <w:tcPr>
            <w:tcW w:w="2232" w:type="dxa"/>
          </w:tcPr>
          <w:p w:rsidR="00E95B8D" w:rsidRPr="00A666A6" w:rsidRDefault="00E95B8D" w:rsidP="00D90391">
            <w:pPr>
              <w:jc w:val="center"/>
              <w:rPr>
                <w:b/>
              </w:rPr>
            </w:pPr>
            <w:r w:rsidRPr="00A666A6">
              <w:rPr>
                <w:b/>
              </w:rPr>
              <w:t>01.07.2015</w:t>
            </w:r>
          </w:p>
        </w:tc>
      </w:tr>
      <w:tr w:rsidR="00E95B8D" w:rsidRPr="00A666A6" w:rsidTr="00D90391">
        <w:tc>
          <w:tcPr>
            <w:tcW w:w="572" w:type="dxa"/>
          </w:tcPr>
          <w:p w:rsidR="00E95B8D" w:rsidRPr="00A666A6" w:rsidRDefault="00E95B8D" w:rsidP="00D90391">
            <w:pPr>
              <w:jc w:val="center"/>
              <w:rPr>
                <w:i/>
              </w:rPr>
            </w:pPr>
            <w:r w:rsidRPr="00A666A6">
              <w:rPr>
                <w:i/>
              </w:rPr>
              <w:t>1</w:t>
            </w:r>
          </w:p>
        </w:tc>
        <w:tc>
          <w:tcPr>
            <w:tcW w:w="4498" w:type="dxa"/>
          </w:tcPr>
          <w:p w:rsidR="00E95B8D" w:rsidRPr="00A666A6" w:rsidRDefault="00E95B8D" w:rsidP="00D90391">
            <w:pPr>
              <w:pStyle w:val="ConsPlusNonformat"/>
              <w:jc w:val="center"/>
              <w:rPr>
                <w:rFonts w:ascii="Times New Roman" w:hAnsi="Times New Roman" w:cs="Times New Roman"/>
                <w:i/>
                <w:sz w:val="22"/>
                <w:szCs w:val="22"/>
              </w:rPr>
            </w:pPr>
            <w:r w:rsidRPr="00A666A6">
              <w:rPr>
                <w:rFonts w:ascii="Times New Roman" w:hAnsi="Times New Roman" w:cs="Times New Roman"/>
                <w:i/>
                <w:sz w:val="22"/>
                <w:szCs w:val="22"/>
              </w:rPr>
              <w:t>2</w:t>
            </w:r>
          </w:p>
        </w:tc>
        <w:tc>
          <w:tcPr>
            <w:tcW w:w="2268" w:type="dxa"/>
          </w:tcPr>
          <w:p w:rsidR="00E95B8D" w:rsidRPr="00A666A6" w:rsidRDefault="00E95B8D" w:rsidP="00D90391">
            <w:pPr>
              <w:jc w:val="center"/>
              <w:rPr>
                <w:i/>
              </w:rPr>
            </w:pPr>
            <w:r w:rsidRPr="00A666A6">
              <w:rPr>
                <w:i/>
              </w:rPr>
              <w:t>3</w:t>
            </w:r>
          </w:p>
        </w:tc>
        <w:tc>
          <w:tcPr>
            <w:tcW w:w="2232" w:type="dxa"/>
          </w:tcPr>
          <w:p w:rsidR="00E95B8D" w:rsidRPr="00A666A6" w:rsidRDefault="00E95B8D" w:rsidP="00D90391">
            <w:pPr>
              <w:jc w:val="center"/>
              <w:rPr>
                <w:i/>
              </w:rPr>
            </w:pPr>
            <w:r w:rsidRPr="00A666A6">
              <w:rPr>
                <w:i/>
              </w:rPr>
              <w:t>4</w:t>
            </w:r>
          </w:p>
        </w:tc>
      </w:tr>
      <w:tr w:rsidR="00E95B8D" w:rsidRPr="00A666A6" w:rsidTr="00D90391">
        <w:tc>
          <w:tcPr>
            <w:tcW w:w="572" w:type="dxa"/>
          </w:tcPr>
          <w:p w:rsidR="00E95B8D" w:rsidRPr="00A666A6" w:rsidRDefault="00E95B8D" w:rsidP="00D90391">
            <w:pPr>
              <w:jc w:val="center"/>
            </w:pPr>
            <w:r w:rsidRPr="00A666A6">
              <w:t>1</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Расчеты с клиентами по факторинговым,  форфейтинговым операциям</w:t>
            </w:r>
          </w:p>
        </w:tc>
        <w:tc>
          <w:tcPr>
            <w:tcW w:w="2268" w:type="dxa"/>
          </w:tcPr>
          <w:p w:rsidR="00E95B8D" w:rsidRPr="00A666A6" w:rsidRDefault="00E95B8D" w:rsidP="00D90391">
            <w:pPr>
              <w:jc w:val="center"/>
            </w:pPr>
            <w:r w:rsidRPr="00A666A6">
              <w:t>0</w:t>
            </w:r>
          </w:p>
        </w:tc>
        <w:tc>
          <w:tcPr>
            <w:tcW w:w="2232" w:type="dxa"/>
          </w:tcPr>
          <w:p w:rsidR="00E95B8D" w:rsidRPr="00A666A6" w:rsidRDefault="00E95B8D" w:rsidP="00D90391">
            <w:pPr>
              <w:jc w:val="center"/>
            </w:pPr>
            <w:r w:rsidRPr="00A666A6">
              <w:t>0</w:t>
            </w:r>
          </w:p>
        </w:tc>
      </w:tr>
      <w:tr w:rsidR="00E95B8D" w:rsidRPr="00A666A6" w:rsidTr="00D90391">
        <w:tc>
          <w:tcPr>
            <w:tcW w:w="572" w:type="dxa"/>
          </w:tcPr>
          <w:p w:rsidR="00E95B8D" w:rsidRPr="00A666A6" w:rsidRDefault="00E95B8D" w:rsidP="00D90391">
            <w:pPr>
              <w:jc w:val="center"/>
            </w:pPr>
            <w:r w:rsidRPr="00A666A6">
              <w:t>2</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 xml:space="preserve">Расчеты с валютными и фондовыми биржами       </w:t>
            </w:r>
          </w:p>
        </w:tc>
        <w:tc>
          <w:tcPr>
            <w:tcW w:w="2268" w:type="dxa"/>
          </w:tcPr>
          <w:p w:rsidR="00E95B8D" w:rsidRPr="00A666A6" w:rsidRDefault="00E95B8D" w:rsidP="00D90391">
            <w:pPr>
              <w:jc w:val="center"/>
            </w:pPr>
            <w:r w:rsidRPr="00A666A6">
              <w:t>29 765 977</w:t>
            </w:r>
          </w:p>
        </w:tc>
        <w:tc>
          <w:tcPr>
            <w:tcW w:w="2232" w:type="dxa"/>
          </w:tcPr>
          <w:p w:rsidR="00E95B8D" w:rsidRPr="00A666A6" w:rsidRDefault="00E95B8D" w:rsidP="00D90391">
            <w:pPr>
              <w:jc w:val="center"/>
            </w:pPr>
            <w:r w:rsidRPr="00A666A6">
              <w:t>0</w:t>
            </w:r>
          </w:p>
        </w:tc>
      </w:tr>
      <w:tr w:rsidR="00E95B8D" w:rsidRPr="00A666A6" w:rsidTr="00D90391">
        <w:tc>
          <w:tcPr>
            <w:tcW w:w="572" w:type="dxa"/>
          </w:tcPr>
          <w:p w:rsidR="00E95B8D" w:rsidRPr="00A666A6" w:rsidRDefault="00E95B8D" w:rsidP="00D90391">
            <w:pPr>
              <w:jc w:val="center"/>
            </w:pPr>
            <w:r w:rsidRPr="00A666A6">
              <w:t>3</w:t>
            </w:r>
          </w:p>
        </w:tc>
        <w:tc>
          <w:tcPr>
            <w:tcW w:w="4498" w:type="dxa"/>
          </w:tcPr>
          <w:p w:rsidR="00E95B8D" w:rsidRPr="00A666A6" w:rsidRDefault="00E95B8D" w:rsidP="00D90391">
            <w:pPr>
              <w:pStyle w:val="ConsPlusNonformat"/>
              <w:jc w:val="right"/>
              <w:rPr>
                <w:rFonts w:ascii="Times New Roman" w:hAnsi="Times New Roman" w:cs="Times New Roman"/>
                <w:sz w:val="22"/>
                <w:szCs w:val="22"/>
              </w:rPr>
            </w:pPr>
            <w:r w:rsidRPr="00A666A6">
              <w:rPr>
                <w:rFonts w:ascii="Times New Roman" w:hAnsi="Times New Roman" w:cs="Times New Roman"/>
                <w:sz w:val="22"/>
                <w:szCs w:val="22"/>
              </w:rPr>
              <w:t>в том числе просроченные</w:t>
            </w:r>
          </w:p>
        </w:tc>
        <w:tc>
          <w:tcPr>
            <w:tcW w:w="2268" w:type="dxa"/>
          </w:tcPr>
          <w:p w:rsidR="00E95B8D" w:rsidRPr="00A666A6" w:rsidRDefault="00E95B8D" w:rsidP="00D90391">
            <w:pPr>
              <w:jc w:val="center"/>
            </w:pPr>
            <w:r w:rsidRPr="00A666A6">
              <w:t>0</w:t>
            </w:r>
          </w:p>
        </w:tc>
        <w:tc>
          <w:tcPr>
            <w:tcW w:w="2232" w:type="dxa"/>
          </w:tcPr>
          <w:p w:rsidR="00E95B8D" w:rsidRPr="00A666A6" w:rsidRDefault="00E95B8D" w:rsidP="00D90391">
            <w:pPr>
              <w:jc w:val="center"/>
            </w:pPr>
            <w:r w:rsidRPr="00A666A6">
              <w:t>0</w:t>
            </w:r>
          </w:p>
        </w:tc>
      </w:tr>
      <w:tr w:rsidR="00E95B8D" w:rsidRPr="00A666A6" w:rsidTr="00D90391">
        <w:tc>
          <w:tcPr>
            <w:tcW w:w="572" w:type="dxa"/>
          </w:tcPr>
          <w:p w:rsidR="00E95B8D" w:rsidRPr="00A666A6" w:rsidRDefault="00E95B8D" w:rsidP="00D90391">
            <w:pPr>
              <w:jc w:val="center"/>
            </w:pPr>
            <w:r w:rsidRPr="00A666A6">
              <w:t>4</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 xml:space="preserve">Расчеты по налогам и сборам                   </w:t>
            </w:r>
          </w:p>
        </w:tc>
        <w:tc>
          <w:tcPr>
            <w:tcW w:w="2268" w:type="dxa"/>
          </w:tcPr>
          <w:p w:rsidR="00E95B8D" w:rsidRPr="00A666A6" w:rsidRDefault="00E95B8D" w:rsidP="00D90391">
            <w:pPr>
              <w:jc w:val="center"/>
            </w:pPr>
            <w:r w:rsidRPr="00A666A6">
              <w:t>4 618 418</w:t>
            </w:r>
          </w:p>
        </w:tc>
        <w:tc>
          <w:tcPr>
            <w:tcW w:w="2232" w:type="dxa"/>
          </w:tcPr>
          <w:p w:rsidR="00E95B8D" w:rsidRPr="00A666A6" w:rsidRDefault="00E95B8D" w:rsidP="005B1ACD">
            <w:pPr>
              <w:pStyle w:val="Default"/>
              <w:jc w:val="center"/>
              <w:rPr>
                <w:color w:val="auto"/>
                <w:sz w:val="22"/>
                <w:szCs w:val="22"/>
              </w:rPr>
            </w:pPr>
            <w:r w:rsidRPr="00A666A6">
              <w:rPr>
                <w:color w:val="auto"/>
                <w:sz w:val="22"/>
                <w:szCs w:val="22"/>
              </w:rPr>
              <w:t xml:space="preserve">4 625 259 </w:t>
            </w:r>
          </w:p>
          <w:p w:rsidR="00E95B8D" w:rsidRPr="00A666A6" w:rsidRDefault="00E95B8D" w:rsidP="00D90391">
            <w:pPr>
              <w:jc w:val="center"/>
            </w:pPr>
          </w:p>
        </w:tc>
      </w:tr>
      <w:tr w:rsidR="00E95B8D" w:rsidRPr="00A666A6" w:rsidTr="00D90391">
        <w:tc>
          <w:tcPr>
            <w:tcW w:w="572" w:type="dxa"/>
          </w:tcPr>
          <w:p w:rsidR="00E95B8D" w:rsidRPr="00A666A6" w:rsidRDefault="00E95B8D" w:rsidP="00D90391">
            <w:pPr>
              <w:jc w:val="center"/>
            </w:pPr>
            <w:r w:rsidRPr="00A666A6">
              <w:t>5</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Задолженность перед персоналом, включая расчеты с работниками по оплате труда и по подотчетным  суммам</w:t>
            </w:r>
          </w:p>
        </w:tc>
        <w:tc>
          <w:tcPr>
            <w:tcW w:w="2268" w:type="dxa"/>
          </w:tcPr>
          <w:p w:rsidR="00E95B8D" w:rsidRPr="00A666A6" w:rsidRDefault="00E95B8D" w:rsidP="00D90391">
            <w:pPr>
              <w:jc w:val="center"/>
            </w:pPr>
            <w:r w:rsidRPr="00A666A6">
              <w:t>2 711 623</w:t>
            </w:r>
          </w:p>
        </w:tc>
        <w:tc>
          <w:tcPr>
            <w:tcW w:w="2232" w:type="dxa"/>
          </w:tcPr>
          <w:p w:rsidR="00E95B8D" w:rsidRPr="00A666A6" w:rsidRDefault="00E95B8D" w:rsidP="005B1ACD">
            <w:pPr>
              <w:pStyle w:val="Default"/>
              <w:jc w:val="center"/>
              <w:rPr>
                <w:color w:val="auto"/>
                <w:sz w:val="22"/>
                <w:szCs w:val="22"/>
              </w:rPr>
            </w:pPr>
            <w:r w:rsidRPr="00A666A6">
              <w:rPr>
                <w:color w:val="auto"/>
                <w:sz w:val="22"/>
                <w:szCs w:val="22"/>
              </w:rPr>
              <w:t xml:space="preserve">5 310 272 </w:t>
            </w:r>
          </w:p>
          <w:p w:rsidR="00E95B8D" w:rsidRPr="00A666A6" w:rsidRDefault="00E95B8D" w:rsidP="00D90391">
            <w:pPr>
              <w:jc w:val="center"/>
            </w:pPr>
          </w:p>
        </w:tc>
      </w:tr>
      <w:tr w:rsidR="00E95B8D" w:rsidRPr="00A666A6" w:rsidTr="00D90391">
        <w:tc>
          <w:tcPr>
            <w:tcW w:w="572" w:type="dxa"/>
          </w:tcPr>
          <w:p w:rsidR="00E95B8D" w:rsidRPr="00A666A6" w:rsidRDefault="00E95B8D" w:rsidP="00D90391">
            <w:pPr>
              <w:jc w:val="center"/>
            </w:pPr>
            <w:r w:rsidRPr="00A666A6">
              <w:t>6</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Расчеты с поставщиками, подрядчиками и покупателями</w:t>
            </w:r>
          </w:p>
        </w:tc>
        <w:tc>
          <w:tcPr>
            <w:tcW w:w="2268" w:type="dxa"/>
          </w:tcPr>
          <w:p w:rsidR="00E95B8D" w:rsidRPr="00A666A6" w:rsidRDefault="00E95B8D" w:rsidP="00D90391">
            <w:pPr>
              <w:jc w:val="center"/>
            </w:pPr>
            <w:r w:rsidRPr="00A666A6">
              <w:t>6 911 928</w:t>
            </w:r>
          </w:p>
        </w:tc>
        <w:tc>
          <w:tcPr>
            <w:tcW w:w="2232" w:type="dxa"/>
          </w:tcPr>
          <w:p w:rsidR="00E95B8D" w:rsidRPr="00A666A6" w:rsidRDefault="00E95B8D" w:rsidP="005B1ACD">
            <w:pPr>
              <w:pStyle w:val="Default"/>
              <w:jc w:val="center"/>
              <w:rPr>
                <w:color w:val="auto"/>
                <w:sz w:val="22"/>
                <w:szCs w:val="22"/>
              </w:rPr>
            </w:pPr>
            <w:r w:rsidRPr="00A666A6">
              <w:rPr>
                <w:color w:val="auto"/>
                <w:sz w:val="22"/>
                <w:szCs w:val="22"/>
              </w:rPr>
              <w:t xml:space="preserve">3 794 065 </w:t>
            </w:r>
          </w:p>
          <w:p w:rsidR="00E95B8D" w:rsidRPr="00A666A6" w:rsidRDefault="00E95B8D" w:rsidP="00D90391">
            <w:pPr>
              <w:jc w:val="center"/>
            </w:pPr>
          </w:p>
        </w:tc>
      </w:tr>
      <w:tr w:rsidR="00E95B8D" w:rsidRPr="00A666A6" w:rsidTr="00D90391">
        <w:tc>
          <w:tcPr>
            <w:tcW w:w="572" w:type="dxa"/>
          </w:tcPr>
          <w:p w:rsidR="00E95B8D" w:rsidRPr="00A666A6" w:rsidRDefault="00E95B8D" w:rsidP="00D90391">
            <w:pPr>
              <w:jc w:val="center"/>
            </w:pPr>
            <w:r w:rsidRPr="00A666A6">
              <w:t>7</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Расчеты по доверительному управлению</w:t>
            </w:r>
          </w:p>
        </w:tc>
        <w:tc>
          <w:tcPr>
            <w:tcW w:w="2268" w:type="dxa"/>
          </w:tcPr>
          <w:p w:rsidR="00E95B8D" w:rsidRPr="00A666A6" w:rsidRDefault="00E95B8D" w:rsidP="00D90391">
            <w:pPr>
              <w:jc w:val="center"/>
            </w:pPr>
            <w:r w:rsidRPr="00A666A6">
              <w:t>22</w:t>
            </w:r>
          </w:p>
        </w:tc>
        <w:tc>
          <w:tcPr>
            <w:tcW w:w="2232" w:type="dxa"/>
          </w:tcPr>
          <w:p w:rsidR="00E95B8D" w:rsidRPr="00A666A6" w:rsidRDefault="00E95B8D" w:rsidP="00D90391">
            <w:pPr>
              <w:jc w:val="center"/>
            </w:pPr>
            <w:r w:rsidRPr="00A666A6">
              <w:t>0</w:t>
            </w:r>
          </w:p>
        </w:tc>
      </w:tr>
      <w:tr w:rsidR="00E95B8D" w:rsidRPr="00A666A6" w:rsidTr="00D90391">
        <w:tc>
          <w:tcPr>
            <w:tcW w:w="572" w:type="dxa"/>
          </w:tcPr>
          <w:p w:rsidR="00E95B8D" w:rsidRPr="00A666A6" w:rsidRDefault="00E95B8D" w:rsidP="00D90391">
            <w:pPr>
              <w:jc w:val="center"/>
            </w:pPr>
            <w:r w:rsidRPr="00A666A6">
              <w:t>8</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Прочая кредиторская задолженность</w:t>
            </w:r>
          </w:p>
        </w:tc>
        <w:tc>
          <w:tcPr>
            <w:tcW w:w="2268" w:type="dxa"/>
          </w:tcPr>
          <w:p w:rsidR="00E95B8D" w:rsidRPr="00A666A6" w:rsidRDefault="00E95B8D" w:rsidP="00D90391">
            <w:pPr>
              <w:jc w:val="center"/>
            </w:pPr>
            <w:r w:rsidRPr="00A666A6">
              <w:t>32 652 611</w:t>
            </w:r>
          </w:p>
        </w:tc>
        <w:tc>
          <w:tcPr>
            <w:tcW w:w="2232" w:type="dxa"/>
          </w:tcPr>
          <w:p w:rsidR="00E95B8D" w:rsidRPr="00A666A6" w:rsidRDefault="00E95B8D" w:rsidP="005B1ACD">
            <w:pPr>
              <w:pStyle w:val="Default"/>
              <w:jc w:val="center"/>
              <w:rPr>
                <w:color w:val="auto"/>
                <w:sz w:val="22"/>
                <w:szCs w:val="22"/>
              </w:rPr>
            </w:pPr>
            <w:r w:rsidRPr="00A666A6">
              <w:rPr>
                <w:color w:val="auto"/>
                <w:sz w:val="22"/>
                <w:szCs w:val="22"/>
              </w:rPr>
              <w:t xml:space="preserve">32 727 414 </w:t>
            </w:r>
          </w:p>
          <w:p w:rsidR="00E95B8D" w:rsidRPr="00A666A6" w:rsidRDefault="00E95B8D" w:rsidP="00D90391">
            <w:pPr>
              <w:jc w:val="center"/>
            </w:pPr>
          </w:p>
        </w:tc>
      </w:tr>
      <w:tr w:rsidR="00E95B8D" w:rsidRPr="00A666A6" w:rsidTr="00D90391">
        <w:tc>
          <w:tcPr>
            <w:tcW w:w="572" w:type="dxa"/>
          </w:tcPr>
          <w:p w:rsidR="00E95B8D" w:rsidRPr="00A666A6" w:rsidRDefault="00E95B8D" w:rsidP="00D90391">
            <w:pPr>
              <w:jc w:val="center"/>
            </w:pPr>
            <w:r w:rsidRPr="00A666A6">
              <w:t>9</w:t>
            </w:r>
          </w:p>
        </w:tc>
        <w:tc>
          <w:tcPr>
            <w:tcW w:w="4498" w:type="dxa"/>
          </w:tcPr>
          <w:p w:rsidR="00E95B8D" w:rsidRPr="00A666A6" w:rsidRDefault="00E95B8D" w:rsidP="00D90391">
            <w:pPr>
              <w:pStyle w:val="ConsPlusNonformat"/>
              <w:jc w:val="right"/>
              <w:rPr>
                <w:rFonts w:ascii="Times New Roman" w:hAnsi="Times New Roman" w:cs="Times New Roman"/>
                <w:sz w:val="22"/>
                <w:szCs w:val="22"/>
              </w:rPr>
            </w:pPr>
            <w:r w:rsidRPr="00A666A6">
              <w:rPr>
                <w:rFonts w:ascii="Times New Roman" w:hAnsi="Times New Roman" w:cs="Times New Roman"/>
                <w:sz w:val="22"/>
                <w:szCs w:val="22"/>
              </w:rPr>
              <w:t>в том числе просроченная</w:t>
            </w:r>
          </w:p>
        </w:tc>
        <w:tc>
          <w:tcPr>
            <w:tcW w:w="2268" w:type="dxa"/>
          </w:tcPr>
          <w:p w:rsidR="00E95B8D" w:rsidRPr="00A666A6" w:rsidRDefault="00E95B8D" w:rsidP="00D90391">
            <w:pPr>
              <w:jc w:val="center"/>
            </w:pPr>
            <w:r w:rsidRPr="00A666A6">
              <w:t>0</w:t>
            </w:r>
          </w:p>
        </w:tc>
        <w:tc>
          <w:tcPr>
            <w:tcW w:w="2232" w:type="dxa"/>
          </w:tcPr>
          <w:p w:rsidR="00E95B8D" w:rsidRPr="00A666A6" w:rsidRDefault="00E95B8D" w:rsidP="00D90391">
            <w:pPr>
              <w:jc w:val="center"/>
            </w:pPr>
            <w:r w:rsidRPr="00A666A6">
              <w:t>0</w:t>
            </w:r>
          </w:p>
        </w:tc>
      </w:tr>
      <w:tr w:rsidR="00E95B8D" w:rsidRPr="00A666A6" w:rsidTr="00D90391">
        <w:tc>
          <w:tcPr>
            <w:tcW w:w="572" w:type="dxa"/>
          </w:tcPr>
          <w:p w:rsidR="00E95B8D" w:rsidRPr="00A666A6" w:rsidRDefault="00E95B8D" w:rsidP="00D90391">
            <w:pPr>
              <w:jc w:val="center"/>
            </w:pPr>
            <w:r w:rsidRPr="00A666A6">
              <w:t>10</w:t>
            </w:r>
          </w:p>
        </w:tc>
        <w:tc>
          <w:tcPr>
            <w:tcW w:w="4498" w:type="dxa"/>
          </w:tcPr>
          <w:p w:rsidR="00E95B8D" w:rsidRPr="00A666A6" w:rsidRDefault="00E95B8D" w:rsidP="00D90391">
            <w:pPr>
              <w:pStyle w:val="ConsPlusNonformat"/>
              <w:rPr>
                <w:rFonts w:ascii="Times New Roman" w:hAnsi="Times New Roman" w:cs="Times New Roman"/>
                <w:sz w:val="22"/>
                <w:szCs w:val="22"/>
              </w:rPr>
            </w:pPr>
            <w:r w:rsidRPr="00A666A6">
              <w:rPr>
                <w:rFonts w:ascii="Times New Roman" w:hAnsi="Times New Roman" w:cs="Times New Roman"/>
                <w:sz w:val="22"/>
                <w:szCs w:val="22"/>
              </w:rPr>
              <w:t xml:space="preserve">Итого </w:t>
            </w:r>
          </w:p>
        </w:tc>
        <w:tc>
          <w:tcPr>
            <w:tcW w:w="2268" w:type="dxa"/>
          </w:tcPr>
          <w:p w:rsidR="00E95B8D" w:rsidRPr="00A666A6" w:rsidRDefault="00E95B8D" w:rsidP="00D90391">
            <w:pPr>
              <w:jc w:val="center"/>
            </w:pPr>
            <w:r w:rsidRPr="00A666A6">
              <w:t>76 660 579</w:t>
            </w:r>
          </w:p>
        </w:tc>
        <w:tc>
          <w:tcPr>
            <w:tcW w:w="2232" w:type="dxa"/>
          </w:tcPr>
          <w:p w:rsidR="00E95B8D" w:rsidRPr="00A666A6" w:rsidRDefault="00E95B8D" w:rsidP="005B1ACD">
            <w:pPr>
              <w:pStyle w:val="Default"/>
              <w:jc w:val="center"/>
              <w:rPr>
                <w:color w:val="auto"/>
                <w:sz w:val="22"/>
                <w:szCs w:val="22"/>
              </w:rPr>
            </w:pPr>
            <w:r w:rsidRPr="00A666A6">
              <w:rPr>
                <w:color w:val="auto"/>
                <w:sz w:val="22"/>
                <w:szCs w:val="22"/>
              </w:rPr>
              <w:t xml:space="preserve">46 457 010 </w:t>
            </w:r>
          </w:p>
          <w:p w:rsidR="00E95B8D" w:rsidRPr="00A666A6" w:rsidRDefault="00E95B8D" w:rsidP="00D90391">
            <w:pPr>
              <w:jc w:val="center"/>
            </w:pPr>
          </w:p>
        </w:tc>
      </w:tr>
      <w:tr w:rsidR="00E95B8D" w:rsidRPr="00A666A6" w:rsidTr="00D90391">
        <w:tc>
          <w:tcPr>
            <w:tcW w:w="572" w:type="dxa"/>
          </w:tcPr>
          <w:p w:rsidR="00E95B8D" w:rsidRPr="00A666A6" w:rsidRDefault="00E95B8D" w:rsidP="00D90391">
            <w:pPr>
              <w:jc w:val="center"/>
            </w:pPr>
            <w:r w:rsidRPr="00A666A6">
              <w:t>11</w:t>
            </w:r>
          </w:p>
        </w:tc>
        <w:tc>
          <w:tcPr>
            <w:tcW w:w="4498" w:type="dxa"/>
          </w:tcPr>
          <w:p w:rsidR="00E95B8D" w:rsidRPr="00A666A6" w:rsidRDefault="00E95B8D" w:rsidP="00D90391">
            <w:pPr>
              <w:pStyle w:val="ConsPlusNonformat"/>
              <w:jc w:val="right"/>
              <w:rPr>
                <w:rFonts w:ascii="Times New Roman" w:hAnsi="Times New Roman" w:cs="Times New Roman"/>
                <w:sz w:val="22"/>
                <w:szCs w:val="22"/>
              </w:rPr>
            </w:pPr>
            <w:r w:rsidRPr="00A666A6">
              <w:rPr>
                <w:rFonts w:ascii="Times New Roman" w:hAnsi="Times New Roman" w:cs="Times New Roman"/>
                <w:sz w:val="22"/>
                <w:szCs w:val="22"/>
              </w:rPr>
              <w:t>в том числе просроченная</w:t>
            </w:r>
          </w:p>
        </w:tc>
        <w:tc>
          <w:tcPr>
            <w:tcW w:w="2268" w:type="dxa"/>
          </w:tcPr>
          <w:p w:rsidR="00E95B8D" w:rsidRPr="00A666A6" w:rsidRDefault="00E95B8D" w:rsidP="00D90391">
            <w:pPr>
              <w:jc w:val="center"/>
            </w:pPr>
            <w:r w:rsidRPr="00A666A6">
              <w:t>0</w:t>
            </w:r>
          </w:p>
        </w:tc>
        <w:tc>
          <w:tcPr>
            <w:tcW w:w="2232" w:type="dxa"/>
          </w:tcPr>
          <w:p w:rsidR="00E95B8D" w:rsidRPr="00A666A6" w:rsidRDefault="00E95B8D" w:rsidP="00D90391">
            <w:pPr>
              <w:jc w:val="center"/>
            </w:pPr>
            <w:r w:rsidRPr="00A666A6">
              <w:t>0</w:t>
            </w:r>
          </w:p>
        </w:tc>
      </w:tr>
    </w:tbl>
    <w:p w:rsidR="00E95B8D" w:rsidRPr="00A666A6" w:rsidRDefault="00E95B8D" w:rsidP="00077B3B"/>
    <w:p w:rsidR="00E95B8D" w:rsidRPr="00A666A6" w:rsidRDefault="00E95B8D" w:rsidP="00BD52E9">
      <w:pPr>
        <w:pStyle w:val="Basic"/>
      </w:pPr>
    </w:p>
    <w:p w:rsidR="00E95B8D" w:rsidRPr="00A666A6" w:rsidRDefault="00E95B8D" w:rsidP="00BD52E9">
      <w:pPr>
        <w:pStyle w:val="Basic"/>
      </w:pPr>
      <w:r w:rsidRPr="00A666A6">
        <w:t>При наличии просроченной кредиторской задолженности, в том числе по заемным средствам, указываются причины неисполнения соответствующих обязательств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w:t>
      </w:r>
    </w:p>
    <w:p w:rsidR="00E95B8D" w:rsidRPr="00A666A6" w:rsidRDefault="00E95B8D" w:rsidP="00BD52E9">
      <w:pPr>
        <w:pStyle w:val="Basic"/>
      </w:pPr>
      <w:r w:rsidRPr="00A666A6">
        <w:rPr>
          <w:b/>
          <w:i/>
        </w:rPr>
        <w:t xml:space="preserve">Просроченная кредиторская задолженность отсутствует. </w:t>
      </w:r>
    </w:p>
    <w:p w:rsidR="00E95B8D" w:rsidRPr="00A666A6" w:rsidRDefault="00E95B8D" w:rsidP="00BD52E9">
      <w:pPr>
        <w:pStyle w:val="Basic"/>
      </w:pPr>
      <w:r w:rsidRPr="00A666A6">
        <w:t>В случае наличия в составе кредиторской задолженности эмитента за последний завершенный отчетный период до даты утверждения проспекта ценных бумаг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по каждому такому кредитору указываются:</w:t>
      </w:r>
    </w:p>
    <w:p w:rsidR="00E95B8D" w:rsidRPr="00A666A6" w:rsidRDefault="00E95B8D" w:rsidP="00BD52E9">
      <w:pPr>
        <w:pStyle w:val="Basic"/>
        <w:rPr>
          <w:b/>
          <w:i/>
        </w:rPr>
      </w:pPr>
      <w:r w:rsidRPr="00A666A6">
        <w:rPr>
          <w:b/>
          <w:i/>
        </w:rPr>
        <w:t xml:space="preserve">Указанные кредиторы отсутствуют. </w:t>
      </w:r>
    </w:p>
    <w:p w:rsidR="00E95B8D" w:rsidRPr="00A666A6" w:rsidRDefault="00E95B8D" w:rsidP="00BD52E9">
      <w:pPr>
        <w:pStyle w:val="Basic"/>
      </w:pPr>
    </w:p>
    <w:p w:rsidR="00E95B8D" w:rsidRPr="00A666A6" w:rsidRDefault="00E95B8D" w:rsidP="00BD52E9">
      <w:pPr>
        <w:pStyle w:val="Basic"/>
      </w:pPr>
      <w:r w:rsidRPr="00A666A6">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E95B8D" w:rsidRPr="00A666A6" w:rsidRDefault="00E95B8D" w:rsidP="00BD52E9">
      <w:pPr>
        <w:pStyle w:val="Basic"/>
      </w:pPr>
      <w:r w:rsidRPr="00A666A6">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(отчетные периоды), предшествующих месяцу, в котором утвержден проспект ценных бумаг.</w:t>
      </w:r>
    </w:p>
    <w:p w:rsidR="00E95B8D" w:rsidRPr="00A666A6" w:rsidRDefault="00E95B8D" w:rsidP="00BD52E9">
      <w:pPr>
        <w:pStyle w:val="Basic"/>
      </w:pPr>
    </w:p>
    <w:tbl>
      <w:tblPr>
        <w:tblW w:w="5000" w:type="pct"/>
        <w:tblCellMar>
          <w:top w:w="75" w:type="dxa"/>
          <w:left w:w="0" w:type="dxa"/>
          <w:bottom w:w="75" w:type="dxa"/>
          <w:right w:w="0" w:type="dxa"/>
        </w:tblCellMar>
        <w:tblLook w:val="0000" w:firstRow="0" w:lastRow="0" w:firstColumn="0" w:lastColumn="0" w:noHBand="0" w:noVBand="0"/>
      </w:tblPr>
      <w:tblGrid>
        <w:gridCol w:w="1552"/>
        <w:gridCol w:w="2936"/>
        <w:gridCol w:w="3296"/>
        <w:gridCol w:w="2548"/>
      </w:tblGrid>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Отчетный период (месяц, год)</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Размер недовзноса в обязательные резервы, руб.</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Размер неисполненного обязательства по усреднению обязательных резервов, руб.</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Сумма штрафа за нарушение нормативов обязательных резервов, руб.</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Май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Июнь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Июль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Август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jc w:val="center"/>
            </w:pPr>
            <w:r w:rsidRPr="00A666A6">
              <w:t>0</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Сентябрь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Октябрь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Ноябрь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Декабрь 2014</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Январь 2015</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BD52E9">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D52E9">
            <w:r w:rsidRPr="00A666A6">
              <w:t>Февраль 2015</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087175">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280C87">
            <w:r w:rsidRPr="00A666A6">
              <w:t>Март 2015</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087175">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280C87">
            <w:r w:rsidRPr="00A666A6">
              <w:t>Апрель 2015</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087175">
            <w:pPr>
              <w:jc w:val="center"/>
            </w:pPr>
            <w:r w:rsidRPr="00A666A6">
              <w:t xml:space="preserve">0 </w:t>
            </w:r>
          </w:p>
        </w:tc>
      </w:tr>
      <w:tr w:rsidR="00E95B8D" w:rsidRPr="00A666A6" w:rsidTr="00DE3453">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r w:rsidRPr="00A666A6">
              <w:t>Май 2015</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pPr>
              <w:jc w:val="center"/>
            </w:pPr>
            <w:r w:rsidRPr="00A666A6">
              <w:t xml:space="preserve">0 </w:t>
            </w:r>
          </w:p>
        </w:tc>
      </w:tr>
      <w:tr w:rsidR="00E95B8D" w:rsidRPr="00A666A6" w:rsidTr="00DE3453">
        <w:tc>
          <w:tcPr>
            <w:tcW w:w="75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r w:rsidRPr="00A666A6">
              <w:t>Июнь 2015</w:t>
            </w:r>
          </w:p>
        </w:tc>
        <w:tc>
          <w:tcPr>
            <w:tcW w:w="142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pPr>
              <w:jc w:val="center"/>
            </w:pPr>
            <w:r w:rsidRPr="00A666A6">
              <w:t xml:space="preserve">0 </w:t>
            </w:r>
          </w:p>
        </w:tc>
        <w:tc>
          <w:tcPr>
            <w:tcW w:w="1595"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pPr>
              <w:jc w:val="center"/>
            </w:pPr>
            <w:r w:rsidRPr="00A666A6">
              <w:t xml:space="preserve">0 </w:t>
            </w:r>
          </w:p>
        </w:tc>
        <w:tc>
          <w:tcPr>
            <w:tcW w:w="123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A5EC6">
            <w:pPr>
              <w:jc w:val="center"/>
            </w:pPr>
            <w:r w:rsidRPr="00A666A6">
              <w:t xml:space="preserve">0 </w:t>
            </w:r>
          </w:p>
        </w:tc>
      </w:tr>
    </w:tbl>
    <w:p w:rsidR="00E95B8D" w:rsidRPr="00A666A6" w:rsidRDefault="00E95B8D" w:rsidP="00BD52E9"/>
    <w:p w:rsidR="00E95B8D" w:rsidRPr="00A666A6" w:rsidRDefault="00E95B8D" w:rsidP="0094409B">
      <w:pPr>
        <w:pStyle w:val="Heading3"/>
      </w:pPr>
      <w:bookmarkStart w:id="17" w:name="_Toc430103394"/>
      <w:r w:rsidRPr="00A666A6">
        <w:t>2.3.2. Кредитная история эмитента</w:t>
      </w:r>
      <w:bookmarkEnd w:id="17"/>
    </w:p>
    <w:p w:rsidR="00E95B8D" w:rsidRPr="00A666A6" w:rsidRDefault="00E95B8D" w:rsidP="00BD52E9">
      <w:pPr>
        <w:pStyle w:val="Basic"/>
      </w:pPr>
      <w:r w:rsidRPr="00A666A6">
        <w:t>Описывается исполнение эмитентом обязательств по действовавшим в течение пяти последних завершенных отчетных лет либо с даты государственной регистрации эмитента в случае, если эмитент осуществляет свою деятельность менее пяти лет, и в течение последнего завершенного отчетного периода до даты утверждения проспекта ценных бумаг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(квартала, года), предшествовавшего заключению соответствующего договора, в отношении которого истек установленный срок представления бухгалтерской (финансовой) отчетности, а также иным кредитным договорам и (или) договорам займа, которые эмитент считает для себя существенными.</w:t>
      </w:r>
    </w:p>
    <w:p w:rsidR="00E95B8D" w:rsidRPr="00A666A6" w:rsidRDefault="00E95B8D" w:rsidP="00BD52E9">
      <w:pPr>
        <w:pStyle w:val="Basic"/>
      </w:pPr>
      <w:r w:rsidRPr="00A666A6">
        <w:rPr>
          <w:b/>
          <w:i/>
        </w:rPr>
        <w:t>В течение пяти последних завершенных отчетных лет и последнего завершенного отчетного периода до даты утверждения проспекта ценных бумаг указанные обязательства отсутствовали.</w:t>
      </w:r>
      <w:r w:rsidRPr="00A666A6">
        <w:t xml:space="preserve"> </w:t>
      </w:r>
    </w:p>
    <w:p w:rsidR="00E95B8D" w:rsidRPr="00A666A6" w:rsidRDefault="00E95B8D" w:rsidP="00BD52E9">
      <w:pPr>
        <w:pStyle w:val="Basic"/>
        <w:rPr>
          <w:b/>
          <w:i/>
        </w:rPr>
      </w:pPr>
    </w:p>
    <w:p w:rsidR="00E95B8D" w:rsidRPr="00A666A6" w:rsidRDefault="00E95B8D" w:rsidP="0094409B">
      <w:pPr>
        <w:pStyle w:val="Heading3"/>
      </w:pPr>
      <w:bookmarkStart w:id="18" w:name="_Toc430103395"/>
      <w:r w:rsidRPr="00A666A6">
        <w:t>2.3.3. Обязательства эмитента из предоставленного им обеспечения</w:t>
      </w:r>
      <w:bookmarkEnd w:id="18"/>
    </w:p>
    <w:p w:rsidR="00E95B8D" w:rsidRPr="00A666A6" w:rsidRDefault="00E95B8D" w:rsidP="00BD52E9">
      <w:pPr>
        <w:pStyle w:val="Basic"/>
      </w:pPr>
      <w:r w:rsidRPr="00A666A6">
        <w:t>Раскрывается информация об общем размере предоставленного эмитентом обеспечения (размере (сумме) неисполненных обязательств, в отношении которых эмитентом предоставлено обеспечение, в случае, если в соответствии с условиями предоставленного обеспечения исполнение соответствующих обязательств обеспечивается в полном объеме) с отдельным указанием размера обеспечения, которое предоставлено эмитентом по обязательствам третьих лиц. В случае если способами предоставления эмитентом обеспечения являются залог или поручительство, дополнительно указываются размер обеспечения, предоставленного эмитентом в форме залога, с отдельным указанием размера обеспечения в форме залога, которое предоставлено эмитентом по обязательствам третьих лиц, и размер обеспечения, предоставленного эмитентом в форме поручительства, с отдельным указанием размера обеспечения в форме поручительства, предоставленного эмитентом по обязательствам третьих лиц. Эмитенты, являющиеся кредитными или страховыми организациями, дополнительно раскрывают информацию о размере предоставленного ими обеспечения в форме банковской гарантии с отдельным указанием размера обеспечения в форме банковской гарантии, предоставленного ими по обязательствам третьих лиц. Указанная информация приводится на дату окончания каждого из пяти последних завершенных отчетных лет либо на дату окончания каждого завершенного отчетного года, если эмитент осуществляет свою деятельность менее пяти лет, а также на дату окончания последнего завершенного отчетного периода до даты утверждения проспекта ценных бумаг.</w:t>
      </w:r>
    </w:p>
    <w:p w:rsidR="00E95B8D" w:rsidRPr="00A666A6" w:rsidRDefault="00E95B8D" w:rsidP="00BD52E9">
      <w:pPr>
        <w:pStyle w:val="Basic"/>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1364"/>
        <w:gridCol w:w="1362"/>
        <w:gridCol w:w="1361"/>
        <w:gridCol w:w="1503"/>
        <w:gridCol w:w="1409"/>
        <w:gridCol w:w="1489"/>
      </w:tblGrid>
      <w:tr w:rsidR="00E95B8D" w:rsidRPr="00A666A6" w:rsidTr="008C33E1">
        <w:tc>
          <w:tcPr>
            <w:tcW w:w="928" w:type="pct"/>
          </w:tcPr>
          <w:p w:rsidR="00E95B8D" w:rsidRPr="00A666A6" w:rsidRDefault="00E95B8D" w:rsidP="00A431C4">
            <w:pPr>
              <w:spacing w:before="120" w:after="120"/>
              <w:jc w:val="center"/>
              <w:rPr>
                <w:b/>
                <w:bCs/>
              </w:rPr>
            </w:pPr>
            <w:r w:rsidRPr="00A666A6">
              <w:rPr>
                <w:b/>
                <w:bCs/>
              </w:rPr>
              <w:t>Наименование показателя</w:t>
            </w:r>
          </w:p>
        </w:tc>
        <w:tc>
          <w:tcPr>
            <w:tcW w:w="654" w:type="pct"/>
          </w:tcPr>
          <w:p w:rsidR="00E95B8D" w:rsidRPr="00A666A6" w:rsidRDefault="00E95B8D" w:rsidP="00CA5874">
            <w:pPr>
              <w:jc w:val="center"/>
              <w:rPr>
                <w:b/>
              </w:rPr>
            </w:pPr>
            <w:r w:rsidRPr="00A666A6">
              <w:rPr>
                <w:b/>
              </w:rPr>
              <w:t>01.01.2011</w:t>
            </w:r>
          </w:p>
        </w:tc>
        <w:tc>
          <w:tcPr>
            <w:tcW w:w="653" w:type="pct"/>
          </w:tcPr>
          <w:p w:rsidR="00E95B8D" w:rsidRPr="00A666A6" w:rsidRDefault="00E95B8D" w:rsidP="00CA5874">
            <w:pPr>
              <w:jc w:val="center"/>
              <w:rPr>
                <w:b/>
              </w:rPr>
            </w:pPr>
            <w:r w:rsidRPr="00A666A6">
              <w:rPr>
                <w:b/>
              </w:rPr>
              <w:t>01.01.2012</w:t>
            </w:r>
          </w:p>
        </w:tc>
        <w:tc>
          <w:tcPr>
            <w:tcW w:w="653" w:type="pct"/>
          </w:tcPr>
          <w:p w:rsidR="00E95B8D" w:rsidRPr="00A666A6" w:rsidRDefault="00E95B8D" w:rsidP="00CA5874">
            <w:pPr>
              <w:jc w:val="center"/>
              <w:rPr>
                <w:b/>
              </w:rPr>
            </w:pPr>
            <w:r w:rsidRPr="00A666A6">
              <w:rPr>
                <w:b/>
              </w:rPr>
              <w:t>01.01.2013</w:t>
            </w:r>
          </w:p>
        </w:tc>
        <w:tc>
          <w:tcPr>
            <w:tcW w:w="721" w:type="pct"/>
          </w:tcPr>
          <w:p w:rsidR="00E95B8D" w:rsidRPr="00A666A6" w:rsidRDefault="00E95B8D" w:rsidP="00CA5874">
            <w:pPr>
              <w:jc w:val="center"/>
              <w:rPr>
                <w:b/>
              </w:rPr>
            </w:pPr>
            <w:r w:rsidRPr="00A666A6">
              <w:rPr>
                <w:b/>
              </w:rPr>
              <w:t>01.01.2014</w:t>
            </w:r>
          </w:p>
        </w:tc>
        <w:tc>
          <w:tcPr>
            <w:tcW w:w="676" w:type="pct"/>
          </w:tcPr>
          <w:p w:rsidR="00E95B8D" w:rsidRPr="00A666A6" w:rsidRDefault="00E95B8D" w:rsidP="00CA5874">
            <w:pPr>
              <w:jc w:val="center"/>
              <w:rPr>
                <w:b/>
              </w:rPr>
            </w:pPr>
            <w:r w:rsidRPr="00A666A6">
              <w:rPr>
                <w:b/>
              </w:rPr>
              <w:t>01.01.2015</w:t>
            </w:r>
          </w:p>
        </w:tc>
        <w:tc>
          <w:tcPr>
            <w:tcW w:w="714" w:type="pct"/>
          </w:tcPr>
          <w:p w:rsidR="00E95B8D" w:rsidRPr="00A666A6" w:rsidRDefault="00E95B8D" w:rsidP="008C33E1">
            <w:pPr>
              <w:spacing w:before="120" w:after="120"/>
              <w:jc w:val="center"/>
              <w:rPr>
                <w:b/>
                <w:bCs/>
              </w:rPr>
            </w:pPr>
            <w:r w:rsidRPr="00A666A6">
              <w:rPr>
                <w:b/>
              </w:rPr>
              <w:t>01.07.2015</w:t>
            </w:r>
          </w:p>
        </w:tc>
      </w:tr>
      <w:tr w:rsidR="00E95B8D" w:rsidRPr="00A666A6" w:rsidTr="008C33E1">
        <w:tc>
          <w:tcPr>
            <w:tcW w:w="928" w:type="pct"/>
          </w:tcPr>
          <w:p w:rsidR="00E95B8D" w:rsidRPr="00A666A6" w:rsidRDefault="00E95B8D" w:rsidP="00A431C4">
            <w:pPr>
              <w:spacing w:before="120" w:after="120"/>
            </w:pPr>
            <w:r w:rsidRPr="00A666A6">
              <w:t>Общий размер предоставленного Эмитентом обеспечения, тыс. руб.</w:t>
            </w:r>
          </w:p>
        </w:tc>
        <w:tc>
          <w:tcPr>
            <w:tcW w:w="654" w:type="pct"/>
            <w:vAlign w:val="center"/>
          </w:tcPr>
          <w:p w:rsidR="00E95B8D" w:rsidRPr="00A666A6" w:rsidRDefault="00E95B8D" w:rsidP="008C33E1">
            <w:pPr>
              <w:jc w:val="center"/>
              <w:rPr>
                <w:sz w:val="16"/>
                <w:szCs w:val="16"/>
              </w:rPr>
            </w:pPr>
            <w:r w:rsidRPr="00A666A6">
              <w:rPr>
                <w:sz w:val="16"/>
                <w:szCs w:val="16"/>
              </w:rPr>
              <w:t>293 025 180,75</w:t>
            </w:r>
          </w:p>
        </w:tc>
        <w:tc>
          <w:tcPr>
            <w:tcW w:w="653" w:type="pct"/>
            <w:vAlign w:val="center"/>
          </w:tcPr>
          <w:p w:rsidR="00E95B8D" w:rsidRPr="00A666A6" w:rsidRDefault="00E95B8D" w:rsidP="008C33E1">
            <w:pPr>
              <w:jc w:val="center"/>
              <w:rPr>
                <w:sz w:val="16"/>
                <w:szCs w:val="16"/>
              </w:rPr>
            </w:pPr>
            <w:r w:rsidRPr="00A666A6">
              <w:rPr>
                <w:sz w:val="16"/>
                <w:szCs w:val="16"/>
              </w:rPr>
              <w:t>643 334 969,17</w:t>
            </w:r>
          </w:p>
        </w:tc>
        <w:tc>
          <w:tcPr>
            <w:tcW w:w="653" w:type="pct"/>
            <w:vAlign w:val="center"/>
          </w:tcPr>
          <w:p w:rsidR="00E95B8D" w:rsidRPr="00A666A6" w:rsidRDefault="00E95B8D" w:rsidP="008C33E1">
            <w:pPr>
              <w:jc w:val="center"/>
              <w:rPr>
                <w:sz w:val="16"/>
                <w:szCs w:val="16"/>
              </w:rPr>
            </w:pPr>
            <w:r w:rsidRPr="00A666A6">
              <w:rPr>
                <w:sz w:val="16"/>
                <w:szCs w:val="16"/>
              </w:rPr>
              <w:t>875 076 534,72</w:t>
            </w:r>
          </w:p>
        </w:tc>
        <w:tc>
          <w:tcPr>
            <w:tcW w:w="721" w:type="pct"/>
            <w:vAlign w:val="center"/>
          </w:tcPr>
          <w:p w:rsidR="00E95B8D" w:rsidRPr="00A666A6" w:rsidRDefault="00E95B8D" w:rsidP="008C33E1">
            <w:pPr>
              <w:jc w:val="center"/>
              <w:rPr>
                <w:sz w:val="16"/>
                <w:szCs w:val="16"/>
              </w:rPr>
            </w:pPr>
            <w:r w:rsidRPr="00A666A6">
              <w:rPr>
                <w:sz w:val="16"/>
                <w:szCs w:val="16"/>
              </w:rPr>
              <w:t>1</w:t>
            </w:r>
            <w:r w:rsidRPr="00A666A6">
              <w:rPr>
                <w:sz w:val="16"/>
                <w:szCs w:val="16"/>
                <w:lang w:val="en-US"/>
              </w:rPr>
              <w:t> </w:t>
            </w:r>
            <w:r w:rsidRPr="00A666A6">
              <w:rPr>
                <w:sz w:val="16"/>
                <w:szCs w:val="16"/>
              </w:rPr>
              <w:t>244</w:t>
            </w:r>
            <w:r w:rsidRPr="00A666A6">
              <w:rPr>
                <w:sz w:val="16"/>
                <w:szCs w:val="16"/>
                <w:lang w:val="en-US"/>
              </w:rPr>
              <w:t> </w:t>
            </w:r>
            <w:r w:rsidRPr="00A666A6">
              <w:rPr>
                <w:sz w:val="16"/>
                <w:szCs w:val="16"/>
              </w:rPr>
              <w:t>041</w:t>
            </w:r>
            <w:r w:rsidRPr="00A666A6">
              <w:rPr>
                <w:sz w:val="16"/>
                <w:szCs w:val="16"/>
                <w:lang w:val="en-US"/>
              </w:rPr>
              <w:t> </w:t>
            </w:r>
            <w:r w:rsidRPr="00A666A6">
              <w:rPr>
                <w:sz w:val="16"/>
                <w:szCs w:val="16"/>
              </w:rPr>
              <w:t>997,28</w:t>
            </w:r>
          </w:p>
        </w:tc>
        <w:tc>
          <w:tcPr>
            <w:tcW w:w="676" w:type="pct"/>
            <w:noWrap/>
            <w:vAlign w:val="center"/>
          </w:tcPr>
          <w:p w:rsidR="00E95B8D" w:rsidRPr="00A666A6" w:rsidRDefault="00E95B8D" w:rsidP="008C33E1">
            <w:pPr>
              <w:jc w:val="center"/>
              <w:rPr>
                <w:sz w:val="16"/>
                <w:szCs w:val="16"/>
              </w:rPr>
            </w:pPr>
            <w:r w:rsidRPr="00A666A6">
              <w:rPr>
                <w:sz w:val="16"/>
                <w:szCs w:val="16"/>
              </w:rPr>
              <w:t>1 617 173 366,3</w:t>
            </w:r>
          </w:p>
        </w:tc>
        <w:tc>
          <w:tcPr>
            <w:tcW w:w="714" w:type="pct"/>
            <w:vAlign w:val="center"/>
          </w:tcPr>
          <w:p w:rsidR="00E95B8D" w:rsidRPr="00A666A6" w:rsidRDefault="00E95B8D" w:rsidP="008C33E1">
            <w:pPr>
              <w:pStyle w:val="Default"/>
              <w:jc w:val="center"/>
              <w:rPr>
                <w:color w:val="auto"/>
                <w:sz w:val="16"/>
                <w:szCs w:val="16"/>
              </w:rPr>
            </w:pPr>
            <w:r w:rsidRPr="00A666A6">
              <w:rPr>
                <w:color w:val="auto"/>
                <w:sz w:val="16"/>
                <w:szCs w:val="16"/>
              </w:rPr>
              <w:t>1 551 710 747,8</w:t>
            </w:r>
          </w:p>
          <w:p w:rsidR="00E95B8D" w:rsidRPr="00A666A6" w:rsidRDefault="00E95B8D" w:rsidP="008C33E1">
            <w:pPr>
              <w:pStyle w:val="Default"/>
              <w:jc w:val="center"/>
              <w:rPr>
                <w:color w:val="auto"/>
                <w:sz w:val="16"/>
                <w:szCs w:val="16"/>
              </w:rPr>
            </w:pPr>
          </w:p>
        </w:tc>
      </w:tr>
      <w:tr w:rsidR="00E95B8D" w:rsidRPr="00A666A6" w:rsidTr="008C33E1">
        <w:tc>
          <w:tcPr>
            <w:tcW w:w="928" w:type="pct"/>
          </w:tcPr>
          <w:p w:rsidR="00E95B8D" w:rsidRPr="00A666A6" w:rsidRDefault="00E95B8D" w:rsidP="00A431C4">
            <w:pPr>
              <w:spacing w:before="120" w:after="120"/>
              <w:rPr>
                <w:i/>
              </w:rPr>
            </w:pPr>
            <w:r w:rsidRPr="00A666A6">
              <w:rPr>
                <w:i/>
              </w:rPr>
              <w:t>В том числе размер обеспечения, которое предоставлено эмитентом по обязательствам третьих лиц, тыс. руб.</w:t>
            </w:r>
          </w:p>
        </w:tc>
        <w:tc>
          <w:tcPr>
            <w:tcW w:w="654" w:type="pct"/>
            <w:vAlign w:val="center"/>
          </w:tcPr>
          <w:p w:rsidR="00E95B8D" w:rsidRPr="00A666A6" w:rsidRDefault="00E95B8D" w:rsidP="008C33E1">
            <w:pPr>
              <w:jc w:val="center"/>
              <w:rPr>
                <w:sz w:val="16"/>
                <w:szCs w:val="16"/>
              </w:rPr>
            </w:pPr>
            <w:r w:rsidRPr="00A666A6">
              <w:rPr>
                <w:sz w:val="16"/>
                <w:szCs w:val="16"/>
              </w:rPr>
              <w:t>-</w:t>
            </w:r>
          </w:p>
        </w:tc>
        <w:tc>
          <w:tcPr>
            <w:tcW w:w="653" w:type="pct"/>
            <w:vAlign w:val="center"/>
          </w:tcPr>
          <w:p w:rsidR="00E95B8D" w:rsidRPr="00A666A6" w:rsidRDefault="00E95B8D" w:rsidP="008C33E1">
            <w:pPr>
              <w:pStyle w:val="Default"/>
              <w:jc w:val="center"/>
              <w:rPr>
                <w:color w:val="auto"/>
                <w:sz w:val="16"/>
                <w:szCs w:val="16"/>
              </w:rPr>
            </w:pPr>
            <w:r w:rsidRPr="00A666A6">
              <w:rPr>
                <w:color w:val="auto"/>
                <w:sz w:val="16"/>
                <w:szCs w:val="16"/>
              </w:rPr>
              <w:t>-</w:t>
            </w:r>
          </w:p>
        </w:tc>
        <w:tc>
          <w:tcPr>
            <w:tcW w:w="653" w:type="pct"/>
            <w:vAlign w:val="center"/>
          </w:tcPr>
          <w:p w:rsidR="00E95B8D" w:rsidRPr="00A666A6" w:rsidRDefault="00E95B8D" w:rsidP="008C33E1">
            <w:pPr>
              <w:pStyle w:val="Default"/>
              <w:jc w:val="center"/>
              <w:rPr>
                <w:color w:val="auto"/>
                <w:sz w:val="16"/>
                <w:szCs w:val="16"/>
              </w:rPr>
            </w:pPr>
            <w:r w:rsidRPr="00A666A6">
              <w:rPr>
                <w:color w:val="auto"/>
                <w:sz w:val="16"/>
                <w:szCs w:val="16"/>
              </w:rPr>
              <w:t>-</w:t>
            </w:r>
          </w:p>
        </w:tc>
        <w:tc>
          <w:tcPr>
            <w:tcW w:w="721" w:type="pct"/>
            <w:vAlign w:val="center"/>
          </w:tcPr>
          <w:p w:rsidR="00E95B8D" w:rsidRPr="00A666A6" w:rsidRDefault="00E95B8D" w:rsidP="008C33E1">
            <w:pPr>
              <w:jc w:val="center"/>
              <w:rPr>
                <w:sz w:val="16"/>
                <w:szCs w:val="16"/>
              </w:rPr>
            </w:pPr>
            <w:r w:rsidRPr="00A666A6">
              <w:rPr>
                <w:sz w:val="16"/>
                <w:szCs w:val="16"/>
              </w:rPr>
              <w:t>-</w:t>
            </w:r>
          </w:p>
        </w:tc>
        <w:tc>
          <w:tcPr>
            <w:tcW w:w="676" w:type="pct"/>
            <w:vAlign w:val="center"/>
          </w:tcPr>
          <w:p w:rsidR="00E95B8D" w:rsidRPr="00A666A6" w:rsidRDefault="00E95B8D" w:rsidP="008C33E1">
            <w:pPr>
              <w:jc w:val="center"/>
              <w:rPr>
                <w:sz w:val="16"/>
                <w:szCs w:val="16"/>
              </w:rPr>
            </w:pPr>
            <w:r w:rsidRPr="00A666A6">
              <w:rPr>
                <w:sz w:val="16"/>
                <w:szCs w:val="16"/>
              </w:rPr>
              <w:t>-</w:t>
            </w:r>
          </w:p>
        </w:tc>
        <w:tc>
          <w:tcPr>
            <w:tcW w:w="714" w:type="pct"/>
            <w:vAlign w:val="center"/>
          </w:tcPr>
          <w:p w:rsidR="00E95B8D" w:rsidRPr="00A666A6" w:rsidRDefault="00E95B8D" w:rsidP="008C33E1">
            <w:pPr>
              <w:jc w:val="center"/>
              <w:rPr>
                <w:sz w:val="16"/>
                <w:szCs w:val="16"/>
              </w:rPr>
            </w:pPr>
            <w:r w:rsidRPr="00A666A6">
              <w:rPr>
                <w:sz w:val="16"/>
                <w:szCs w:val="16"/>
              </w:rPr>
              <w:t>-</w:t>
            </w:r>
          </w:p>
        </w:tc>
      </w:tr>
      <w:tr w:rsidR="00E95B8D" w:rsidRPr="00A666A6" w:rsidTr="008C33E1">
        <w:tc>
          <w:tcPr>
            <w:tcW w:w="928" w:type="pct"/>
          </w:tcPr>
          <w:p w:rsidR="00E95B8D" w:rsidRPr="00A666A6" w:rsidRDefault="00E95B8D" w:rsidP="00A431C4">
            <w:pPr>
              <w:spacing w:before="120" w:after="120"/>
            </w:pPr>
            <w:r w:rsidRPr="00A666A6">
              <w:t>Размер обеспечения, предоставленного эмитентом в форме поручительства, тыс. руб.</w:t>
            </w:r>
          </w:p>
        </w:tc>
        <w:tc>
          <w:tcPr>
            <w:tcW w:w="654" w:type="pct"/>
            <w:vAlign w:val="center"/>
          </w:tcPr>
          <w:p w:rsidR="00E95B8D" w:rsidRPr="00A666A6" w:rsidRDefault="00E95B8D" w:rsidP="008C33E1">
            <w:pPr>
              <w:jc w:val="center"/>
              <w:rPr>
                <w:bCs/>
                <w:sz w:val="16"/>
                <w:szCs w:val="16"/>
              </w:rPr>
            </w:pPr>
            <w:r w:rsidRPr="00A666A6">
              <w:rPr>
                <w:bCs/>
                <w:sz w:val="16"/>
                <w:szCs w:val="16"/>
              </w:rPr>
              <w:t>134 424 707,17</w:t>
            </w:r>
          </w:p>
        </w:tc>
        <w:tc>
          <w:tcPr>
            <w:tcW w:w="653" w:type="pct"/>
            <w:vAlign w:val="center"/>
          </w:tcPr>
          <w:p w:rsidR="00E95B8D" w:rsidRPr="00A666A6" w:rsidRDefault="00E95B8D" w:rsidP="008C33E1">
            <w:pPr>
              <w:jc w:val="center"/>
              <w:rPr>
                <w:b/>
                <w:sz w:val="16"/>
                <w:szCs w:val="16"/>
              </w:rPr>
            </w:pPr>
            <w:r w:rsidRPr="00A666A6">
              <w:rPr>
                <w:sz w:val="16"/>
                <w:szCs w:val="16"/>
              </w:rPr>
              <w:t>157 918 241,82</w:t>
            </w:r>
          </w:p>
        </w:tc>
        <w:tc>
          <w:tcPr>
            <w:tcW w:w="653" w:type="pct"/>
            <w:vAlign w:val="center"/>
          </w:tcPr>
          <w:p w:rsidR="00E95B8D" w:rsidRPr="00A666A6" w:rsidRDefault="00E95B8D" w:rsidP="008C33E1">
            <w:pPr>
              <w:jc w:val="center"/>
              <w:rPr>
                <w:sz w:val="16"/>
                <w:szCs w:val="16"/>
              </w:rPr>
            </w:pPr>
            <w:r w:rsidRPr="00A666A6">
              <w:rPr>
                <w:sz w:val="16"/>
                <w:szCs w:val="16"/>
              </w:rPr>
              <w:t>174 254 903,97</w:t>
            </w:r>
          </w:p>
        </w:tc>
        <w:tc>
          <w:tcPr>
            <w:tcW w:w="721" w:type="pct"/>
            <w:vAlign w:val="center"/>
          </w:tcPr>
          <w:p w:rsidR="00E95B8D" w:rsidRPr="00A666A6" w:rsidRDefault="00E95B8D" w:rsidP="008C33E1">
            <w:pPr>
              <w:jc w:val="center"/>
              <w:rPr>
                <w:sz w:val="16"/>
                <w:szCs w:val="16"/>
              </w:rPr>
            </w:pPr>
            <w:r w:rsidRPr="00A666A6">
              <w:rPr>
                <w:sz w:val="16"/>
                <w:szCs w:val="16"/>
              </w:rPr>
              <w:t>194 697 168,79</w:t>
            </w:r>
          </w:p>
        </w:tc>
        <w:tc>
          <w:tcPr>
            <w:tcW w:w="676" w:type="pct"/>
            <w:vAlign w:val="center"/>
          </w:tcPr>
          <w:p w:rsidR="00E95B8D" w:rsidRPr="00A666A6" w:rsidRDefault="00E95B8D" w:rsidP="008C33E1">
            <w:pPr>
              <w:jc w:val="center"/>
              <w:rPr>
                <w:sz w:val="16"/>
                <w:szCs w:val="16"/>
              </w:rPr>
            </w:pPr>
            <w:r w:rsidRPr="00A666A6">
              <w:rPr>
                <w:sz w:val="16"/>
                <w:szCs w:val="16"/>
              </w:rPr>
              <w:t>213 401 704,1</w:t>
            </w:r>
          </w:p>
        </w:tc>
        <w:tc>
          <w:tcPr>
            <w:tcW w:w="714" w:type="pct"/>
            <w:vAlign w:val="center"/>
          </w:tcPr>
          <w:p w:rsidR="00E95B8D" w:rsidRPr="00A666A6" w:rsidRDefault="00E95B8D" w:rsidP="008C33E1">
            <w:pPr>
              <w:jc w:val="center"/>
              <w:rPr>
                <w:b/>
                <w:sz w:val="16"/>
                <w:szCs w:val="16"/>
              </w:rPr>
            </w:pPr>
            <w:r w:rsidRPr="00A666A6">
              <w:rPr>
                <w:sz w:val="16"/>
                <w:szCs w:val="16"/>
              </w:rPr>
              <w:t>150 849 095,3</w:t>
            </w:r>
          </w:p>
          <w:p w:rsidR="00E95B8D" w:rsidRPr="00A666A6" w:rsidRDefault="00E95B8D" w:rsidP="008C33E1">
            <w:pPr>
              <w:jc w:val="center"/>
              <w:rPr>
                <w:b/>
                <w:sz w:val="16"/>
                <w:szCs w:val="16"/>
              </w:rPr>
            </w:pPr>
          </w:p>
        </w:tc>
      </w:tr>
      <w:tr w:rsidR="00E95B8D" w:rsidRPr="00A666A6" w:rsidTr="008C33E1">
        <w:tc>
          <w:tcPr>
            <w:tcW w:w="928" w:type="pct"/>
          </w:tcPr>
          <w:p w:rsidR="00E95B8D" w:rsidRPr="00A666A6" w:rsidRDefault="00E95B8D" w:rsidP="00A431C4">
            <w:pPr>
              <w:spacing w:before="120" w:after="120"/>
              <w:rPr>
                <w:i/>
              </w:rPr>
            </w:pPr>
            <w:r w:rsidRPr="00A666A6">
              <w:rPr>
                <w:i/>
              </w:rPr>
              <w:t>Размера обеспечения в форме поручительства, предоставленного эмитентом по обязательствам третьих лиц, тыс. лиц</w:t>
            </w:r>
          </w:p>
        </w:tc>
        <w:tc>
          <w:tcPr>
            <w:tcW w:w="654" w:type="pct"/>
            <w:vAlign w:val="center"/>
          </w:tcPr>
          <w:p w:rsidR="00E95B8D" w:rsidRPr="00A666A6" w:rsidRDefault="00E95B8D" w:rsidP="008C33E1">
            <w:pPr>
              <w:jc w:val="center"/>
              <w:rPr>
                <w:bCs/>
                <w:sz w:val="16"/>
                <w:szCs w:val="16"/>
              </w:rPr>
            </w:pPr>
            <w:r w:rsidRPr="00A666A6">
              <w:rPr>
                <w:sz w:val="16"/>
                <w:szCs w:val="16"/>
              </w:rPr>
              <w:t>-</w:t>
            </w:r>
          </w:p>
        </w:tc>
        <w:tc>
          <w:tcPr>
            <w:tcW w:w="653" w:type="pct"/>
            <w:vAlign w:val="center"/>
          </w:tcPr>
          <w:p w:rsidR="00E95B8D" w:rsidRPr="00A666A6" w:rsidRDefault="00E95B8D" w:rsidP="008C33E1">
            <w:pPr>
              <w:jc w:val="center"/>
              <w:rPr>
                <w:sz w:val="16"/>
                <w:szCs w:val="16"/>
              </w:rPr>
            </w:pPr>
            <w:r w:rsidRPr="00A666A6">
              <w:rPr>
                <w:sz w:val="16"/>
                <w:szCs w:val="16"/>
              </w:rPr>
              <w:t>-</w:t>
            </w:r>
          </w:p>
        </w:tc>
        <w:tc>
          <w:tcPr>
            <w:tcW w:w="653" w:type="pct"/>
            <w:vAlign w:val="center"/>
          </w:tcPr>
          <w:p w:rsidR="00E95B8D" w:rsidRPr="00A666A6" w:rsidRDefault="00E95B8D" w:rsidP="008C33E1">
            <w:pPr>
              <w:jc w:val="center"/>
              <w:rPr>
                <w:sz w:val="16"/>
                <w:szCs w:val="16"/>
              </w:rPr>
            </w:pPr>
            <w:r w:rsidRPr="00A666A6">
              <w:rPr>
                <w:sz w:val="16"/>
                <w:szCs w:val="16"/>
              </w:rPr>
              <w:t>-</w:t>
            </w:r>
          </w:p>
        </w:tc>
        <w:tc>
          <w:tcPr>
            <w:tcW w:w="721" w:type="pct"/>
            <w:vAlign w:val="center"/>
          </w:tcPr>
          <w:p w:rsidR="00E95B8D" w:rsidRPr="00A666A6" w:rsidRDefault="00E95B8D" w:rsidP="008C33E1">
            <w:pPr>
              <w:jc w:val="center"/>
              <w:rPr>
                <w:sz w:val="16"/>
                <w:szCs w:val="16"/>
              </w:rPr>
            </w:pPr>
            <w:r w:rsidRPr="00A666A6">
              <w:rPr>
                <w:sz w:val="16"/>
                <w:szCs w:val="16"/>
              </w:rPr>
              <w:t>-</w:t>
            </w:r>
          </w:p>
        </w:tc>
        <w:tc>
          <w:tcPr>
            <w:tcW w:w="676" w:type="pct"/>
            <w:vAlign w:val="center"/>
          </w:tcPr>
          <w:p w:rsidR="00E95B8D" w:rsidRPr="00A666A6" w:rsidRDefault="00E95B8D" w:rsidP="008C33E1">
            <w:pPr>
              <w:jc w:val="center"/>
              <w:rPr>
                <w:sz w:val="16"/>
                <w:szCs w:val="16"/>
              </w:rPr>
            </w:pPr>
            <w:r w:rsidRPr="00A666A6">
              <w:rPr>
                <w:sz w:val="16"/>
                <w:szCs w:val="16"/>
              </w:rPr>
              <w:t>-</w:t>
            </w:r>
          </w:p>
        </w:tc>
        <w:tc>
          <w:tcPr>
            <w:tcW w:w="714" w:type="pct"/>
            <w:vAlign w:val="center"/>
          </w:tcPr>
          <w:p w:rsidR="00E95B8D" w:rsidRPr="00A666A6" w:rsidRDefault="00E95B8D" w:rsidP="008C33E1">
            <w:pPr>
              <w:jc w:val="center"/>
              <w:rPr>
                <w:sz w:val="16"/>
                <w:szCs w:val="16"/>
              </w:rPr>
            </w:pPr>
            <w:r w:rsidRPr="00A666A6">
              <w:rPr>
                <w:sz w:val="16"/>
                <w:szCs w:val="16"/>
              </w:rPr>
              <w:t>-</w:t>
            </w:r>
          </w:p>
        </w:tc>
      </w:tr>
      <w:tr w:rsidR="00E95B8D" w:rsidRPr="00A666A6" w:rsidTr="008C33E1">
        <w:tc>
          <w:tcPr>
            <w:tcW w:w="928" w:type="pct"/>
          </w:tcPr>
          <w:p w:rsidR="00E95B8D" w:rsidRPr="00A666A6" w:rsidRDefault="00E95B8D" w:rsidP="00A431C4">
            <w:pPr>
              <w:spacing w:before="120" w:after="120"/>
            </w:pPr>
            <w:r w:rsidRPr="00A666A6">
              <w:t>Размер обеспечения, предоставленного эмитентом в форме залога, тыс. руб.</w:t>
            </w:r>
          </w:p>
        </w:tc>
        <w:tc>
          <w:tcPr>
            <w:tcW w:w="654" w:type="pct"/>
            <w:vAlign w:val="center"/>
          </w:tcPr>
          <w:p w:rsidR="00E95B8D" w:rsidRPr="00A666A6" w:rsidRDefault="00E95B8D" w:rsidP="008C33E1">
            <w:pPr>
              <w:jc w:val="center"/>
              <w:rPr>
                <w:sz w:val="16"/>
                <w:szCs w:val="16"/>
              </w:rPr>
            </w:pPr>
            <w:r w:rsidRPr="00A666A6">
              <w:rPr>
                <w:sz w:val="16"/>
                <w:szCs w:val="16"/>
              </w:rPr>
              <w:t>-</w:t>
            </w:r>
          </w:p>
        </w:tc>
        <w:tc>
          <w:tcPr>
            <w:tcW w:w="653" w:type="pct"/>
            <w:vAlign w:val="center"/>
          </w:tcPr>
          <w:p w:rsidR="00E95B8D" w:rsidRPr="00A666A6" w:rsidRDefault="00E95B8D" w:rsidP="008C33E1">
            <w:pPr>
              <w:jc w:val="center"/>
              <w:rPr>
                <w:sz w:val="16"/>
                <w:szCs w:val="16"/>
              </w:rPr>
            </w:pPr>
            <w:r w:rsidRPr="00A666A6">
              <w:rPr>
                <w:sz w:val="16"/>
                <w:szCs w:val="16"/>
              </w:rPr>
              <w:t>-</w:t>
            </w:r>
          </w:p>
        </w:tc>
        <w:tc>
          <w:tcPr>
            <w:tcW w:w="653" w:type="pct"/>
            <w:vAlign w:val="center"/>
          </w:tcPr>
          <w:p w:rsidR="00E95B8D" w:rsidRPr="00A666A6" w:rsidRDefault="00E95B8D" w:rsidP="008C33E1">
            <w:pPr>
              <w:jc w:val="center"/>
              <w:rPr>
                <w:sz w:val="16"/>
                <w:szCs w:val="16"/>
              </w:rPr>
            </w:pPr>
            <w:r w:rsidRPr="00A666A6">
              <w:rPr>
                <w:sz w:val="16"/>
                <w:szCs w:val="16"/>
              </w:rPr>
              <w:t>-</w:t>
            </w:r>
          </w:p>
        </w:tc>
        <w:tc>
          <w:tcPr>
            <w:tcW w:w="721" w:type="pct"/>
            <w:vAlign w:val="center"/>
          </w:tcPr>
          <w:p w:rsidR="00E95B8D" w:rsidRPr="00A666A6" w:rsidRDefault="00E95B8D" w:rsidP="008C33E1">
            <w:pPr>
              <w:jc w:val="center"/>
              <w:rPr>
                <w:sz w:val="16"/>
                <w:szCs w:val="16"/>
              </w:rPr>
            </w:pPr>
            <w:r w:rsidRPr="00A666A6">
              <w:rPr>
                <w:sz w:val="16"/>
                <w:szCs w:val="16"/>
              </w:rPr>
              <w:t>-</w:t>
            </w:r>
          </w:p>
        </w:tc>
        <w:tc>
          <w:tcPr>
            <w:tcW w:w="676" w:type="pct"/>
            <w:vAlign w:val="center"/>
          </w:tcPr>
          <w:p w:rsidR="00E95B8D" w:rsidRPr="00A666A6" w:rsidRDefault="00E95B8D" w:rsidP="008C33E1">
            <w:pPr>
              <w:jc w:val="center"/>
              <w:rPr>
                <w:sz w:val="16"/>
                <w:szCs w:val="16"/>
              </w:rPr>
            </w:pPr>
            <w:r w:rsidRPr="00A666A6">
              <w:rPr>
                <w:sz w:val="16"/>
                <w:szCs w:val="16"/>
              </w:rPr>
              <w:t>-</w:t>
            </w:r>
          </w:p>
        </w:tc>
        <w:tc>
          <w:tcPr>
            <w:tcW w:w="714" w:type="pct"/>
            <w:vAlign w:val="center"/>
          </w:tcPr>
          <w:p w:rsidR="00E95B8D" w:rsidRPr="00A666A6" w:rsidRDefault="00E95B8D" w:rsidP="008C33E1">
            <w:pPr>
              <w:jc w:val="center"/>
              <w:rPr>
                <w:sz w:val="16"/>
                <w:szCs w:val="16"/>
              </w:rPr>
            </w:pPr>
            <w:r w:rsidRPr="00A666A6">
              <w:rPr>
                <w:sz w:val="16"/>
                <w:szCs w:val="16"/>
              </w:rPr>
              <w:t>-</w:t>
            </w:r>
          </w:p>
        </w:tc>
      </w:tr>
      <w:tr w:rsidR="00E95B8D" w:rsidRPr="00A666A6" w:rsidTr="008C33E1">
        <w:tc>
          <w:tcPr>
            <w:tcW w:w="928" w:type="pct"/>
          </w:tcPr>
          <w:p w:rsidR="00E95B8D" w:rsidRPr="00A666A6" w:rsidRDefault="00E95B8D" w:rsidP="00A431C4">
            <w:pPr>
              <w:spacing w:before="120" w:after="120"/>
              <w:rPr>
                <w:i/>
              </w:rPr>
            </w:pPr>
            <w:r w:rsidRPr="00A666A6">
              <w:rPr>
                <w:i/>
              </w:rPr>
              <w:t>Размера обеспечения в форме залога, которое предоставлено эмитентом по обязательствам третьих лиц, тыс. руб.</w:t>
            </w:r>
          </w:p>
        </w:tc>
        <w:tc>
          <w:tcPr>
            <w:tcW w:w="654" w:type="pct"/>
            <w:vAlign w:val="center"/>
          </w:tcPr>
          <w:p w:rsidR="00E95B8D" w:rsidRPr="00A666A6" w:rsidRDefault="00E95B8D" w:rsidP="008C33E1">
            <w:pPr>
              <w:jc w:val="center"/>
              <w:rPr>
                <w:sz w:val="16"/>
                <w:szCs w:val="16"/>
              </w:rPr>
            </w:pPr>
            <w:r w:rsidRPr="00A666A6">
              <w:rPr>
                <w:sz w:val="16"/>
                <w:szCs w:val="16"/>
              </w:rPr>
              <w:t>-</w:t>
            </w:r>
          </w:p>
        </w:tc>
        <w:tc>
          <w:tcPr>
            <w:tcW w:w="653" w:type="pct"/>
            <w:vAlign w:val="center"/>
          </w:tcPr>
          <w:p w:rsidR="00E95B8D" w:rsidRPr="00A666A6" w:rsidRDefault="00E95B8D" w:rsidP="008C33E1">
            <w:pPr>
              <w:jc w:val="center"/>
              <w:rPr>
                <w:sz w:val="16"/>
                <w:szCs w:val="16"/>
              </w:rPr>
            </w:pPr>
            <w:r w:rsidRPr="00A666A6">
              <w:rPr>
                <w:sz w:val="16"/>
                <w:szCs w:val="16"/>
              </w:rPr>
              <w:t>-</w:t>
            </w:r>
          </w:p>
        </w:tc>
        <w:tc>
          <w:tcPr>
            <w:tcW w:w="653" w:type="pct"/>
            <w:vAlign w:val="center"/>
          </w:tcPr>
          <w:p w:rsidR="00E95B8D" w:rsidRPr="00A666A6" w:rsidRDefault="00E95B8D" w:rsidP="008C33E1">
            <w:pPr>
              <w:jc w:val="center"/>
              <w:rPr>
                <w:sz w:val="16"/>
                <w:szCs w:val="16"/>
              </w:rPr>
            </w:pPr>
            <w:r w:rsidRPr="00A666A6">
              <w:rPr>
                <w:sz w:val="16"/>
                <w:szCs w:val="16"/>
              </w:rPr>
              <w:t>-</w:t>
            </w:r>
          </w:p>
        </w:tc>
        <w:tc>
          <w:tcPr>
            <w:tcW w:w="721" w:type="pct"/>
            <w:vAlign w:val="center"/>
          </w:tcPr>
          <w:p w:rsidR="00E95B8D" w:rsidRPr="00A666A6" w:rsidRDefault="00E95B8D" w:rsidP="008C33E1">
            <w:pPr>
              <w:jc w:val="center"/>
              <w:rPr>
                <w:sz w:val="16"/>
                <w:szCs w:val="16"/>
              </w:rPr>
            </w:pPr>
            <w:r w:rsidRPr="00A666A6">
              <w:rPr>
                <w:sz w:val="16"/>
                <w:szCs w:val="16"/>
              </w:rPr>
              <w:t>-</w:t>
            </w:r>
          </w:p>
        </w:tc>
        <w:tc>
          <w:tcPr>
            <w:tcW w:w="676" w:type="pct"/>
            <w:vAlign w:val="center"/>
          </w:tcPr>
          <w:p w:rsidR="00E95B8D" w:rsidRPr="00A666A6" w:rsidRDefault="00E95B8D" w:rsidP="008C33E1">
            <w:pPr>
              <w:jc w:val="center"/>
              <w:rPr>
                <w:sz w:val="16"/>
                <w:szCs w:val="16"/>
              </w:rPr>
            </w:pPr>
            <w:r w:rsidRPr="00A666A6">
              <w:rPr>
                <w:sz w:val="16"/>
                <w:szCs w:val="16"/>
              </w:rPr>
              <w:t>-</w:t>
            </w:r>
          </w:p>
        </w:tc>
        <w:tc>
          <w:tcPr>
            <w:tcW w:w="714" w:type="pct"/>
            <w:vAlign w:val="center"/>
          </w:tcPr>
          <w:p w:rsidR="00E95B8D" w:rsidRPr="00A666A6" w:rsidRDefault="00E95B8D" w:rsidP="008C33E1">
            <w:pPr>
              <w:jc w:val="center"/>
              <w:rPr>
                <w:sz w:val="16"/>
                <w:szCs w:val="16"/>
              </w:rPr>
            </w:pPr>
            <w:r w:rsidRPr="00A666A6">
              <w:rPr>
                <w:sz w:val="16"/>
                <w:szCs w:val="16"/>
              </w:rPr>
              <w:t>-</w:t>
            </w:r>
          </w:p>
        </w:tc>
      </w:tr>
      <w:tr w:rsidR="00E95B8D" w:rsidRPr="00A666A6" w:rsidTr="008C33E1">
        <w:tc>
          <w:tcPr>
            <w:tcW w:w="928" w:type="pct"/>
          </w:tcPr>
          <w:p w:rsidR="00E95B8D" w:rsidRPr="00A666A6" w:rsidRDefault="00E95B8D" w:rsidP="00280C87">
            <w:pPr>
              <w:spacing w:before="120" w:after="120"/>
            </w:pPr>
            <w:r w:rsidRPr="00A666A6">
              <w:t>Размер обеспечения, предоставленного эмитентом в форме банковской гарантии, тыс. руб.</w:t>
            </w:r>
          </w:p>
        </w:tc>
        <w:tc>
          <w:tcPr>
            <w:tcW w:w="654" w:type="pct"/>
            <w:vAlign w:val="center"/>
          </w:tcPr>
          <w:p w:rsidR="00E95B8D" w:rsidRPr="00A666A6" w:rsidRDefault="00E95B8D" w:rsidP="008C33E1">
            <w:pPr>
              <w:jc w:val="center"/>
              <w:rPr>
                <w:bCs/>
                <w:sz w:val="16"/>
                <w:szCs w:val="16"/>
              </w:rPr>
            </w:pPr>
            <w:r w:rsidRPr="00A666A6">
              <w:rPr>
                <w:sz w:val="16"/>
                <w:szCs w:val="16"/>
              </w:rPr>
              <w:t>158 600 473.58</w:t>
            </w:r>
          </w:p>
        </w:tc>
        <w:tc>
          <w:tcPr>
            <w:tcW w:w="653" w:type="pct"/>
            <w:vAlign w:val="center"/>
          </w:tcPr>
          <w:p w:rsidR="00E95B8D" w:rsidRPr="00A666A6" w:rsidRDefault="00E95B8D" w:rsidP="008C33E1">
            <w:pPr>
              <w:jc w:val="center"/>
              <w:rPr>
                <w:bCs/>
                <w:sz w:val="16"/>
                <w:szCs w:val="16"/>
              </w:rPr>
            </w:pPr>
            <w:r w:rsidRPr="00A666A6">
              <w:rPr>
                <w:sz w:val="16"/>
                <w:szCs w:val="16"/>
              </w:rPr>
              <w:t>485 416 727.35</w:t>
            </w:r>
          </w:p>
        </w:tc>
        <w:tc>
          <w:tcPr>
            <w:tcW w:w="653" w:type="pct"/>
            <w:vAlign w:val="center"/>
          </w:tcPr>
          <w:p w:rsidR="00E95B8D" w:rsidRPr="00A666A6" w:rsidRDefault="00E95B8D" w:rsidP="008C33E1">
            <w:pPr>
              <w:jc w:val="center"/>
              <w:rPr>
                <w:sz w:val="16"/>
                <w:szCs w:val="16"/>
              </w:rPr>
            </w:pPr>
            <w:r w:rsidRPr="00A666A6">
              <w:rPr>
                <w:sz w:val="16"/>
                <w:szCs w:val="16"/>
              </w:rPr>
              <w:t>700 821 630.75</w:t>
            </w:r>
          </w:p>
        </w:tc>
        <w:tc>
          <w:tcPr>
            <w:tcW w:w="721" w:type="pct"/>
            <w:vAlign w:val="center"/>
          </w:tcPr>
          <w:p w:rsidR="00E95B8D" w:rsidRPr="00A666A6" w:rsidRDefault="00E95B8D" w:rsidP="008C33E1">
            <w:pPr>
              <w:jc w:val="center"/>
              <w:rPr>
                <w:sz w:val="16"/>
                <w:szCs w:val="16"/>
              </w:rPr>
            </w:pPr>
            <w:r w:rsidRPr="00A666A6">
              <w:rPr>
                <w:sz w:val="16"/>
                <w:szCs w:val="16"/>
              </w:rPr>
              <w:t>1 049 344 828.49</w:t>
            </w:r>
          </w:p>
        </w:tc>
        <w:tc>
          <w:tcPr>
            <w:tcW w:w="676" w:type="pct"/>
            <w:vAlign w:val="center"/>
          </w:tcPr>
          <w:p w:rsidR="00E95B8D" w:rsidRPr="00A666A6" w:rsidRDefault="00E95B8D" w:rsidP="008C33E1">
            <w:pPr>
              <w:jc w:val="center"/>
              <w:rPr>
                <w:sz w:val="16"/>
                <w:szCs w:val="16"/>
              </w:rPr>
            </w:pPr>
            <w:r w:rsidRPr="00A666A6">
              <w:rPr>
                <w:sz w:val="16"/>
                <w:szCs w:val="16"/>
              </w:rPr>
              <w:t>1 403 771 662.2</w:t>
            </w:r>
          </w:p>
        </w:tc>
        <w:tc>
          <w:tcPr>
            <w:tcW w:w="714" w:type="pct"/>
            <w:vAlign w:val="center"/>
          </w:tcPr>
          <w:p w:rsidR="00E95B8D" w:rsidRPr="00A666A6" w:rsidRDefault="00E95B8D" w:rsidP="008C33E1">
            <w:pPr>
              <w:jc w:val="center"/>
              <w:rPr>
                <w:sz w:val="16"/>
                <w:szCs w:val="16"/>
              </w:rPr>
            </w:pPr>
            <w:r w:rsidRPr="00A666A6">
              <w:rPr>
                <w:sz w:val="16"/>
                <w:szCs w:val="16"/>
              </w:rPr>
              <w:t>1 400 861 652.5</w:t>
            </w:r>
          </w:p>
        </w:tc>
      </w:tr>
      <w:tr w:rsidR="00E95B8D" w:rsidRPr="00A666A6" w:rsidTr="008C33E1">
        <w:tc>
          <w:tcPr>
            <w:tcW w:w="928" w:type="pct"/>
          </w:tcPr>
          <w:p w:rsidR="00E95B8D" w:rsidRPr="00A666A6" w:rsidRDefault="00E95B8D" w:rsidP="00280C87">
            <w:pPr>
              <w:spacing w:before="120" w:after="120"/>
              <w:rPr>
                <w:i/>
              </w:rPr>
            </w:pPr>
            <w:r w:rsidRPr="00A666A6">
              <w:rPr>
                <w:i/>
              </w:rPr>
              <w:t>Размера обеспечения в форме банковской гарантии, которое предоставлено эмитентом по обязательствам третьих лиц, тыс. руб.</w:t>
            </w:r>
          </w:p>
        </w:tc>
        <w:tc>
          <w:tcPr>
            <w:tcW w:w="654" w:type="pct"/>
            <w:vAlign w:val="center"/>
          </w:tcPr>
          <w:p w:rsidR="00E95B8D" w:rsidRPr="00A666A6" w:rsidRDefault="00E95B8D" w:rsidP="008C33E1">
            <w:pPr>
              <w:jc w:val="center"/>
              <w:rPr>
                <w:bCs/>
                <w:sz w:val="16"/>
                <w:szCs w:val="16"/>
              </w:rPr>
            </w:pPr>
            <w:r w:rsidRPr="00A666A6">
              <w:rPr>
                <w:sz w:val="16"/>
                <w:szCs w:val="16"/>
              </w:rPr>
              <w:t>-</w:t>
            </w:r>
          </w:p>
        </w:tc>
        <w:tc>
          <w:tcPr>
            <w:tcW w:w="653" w:type="pct"/>
            <w:vAlign w:val="center"/>
          </w:tcPr>
          <w:p w:rsidR="00E95B8D" w:rsidRPr="00A666A6" w:rsidRDefault="00E95B8D" w:rsidP="008C33E1">
            <w:pPr>
              <w:jc w:val="center"/>
              <w:rPr>
                <w:bCs/>
                <w:sz w:val="16"/>
                <w:szCs w:val="16"/>
              </w:rPr>
            </w:pPr>
            <w:r w:rsidRPr="00A666A6">
              <w:rPr>
                <w:sz w:val="16"/>
                <w:szCs w:val="16"/>
              </w:rPr>
              <w:t>-</w:t>
            </w:r>
          </w:p>
        </w:tc>
        <w:tc>
          <w:tcPr>
            <w:tcW w:w="653" w:type="pct"/>
            <w:vAlign w:val="center"/>
          </w:tcPr>
          <w:p w:rsidR="00E95B8D" w:rsidRPr="00A666A6" w:rsidRDefault="00E95B8D" w:rsidP="008C33E1">
            <w:pPr>
              <w:jc w:val="center"/>
              <w:rPr>
                <w:sz w:val="16"/>
                <w:szCs w:val="16"/>
              </w:rPr>
            </w:pPr>
            <w:r w:rsidRPr="00A666A6">
              <w:rPr>
                <w:sz w:val="16"/>
                <w:szCs w:val="16"/>
              </w:rPr>
              <w:t>-</w:t>
            </w:r>
          </w:p>
        </w:tc>
        <w:tc>
          <w:tcPr>
            <w:tcW w:w="721" w:type="pct"/>
            <w:vAlign w:val="center"/>
          </w:tcPr>
          <w:p w:rsidR="00E95B8D" w:rsidRPr="00A666A6" w:rsidRDefault="00E95B8D" w:rsidP="008C33E1">
            <w:pPr>
              <w:jc w:val="center"/>
              <w:rPr>
                <w:sz w:val="16"/>
                <w:szCs w:val="16"/>
              </w:rPr>
            </w:pPr>
            <w:r w:rsidRPr="00A666A6">
              <w:rPr>
                <w:sz w:val="16"/>
                <w:szCs w:val="16"/>
              </w:rPr>
              <w:t>-</w:t>
            </w:r>
          </w:p>
        </w:tc>
        <w:tc>
          <w:tcPr>
            <w:tcW w:w="676" w:type="pct"/>
            <w:vAlign w:val="center"/>
          </w:tcPr>
          <w:p w:rsidR="00E95B8D" w:rsidRPr="00A666A6" w:rsidRDefault="00E95B8D" w:rsidP="008C33E1">
            <w:pPr>
              <w:jc w:val="center"/>
              <w:rPr>
                <w:sz w:val="16"/>
                <w:szCs w:val="16"/>
              </w:rPr>
            </w:pPr>
            <w:r w:rsidRPr="00A666A6">
              <w:rPr>
                <w:sz w:val="16"/>
                <w:szCs w:val="16"/>
              </w:rPr>
              <w:t>-</w:t>
            </w:r>
          </w:p>
        </w:tc>
        <w:tc>
          <w:tcPr>
            <w:tcW w:w="714" w:type="pct"/>
            <w:vAlign w:val="center"/>
          </w:tcPr>
          <w:p w:rsidR="00E95B8D" w:rsidRPr="00A666A6" w:rsidRDefault="00E95B8D" w:rsidP="008C33E1">
            <w:pPr>
              <w:jc w:val="center"/>
              <w:rPr>
                <w:sz w:val="16"/>
                <w:szCs w:val="16"/>
              </w:rPr>
            </w:pPr>
            <w:r w:rsidRPr="00A666A6">
              <w:rPr>
                <w:sz w:val="16"/>
                <w:szCs w:val="16"/>
              </w:rPr>
              <w:t>-</w:t>
            </w:r>
          </w:p>
        </w:tc>
      </w:tr>
    </w:tbl>
    <w:p w:rsidR="00E95B8D" w:rsidRPr="00A666A6" w:rsidRDefault="00E95B8D" w:rsidP="00BD52E9">
      <w:pPr>
        <w:pStyle w:val="Basic"/>
      </w:pPr>
    </w:p>
    <w:p w:rsidR="00E95B8D" w:rsidRPr="00A666A6" w:rsidRDefault="00E95B8D" w:rsidP="00BD52E9">
      <w:pPr>
        <w:pStyle w:val="Basic"/>
      </w:pPr>
      <w:r w:rsidRPr="00A666A6">
        <w:t>Отдельно раскрывается информация о каждом случае предоставления обеспечения, размер которого составляет пять или более процентов балансовой стоимости активов эмитента на дату окончания последнего завершенного отчетного периода (квартала, года), предшествующего предоставлению обеспечения, с указанием:</w:t>
      </w:r>
    </w:p>
    <w:p w:rsidR="00E95B8D" w:rsidRPr="00A666A6" w:rsidRDefault="00E95B8D" w:rsidP="00BD52E9">
      <w:pPr>
        <w:pStyle w:val="Basic"/>
        <w:rPr>
          <w:b/>
          <w:i/>
        </w:rPr>
      </w:pPr>
      <w:r w:rsidRPr="00A666A6">
        <w:rPr>
          <w:b/>
          <w:i/>
        </w:rPr>
        <w:t xml:space="preserve">Указанные обязательства отсутствуют. </w:t>
      </w:r>
    </w:p>
    <w:p w:rsidR="00E95B8D" w:rsidRPr="00A666A6" w:rsidRDefault="00E95B8D" w:rsidP="00BD52E9">
      <w:pPr>
        <w:pStyle w:val="Basic"/>
        <w:rPr>
          <w:rFonts w:cs="Calibri"/>
        </w:rPr>
      </w:pPr>
    </w:p>
    <w:p w:rsidR="00E95B8D" w:rsidRPr="00A666A6" w:rsidRDefault="00E95B8D" w:rsidP="0094409B">
      <w:pPr>
        <w:pStyle w:val="Heading3"/>
      </w:pPr>
      <w:bookmarkStart w:id="19" w:name="_Toc430103396"/>
      <w:r w:rsidRPr="00A666A6">
        <w:t>2.3.4. Прочие обязательства эмитента</w:t>
      </w:r>
      <w:bookmarkEnd w:id="19"/>
    </w:p>
    <w:p w:rsidR="00E95B8D" w:rsidRPr="00A666A6" w:rsidRDefault="00E95B8D" w:rsidP="00BD52E9">
      <w:pPr>
        <w:pStyle w:val="Basic"/>
      </w:pPr>
      <w:r w:rsidRPr="00A666A6">
        <w:t>Указываются любые соглашения эмитента, включая срочные сделки, не отраженные в его бухгалтерской (финансовой) отчетности, которые могут существенным образом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расходах.</w:t>
      </w:r>
    </w:p>
    <w:p w:rsidR="00E95B8D" w:rsidRPr="00A666A6" w:rsidRDefault="00E95B8D" w:rsidP="00BD52E9">
      <w:pPr>
        <w:pStyle w:val="Basic"/>
      </w:pPr>
      <w:r w:rsidRPr="00A666A6">
        <w:t>Указываются факторы, при которых упомянутые выше обязательства могут повлечь перечисленные изменения и вероятность их возникновения.</w:t>
      </w:r>
    </w:p>
    <w:p w:rsidR="00E95B8D" w:rsidRPr="00A666A6" w:rsidRDefault="00E95B8D" w:rsidP="00BD52E9">
      <w:pPr>
        <w:pStyle w:val="Basic"/>
      </w:pPr>
      <w:r w:rsidRPr="00A666A6">
        <w:t>Описываются причины заключения эмитентом данных соглашений, предполагаемая выгода эмитента от этих соглашений и причины, по которым данные соглашения не отражены в бухгалтерской (финансовой) отчетности эмитента.</w:t>
      </w:r>
    </w:p>
    <w:p w:rsidR="00E95B8D" w:rsidRPr="00A666A6" w:rsidRDefault="00E95B8D" w:rsidP="00993671">
      <w:pPr>
        <w:pStyle w:val="Basic"/>
        <w:rPr>
          <w:b/>
          <w:i/>
        </w:rPr>
      </w:pPr>
      <w:r w:rsidRPr="00A666A6">
        <w:rPr>
          <w:b/>
          <w:i/>
        </w:rPr>
        <w:t>Указанные обязательства отсутствуют.</w:t>
      </w:r>
    </w:p>
    <w:p w:rsidR="00E95B8D" w:rsidRPr="00A666A6" w:rsidRDefault="00E95B8D" w:rsidP="00BD52E9">
      <w:pPr>
        <w:pStyle w:val="Basic"/>
        <w:rPr>
          <w:rFonts w:cs="Calibri"/>
        </w:rPr>
      </w:pPr>
    </w:p>
    <w:p w:rsidR="00E95B8D" w:rsidRPr="00A666A6" w:rsidRDefault="00E95B8D" w:rsidP="0094409B">
      <w:pPr>
        <w:pStyle w:val="Heading2"/>
      </w:pPr>
      <w:bookmarkStart w:id="20" w:name="Par372"/>
      <w:bookmarkStart w:id="21" w:name="_Toc430103397"/>
      <w:bookmarkEnd w:id="20"/>
      <w:r w:rsidRPr="00A666A6">
        <w:t>2.4. Цели эмиссии и направления использования средств, полученных в результате размещения эмиссионных ценных бумаг</w:t>
      </w:r>
      <w:bookmarkEnd w:id="21"/>
    </w:p>
    <w:p w:rsidR="00E95B8D" w:rsidRPr="00A666A6" w:rsidRDefault="00E95B8D" w:rsidP="00BD52E9">
      <w:pPr>
        <w:pStyle w:val="Basic"/>
      </w:pPr>
      <w:r w:rsidRPr="00A666A6">
        <w:t>В случае размещения ценных бумаг путем подписки указываются цели эмиссии и направления использования средств, полученных в результате размещения ценных бумаг.</w:t>
      </w:r>
    </w:p>
    <w:p w:rsidR="00E95B8D" w:rsidRPr="00A666A6" w:rsidRDefault="00E95B8D" w:rsidP="00280C87">
      <w:pPr>
        <w:autoSpaceDE w:val="0"/>
        <w:autoSpaceDN w:val="0"/>
        <w:adjustRightInd w:val="0"/>
        <w:ind w:firstLine="540"/>
        <w:jc w:val="both"/>
        <w:outlineLvl w:val="4"/>
        <w:rPr>
          <w:b/>
          <w:bCs/>
          <w:i/>
          <w:iCs/>
        </w:rPr>
      </w:pPr>
      <w:r w:rsidRPr="00A666A6">
        <w:rPr>
          <w:b/>
          <w:bCs/>
          <w:i/>
          <w:iCs/>
        </w:rPr>
        <w:t>Привлечение Эмитентом денежных средств для финансирования реализации общекорпоративных целей, включая реализацию инвестиционной программы, пополнение оборотных средств Эмитента.</w:t>
      </w:r>
    </w:p>
    <w:p w:rsidR="00E95B8D" w:rsidRPr="00A666A6" w:rsidRDefault="00E95B8D" w:rsidP="00BD52E9">
      <w:pPr>
        <w:pStyle w:val="Basic"/>
      </w:pPr>
      <w:r w:rsidRPr="00A666A6">
        <w:t>В случае размещения эмитентом ценных бумаг с целью финансирования определенной сделки (взаимосвязанных сделок) или иной операции отдельно указываются:</w:t>
      </w:r>
    </w:p>
    <w:p w:rsidR="00E95B8D" w:rsidRPr="00A666A6" w:rsidRDefault="00E95B8D" w:rsidP="00280C87">
      <w:pPr>
        <w:autoSpaceDE w:val="0"/>
        <w:autoSpaceDN w:val="0"/>
        <w:adjustRightInd w:val="0"/>
        <w:ind w:firstLine="540"/>
        <w:jc w:val="both"/>
        <w:outlineLvl w:val="4"/>
        <w:rPr>
          <w:b/>
          <w:i/>
        </w:rPr>
      </w:pPr>
      <w:r w:rsidRPr="00A666A6">
        <w:rPr>
          <w:b/>
          <w:i/>
        </w:rPr>
        <w:t>Размещение облигаций не осуществляется с целью финансирования определенной сделки (взаимосвязанных сделок).</w:t>
      </w:r>
    </w:p>
    <w:p w:rsidR="00E95B8D" w:rsidRPr="00A666A6" w:rsidRDefault="00E95B8D" w:rsidP="00280C87">
      <w:pPr>
        <w:pStyle w:val="StyleStyle1ptJustifiedFirstline095cmBoldItalic"/>
      </w:pPr>
    </w:p>
    <w:p w:rsidR="00E95B8D" w:rsidRPr="00A666A6" w:rsidRDefault="00E95B8D" w:rsidP="00BD52E9">
      <w:pPr>
        <w:pStyle w:val="Basic"/>
        <w:rPr>
          <w:rFonts w:cs="Calibri"/>
        </w:rPr>
      </w:pPr>
    </w:p>
    <w:p w:rsidR="00E95B8D" w:rsidRPr="00A666A6" w:rsidRDefault="00E95B8D" w:rsidP="0094409B">
      <w:pPr>
        <w:pStyle w:val="Heading2"/>
      </w:pPr>
      <w:bookmarkStart w:id="22" w:name="_Toc430103398"/>
      <w:r w:rsidRPr="00A666A6">
        <w:t>2.5. Риски, связанные с приобретением размещаемых эмиссионных ценных бумаг</w:t>
      </w:r>
      <w:bookmarkEnd w:id="22"/>
    </w:p>
    <w:p w:rsidR="00E95B8D" w:rsidRPr="00A666A6" w:rsidRDefault="00E95B8D" w:rsidP="00BD52E9">
      <w:pPr>
        <w:pStyle w:val="Basic"/>
      </w:pPr>
      <w:r w:rsidRPr="00A666A6">
        <w:t>Приводится подробный анализ факторов риска, связанных с приобретением размещаемых ценных бумаг, в частности:</w:t>
      </w:r>
    </w:p>
    <w:p w:rsidR="00E95B8D" w:rsidRPr="00A666A6" w:rsidRDefault="00E95B8D" w:rsidP="00BD52E9">
      <w:pPr>
        <w:pStyle w:val="Basic"/>
      </w:pPr>
      <w:r w:rsidRPr="00A666A6">
        <w:t>отраслевые риски;</w:t>
      </w:r>
    </w:p>
    <w:p w:rsidR="00E95B8D" w:rsidRPr="00A666A6" w:rsidRDefault="00E95B8D" w:rsidP="00BD52E9">
      <w:pPr>
        <w:pStyle w:val="Basic"/>
      </w:pPr>
      <w:r w:rsidRPr="00A666A6">
        <w:t>страновые и региональные риски;</w:t>
      </w:r>
    </w:p>
    <w:p w:rsidR="00E95B8D" w:rsidRPr="00A666A6" w:rsidRDefault="00E95B8D" w:rsidP="00BD52E9">
      <w:pPr>
        <w:pStyle w:val="Basic"/>
      </w:pPr>
      <w:r w:rsidRPr="00A666A6">
        <w:t>финансовые риски;</w:t>
      </w:r>
    </w:p>
    <w:p w:rsidR="00E95B8D" w:rsidRPr="00A666A6" w:rsidRDefault="00E95B8D" w:rsidP="00BD52E9">
      <w:pPr>
        <w:pStyle w:val="Basic"/>
      </w:pPr>
      <w:r w:rsidRPr="00A666A6">
        <w:t>правовые риски;</w:t>
      </w:r>
    </w:p>
    <w:p w:rsidR="00E95B8D" w:rsidRPr="00A666A6" w:rsidRDefault="00E95B8D" w:rsidP="00BD52E9">
      <w:pPr>
        <w:pStyle w:val="Basic"/>
      </w:pPr>
      <w:r w:rsidRPr="00A666A6">
        <w:t>риск потери деловой репутации (репутационный риск);</w:t>
      </w:r>
    </w:p>
    <w:p w:rsidR="00E95B8D" w:rsidRPr="00A666A6" w:rsidRDefault="00E95B8D" w:rsidP="00BD52E9">
      <w:pPr>
        <w:pStyle w:val="Basic"/>
      </w:pPr>
      <w:r w:rsidRPr="00A666A6">
        <w:t>стратегический риск;</w:t>
      </w:r>
    </w:p>
    <w:p w:rsidR="00E95B8D" w:rsidRPr="00A666A6" w:rsidRDefault="00E95B8D" w:rsidP="00BD52E9">
      <w:pPr>
        <w:pStyle w:val="Basic"/>
      </w:pPr>
      <w:r w:rsidRPr="00A666A6">
        <w:t>риски, связанные с деятельностью эмитента;</w:t>
      </w:r>
    </w:p>
    <w:p w:rsidR="00E95B8D" w:rsidRPr="00A666A6" w:rsidRDefault="00E95B8D" w:rsidP="00BD52E9">
      <w:pPr>
        <w:pStyle w:val="Basic"/>
      </w:pPr>
      <w:r w:rsidRPr="00A666A6">
        <w:t>банковские риски.</w:t>
      </w:r>
    </w:p>
    <w:p w:rsidR="00E95B8D" w:rsidRPr="00A666A6" w:rsidRDefault="00E95B8D" w:rsidP="00BD52E9">
      <w:pPr>
        <w:pStyle w:val="Basic"/>
      </w:pPr>
      <w:r w:rsidRPr="00A666A6">
        <w:t>Описывается политика эмитента в области управления рисками.</w:t>
      </w:r>
    </w:p>
    <w:p w:rsidR="00E95B8D" w:rsidRPr="00A666A6" w:rsidRDefault="00E95B8D" w:rsidP="00A615DA">
      <w:pPr>
        <w:pStyle w:val="BodyTextIndent2"/>
        <w:ind w:firstLine="567"/>
        <w:rPr>
          <w:b/>
          <w:i/>
          <w:szCs w:val="22"/>
        </w:rPr>
      </w:pPr>
    </w:p>
    <w:p w:rsidR="00E95B8D" w:rsidRPr="00A666A6" w:rsidRDefault="00E95B8D" w:rsidP="00F26579">
      <w:pPr>
        <w:ind w:firstLine="540"/>
        <w:jc w:val="both"/>
        <w:rPr>
          <w:b/>
          <w:bCs/>
          <w:i/>
          <w:u w:val="single"/>
        </w:rPr>
      </w:pPr>
      <w:r w:rsidRPr="00A666A6">
        <w:rPr>
          <w:b/>
          <w:bCs/>
          <w:i/>
          <w:u w:val="single"/>
        </w:rPr>
        <w:t>Политика Банка в области управления рисками:</w:t>
      </w:r>
    </w:p>
    <w:p w:rsidR="00E95B8D" w:rsidRPr="00A666A6" w:rsidRDefault="00E95B8D" w:rsidP="00F26579">
      <w:pPr>
        <w:ind w:firstLine="540"/>
        <w:jc w:val="both"/>
        <w:rPr>
          <w:b/>
          <w:bCs/>
          <w:i/>
        </w:rPr>
      </w:pPr>
      <w:r w:rsidRPr="00A666A6">
        <w:rPr>
          <w:b/>
          <w:bCs/>
          <w:i/>
        </w:rPr>
        <w:t>Система управления рисками  основана на нормативных требованиях и рекомендациях Банка России, опыте ведущих зарубежных и российских финансовых институтов, определяется Политикой по управлению рисками, а также политиками по управлению отдельными банковскими рисками: риском ликвидности, кредитным, рыночным, операционным.</w:t>
      </w:r>
    </w:p>
    <w:p w:rsidR="00E95B8D" w:rsidRPr="00A666A6" w:rsidRDefault="00E95B8D" w:rsidP="00F26579">
      <w:pPr>
        <w:ind w:firstLine="540"/>
        <w:jc w:val="both"/>
        <w:rPr>
          <w:b/>
          <w:bCs/>
          <w:i/>
        </w:rPr>
      </w:pPr>
      <w:r w:rsidRPr="00A666A6">
        <w:rPr>
          <w:b/>
          <w:bCs/>
          <w:i/>
        </w:rPr>
        <w:t xml:space="preserve">Система риск-менеджмента, применяемая Банком, построена на непрерывном, цикличном процессе идентификации, анализа, оценки, оптимизации, мониторинга и контроля рисков, последующей оценке адекватности применяемых методик управления риском. </w:t>
      </w:r>
    </w:p>
    <w:p w:rsidR="00E95B8D" w:rsidRPr="00A666A6" w:rsidRDefault="00E95B8D" w:rsidP="00F26579">
      <w:pPr>
        <w:ind w:firstLine="540"/>
        <w:jc w:val="both"/>
        <w:rPr>
          <w:b/>
          <w:bCs/>
          <w:i/>
        </w:rPr>
      </w:pPr>
      <w:r w:rsidRPr="00A666A6">
        <w:rPr>
          <w:b/>
          <w:bCs/>
          <w:i/>
        </w:rPr>
        <w:t xml:space="preserve">  Банк определяет следующие основные принципы управления рисками: осведомленность о риске, разделение полномочий, контроль за проведением операций, контроль со стороны руководства и коллегиальных органов, использование информационных технологий, постоянное совершенствование систем управления рисками, сочетание централизованного и децентрализованного подходов управления рисками.</w:t>
      </w:r>
    </w:p>
    <w:p w:rsidR="00E95B8D" w:rsidRPr="00A666A6" w:rsidRDefault="00E95B8D" w:rsidP="00F26579">
      <w:pPr>
        <w:ind w:firstLine="540"/>
        <w:jc w:val="both"/>
        <w:rPr>
          <w:b/>
          <w:bCs/>
          <w:i/>
        </w:rPr>
      </w:pPr>
      <w:r w:rsidRPr="00A666A6">
        <w:rPr>
          <w:b/>
          <w:bCs/>
          <w:i/>
        </w:rPr>
        <w:t>Подразделения Банка, осуществляющие операции подверженные риску, проводят идентификацию и всесторонний анализ рисков как при проведении указанных операций, так при разработке новых банковских продуктов, а также осуществляют текущий мониторинг и контроль принятых рисков.</w:t>
      </w:r>
    </w:p>
    <w:p w:rsidR="00E95B8D" w:rsidRPr="00A666A6" w:rsidRDefault="00E95B8D" w:rsidP="00F26579">
      <w:pPr>
        <w:pStyle w:val="Basic"/>
        <w:rPr>
          <w:rStyle w:val="Subst"/>
          <w:bCs/>
          <w:iCs/>
        </w:rPr>
      </w:pPr>
      <w:r w:rsidRPr="00A666A6">
        <w:rPr>
          <w:rStyle w:val="Subst"/>
          <w:bCs/>
          <w:iCs/>
        </w:rPr>
        <w:t xml:space="preserve"> </w:t>
      </w:r>
    </w:p>
    <w:p w:rsidR="00E95B8D" w:rsidRPr="00A666A6" w:rsidRDefault="00E95B8D" w:rsidP="00F26579">
      <w:pPr>
        <w:pStyle w:val="Basic"/>
        <w:rPr>
          <w:rStyle w:val="Subst"/>
          <w:bCs/>
          <w:iCs/>
        </w:rPr>
      </w:pPr>
      <w:r w:rsidRPr="00A666A6">
        <w:rPr>
          <w:rStyle w:val="Subst"/>
          <w:bCs/>
          <w:iCs/>
        </w:rPr>
        <w:t>В рамках общей политики по управлению рисками Эмитент дает характеристику рискам, которые считает существенными.</w:t>
      </w:r>
    </w:p>
    <w:p w:rsidR="00E95B8D" w:rsidRPr="00A666A6" w:rsidRDefault="00E95B8D" w:rsidP="00A615DA">
      <w:pPr>
        <w:pStyle w:val="Basic"/>
        <w:rPr>
          <w:rStyle w:val="Subst"/>
          <w:bCs/>
          <w:iCs/>
        </w:rPr>
      </w:pPr>
      <w:r w:rsidRPr="00A666A6">
        <w:rPr>
          <w:rStyle w:val="Subst"/>
          <w:bCs/>
          <w:iCs/>
        </w:rPr>
        <w:t xml:space="preserve">Управление рисками Эмитента осуществляется в рамках общей политики в области управления рисками Банка в целом, с выделением отдельного уровня риска и специфики подхода по управлению соответствующим риском. </w:t>
      </w:r>
    </w:p>
    <w:p w:rsidR="00E95B8D" w:rsidRPr="00A666A6" w:rsidRDefault="00E95B8D" w:rsidP="00A615DA">
      <w:pPr>
        <w:pStyle w:val="Basic"/>
        <w:rPr>
          <w:rStyle w:val="Subst"/>
          <w:bCs/>
          <w:iCs/>
        </w:rPr>
      </w:pPr>
      <w:r w:rsidRPr="00A666A6">
        <w:rPr>
          <w:rStyle w:val="Subst"/>
          <w:bCs/>
          <w:iCs/>
        </w:rPr>
        <w:t xml:space="preserve">Описание политики по управлению рисками приведено ниже в соответствующих подпунктах настоящего пункта. </w:t>
      </w:r>
    </w:p>
    <w:p w:rsidR="00E95B8D" w:rsidRPr="00A666A6" w:rsidRDefault="00E95B8D" w:rsidP="00BD52E9">
      <w:pPr>
        <w:pStyle w:val="Basic"/>
        <w:rPr>
          <w:rFonts w:cs="Calibri"/>
          <w:b/>
          <w:i/>
        </w:rPr>
      </w:pPr>
      <w:r w:rsidRPr="00A666A6">
        <w:rPr>
          <w:rFonts w:cs="Calibri"/>
          <w:b/>
          <w:i/>
        </w:rPr>
        <w:t xml:space="preserve">В Банке разработана и утверждена «Политика по управлению рисками» (Постановление Правления ПАО Сбербанк 29.02.1012, Протокол от 29.02.2012 №442 р38а), которая определяет основные цели и задачи интегрированного управления рисками в Группе ПАО Сбербанк (далее – Группа) на совокупной основе, принципы его организации и функционирования, участников процесса, их задачи, полномочия и ответственность. </w:t>
      </w:r>
    </w:p>
    <w:p w:rsidR="00E95B8D" w:rsidRPr="00A666A6" w:rsidRDefault="00E95B8D" w:rsidP="00BD52E9">
      <w:pPr>
        <w:pStyle w:val="Basic"/>
        <w:rPr>
          <w:b/>
          <w:i/>
        </w:rPr>
      </w:pPr>
      <w:r w:rsidRPr="00A666A6">
        <w:rPr>
          <w:b/>
          <w:i/>
        </w:rPr>
        <w:t xml:space="preserve">Основными инструментами интегрированного управления рисками Группы в рамках Политики являются: </w:t>
      </w:r>
    </w:p>
    <w:p w:rsidR="00E95B8D" w:rsidRPr="00A666A6" w:rsidRDefault="00E95B8D" w:rsidP="00BD52E9">
      <w:pPr>
        <w:pStyle w:val="Basic"/>
        <w:rPr>
          <w:b/>
          <w:i/>
        </w:rPr>
      </w:pPr>
      <w:r w:rsidRPr="00A666A6">
        <w:rPr>
          <w:b/>
          <w:i/>
          <w:szCs w:val="22"/>
        </w:rPr>
        <w:sym w:font="Symbol" w:char="F0B7"/>
      </w:r>
      <w:r w:rsidRPr="00A666A6">
        <w:rPr>
          <w:b/>
          <w:i/>
        </w:rPr>
        <w:t xml:space="preserve"> определение аппетита к риску Группы, целевой (ожидаемой) структуры существенных для Группы видов рисков, целевых (максимальных) уровней для всех существенных рисков Группы; </w:t>
      </w:r>
    </w:p>
    <w:p w:rsidR="00E95B8D" w:rsidRPr="00A666A6" w:rsidRDefault="00E95B8D" w:rsidP="00BD52E9">
      <w:pPr>
        <w:pStyle w:val="Basic"/>
        <w:rPr>
          <w:b/>
          <w:i/>
        </w:rPr>
      </w:pPr>
      <w:r w:rsidRPr="00A666A6">
        <w:rPr>
          <w:b/>
          <w:i/>
          <w:szCs w:val="22"/>
        </w:rPr>
        <w:sym w:font="Symbol" w:char="F0B7"/>
      </w:r>
      <w:r w:rsidRPr="00A666A6">
        <w:rPr>
          <w:b/>
          <w:i/>
        </w:rPr>
        <w:t xml:space="preserve"> управление Группой с учетом риска на основе распределения экономического капитала; </w:t>
      </w:r>
    </w:p>
    <w:p w:rsidR="00E95B8D" w:rsidRPr="00A666A6" w:rsidRDefault="00E95B8D" w:rsidP="00BD52E9">
      <w:pPr>
        <w:pStyle w:val="Basic"/>
        <w:rPr>
          <w:b/>
          <w:i/>
        </w:rPr>
      </w:pPr>
      <w:r w:rsidRPr="00A666A6">
        <w:rPr>
          <w:b/>
          <w:i/>
          <w:szCs w:val="22"/>
        </w:rPr>
        <w:sym w:font="Symbol" w:char="F0B7"/>
      </w:r>
      <w:r w:rsidRPr="00A666A6">
        <w:rPr>
          <w:b/>
          <w:i/>
        </w:rPr>
        <w:t xml:space="preserve"> формализованные показатели риска, их оценка и прогнозирование, стресс- тестирование рисков; </w:t>
      </w:r>
    </w:p>
    <w:p w:rsidR="00E95B8D" w:rsidRPr="00A666A6" w:rsidRDefault="00E95B8D" w:rsidP="00BD52E9">
      <w:pPr>
        <w:pStyle w:val="Basic"/>
        <w:rPr>
          <w:b/>
          <w:i/>
        </w:rPr>
      </w:pPr>
      <w:r w:rsidRPr="00A666A6">
        <w:rPr>
          <w:b/>
          <w:i/>
          <w:szCs w:val="22"/>
        </w:rPr>
        <w:sym w:font="Symbol" w:char="F0B7"/>
      </w:r>
      <w:r w:rsidRPr="00A666A6">
        <w:rPr>
          <w:b/>
          <w:i/>
        </w:rPr>
        <w:t xml:space="preserve"> проактивный анализ и многоуровневая отчетность о возникающих риска. </w:t>
      </w:r>
    </w:p>
    <w:p w:rsidR="00E95B8D" w:rsidRPr="00A666A6" w:rsidRDefault="00E95B8D" w:rsidP="00BD52E9">
      <w:pPr>
        <w:pStyle w:val="Basic"/>
        <w:rPr>
          <w:b/>
          <w:i/>
        </w:rPr>
      </w:pPr>
    </w:p>
    <w:p w:rsidR="00E95B8D" w:rsidRPr="00A666A6" w:rsidRDefault="00E95B8D" w:rsidP="00BD52E9">
      <w:pPr>
        <w:pStyle w:val="Basic"/>
        <w:rPr>
          <w:b/>
          <w:i/>
        </w:rPr>
      </w:pPr>
      <w:r w:rsidRPr="00A666A6">
        <w:rPr>
          <w:b/>
          <w:i/>
        </w:rPr>
        <w:t xml:space="preserve">Система управления рисками Группы основывается на стандартах и инструментах, рекомендуемых Базельским комитетом по банковскому надзору и отвечает требованиям лучших мировых практик. </w:t>
      </w:r>
    </w:p>
    <w:p w:rsidR="00E95B8D" w:rsidRPr="00A666A6" w:rsidRDefault="00E95B8D" w:rsidP="00BD52E9">
      <w:pPr>
        <w:pStyle w:val="Basic"/>
        <w:rPr>
          <w:b/>
          <w:i/>
        </w:rPr>
      </w:pPr>
    </w:p>
    <w:p w:rsidR="00E95B8D" w:rsidRPr="00A666A6" w:rsidRDefault="00E95B8D" w:rsidP="00BD52E9">
      <w:pPr>
        <w:pStyle w:val="Basic"/>
        <w:rPr>
          <w:b/>
          <w:i/>
        </w:rPr>
      </w:pPr>
      <w:r w:rsidRPr="00A666A6">
        <w:rPr>
          <w:b/>
          <w:i/>
        </w:rPr>
        <w:t xml:space="preserve">Основными целями организации системы интегрированного управления рисками, как составной части процесса управления Банком являются: </w:t>
      </w:r>
    </w:p>
    <w:p w:rsidR="00E95B8D" w:rsidRPr="00A666A6" w:rsidRDefault="00E95B8D" w:rsidP="00BD52E9">
      <w:pPr>
        <w:pStyle w:val="Basic"/>
        <w:rPr>
          <w:b/>
          <w:i/>
        </w:rPr>
      </w:pPr>
      <w:r w:rsidRPr="00A666A6">
        <w:rPr>
          <w:b/>
          <w:i/>
          <w:szCs w:val="22"/>
        </w:rPr>
        <w:sym w:font="Symbol" w:char="F0B7"/>
      </w:r>
      <w:r w:rsidRPr="00A666A6">
        <w:rPr>
          <w:b/>
          <w:i/>
        </w:rPr>
        <w:t xml:space="preserve"> обеспечение устойчивого развития Банка и организаций-участников Группы в рамках реализации стратегии развития, утвержденной Наблюдательным советом Банка; </w:t>
      </w:r>
    </w:p>
    <w:p w:rsidR="00E95B8D" w:rsidRPr="00A666A6" w:rsidRDefault="00E95B8D" w:rsidP="00BD52E9">
      <w:pPr>
        <w:pStyle w:val="Basic"/>
        <w:rPr>
          <w:b/>
          <w:i/>
        </w:rPr>
      </w:pPr>
      <w:r w:rsidRPr="00A666A6">
        <w:rPr>
          <w:b/>
          <w:i/>
          <w:szCs w:val="22"/>
        </w:rPr>
        <w:sym w:font="Symbol" w:char="F0B7"/>
      </w:r>
      <w:r w:rsidRPr="00A666A6">
        <w:rPr>
          <w:b/>
          <w:i/>
        </w:rPr>
        <w:t xml:space="preserve"> обеспечение и защита интересов акционеров, участников, кредиторов, клиентов Группы и иных лиц, с учетом того, что указанные лица заинтересованы в продолжении устойчивой деятельности Группы, чтобы принимаемые Группой риски не создавали угрозы для существования Группы и ее участников; </w:t>
      </w:r>
    </w:p>
    <w:p w:rsidR="00E95B8D" w:rsidRPr="00A666A6" w:rsidRDefault="00E95B8D" w:rsidP="00BD52E9">
      <w:pPr>
        <w:pStyle w:val="Basic"/>
        <w:rPr>
          <w:b/>
          <w:i/>
        </w:rPr>
      </w:pPr>
      <w:r w:rsidRPr="00A666A6">
        <w:rPr>
          <w:b/>
          <w:i/>
          <w:szCs w:val="22"/>
        </w:rPr>
        <w:sym w:font="Symbol" w:char="F0B7"/>
      </w:r>
      <w:r w:rsidRPr="00A666A6">
        <w:rPr>
          <w:b/>
          <w:i/>
        </w:rPr>
        <w:t xml:space="preserve"> усиление конкурентных преимуществ Банка и Группы вследствие: </w:t>
      </w:r>
    </w:p>
    <w:p w:rsidR="00E95B8D" w:rsidRPr="00A666A6" w:rsidRDefault="00E95B8D" w:rsidP="00BD52E9">
      <w:pPr>
        <w:pStyle w:val="Basic"/>
        <w:rPr>
          <w:b/>
          <w:i/>
        </w:rPr>
      </w:pPr>
      <w:r w:rsidRPr="00A666A6">
        <w:rPr>
          <w:b/>
          <w:i/>
        </w:rPr>
        <w:t xml:space="preserve">– обеспечения единого понимания рисков на уровне Группы и стратегического планирования с учетом уровня принимаемого риска; </w:t>
      </w:r>
    </w:p>
    <w:p w:rsidR="00E95B8D" w:rsidRPr="00A666A6" w:rsidRDefault="00E95B8D" w:rsidP="00BD52E9">
      <w:pPr>
        <w:pStyle w:val="Basic"/>
        <w:rPr>
          <w:b/>
          <w:i/>
        </w:rPr>
      </w:pPr>
      <w:r w:rsidRPr="00A666A6">
        <w:rPr>
          <w:b/>
          <w:i/>
        </w:rPr>
        <w:t>– повышения эффективности управления капиталом и увеличения рыночной стоимости Банка, в том числе на уровне Группы;</w:t>
      </w:r>
    </w:p>
    <w:p w:rsidR="00E95B8D" w:rsidRPr="00A666A6" w:rsidRDefault="00E95B8D" w:rsidP="00BD52E9">
      <w:pPr>
        <w:pStyle w:val="Basic"/>
        <w:rPr>
          <w:b/>
          <w:i/>
        </w:rPr>
      </w:pPr>
      <w:r w:rsidRPr="00A666A6">
        <w:rPr>
          <w:b/>
          <w:i/>
        </w:rPr>
        <w:t xml:space="preserve">– сохранения устойчивости при расширении продуктового ряда организаций-участников Группы (внедрение более сложных продуктов) вследствие адекватной оценки и управления принимаемыми рисками; </w:t>
      </w:r>
    </w:p>
    <w:p w:rsidR="00E95B8D" w:rsidRPr="00A666A6" w:rsidRDefault="00E95B8D" w:rsidP="00BD52E9">
      <w:pPr>
        <w:pStyle w:val="Basic"/>
        <w:rPr>
          <w:b/>
          <w:i/>
        </w:rPr>
      </w:pPr>
      <w:r w:rsidRPr="00A666A6">
        <w:rPr>
          <w:b/>
          <w:i/>
          <w:szCs w:val="22"/>
        </w:rPr>
        <w:sym w:font="Symbol" w:char="F0B7"/>
      </w:r>
      <w:r w:rsidRPr="00A666A6">
        <w:rPr>
          <w:b/>
          <w:i/>
        </w:rPr>
        <w:t xml:space="preserve"> рост доверия инвесторов за счет создания прозрачной системы управления рисками Группы.</w:t>
      </w:r>
    </w:p>
    <w:p w:rsidR="00E95B8D" w:rsidRPr="00A666A6" w:rsidRDefault="00E95B8D" w:rsidP="00BD52E9">
      <w:pPr>
        <w:pStyle w:val="Basic"/>
        <w:rPr>
          <w:b/>
          <w:i/>
        </w:rPr>
      </w:pPr>
    </w:p>
    <w:p w:rsidR="00E95B8D" w:rsidRPr="00A666A6" w:rsidRDefault="00E95B8D" w:rsidP="00BD52E9">
      <w:pPr>
        <w:pStyle w:val="Basic"/>
        <w:rPr>
          <w:rFonts w:cs="Calibri"/>
          <w:b/>
          <w:i/>
        </w:rPr>
      </w:pPr>
      <w:r w:rsidRPr="00A666A6">
        <w:rPr>
          <w:rFonts w:cs="Calibri"/>
          <w:b/>
          <w:i/>
        </w:rPr>
        <w:t xml:space="preserve">Полный текст документа приведен  на странице в сети Интернет: </w:t>
      </w:r>
      <w:hyperlink r:id="rId11" w:history="1">
        <w:r w:rsidRPr="00A666A6">
          <w:rPr>
            <w:rStyle w:val="Hyperlink"/>
            <w:rFonts w:cs="Calibri"/>
            <w:b/>
            <w:i/>
            <w:color w:val="auto"/>
          </w:rPr>
          <w:t>http://www.e-disclosure.ru/portal/files.aspx?id=3043&amp;type=1</w:t>
        </w:r>
      </w:hyperlink>
      <w:r w:rsidRPr="00A666A6">
        <w:rPr>
          <w:rFonts w:cs="Calibri"/>
          <w:b/>
          <w:i/>
        </w:rPr>
        <w:t xml:space="preserve">, </w:t>
      </w:r>
      <w:hyperlink r:id="rId12" w:history="1">
        <w:r w:rsidRPr="00A666A6">
          <w:rPr>
            <w:rStyle w:val="Hyperlink"/>
            <w:rFonts w:cs="Calibri"/>
            <w:b/>
            <w:i/>
            <w:color w:val="auto"/>
          </w:rPr>
          <w:t>http://data.sberbank.ru/moscow/ru/investor_relations/disclosure/charter/</w:t>
        </w:r>
      </w:hyperlink>
      <w:r w:rsidRPr="00A666A6">
        <w:rPr>
          <w:rFonts w:cs="Calibri"/>
          <w:b/>
          <w:i/>
        </w:rPr>
        <w:t xml:space="preserve">. </w:t>
      </w:r>
    </w:p>
    <w:p w:rsidR="00E95B8D" w:rsidRPr="00A666A6" w:rsidRDefault="00E95B8D" w:rsidP="00BD52E9">
      <w:pPr>
        <w:pStyle w:val="Basic"/>
        <w:rPr>
          <w:rFonts w:cs="Calibri"/>
          <w:b/>
          <w:i/>
        </w:rPr>
      </w:pPr>
    </w:p>
    <w:p w:rsidR="00E95B8D" w:rsidRPr="00A666A6" w:rsidRDefault="00E95B8D" w:rsidP="00BD52E9">
      <w:pPr>
        <w:pStyle w:val="Basic"/>
        <w:rPr>
          <w:b/>
          <w:i/>
        </w:rPr>
      </w:pPr>
    </w:p>
    <w:p w:rsidR="00E95B8D" w:rsidRPr="00A666A6" w:rsidRDefault="00E95B8D" w:rsidP="00BC5914">
      <w:pPr>
        <w:pStyle w:val="BodyText"/>
        <w:rPr>
          <w:b/>
          <w:i/>
        </w:rPr>
      </w:pPr>
      <w:r w:rsidRPr="00A666A6">
        <w:rPr>
          <w:b/>
          <w:i/>
        </w:rPr>
        <w:t>Управление рисками в Группе представляет собой трехуровневый процесс</w:t>
      </w:r>
    </w:p>
    <w:p w:rsidR="00E95B8D" w:rsidRPr="00A666A6" w:rsidRDefault="00E95B8D" w:rsidP="00BC5914">
      <w:pPr>
        <w:pStyle w:val="BodyText"/>
        <w:numPr>
          <w:ilvl w:val="0"/>
          <w:numId w:val="48"/>
        </w:numPr>
        <w:spacing w:line="276" w:lineRule="auto"/>
        <w:jc w:val="both"/>
        <w:rPr>
          <w:b/>
          <w:i/>
        </w:rPr>
      </w:pPr>
      <w:r w:rsidRPr="00A666A6">
        <w:rPr>
          <w:b/>
          <w:i/>
        </w:rPr>
        <w:t>Первый уровень управления – управление совокупным риском Группы. Осуществляется Наблюдательным Советом, Правлением, Комитетом ПАО Сбербанк по рискам Группы (далее КРГ). Результатом данного процесса является, в том числе, формирование требований и ограничений по процессам управления выделенными группами рисков, по процессам управления рисками в организациях-участниках Группы, а также определение конкретных коллегиальных органов и структурных подразделений организаций-участников Группы, ответственных за управление выделенными группами рисков. На данном уровне определяются и утверждаются политики и стандарты управления рисками Группы, утверждаются политики и стандарты управления рисками организаций-участников Группы.</w:t>
      </w:r>
    </w:p>
    <w:p w:rsidR="00E95B8D" w:rsidRPr="00A666A6" w:rsidRDefault="00E95B8D" w:rsidP="00BC5914">
      <w:pPr>
        <w:pStyle w:val="BodyText"/>
        <w:numPr>
          <w:ilvl w:val="0"/>
          <w:numId w:val="48"/>
        </w:numPr>
        <w:spacing w:line="276" w:lineRule="auto"/>
        <w:jc w:val="both"/>
        <w:rPr>
          <w:b/>
          <w:i/>
        </w:rPr>
      </w:pPr>
      <w:r w:rsidRPr="00A666A6">
        <w:rPr>
          <w:b/>
          <w:i/>
        </w:rPr>
        <w:t>Второй уровень управления – управление выделенными группами рисков Группы в рамках ограничений и требований, установленных на 1-м уровне управления. Осуществляется специализированными комитетами ПАО «Сбербанк России» по управлению отдельными видами риска и другими коллегиальными органами, определенными Правлением, либо КРГ. Результатом данного процесса является, в том числе, формирование требований и ограничений к отдельным сделкам, операциям, позициям, порождающим риски соответствующего типа.</w:t>
      </w:r>
    </w:p>
    <w:p w:rsidR="00E95B8D" w:rsidRPr="00A666A6" w:rsidRDefault="00E95B8D" w:rsidP="00BC5914">
      <w:pPr>
        <w:pStyle w:val="BodyText"/>
        <w:numPr>
          <w:ilvl w:val="0"/>
          <w:numId w:val="48"/>
        </w:numPr>
        <w:spacing w:line="276" w:lineRule="auto"/>
        <w:jc w:val="both"/>
        <w:rPr>
          <w:rFonts w:cs="Calibri"/>
          <w:b/>
          <w:i/>
        </w:rPr>
      </w:pPr>
      <w:r w:rsidRPr="00A666A6">
        <w:rPr>
          <w:b/>
          <w:i/>
        </w:rPr>
        <w:t>Третий уровень управления  – управление выделенными группами рисков в организациях-участниках Группы в рамках требований и ограничений, установленных на 1-м и 2-м уровне управления. Осуществляется коллегиальными органами и структурными подразделениями организаций-участников Группы, определенными Правлением, либо КРГ.</w:t>
      </w:r>
    </w:p>
    <w:p w:rsidR="00E95B8D" w:rsidRPr="00A666A6" w:rsidRDefault="00E95B8D" w:rsidP="00BD52E9">
      <w:pPr>
        <w:pStyle w:val="Basic"/>
        <w:rPr>
          <w:rFonts w:cs="Calibri"/>
          <w:b/>
          <w:i/>
        </w:rPr>
      </w:pPr>
    </w:p>
    <w:p w:rsidR="00E95B8D" w:rsidRPr="00A666A6" w:rsidRDefault="00E95B8D" w:rsidP="0094409B">
      <w:pPr>
        <w:pStyle w:val="Heading3"/>
      </w:pPr>
      <w:bookmarkStart w:id="23" w:name="Par393"/>
      <w:bookmarkStart w:id="24" w:name="_Toc430103399"/>
      <w:bookmarkEnd w:id="23"/>
      <w:r w:rsidRPr="00A666A6">
        <w:t>2.5.1. Отраслевые риски</w:t>
      </w:r>
      <w:bookmarkEnd w:id="24"/>
    </w:p>
    <w:p w:rsidR="00E95B8D" w:rsidRPr="00A666A6" w:rsidRDefault="00E95B8D" w:rsidP="00BD52E9">
      <w:pPr>
        <w:pStyle w:val="Basic"/>
      </w:pPr>
      <w:r w:rsidRPr="00A666A6">
        <w:t>Описывается влияние возможного ухудшения ситуации в отрасли эмитента на его деятельность и исполнение им обязательств по ценным бумагам. Приводятся наиболее значимые, по мнению эмитента, возможные изменения в отрасли (отдельно на внутреннем и внешнем рынках), а также предполагаемые действия эмитента в этом случае.</w:t>
      </w:r>
    </w:p>
    <w:p w:rsidR="00E95B8D" w:rsidRPr="00A666A6" w:rsidRDefault="00E95B8D" w:rsidP="00BD52E9">
      <w:pPr>
        <w:pStyle w:val="Basic"/>
      </w:pPr>
      <w:r w:rsidRPr="00A666A6">
        <w:t>Отдельно описываются риски, связанные с возможным изменением цен на сырье, услуги, используемые эмитентом в своей деятельности (отдельно на внутреннем и внешнем рынках), и их влияние на деятельность эмитента и исполнение им обязательств по ценным бумагам.</w:t>
      </w:r>
    </w:p>
    <w:p w:rsidR="00E95B8D" w:rsidRPr="00A666A6" w:rsidRDefault="00E95B8D" w:rsidP="00BD52E9">
      <w:pPr>
        <w:pStyle w:val="Basic"/>
      </w:pPr>
      <w:r w:rsidRPr="00A666A6">
        <w:t>Отдельно описываются риски, связанные с возможным изменением цен на продукцию и (или) услуги эмитента (отдельно на внутреннем и внешнем рынках), и их влияние на деятельность эмитента и исполнение им обязательств по ценным бумагам.</w:t>
      </w:r>
    </w:p>
    <w:p w:rsidR="00E95B8D" w:rsidRPr="00A666A6" w:rsidRDefault="00E95B8D" w:rsidP="00BD52E9">
      <w:pPr>
        <w:pStyle w:val="Basic"/>
        <w:rPr>
          <w:rFonts w:cs="Calibri"/>
          <w:b/>
          <w:i/>
        </w:rPr>
      </w:pPr>
      <w:r w:rsidRPr="00A666A6">
        <w:rPr>
          <w:rFonts w:cs="Calibri"/>
          <w:b/>
          <w:i/>
        </w:rPr>
        <w:t xml:space="preserve">Эмитент является кредитной организацией. Информация не указывается. </w:t>
      </w:r>
    </w:p>
    <w:p w:rsidR="00E95B8D" w:rsidRPr="00A666A6" w:rsidRDefault="00E95B8D" w:rsidP="0094409B">
      <w:pPr>
        <w:pStyle w:val="Heading3"/>
      </w:pPr>
      <w:bookmarkStart w:id="25" w:name="_Toc430103400"/>
      <w:r w:rsidRPr="00A666A6">
        <w:t>2.5.2. Страновые и региональные риски</w:t>
      </w:r>
      <w:bookmarkEnd w:id="25"/>
    </w:p>
    <w:p w:rsidR="00E95B8D" w:rsidRPr="00A666A6" w:rsidRDefault="00E95B8D" w:rsidP="00BD52E9">
      <w:pPr>
        <w:pStyle w:val="Basic"/>
      </w:pPr>
      <w:r w:rsidRPr="00A666A6">
        <w:t>Описываются риски, связанные с политической и экономической ситуацией в стране (странах) и регионе, в которых эмитент зарегистрирован в качестве налогоплательщика и (или) осуществляет основную деятельность, при условии, что основная деятельность эмитента в такой стране (регионе) приносит 10 и более процентов доходов за последний завершенный отчетный период до даты утверждения проспекта ценных бумаг.</w:t>
      </w:r>
    </w:p>
    <w:p w:rsidR="00E95B8D" w:rsidRPr="00A666A6" w:rsidRDefault="00E95B8D" w:rsidP="00BD52E9">
      <w:pPr>
        <w:pStyle w:val="Basic"/>
      </w:pPr>
      <w:r w:rsidRPr="00A666A6">
        <w:t>Указываются предполагаемые действия эмитента на случай отрицательного влияния изменения ситуации в стране (странах) и регионе на его деятельность.</w:t>
      </w:r>
    </w:p>
    <w:p w:rsidR="00E95B8D" w:rsidRPr="00A666A6" w:rsidRDefault="00E95B8D" w:rsidP="00BD52E9">
      <w:pPr>
        <w:pStyle w:val="Basic"/>
      </w:pPr>
      <w:r w:rsidRPr="00A666A6">
        <w:t>Описываются риски, связанные с возможными военными конфликтами, введением чрезвычайного положения и забастовками в стране (странах) и регионе, в которых эмитент зарегистрирован в качестве налогоплательщика и (или) осуществляет основную деятельность.</w:t>
      </w:r>
    </w:p>
    <w:p w:rsidR="00E95B8D" w:rsidRPr="00A666A6" w:rsidRDefault="00E95B8D" w:rsidP="00BD52E9">
      <w:pPr>
        <w:pStyle w:val="Basic"/>
      </w:pPr>
      <w:r w:rsidRPr="00A666A6">
        <w:t>Описываются риски, связанные с географическими особенностями страны (стран) и региона, в которых эмитент зарегистрирован в качестве налогоплательщика и (или) осуществляет основную деятельность, в том числе с повышенной опасностью стихийных бедствий, возможным прекращением транспортного сообщения в связи с удаленностью и (или) труднодоступностью и тому подобным.</w:t>
      </w:r>
    </w:p>
    <w:p w:rsidR="00E95B8D" w:rsidRPr="00A666A6" w:rsidRDefault="00E95B8D" w:rsidP="00280C87">
      <w:pPr>
        <w:pStyle w:val="Basic"/>
        <w:rPr>
          <w:rFonts w:cs="Calibri"/>
          <w:b/>
          <w:i/>
        </w:rPr>
      </w:pPr>
      <w:r w:rsidRPr="00A666A6">
        <w:rPr>
          <w:rFonts w:cs="Calibri"/>
          <w:b/>
          <w:i/>
        </w:rPr>
        <w:t xml:space="preserve">Эмитент является кредитной организацией. Информация не указывается. </w:t>
      </w:r>
    </w:p>
    <w:p w:rsidR="00E95B8D" w:rsidRPr="00A666A6" w:rsidRDefault="00E95B8D" w:rsidP="00BD52E9">
      <w:pPr>
        <w:pStyle w:val="Basic"/>
        <w:rPr>
          <w:rFonts w:cs="Calibri"/>
        </w:rPr>
      </w:pPr>
    </w:p>
    <w:p w:rsidR="00E95B8D" w:rsidRPr="00A666A6" w:rsidRDefault="00E95B8D" w:rsidP="0094409B">
      <w:pPr>
        <w:pStyle w:val="Heading3"/>
      </w:pPr>
      <w:bookmarkStart w:id="26" w:name="_Toc430103401"/>
      <w:r w:rsidRPr="00A666A6">
        <w:t>2.5.3. Финансовые риски</w:t>
      </w:r>
      <w:bookmarkEnd w:id="26"/>
    </w:p>
    <w:p w:rsidR="00E95B8D" w:rsidRPr="00A666A6" w:rsidRDefault="00E95B8D" w:rsidP="00BD52E9">
      <w:pPr>
        <w:pStyle w:val="Basic"/>
      </w:pPr>
      <w:r w:rsidRPr="00A666A6">
        <w:t>Описывается подверженность эмитента рискам, связанным с изменением процентных ставок, курса обмена иностранных валют, в связи с деятельностью эмитента либо в связи с хеджированием, осуществляемым эмитентом в целях снижения неблагоприятных последствий влияния вышеуказанных рисков.</w:t>
      </w:r>
    </w:p>
    <w:p w:rsidR="00E95B8D" w:rsidRPr="00A666A6" w:rsidRDefault="00E95B8D" w:rsidP="00BD52E9">
      <w:pPr>
        <w:pStyle w:val="Basic"/>
      </w:pPr>
      <w:r w:rsidRPr="00A666A6">
        <w:t>Описываются подверженность финансового состояния эмитента, его ликвидности, источников финансирования, результатов деятельности и тому подобного изменению валютного курса (валютные риски).</w:t>
      </w:r>
    </w:p>
    <w:p w:rsidR="00E95B8D" w:rsidRPr="00A666A6" w:rsidRDefault="00E95B8D" w:rsidP="00BD52E9">
      <w:pPr>
        <w:pStyle w:val="Basic"/>
      </w:pPr>
      <w:r w:rsidRPr="00A666A6">
        <w:t>Указываются предполагаемые действия эмитента на случай отрицательного влияния изменения валютного курса и процентных ставок на деятельность эмитента.</w:t>
      </w:r>
    </w:p>
    <w:p w:rsidR="00E95B8D" w:rsidRPr="00A666A6" w:rsidRDefault="00E95B8D" w:rsidP="00BD52E9">
      <w:pPr>
        <w:pStyle w:val="Basic"/>
      </w:pPr>
      <w:r w:rsidRPr="00A666A6">
        <w:t>Указывается, каким образом инфляция может сказаться на выплатах по ценным бумагам, приводятся критические, по мнению эмитента, значения инфляции, а также предполагаемые действия эмитента по уменьшению указанного риска.</w:t>
      </w:r>
    </w:p>
    <w:p w:rsidR="00E95B8D" w:rsidRPr="00A666A6" w:rsidRDefault="00E95B8D" w:rsidP="00BD52E9">
      <w:pPr>
        <w:pStyle w:val="Basic"/>
      </w:pPr>
      <w:r w:rsidRPr="00A666A6">
        <w:t>Указывается, какие из показателей финансовой отчетности эмитента наиболее подвержены изменению в результате влияния указанных финансовых рисков. В том числе указываются риски, вероятность их возникновения и характер изменений в отчетности.</w:t>
      </w:r>
    </w:p>
    <w:p w:rsidR="00E95B8D" w:rsidRPr="00A666A6" w:rsidRDefault="00E95B8D" w:rsidP="00280C87">
      <w:pPr>
        <w:pStyle w:val="Basic"/>
        <w:rPr>
          <w:rFonts w:cs="Calibri"/>
          <w:b/>
          <w:i/>
        </w:rPr>
      </w:pPr>
      <w:r w:rsidRPr="00A666A6">
        <w:rPr>
          <w:rFonts w:cs="Calibri"/>
          <w:b/>
          <w:i/>
        </w:rPr>
        <w:t xml:space="preserve">Эмитент является кредитной организацией. Информация не указывается. </w:t>
      </w:r>
    </w:p>
    <w:p w:rsidR="00E95B8D" w:rsidRPr="00A666A6" w:rsidRDefault="00E95B8D" w:rsidP="00BD52E9">
      <w:pPr>
        <w:pStyle w:val="Basic"/>
        <w:rPr>
          <w:rFonts w:cs="Calibri"/>
        </w:rPr>
      </w:pPr>
    </w:p>
    <w:p w:rsidR="00E95B8D" w:rsidRPr="00A666A6" w:rsidRDefault="00E95B8D" w:rsidP="0094409B">
      <w:pPr>
        <w:pStyle w:val="Heading3"/>
      </w:pPr>
      <w:bookmarkStart w:id="27" w:name="_Toc430103402"/>
      <w:r w:rsidRPr="00A666A6">
        <w:t>2.5.4. Правовые риски</w:t>
      </w:r>
      <w:bookmarkEnd w:id="27"/>
    </w:p>
    <w:p w:rsidR="00E95B8D" w:rsidRPr="00A666A6" w:rsidRDefault="00E95B8D" w:rsidP="00BD52E9">
      <w:pPr>
        <w:pStyle w:val="Basic"/>
      </w:pPr>
      <w:r w:rsidRPr="00A666A6">
        <w:t>Описываются правовые риски, связанные с деятельностью эмитента (отдельно для внутреннего и внешнего рынков), в том числе риски, связанные с изменением:</w:t>
      </w:r>
    </w:p>
    <w:p w:rsidR="00E95B8D" w:rsidRPr="00A666A6" w:rsidRDefault="00E95B8D" w:rsidP="00BD52E9">
      <w:pPr>
        <w:pStyle w:val="Basic"/>
      </w:pPr>
      <w:r w:rsidRPr="00A666A6">
        <w:t>валютного регулирования;</w:t>
      </w:r>
    </w:p>
    <w:p w:rsidR="00E95B8D" w:rsidRPr="00A666A6" w:rsidRDefault="00E95B8D" w:rsidP="00BD52E9">
      <w:pPr>
        <w:pStyle w:val="Basic"/>
      </w:pPr>
      <w:r w:rsidRPr="00A666A6">
        <w:t>налогового законодательства;</w:t>
      </w:r>
    </w:p>
    <w:p w:rsidR="00E95B8D" w:rsidRPr="00A666A6" w:rsidRDefault="00E95B8D" w:rsidP="00BD52E9">
      <w:pPr>
        <w:pStyle w:val="Basic"/>
      </w:pPr>
      <w:r w:rsidRPr="00A666A6">
        <w:t>правил таможенного контроля и пошлин;</w:t>
      </w:r>
    </w:p>
    <w:p w:rsidR="00E95B8D" w:rsidRPr="00A666A6" w:rsidRDefault="00E95B8D" w:rsidP="00BD52E9">
      <w:pPr>
        <w:pStyle w:val="Basic"/>
      </w:pPr>
      <w:r w:rsidRPr="00A666A6">
        <w:t>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w:t>
      </w:r>
    </w:p>
    <w:p w:rsidR="00E95B8D" w:rsidRPr="00A666A6" w:rsidRDefault="00E95B8D" w:rsidP="00BD52E9">
      <w:pPr>
        <w:pStyle w:val="Basic"/>
      </w:pPr>
      <w:r w:rsidRPr="00A666A6">
        <w:t>судебной практики по вопросам, связанным с деятельностью эмитента (в том числе по вопросам лицензирования), которая может негативно сказаться на результатах его деятельности, а также на результатах текущих судебных процессов, в которых участвует эмитент.</w:t>
      </w:r>
    </w:p>
    <w:p w:rsidR="00E95B8D" w:rsidRPr="00A666A6" w:rsidRDefault="00E95B8D" w:rsidP="00280C87">
      <w:pPr>
        <w:pStyle w:val="Basic"/>
        <w:rPr>
          <w:rFonts w:cs="Calibri"/>
          <w:b/>
          <w:i/>
        </w:rPr>
      </w:pPr>
      <w:r w:rsidRPr="00A666A6">
        <w:rPr>
          <w:rFonts w:cs="Calibri"/>
          <w:b/>
          <w:i/>
        </w:rPr>
        <w:t xml:space="preserve">Эмитент является кредитной организацией. Информация не указывается. </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28" w:name="Par419"/>
      <w:bookmarkStart w:id="29" w:name="_Toc430103403"/>
      <w:bookmarkEnd w:id="28"/>
      <w:r w:rsidRPr="00A666A6">
        <w:t>2.5.5. Риск потери деловой репутации (репутационный риск)</w:t>
      </w:r>
      <w:bookmarkEnd w:id="29"/>
    </w:p>
    <w:p w:rsidR="00E95B8D" w:rsidRPr="00A666A6" w:rsidRDefault="00E95B8D" w:rsidP="00BD52E9">
      <w:pPr>
        <w:pStyle w:val="Basic"/>
      </w:pPr>
      <w:r w:rsidRPr="00A666A6">
        <w:t>Описывается риск возникновения у эмитента убытков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эмитента, качестве его продукции (работ, услуг) или характере его деятельности в целом.</w:t>
      </w:r>
    </w:p>
    <w:p w:rsidR="00E95B8D" w:rsidRPr="00A666A6" w:rsidRDefault="00E95B8D">
      <w:pPr>
        <w:widowControl w:val="0"/>
        <w:autoSpaceDE w:val="0"/>
        <w:autoSpaceDN w:val="0"/>
        <w:adjustRightInd w:val="0"/>
        <w:jc w:val="both"/>
        <w:rPr>
          <w:rFonts w:cs="Calibri"/>
          <w:b/>
          <w:i/>
        </w:rPr>
      </w:pPr>
      <w:r w:rsidRPr="00A666A6">
        <w:rPr>
          <w:b/>
          <w:i/>
        </w:rPr>
        <w:t>Управление репутационным риском является составной частью общей системы управления рисками в ПАО Сбербанк и осуществляется в целях обеспечения устойчивого развития Банка за счет решения задач минимизации потерь Банка при реализации неблагоприятных для Банка событий и снижения величины отклонения фактического финансового результата Банка от запланированного. Определенные Политикой Банка по управлению рисками цели и задачи реализуются посредством идентификации, всестороннего анализа и мониторинга факторов, обуславливающих возникновение репутационного риска, проведения мероприятий по контролю и поддержанию его приемлемого уровня.</w:t>
      </w:r>
    </w:p>
    <w:p w:rsidR="00E95B8D" w:rsidRPr="00A666A6" w:rsidRDefault="00E95B8D" w:rsidP="0094409B">
      <w:pPr>
        <w:pStyle w:val="Heading3"/>
      </w:pPr>
      <w:bookmarkStart w:id="30" w:name="_Toc430103404"/>
      <w:r w:rsidRPr="00A666A6">
        <w:t>2.5.6. Стратегический риск</w:t>
      </w:r>
      <w:bookmarkEnd w:id="30"/>
    </w:p>
    <w:p w:rsidR="00E95B8D" w:rsidRPr="00A666A6" w:rsidRDefault="00E95B8D" w:rsidP="00BD52E9">
      <w:pPr>
        <w:pStyle w:val="Basic"/>
      </w:pPr>
      <w:r w:rsidRPr="00A666A6">
        <w:t>Описывается риск возникновения у эмитента убытков в результате ошибок (недостатков), допущенных при принятии решений, определяющих стратегию деятельности и развития эмитента (стратегическое управление) и выражающихся в неучете или недостаточном учете возможных опасностей, которые могут угрожать деятельности эмитента, неправильном или недостаточно обоснованном определении перспективных направлений деятельности, в которых эмитент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эмитента.</w:t>
      </w:r>
    </w:p>
    <w:p w:rsidR="00E95B8D" w:rsidRPr="00A666A6" w:rsidRDefault="00E95B8D" w:rsidP="00F26579">
      <w:pPr>
        <w:ind w:firstLine="567"/>
        <w:jc w:val="both"/>
        <w:rPr>
          <w:b/>
          <w:i/>
        </w:rPr>
      </w:pPr>
      <w:r w:rsidRPr="00A666A6">
        <w:rPr>
          <w:b/>
          <w:i/>
        </w:rPr>
        <w:t>Стратегический риск – риск возникновения у кредитной организации убытков в результате ошибок (недостатков), допущенных при принятии решений, определяющих стратегию деятельности и развития кредитной организации (стратегическое управление) и выражающихся в неучете или недостаточном учете возможных опасностей, которые могут угрожать деятельности кредитной организации, неправильном или недостаточно обоснованном определении перспективных направлений деятельности, в которых кредитная организация может достичь преимущества перед конкурентами, отсутствии или обеспечении в неполном объеме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кредитной организации</w:t>
      </w:r>
      <w:r w:rsidRPr="00A666A6">
        <w:rPr>
          <w:b/>
          <w:i/>
          <w:vertAlign w:val="superscript"/>
        </w:rPr>
        <w:footnoteReference w:id="8"/>
      </w:r>
      <w:r w:rsidRPr="00A666A6">
        <w:rPr>
          <w:b/>
          <w:i/>
        </w:rPr>
        <w:t>.</w:t>
      </w:r>
    </w:p>
    <w:p w:rsidR="00E95B8D" w:rsidRPr="00A666A6" w:rsidRDefault="00E95B8D" w:rsidP="00F26579">
      <w:pPr>
        <w:ind w:firstLine="567"/>
        <w:jc w:val="both"/>
        <w:rPr>
          <w:b/>
          <w:i/>
        </w:rPr>
      </w:pPr>
      <w:r w:rsidRPr="00A666A6">
        <w:rPr>
          <w:b/>
          <w:i/>
        </w:rPr>
        <w:t>Также, в качестве одной из форм стратегического риска, связанной с финансовым кризисом, можно выделить дополнительное бремя, которое может лечь на банковский сектор и экономику в целом вследствие введения на национальном и наднациональном уровне более жестких правил и требований. Несмотря на то, что в случае реализации данного риска наибольшее негативное воздействие ощутят на себе скорее средние и мелкие банки, Сбербанк также учитывает риск ужесточения регуляторных норм в своей деятельности.</w:t>
      </w:r>
    </w:p>
    <w:p w:rsidR="00E95B8D" w:rsidRPr="00A666A6" w:rsidRDefault="00E95B8D" w:rsidP="00F26579">
      <w:pPr>
        <w:autoSpaceDE w:val="0"/>
        <w:autoSpaceDN w:val="0"/>
        <w:adjustRightInd w:val="0"/>
        <w:ind w:firstLine="540"/>
        <w:jc w:val="both"/>
        <w:rPr>
          <w:b/>
          <w:i/>
          <w:szCs w:val="24"/>
        </w:rPr>
      </w:pPr>
      <w:r w:rsidRPr="00A666A6">
        <w:rPr>
          <w:b/>
          <w:i/>
        </w:rPr>
        <w:t xml:space="preserve">Действующая Стратегия развития Сбербанка (на период 2014-2018 гг.) была утверждена                в ноябре 2013 года по итогам более чем года детальной проработки всех ее элементов. При разработке Стратегии были исследованы возможные сценарии развития макроэкономической ситуации в мире и Российской Федерации, определены и проанализированы ключевые тренды, которые, как ожидается, будут оказывать значимое влияние на развитие банковской отрасли в России и в мире. </w:t>
      </w:r>
    </w:p>
    <w:p w:rsidR="00E95B8D" w:rsidRPr="00A666A6" w:rsidRDefault="00E95B8D" w:rsidP="00F26579">
      <w:pPr>
        <w:autoSpaceDE w:val="0"/>
        <w:autoSpaceDN w:val="0"/>
        <w:adjustRightInd w:val="0"/>
        <w:ind w:firstLine="540"/>
        <w:jc w:val="both"/>
        <w:rPr>
          <w:b/>
          <w:i/>
        </w:rPr>
      </w:pPr>
      <w:r w:rsidRPr="00A666A6">
        <w:rPr>
          <w:b/>
          <w:i/>
        </w:rPr>
        <w:t>В работу над Стратегией были вовлечены все ключевые руководители Группы, через механизмы краудсорсинга в ней также приняло участие более 15 000 сотрудников Сбербанка.</w:t>
      </w:r>
    </w:p>
    <w:p w:rsidR="00E95B8D" w:rsidRPr="00A666A6" w:rsidRDefault="00E95B8D" w:rsidP="00F26579">
      <w:pPr>
        <w:autoSpaceDE w:val="0"/>
        <w:autoSpaceDN w:val="0"/>
        <w:adjustRightInd w:val="0"/>
        <w:ind w:firstLine="540"/>
        <w:jc w:val="both"/>
        <w:rPr>
          <w:b/>
          <w:i/>
        </w:rPr>
      </w:pPr>
      <w:r w:rsidRPr="00A666A6">
        <w:rPr>
          <w:b/>
          <w:i/>
        </w:rPr>
        <w:t>Новая Стратегия Банка направлена, прежде всего, на сохранение высоких темпов роста уровня клиентского обслуживания, качественного развития процессов и технологий. В складывающихся внешних условиях, характеризующихся замедлением экономического роста и сохранением высокой волатильности на рынках, данные меры, как ожидается, позволят Банку удержать лидирующие позиции в банковском секторе, укрепив имеющиеся и сформировав новые конкурентные преимущества.</w:t>
      </w:r>
    </w:p>
    <w:p w:rsidR="00E95B8D" w:rsidRPr="00A666A6" w:rsidRDefault="00E95B8D" w:rsidP="00F26579">
      <w:pPr>
        <w:autoSpaceDE w:val="0"/>
        <w:autoSpaceDN w:val="0"/>
        <w:adjustRightInd w:val="0"/>
        <w:ind w:firstLine="540"/>
        <w:jc w:val="both"/>
        <w:rPr>
          <w:b/>
          <w:i/>
        </w:rPr>
      </w:pPr>
      <w:r w:rsidRPr="00A666A6">
        <w:rPr>
          <w:b/>
          <w:i/>
        </w:rPr>
        <w:t xml:space="preserve">Операционализация целей и задач новой стратегии обеспечивается путем их интеграции в текущий бизнес-план, систему управления эффективностью деятельности руководителей. При этом в рамках данных процессов обеспечена матричная синхронизация поставленных задач между различными задействованными подразделениями и руководителями, что обеспечивает их общую заинтересованность в выполнении поставленных целей. Также сформирован сбалансированный с точки зрения финансовых, материальных и технологических ресурсов портфель проектов, реализация которых позволит обеспечить выполнение заявленных стратегических инициатив. </w:t>
      </w:r>
    </w:p>
    <w:p w:rsidR="00E95B8D" w:rsidRPr="00A666A6" w:rsidRDefault="00E95B8D" w:rsidP="00F26579">
      <w:pPr>
        <w:rPr>
          <w:b/>
          <w:i/>
          <w:sz w:val="24"/>
        </w:rPr>
      </w:pPr>
      <w:r w:rsidRPr="00A666A6">
        <w:rPr>
          <w:b/>
          <w:i/>
        </w:rPr>
        <w:t xml:space="preserve">«Стратегия развития Сбербанка на период 2014-2018 гг.» размещена на сайте Банка в сети Интернет. </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31" w:name="_Toc430103405"/>
      <w:r w:rsidRPr="00A666A6">
        <w:t>2.5.7. Риски, связанные с деятельностью эмитента</w:t>
      </w:r>
      <w:bookmarkEnd w:id="31"/>
    </w:p>
    <w:p w:rsidR="00E95B8D" w:rsidRPr="00A666A6" w:rsidRDefault="00E95B8D" w:rsidP="00BD52E9">
      <w:pPr>
        <w:pStyle w:val="Basic"/>
      </w:pPr>
      <w:r w:rsidRPr="00A666A6">
        <w:t>Описываются риски, свойственные исключительно эмитенту или связанные с осуществляемой эмитентом основной финансово-хозяйственной деятельностью, в том числе риски, связанные с:</w:t>
      </w:r>
    </w:p>
    <w:p w:rsidR="00E95B8D" w:rsidRPr="00A666A6" w:rsidRDefault="00E95B8D" w:rsidP="00BD52E9">
      <w:pPr>
        <w:pStyle w:val="Basic"/>
      </w:pPr>
      <w:r w:rsidRPr="00A666A6">
        <w:t xml:space="preserve">текущими судебными процессами, в которых участвует эмитент: </w:t>
      </w:r>
    </w:p>
    <w:p w:rsidR="00E95B8D" w:rsidRPr="00A666A6" w:rsidRDefault="00E95B8D" w:rsidP="00BD52E9">
      <w:pPr>
        <w:pStyle w:val="Basic"/>
      </w:pPr>
      <w:r w:rsidRPr="00A666A6">
        <w:rPr>
          <w:b/>
          <w:i/>
        </w:rPr>
        <w:t>Эмитент не участвует в судебных процессах, которые могут существенно оказать влияние на его деятельность, следовательно данный риск оценивается как минимальный.</w:t>
      </w:r>
    </w:p>
    <w:p w:rsidR="00E95B8D" w:rsidRPr="00A666A6" w:rsidRDefault="00E95B8D" w:rsidP="00BD52E9">
      <w:pPr>
        <w:pStyle w:val="Basic"/>
      </w:pPr>
      <w:r w:rsidRPr="00A666A6">
        <w:t xml:space="preserve">отсутствием возможности продлить действие лицензии эмитента на ведение определенного вида деятельности либо на использование объектов, нахождение которых в обороте ограничено (включая природные ресурсы): </w:t>
      </w:r>
    </w:p>
    <w:p w:rsidR="00E95B8D" w:rsidRPr="00A666A6" w:rsidRDefault="00E95B8D" w:rsidP="00BD52E9">
      <w:pPr>
        <w:pStyle w:val="Basic"/>
      </w:pPr>
      <w:r w:rsidRPr="00A666A6">
        <w:rPr>
          <w:b/>
          <w:i/>
        </w:rPr>
        <w:t>Эмитент осуществляет деятельность в соответствии с Генеральной лицензией на осуществление банковских операций со средствами в рублях и иностранной валюте. Корме того, у Эмитента имеются лицензии на иные виды деятельности, которые указаны в п. 3.2.5. Проспекта. Все имеющиеся лицензии – без ограничения срока деятельности. Риск прекращения действия (приостановления, аннулирования) лицензий оценивается как минимальный, поскольку Эмитент четко соответствует и соблюдает все требования лицензий.</w:t>
      </w:r>
    </w:p>
    <w:p w:rsidR="00E95B8D" w:rsidRPr="00A666A6" w:rsidRDefault="00E95B8D" w:rsidP="00BD52E9">
      <w:pPr>
        <w:pStyle w:val="Basic"/>
      </w:pPr>
      <w:r w:rsidRPr="00A666A6">
        <w:t xml:space="preserve">возможной ответственностью эмитента по долгам третьих лиц, в том числе дочерних обществ эмитента: </w:t>
      </w:r>
    </w:p>
    <w:p w:rsidR="00E95B8D" w:rsidRPr="00A666A6" w:rsidRDefault="00E95B8D" w:rsidP="00BD52E9">
      <w:pPr>
        <w:pStyle w:val="Basic"/>
      </w:pPr>
      <w:r w:rsidRPr="00A666A6">
        <w:rPr>
          <w:b/>
          <w:i/>
        </w:rPr>
        <w:t>Эмитент несет ответственность по долгам третьих лиц, в т.ч. дочерних обществ. Однако сумма каждого из выданных обеспечений составляет незначительный процент балансовой стоимости активов Банка, что позволяет учитывать данный риск на минимальном уровне. Часть выданных обеспечений требует создание резервов, что снижает вероятность существенного влияния на Эмитента.</w:t>
      </w:r>
    </w:p>
    <w:p w:rsidR="00E95B8D" w:rsidRPr="00A666A6" w:rsidRDefault="00E95B8D" w:rsidP="00BD52E9">
      <w:pPr>
        <w:pStyle w:val="Basic"/>
      </w:pPr>
      <w:r w:rsidRPr="00A666A6">
        <w:t>возможностью потери потребителей, на оборот с которыми приходится не менее чем 10 процентов общей выручки от продажи продукции (работ, услуг) эмитента.</w:t>
      </w:r>
    </w:p>
    <w:p w:rsidR="00E95B8D" w:rsidRPr="00A666A6" w:rsidRDefault="00E95B8D">
      <w:pPr>
        <w:widowControl w:val="0"/>
        <w:autoSpaceDE w:val="0"/>
        <w:autoSpaceDN w:val="0"/>
        <w:adjustRightInd w:val="0"/>
        <w:jc w:val="both"/>
        <w:rPr>
          <w:rFonts w:cs="Calibri"/>
          <w:b/>
          <w:i/>
        </w:rPr>
      </w:pPr>
      <w:r w:rsidRPr="00A666A6">
        <w:rPr>
          <w:rFonts w:cs="Calibri"/>
          <w:b/>
          <w:i/>
        </w:rPr>
        <w:t xml:space="preserve">Поскольку Эмитент является крупнейшим Банком в России, диверсифицируя свою деятельность, потребителей услуг банка (физические лица, юридические лица), данный риск является минимальным. </w:t>
      </w:r>
    </w:p>
    <w:p w:rsidR="00E95B8D" w:rsidRPr="00A666A6" w:rsidRDefault="00E95B8D" w:rsidP="0094409B">
      <w:pPr>
        <w:pStyle w:val="Heading3"/>
      </w:pPr>
      <w:bookmarkStart w:id="32" w:name="_Toc430103406"/>
      <w:r w:rsidRPr="00A666A6">
        <w:t>2.5.8. Банковские риски</w:t>
      </w:r>
      <w:bookmarkEnd w:id="32"/>
    </w:p>
    <w:p w:rsidR="00E95B8D" w:rsidRPr="00A666A6" w:rsidRDefault="00E95B8D" w:rsidP="00BD52E9">
      <w:pPr>
        <w:pStyle w:val="Basic"/>
      </w:pPr>
      <w:r w:rsidRPr="00A666A6">
        <w:t xml:space="preserve">Эмитенты, являющиеся кредитными организациями, вместо рисков, указанных в </w:t>
      </w:r>
      <w:hyperlink w:anchor="Par393" w:history="1">
        <w:r w:rsidRPr="00A666A6">
          <w:t>подпунктах 2.5.1</w:t>
        </w:r>
      </w:hyperlink>
      <w:r w:rsidRPr="00A666A6">
        <w:t xml:space="preserve"> - </w:t>
      </w:r>
      <w:hyperlink w:anchor="Par419" w:history="1">
        <w:r w:rsidRPr="00A666A6">
          <w:t>2.5.5 пункта 2.5</w:t>
        </w:r>
      </w:hyperlink>
      <w:r w:rsidRPr="00A666A6">
        <w:t xml:space="preserve"> проспекта ценных бумаг, приводят подробный анализ факторов банковских рисков, связанных с приобретением размещаемых (размещенных) ценных бумаг, в частности:</w:t>
      </w:r>
    </w:p>
    <w:p w:rsidR="00E95B8D" w:rsidRPr="00A666A6" w:rsidRDefault="00E95B8D" w:rsidP="00BD52E9">
      <w:pPr>
        <w:pStyle w:val="Basic"/>
      </w:pPr>
      <w:r w:rsidRPr="00A666A6">
        <w:t>кредитный риск;</w:t>
      </w:r>
    </w:p>
    <w:p w:rsidR="00E95B8D" w:rsidRPr="00A666A6" w:rsidRDefault="00E95B8D" w:rsidP="00BD52E9">
      <w:pPr>
        <w:pStyle w:val="Basic"/>
      </w:pPr>
      <w:r w:rsidRPr="00A666A6">
        <w:t>страновой риск;</w:t>
      </w:r>
    </w:p>
    <w:p w:rsidR="00E95B8D" w:rsidRPr="00A666A6" w:rsidRDefault="00E95B8D" w:rsidP="00BD52E9">
      <w:pPr>
        <w:pStyle w:val="Basic"/>
      </w:pPr>
      <w:r w:rsidRPr="00A666A6">
        <w:t>рыночный риск;</w:t>
      </w:r>
    </w:p>
    <w:p w:rsidR="00E95B8D" w:rsidRPr="00A666A6" w:rsidRDefault="00E95B8D" w:rsidP="00BD52E9">
      <w:pPr>
        <w:pStyle w:val="Basic"/>
      </w:pPr>
      <w:r w:rsidRPr="00A666A6">
        <w:t>риск ликвидности;</w:t>
      </w:r>
    </w:p>
    <w:p w:rsidR="00E95B8D" w:rsidRPr="00A666A6" w:rsidRDefault="00E95B8D" w:rsidP="00BD52E9">
      <w:pPr>
        <w:pStyle w:val="Basic"/>
      </w:pPr>
      <w:r w:rsidRPr="00A666A6">
        <w:t>операционный риск;</w:t>
      </w:r>
    </w:p>
    <w:p w:rsidR="00E95B8D" w:rsidRPr="00A666A6" w:rsidRDefault="00E95B8D" w:rsidP="00BD52E9">
      <w:pPr>
        <w:pStyle w:val="Basic"/>
      </w:pPr>
      <w:r w:rsidRPr="00A666A6">
        <w:t>правовой риск.</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33" w:name="_Toc430103407"/>
      <w:r w:rsidRPr="00A666A6">
        <w:t>2.5.8.1. Кредитный риск</w:t>
      </w:r>
      <w:bookmarkEnd w:id="33"/>
    </w:p>
    <w:p w:rsidR="00E95B8D" w:rsidRPr="00A666A6" w:rsidRDefault="00E95B8D" w:rsidP="00BD52E9">
      <w:pPr>
        <w:pStyle w:val="Basic"/>
      </w:pPr>
      <w:r w:rsidRPr="00A666A6">
        <w:t>Описывается риск возникновения у кредитной организации - эмитента убытков вследствие неисполнения, несвоевременного либо неполного исполнения должником финансовых обязательств перед кредитной организацией - эмитентом в соответствии с условиями договора.</w:t>
      </w:r>
    </w:p>
    <w:p w:rsidR="00E95B8D" w:rsidRPr="00A666A6" w:rsidRDefault="00E95B8D" w:rsidP="00DD1516">
      <w:pPr>
        <w:ind w:firstLine="567"/>
        <w:jc w:val="both"/>
        <w:rPr>
          <w:b/>
          <w:i/>
        </w:rPr>
      </w:pPr>
      <w:r w:rsidRPr="00A666A6">
        <w:rPr>
          <w:b/>
          <w:i/>
        </w:rPr>
        <w:tab/>
        <w:t xml:space="preserve">Кредитный риск </w:t>
      </w:r>
      <w:r w:rsidRPr="00A666A6">
        <w:rPr>
          <w:b/>
          <w:bCs/>
          <w:i/>
        </w:rPr>
        <w:t xml:space="preserve">– </w:t>
      </w:r>
      <w:r w:rsidRPr="00A666A6">
        <w:rPr>
          <w:b/>
          <w:i/>
        </w:rPr>
        <w:t>риск возникновения убытков вследствие неисполнения, несвоевременного либо неполного исполнения должником финансовых обязательств в соответствии с условиями договора.</w:t>
      </w:r>
    </w:p>
    <w:p w:rsidR="00E95B8D" w:rsidRPr="00A666A6" w:rsidRDefault="00E95B8D" w:rsidP="00DD1516">
      <w:pPr>
        <w:ind w:firstLine="567"/>
        <w:jc w:val="both"/>
        <w:rPr>
          <w:b/>
          <w:i/>
        </w:rPr>
      </w:pPr>
      <w:r w:rsidRPr="00A666A6">
        <w:rPr>
          <w:b/>
          <w:i/>
        </w:rPr>
        <w:t>Группа кредитных рисков включает в себя следующие существенные виды риска:</w:t>
      </w:r>
    </w:p>
    <w:p w:rsidR="00E95B8D" w:rsidRPr="00A666A6" w:rsidRDefault="00E95B8D" w:rsidP="00DD1516">
      <w:pPr>
        <w:pStyle w:val="1"/>
        <w:tabs>
          <w:tab w:val="clear" w:pos="851"/>
          <w:tab w:val="left" w:pos="993"/>
        </w:tabs>
        <w:spacing w:after="0"/>
        <w:ind w:left="993" w:hanging="284"/>
        <w:rPr>
          <w:b/>
          <w:i/>
          <w:sz w:val="22"/>
          <w:szCs w:val="22"/>
        </w:rPr>
      </w:pPr>
      <w:r w:rsidRPr="00A666A6">
        <w:rPr>
          <w:b/>
          <w:i/>
          <w:sz w:val="22"/>
          <w:szCs w:val="22"/>
          <w:lang w:eastAsia="x-none"/>
        </w:rPr>
        <w:t>к</w:t>
      </w:r>
      <w:r w:rsidRPr="00A666A6">
        <w:rPr>
          <w:b/>
          <w:i/>
          <w:sz w:val="22"/>
          <w:szCs w:val="22"/>
        </w:rPr>
        <w:t>редитный риск миграции – риск убытков, связанных с полной или частичной потерей стоимости финансового актива (например, кредита, долговой ценной бумаги) в связи с дефолтом или ухудшением кредитного качества контрагента (миграции); в контексте данного вида рисков дефолт является экстремальным случаем миграции</w:t>
      </w:r>
      <w:r w:rsidRPr="00A666A6">
        <w:rPr>
          <w:b/>
          <w:i/>
          <w:sz w:val="22"/>
          <w:szCs w:val="22"/>
          <w:lang w:eastAsia="x-none"/>
        </w:rPr>
        <w:t>;</w:t>
      </w:r>
    </w:p>
    <w:p w:rsidR="00E95B8D" w:rsidRPr="00A666A6" w:rsidRDefault="00E95B8D" w:rsidP="00DD1516">
      <w:pPr>
        <w:pStyle w:val="1"/>
        <w:tabs>
          <w:tab w:val="clear" w:pos="851"/>
          <w:tab w:val="left" w:pos="993"/>
        </w:tabs>
        <w:spacing w:after="0"/>
        <w:ind w:left="993" w:hanging="284"/>
        <w:rPr>
          <w:b/>
          <w:i/>
          <w:sz w:val="22"/>
          <w:szCs w:val="22"/>
        </w:rPr>
      </w:pPr>
      <w:r w:rsidRPr="00A666A6">
        <w:rPr>
          <w:b/>
          <w:i/>
          <w:sz w:val="22"/>
          <w:szCs w:val="22"/>
          <w:lang w:eastAsia="x-none"/>
        </w:rPr>
        <w:t>р</w:t>
      </w:r>
      <w:r w:rsidRPr="00A666A6">
        <w:rPr>
          <w:b/>
          <w:i/>
          <w:sz w:val="22"/>
          <w:szCs w:val="22"/>
        </w:rPr>
        <w:t>иск концентрации (в части кредитного риска) – риск, связанный с:</w:t>
      </w:r>
    </w:p>
    <w:p w:rsidR="00E95B8D" w:rsidRPr="00A666A6" w:rsidRDefault="00E95B8D" w:rsidP="00DD1516">
      <w:pPr>
        <w:pStyle w:val="2"/>
        <w:tabs>
          <w:tab w:val="left" w:pos="1276"/>
        </w:tabs>
        <w:spacing w:after="0"/>
        <w:ind w:left="1276" w:hanging="283"/>
        <w:rPr>
          <w:b/>
          <w:i/>
          <w:sz w:val="22"/>
          <w:szCs w:val="22"/>
        </w:rPr>
      </w:pPr>
      <w:r w:rsidRPr="00A666A6">
        <w:rPr>
          <w:b/>
          <w:i/>
          <w:sz w:val="22"/>
          <w:szCs w:val="22"/>
        </w:rPr>
        <w:t>предоставлением крупных кредитов отдельному заемщику или группе связанных заемщиков;</w:t>
      </w:r>
    </w:p>
    <w:p w:rsidR="00E95B8D" w:rsidRPr="00A666A6" w:rsidRDefault="00E95B8D" w:rsidP="00DD1516">
      <w:pPr>
        <w:pStyle w:val="2"/>
        <w:tabs>
          <w:tab w:val="left" w:pos="1276"/>
        </w:tabs>
        <w:spacing w:after="0"/>
        <w:ind w:left="1276" w:hanging="283"/>
        <w:rPr>
          <w:b/>
          <w:i/>
          <w:sz w:val="22"/>
          <w:szCs w:val="22"/>
        </w:rPr>
      </w:pPr>
      <w:r w:rsidRPr="00A666A6">
        <w:rPr>
          <w:b/>
          <w:i/>
          <w:sz w:val="22"/>
          <w:szCs w:val="22"/>
        </w:rPr>
        <w:t>концентрацией задолженности по отдельным отраслям экономики, сегментам, портфелям, либо географическим регионам и т.п.;</w:t>
      </w:r>
    </w:p>
    <w:p w:rsidR="00E95B8D" w:rsidRPr="00A666A6" w:rsidRDefault="00E95B8D" w:rsidP="00DD1516">
      <w:pPr>
        <w:pStyle w:val="2"/>
        <w:tabs>
          <w:tab w:val="left" w:pos="1276"/>
        </w:tabs>
        <w:spacing w:after="0"/>
        <w:ind w:left="1276" w:hanging="283"/>
        <w:rPr>
          <w:b/>
          <w:i/>
          <w:sz w:val="22"/>
          <w:szCs w:val="22"/>
        </w:rPr>
      </w:pPr>
      <w:r w:rsidRPr="00A666A6">
        <w:rPr>
          <w:b/>
          <w:i/>
          <w:sz w:val="22"/>
          <w:szCs w:val="22"/>
        </w:rPr>
        <w:t>концентрацией вложений в ценные бумаги, относящиеся к отдельным отраслям либо географическим регионам;</w:t>
      </w:r>
    </w:p>
    <w:p w:rsidR="00E95B8D" w:rsidRPr="00A666A6" w:rsidRDefault="00E95B8D" w:rsidP="00DD1516">
      <w:pPr>
        <w:pStyle w:val="2"/>
        <w:tabs>
          <w:tab w:val="left" w:pos="1276"/>
        </w:tabs>
        <w:spacing w:after="0"/>
        <w:ind w:left="1276" w:hanging="283"/>
        <w:rPr>
          <w:b/>
          <w:i/>
          <w:sz w:val="22"/>
          <w:szCs w:val="22"/>
        </w:rPr>
      </w:pPr>
      <w:r w:rsidRPr="00A666A6">
        <w:rPr>
          <w:b/>
          <w:i/>
          <w:sz w:val="22"/>
          <w:szCs w:val="22"/>
        </w:rPr>
        <w:t>наличием иных обязательств, которые делают их уязвимыми к одним и тем же экономическим факторам.</w:t>
      </w:r>
    </w:p>
    <w:p w:rsidR="00E95B8D" w:rsidRPr="00A666A6" w:rsidRDefault="00E95B8D" w:rsidP="00DD1516">
      <w:pPr>
        <w:pStyle w:val="1"/>
        <w:tabs>
          <w:tab w:val="clear" w:pos="851"/>
          <w:tab w:val="left" w:pos="993"/>
        </w:tabs>
        <w:spacing w:after="0"/>
        <w:ind w:left="993" w:hanging="284"/>
        <w:rPr>
          <w:b/>
          <w:i/>
          <w:sz w:val="22"/>
          <w:szCs w:val="22"/>
        </w:rPr>
      </w:pPr>
      <w:r w:rsidRPr="00A666A6">
        <w:rPr>
          <w:b/>
          <w:i/>
          <w:sz w:val="22"/>
          <w:szCs w:val="22"/>
        </w:rPr>
        <w:t xml:space="preserve">риск контрагента - риск, связанный с нежеланием или невозможностью полного и своевременного исполнения обязательств по сделке со стороны контрагента. </w:t>
      </w:r>
    </w:p>
    <w:p w:rsidR="00E95B8D" w:rsidRPr="00A666A6" w:rsidRDefault="00E95B8D" w:rsidP="00DD1516">
      <w:pPr>
        <w:pStyle w:val="1"/>
        <w:numPr>
          <w:ilvl w:val="0"/>
          <w:numId w:val="0"/>
        </w:numPr>
        <w:tabs>
          <w:tab w:val="clear" w:pos="851"/>
          <w:tab w:val="left" w:pos="993"/>
        </w:tabs>
        <w:spacing w:after="0"/>
        <w:ind w:left="993"/>
        <w:rPr>
          <w:b/>
          <w:i/>
          <w:sz w:val="22"/>
          <w:szCs w:val="22"/>
        </w:rPr>
      </w:pPr>
      <w:r w:rsidRPr="00A666A6">
        <w:rPr>
          <w:b/>
          <w:i/>
          <w:sz w:val="22"/>
          <w:szCs w:val="22"/>
        </w:rPr>
        <w:t>Риск контрагента относится к двустороннему кредитному риску срочных сделок с суммами под риском (exposure), которые могут со временем меняться по мере движения базовых рыночных факторов или цены базовых активов.</w:t>
      </w:r>
    </w:p>
    <w:p w:rsidR="00E95B8D" w:rsidRPr="00A666A6" w:rsidRDefault="00E95B8D" w:rsidP="00DD1516">
      <w:pPr>
        <w:ind w:left="708" w:firstLine="285"/>
        <w:rPr>
          <w:b/>
          <w:i/>
        </w:rPr>
      </w:pPr>
      <w:r w:rsidRPr="00A666A6">
        <w:rPr>
          <w:b/>
          <w:i/>
        </w:rPr>
        <w:t>Риск контрагента имеет два компонента:</w:t>
      </w:r>
    </w:p>
    <w:p w:rsidR="00E95B8D" w:rsidRPr="00A666A6" w:rsidRDefault="00E95B8D" w:rsidP="00DD1516">
      <w:pPr>
        <w:numPr>
          <w:ilvl w:val="0"/>
          <w:numId w:val="7"/>
        </w:numPr>
        <w:jc w:val="both"/>
        <w:rPr>
          <w:b/>
          <w:i/>
        </w:rPr>
      </w:pPr>
      <w:r w:rsidRPr="00A666A6">
        <w:rPr>
          <w:b/>
          <w:i/>
        </w:rPr>
        <w:t>предрасчетный риск, который является риском несения убытков в связи с возможным неисполнением обязательств по сделке со стороны контрагента в течение срока сделки</w:t>
      </w:r>
    </w:p>
    <w:p w:rsidR="00E95B8D" w:rsidRPr="00A666A6" w:rsidRDefault="00E95B8D" w:rsidP="00DD1516">
      <w:pPr>
        <w:pStyle w:val="1"/>
        <w:numPr>
          <w:ilvl w:val="0"/>
          <w:numId w:val="7"/>
        </w:numPr>
        <w:tabs>
          <w:tab w:val="clear" w:pos="851"/>
          <w:tab w:val="left" w:pos="993"/>
        </w:tabs>
        <w:spacing w:after="0"/>
        <w:rPr>
          <w:b/>
          <w:i/>
          <w:sz w:val="22"/>
          <w:szCs w:val="22"/>
        </w:rPr>
      </w:pPr>
      <w:r w:rsidRPr="00A666A6">
        <w:rPr>
          <w:b/>
          <w:i/>
          <w:sz w:val="22"/>
          <w:szCs w:val="22"/>
        </w:rPr>
        <w:t>расчетный риск, который является риском убытка в связи с неисполнением контрагентом своего обязательства после выполнения Банком своего обязательства по контракту или соглашению (путем представления денежных средств, ценных бумаг и других активов) на дату взаиморасчетов</w:t>
      </w:r>
    </w:p>
    <w:p w:rsidR="00E95B8D" w:rsidRPr="00A666A6" w:rsidRDefault="00E95B8D" w:rsidP="00DD1516">
      <w:pPr>
        <w:pStyle w:val="1"/>
        <w:tabs>
          <w:tab w:val="clear" w:pos="851"/>
          <w:tab w:val="left" w:pos="993"/>
        </w:tabs>
        <w:spacing w:after="0"/>
        <w:ind w:left="993" w:hanging="284"/>
        <w:rPr>
          <w:b/>
          <w:i/>
          <w:sz w:val="22"/>
          <w:szCs w:val="22"/>
        </w:rPr>
      </w:pPr>
      <w:r w:rsidRPr="00A666A6">
        <w:rPr>
          <w:b/>
          <w:i/>
          <w:sz w:val="22"/>
          <w:szCs w:val="22"/>
          <w:lang w:eastAsia="x-none"/>
        </w:rPr>
        <w:t>о</w:t>
      </w:r>
      <w:r w:rsidRPr="00A666A6">
        <w:rPr>
          <w:b/>
          <w:i/>
          <w:sz w:val="22"/>
          <w:szCs w:val="22"/>
        </w:rPr>
        <w:t>статочный риск – риск, возникающий в связи с тем, что применяемые Банком методы снижения риска могут не дать ожидаемого эффекта в связи с реализацией в отношении принятого обеспечения, например, правового риска, риска ликвидности.</w:t>
      </w:r>
    </w:p>
    <w:p w:rsidR="00E95B8D" w:rsidRPr="00A666A6" w:rsidRDefault="00E95B8D" w:rsidP="00DD1516">
      <w:pPr>
        <w:pStyle w:val="BodyTextIndent2"/>
        <w:ind w:firstLine="567"/>
        <w:rPr>
          <w:b/>
          <w:i/>
          <w:szCs w:val="22"/>
        </w:rPr>
      </w:pPr>
    </w:p>
    <w:p w:rsidR="00E95B8D" w:rsidRPr="00A666A6" w:rsidRDefault="00E95B8D" w:rsidP="00956890">
      <w:pPr>
        <w:pStyle w:val="BodyTextIndent2"/>
        <w:ind w:firstLine="567"/>
        <w:rPr>
          <w:b/>
          <w:i/>
          <w:szCs w:val="22"/>
        </w:rPr>
      </w:pPr>
      <w:r w:rsidRPr="00A666A6">
        <w:rPr>
          <w:b/>
          <w:i/>
          <w:szCs w:val="22"/>
        </w:rPr>
        <w:t xml:space="preserve">Реализуемая Банком политика по управлению кредитными рисками направлена на повышение конкурентных преимуществ Банка за счет расширения круга контрагентов и перечня предоставляемых кредитных продуктов, реализации системного подхода к управлению кредитными рисками, в том числе обеспечивающих сохранение или снижение уровня реализованных кредитных рисков, оптимизации отраслевой, региональной и продуктовой структуры кредитных портфелей. </w:t>
      </w:r>
    </w:p>
    <w:p w:rsidR="00E95B8D" w:rsidRPr="00A666A6" w:rsidRDefault="00E95B8D" w:rsidP="00956890">
      <w:pPr>
        <w:pStyle w:val="BodyTextIndent2"/>
        <w:ind w:firstLine="567"/>
        <w:rPr>
          <w:b/>
          <w:i/>
          <w:szCs w:val="22"/>
        </w:rPr>
      </w:pPr>
      <w:r w:rsidRPr="00A666A6">
        <w:rPr>
          <w:b/>
          <w:i/>
          <w:szCs w:val="22"/>
        </w:rPr>
        <w:t>Банк применяет следующие основные методы управления кредитными рисками:</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предупреждение кредитного риска путем идентификации, анализа и оценки потенциальных рисков на стадии, предшествующей проведению операций, подверженных кредитному риску;</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планирование уровня кредитного риска через оценку уровня ожидаемых потерь;</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внедрения единых процессов оценки и идентификации рисков;</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структурирование сделок;</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ограничение кредитного риска путем установления лимитов и/или ограничений риска;</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управление обеспечением сделок;</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 xml:space="preserve">покрытие (снижение уровня) кредитного риска путем формирования адекватных резервов; </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применение системы полномочий принятия решений;</w:t>
      </w:r>
    </w:p>
    <w:p w:rsidR="00E95B8D" w:rsidRPr="00A666A6" w:rsidRDefault="00E95B8D" w:rsidP="00956890">
      <w:pPr>
        <w:pStyle w:val="BodyTextIndent3"/>
        <w:numPr>
          <w:ilvl w:val="1"/>
          <w:numId w:val="4"/>
        </w:numPr>
        <w:tabs>
          <w:tab w:val="left" w:pos="0"/>
        </w:tabs>
        <w:spacing w:after="0"/>
        <w:ind w:left="993" w:hanging="284"/>
        <w:jc w:val="both"/>
        <w:rPr>
          <w:b/>
          <w:i/>
          <w:sz w:val="22"/>
          <w:szCs w:val="22"/>
        </w:rPr>
      </w:pPr>
      <w:r w:rsidRPr="00A666A6">
        <w:rPr>
          <w:b/>
          <w:i/>
          <w:sz w:val="22"/>
          <w:szCs w:val="22"/>
        </w:rPr>
        <w:t>мониторинг и контроль уровня кредитного риска.</w:t>
      </w:r>
    </w:p>
    <w:p w:rsidR="00E95B8D" w:rsidRPr="00A666A6" w:rsidRDefault="00E95B8D" w:rsidP="00956890">
      <w:pPr>
        <w:pStyle w:val="BodyText"/>
        <w:tabs>
          <w:tab w:val="left" w:pos="720"/>
          <w:tab w:val="num" w:pos="1418"/>
        </w:tabs>
        <w:jc w:val="both"/>
        <w:rPr>
          <w:b/>
          <w:i/>
        </w:rPr>
      </w:pPr>
      <w:r w:rsidRPr="00A666A6">
        <w:rPr>
          <w:b/>
          <w:i/>
        </w:rPr>
        <w:t>Оценка кредитного риска проводится в целом по Банку и по отдельным портфелям активов, подверженных кредитному риску, а также в разрезе индивидуальных кредитных рисков отдельных контрагентов и групп контрагентов, стран, географических регионов, отраслей хозяйства/видов экономической деятельности.</w:t>
      </w:r>
    </w:p>
    <w:p w:rsidR="00E95B8D" w:rsidRPr="00A666A6" w:rsidRDefault="00E95B8D" w:rsidP="00956890">
      <w:pPr>
        <w:pStyle w:val="BodyText"/>
        <w:tabs>
          <w:tab w:val="left" w:pos="720"/>
          <w:tab w:val="num" w:pos="1418"/>
        </w:tabs>
        <w:ind w:firstLine="567"/>
        <w:jc w:val="both"/>
        <w:rPr>
          <w:b/>
          <w:i/>
        </w:rPr>
      </w:pPr>
      <w:r w:rsidRPr="00A666A6">
        <w:rPr>
          <w:b/>
          <w:i/>
        </w:rPr>
        <w:t>С начала 2011 года в Банке функционирует система внутренних рейтингов, в основе которой лежат экономико-математические модели оценки вероятности дефолта контрагентов и сделок.</w:t>
      </w:r>
    </w:p>
    <w:p w:rsidR="00E95B8D" w:rsidRPr="00A666A6" w:rsidRDefault="00E95B8D" w:rsidP="00956890">
      <w:pPr>
        <w:pStyle w:val="BodyText"/>
        <w:tabs>
          <w:tab w:val="left" w:pos="720"/>
          <w:tab w:val="num" w:pos="1418"/>
        </w:tabs>
        <w:ind w:firstLine="567"/>
        <w:jc w:val="both"/>
        <w:rPr>
          <w:b/>
          <w:i/>
        </w:rPr>
      </w:pPr>
      <w:r w:rsidRPr="00A666A6">
        <w:rPr>
          <w:b/>
          <w:i/>
        </w:rPr>
        <w:t>Система кредитных рейтингов обеспечивает дифференцированную оценку вероятности неисполнения/ненадлежащего исполнения контрагентами своих обязательств на основе анализа количественных (финансовых) и качественных факторов кредитного риска, степени их влияния на способность контрагента обслуживать и погашать принятые обязательства. Внутренними нормативными документами Банка предусматривается оценка совокупности факторов, перечень их стандартизирован в зависимости от типов контрагентов. При этом, обязательной оценке подлежат факторы риска, связанные с финансовым состоянием контрагента и тенденциями его изменения, структурой собственности, деловой репутацией, кредитной историей, системой управления денежными потоками и финансовыми рисками, информационной прозрачностью, позицией клиента в отрасли и регионе, наличием поддержки со стороны органов государственной власти и материнских компаний (в случае вхождения контрагента в холдинг), а также так называемые предупреждающие факторы. На основании анализа указанных факторов риска проводится оценка вероятности дефолтов  контрагентов/сделок с последующей их классификацией по рейтингам.</w:t>
      </w:r>
    </w:p>
    <w:p w:rsidR="00E95B8D" w:rsidRPr="00A666A6" w:rsidRDefault="00E95B8D" w:rsidP="00956890">
      <w:pPr>
        <w:pStyle w:val="BodyText"/>
        <w:tabs>
          <w:tab w:val="left" w:pos="720"/>
          <w:tab w:val="num" w:pos="1418"/>
        </w:tabs>
        <w:ind w:firstLine="567"/>
        <w:jc w:val="both"/>
        <w:rPr>
          <w:b/>
          <w:i/>
        </w:rPr>
      </w:pPr>
      <w:r w:rsidRPr="00A666A6">
        <w:rPr>
          <w:b/>
          <w:i/>
        </w:rPr>
        <w:t>Оценка индивидуальных кредитных рисков контрагентов Банка по сделкам, несущим кредитный риск, проводится в зависимости от типов контрагентов:</w:t>
      </w:r>
    </w:p>
    <w:p w:rsidR="00E95B8D" w:rsidRPr="00A666A6" w:rsidRDefault="00E95B8D" w:rsidP="00956890">
      <w:pPr>
        <w:pStyle w:val="BodyTextIndent3"/>
        <w:numPr>
          <w:ilvl w:val="0"/>
          <w:numId w:val="8"/>
        </w:numPr>
        <w:tabs>
          <w:tab w:val="left" w:pos="0"/>
        </w:tabs>
        <w:spacing w:after="0"/>
        <w:ind w:left="993" w:hanging="284"/>
        <w:jc w:val="both"/>
        <w:rPr>
          <w:b/>
          <w:i/>
          <w:sz w:val="22"/>
          <w:szCs w:val="22"/>
        </w:rPr>
      </w:pPr>
      <w:r w:rsidRPr="00A666A6">
        <w:rPr>
          <w:b/>
          <w:i/>
          <w:sz w:val="22"/>
          <w:szCs w:val="22"/>
        </w:rPr>
        <w:t>корпоративных клиентов, банков и финансовых институтов, клиентов – субъектов малого бизнеса, стран, субъектов Российской Федерации, муниципальных образований, страховых и лизинговых компаний – на основании системы кредитных рейтингов, а также путем построения моделей прогнозных денежных потоков или иных важных показателей;</w:t>
      </w:r>
    </w:p>
    <w:p w:rsidR="00E95B8D" w:rsidRPr="00A666A6" w:rsidRDefault="00E95B8D" w:rsidP="00956890">
      <w:pPr>
        <w:pStyle w:val="BodyTextIndent3"/>
        <w:numPr>
          <w:ilvl w:val="0"/>
          <w:numId w:val="8"/>
        </w:numPr>
        <w:tabs>
          <w:tab w:val="left" w:pos="0"/>
        </w:tabs>
        <w:spacing w:after="0"/>
        <w:ind w:left="993" w:hanging="284"/>
        <w:jc w:val="both"/>
        <w:rPr>
          <w:b/>
          <w:i/>
          <w:sz w:val="22"/>
          <w:szCs w:val="22"/>
        </w:rPr>
      </w:pPr>
      <w:r w:rsidRPr="00A666A6">
        <w:rPr>
          <w:b/>
          <w:i/>
          <w:sz w:val="22"/>
          <w:szCs w:val="22"/>
        </w:rPr>
        <w:t xml:space="preserve">физических лиц  и клиентов – субъектов «Микро» бизнеса – на основании оценки платежеспособности контрагентов с учетом их благонадежности и кредитной истории в соответствии с внутренними нормативными документами Банка и экспресс-оценкой. </w:t>
      </w:r>
    </w:p>
    <w:p w:rsidR="00E95B8D" w:rsidRPr="00A666A6" w:rsidRDefault="00E95B8D" w:rsidP="00956890">
      <w:pPr>
        <w:pStyle w:val="BodyText"/>
        <w:tabs>
          <w:tab w:val="left" w:pos="720"/>
          <w:tab w:val="num" w:pos="1418"/>
        </w:tabs>
        <w:jc w:val="both"/>
        <w:rPr>
          <w:b/>
          <w:i/>
        </w:rPr>
      </w:pPr>
      <w:r w:rsidRPr="00A666A6">
        <w:rPr>
          <w:b/>
          <w:i/>
        </w:rPr>
        <w:t>В части розничных кредитных рисков:</w:t>
      </w:r>
    </w:p>
    <w:p w:rsidR="00E95B8D" w:rsidRPr="00A666A6" w:rsidRDefault="00E95B8D" w:rsidP="00956890">
      <w:pPr>
        <w:pStyle w:val="BodyText"/>
        <w:tabs>
          <w:tab w:val="left" w:pos="720"/>
          <w:tab w:val="num" w:pos="1418"/>
        </w:tabs>
        <w:ind w:firstLine="567"/>
        <w:jc w:val="both"/>
        <w:rPr>
          <w:b/>
          <w:i/>
        </w:rPr>
      </w:pPr>
      <w:r w:rsidRPr="00A666A6">
        <w:rPr>
          <w:b/>
          <w:i/>
        </w:rPr>
        <w:t>Учитывая направленность Банка и Группы на использование современных методик и инструментов управления кредитными рисками, в Банке идет процесс построения единых максимально стандартизированных процессов розничного кредитования с учетом сегментации клиентов по профилю риска и минимизации количества участников процесса за счет централизации и глубокой автоматизации процессов. В частности, в 2013 году система управления рисками розничных клиентов на базе технологии «Кредитная фабрика» получила свое дальнейшее развитие, как на уровне Банка, так и на уровне Группы. В 2014 году на уровне Группы продолжено внедрение технологии «Кредитная фабрика» в дочерних банках – ОАО «БПС-Сбербанк» (Беларусь), АО «Сбербанк России» (Украина) и ДБ АО «Сбербанк» (Казахстан) и SBE-Чехия, SBE-Словакия.</w:t>
      </w:r>
    </w:p>
    <w:p w:rsidR="00E95B8D" w:rsidRPr="00A666A6" w:rsidRDefault="00E95B8D" w:rsidP="00956890">
      <w:pPr>
        <w:pStyle w:val="BodyText"/>
        <w:tabs>
          <w:tab w:val="left" w:pos="720"/>
          <w:tab w:val="num" w:pos="1418"/>
        </w:tabs>
        <w:ind w:firstLine="567"/>
        <w:jc w:val="both"/>
        <w:rPr>
          <w:b/>
          <w:i/>
        </w:rPr>
      </w:pPr>
      <w:r w:rsidRPr="00A666A6">
        <w:rPr>
          <w:b/>
          <w:i/>
        </w:rPr>
        <w:t>В рамках внедрения Basel II в Банке разработан полный набор поведенческих моделей Basel для всех розничных кредитных продуктов, определены показатели, необходимые для расчета экономического капитала (всего разработано 36 моделей PD, 20 модель LGD и 24 модели EAD). В настоящее время Банк уже ведет активную работу с Банком России по переходу на продвинутый подход к определению активов, взвешенных с учетом риска. Это делается пока только в части кредитного риска. Планируется внедрить в 2016 году, что должно принести позитивный эффект на достаточность капитала.</w:t>
      </w:r>
    </w:p>
    <w:p w:rsidR="00E95B8D" w:rsidRPr="00A666A6" w:rsidRDefault="00E95B8D" w:rsidP="00956890">
      <w:pPr>
        <w:pStyle w:val="BodyText"/>
        <w:tabs>
          <w:tab w:val="left" w:pos="720"/>
          <w:tab w:val="num" w:pos="1418"/>
        </w:tabs>
        <w:ind w:firstLine="567"/>
        <w:jc w:val="both"/>
        <w:rPr>
          <w:b/>
          <w:i/>
        </w:rPr>
      </w:pPr>
      <w:r w:rsidRPr="00A666A6">
        <w:rPr>
          <w:b/>
          <w:i/>
        </w:rPr>
        <w:t>За 2013 год был разработан полный пакет поведенческих моделей для расчета экономического капитала в разрезе всех розничных продуктов и микросегмента для дочерних банков SBE и Denizbank (26 моделей PD, 7 моделей EAD и 20 моделей LGD).</w:t>
      </w:r>
    </w:p>
    <w:p w:rsidR="00E95B8D" w:rsidRPr="00A666A6" w:rsidRDefault="00E95B8D" w:rsidP="00956890">
      <w:pPr>
        <w:pStyle w:val="BodyText"/>
        <w:tabs>
          <w:tab w:val="left" w:pos="720"/>
          <w:tab w:val="num" w:pos="1418"/>
        </w:tabs>
        <w:ind w:firstLine="567"/>
        <w:jc w:val="both"/>
        <w:rPr>
          <w:b/>
          <w:i/>
        </w:rPr>
      </w:pPr>
      <w:r w:rsidRPr="00A666A6">
        <w:rPr>
          <w:b/>
          <w:i/>
        </w:rPr>
        <w:t>В части корпоративных кредитных рисков:</w:t>
      </w:r>
    </w:p>
    <w:p w:rsidR="00E95B8D" w:rsidRPr="00A666A6" w:rsidRDefault="00E95B8D" w:rsidP="00956890">
      <w:pPr>
        <w:pStyle w:val="a0"/>
        <w:spacing w:after="0"/>
        <w:rPr>
          <w:b/>
          <w:i/>
          <w:sz w:val="22"/>
          <w:szCs w:val="22"/>
        </w:rPr>
      </w:pPr>
      <w:r w:rsidRPr="00A666A6">
        <w:rPr>
          <w:b/>
          <w:i/>
          <w:sz w:val="22"/>
          <w:szCs w:val="22"/>
        </w:rPr>
        <w:t xml:space="preserve">В </w:t>
      </w:r>
      <w:r w:rsidRPr="00A666A6">
        <w:rPr>
          <w:b/>
          <w:i/>
          <w:sz w:val="22"/>
          <w:szCs w:val="22"/>
          <w:lang w:eastAsia="x-none"/>
        </w:rPr>
        <w:t>Банке</w:t>
      </w:r>
      <w:r w:rsidRPr="00A666A6">
        <w:rPr>
          <w:b/>
          <w:i/>
          <w:sz w:val="22"/>
          <w:szCs w:val="22"/>
        </w:rPr>
        <w:t xml:space="preserve"> разработана многоуровневая система лимитов для каждой линии бизнеса, основанная на ограничении кредитного риска по операциям кредитования и операциям на финансовых рынках.</w:t>
      </w:r>
    </w:p>
    <w:p w:rsidR="00E95B8D" w:rsidRPr="00A666A6" w:rsidRDefault="00E95B8D" w:rsidP="00956890">
      <w:pPr>
        <w:pStyle w:val="BodyTextIndent2"/>
        <w:ind w:firstLine="567"/>
        <w:rPr>
          <w:b/>
          <w:i/>
          <w:szCs w:val="22"/>
        </w:rPr>
      </w:pPr>
      <w:r w:rsidRPr="00A666A6">
        <w:rPr>
          <w:b/>
          <w:i/>
          <w:szCs w:val="22"/>
        </w:rPr>
        <w:t>Банк уделяет пристальное внимание контролю концентрации крупных кредитных рисков и соблюдению пруденциальных требований Банка России, анализу и прогнозу уровня кредитных рисков, который в настоящее время оценивается как приемлемый. При этом используются следующие методы:</w:t>
      </w:r>
    </w:p>
    <w:p w:rsidR="00E95B8D" w:rsidRPr="00A666A6" w:rsidRDefault="00E95B8D" w:rsidP="00956890">
      <w:pPr>
        <w:pStyle w:val="BodyText"/>
        <w:ind w:left="993" w:hanging="284"/>
        <w:jc w:val="both"/>
        <w:rPr>
          <w:b/>
          <w:i/>
        </w:rPr>
      </w:pPr>
      <w:r w:rsidRPr="00A666A6">
        <w:rPr>
          <w:b/>
          <w:i/>
        </w:rPr>
        <w:t>распределенный механизм идентификации критериев юридической и экономической связи заемщиков с последующим централизованным ведением единого иерархического списка групп связанных заемщиков,</w:t>
      </w:r>
    </w:p>
    <w:p w:rsidR="00E95B8D" w:rsidRPr="00A666A6" w:rsidRDefault="00E95B8D" w:rsidP="00956890">
      <w:pPr>
        <w:pStyle w:val="BodyTextIndent2"/>
        <w:numPr>
          <w:ilvl w:val="0"/>
          <w:numId w:val="9"/>
        </w:numPr>
        <w:autoSpaceDE/>
        <w:adjustRightInd/>
        <w:ind w:left="993" w:hanging="284"/>
        <w:rPr>
          <w:b/>
          <w:i/>
          <w:szCs w:val="22"/>
        </w:rPr>
      </w:pPr>
      <w:r w:rsidRPr="00A666A6">
        <w:rPr>
          <w:b/>
          <w:i/>
          <w:szCs w:val="22"/>
        </w:rPr>
        <w:t>контроль представления крупных кредитов единичным заемщикам или группам связанных заемщиков,</w:t>
      </w:r>
    </w:p>
    <w:p w:rsidR="00E95B8D" w:rsidRPr="00A666A6" w:rsidRDefault="00E95B8D" w:rsidP="00956890">
      <w:pPr>
        <w:pStyle w:val="BodyTextIndent2"/>
        <w:numPr>
          <w:ilvl w:val="0"/>
          <w:numId w:val="9"/>
        </w:numPr>
        <w:autoSpaceDE/>
        <w:adjustRightInd/>
        <w:ind w:left="993" w:hanging="284"/>
        <w:rPr>
          <w:b/>
          <w:i/>
          <w:szCs w:val="22"/>
        </w:rPr>
      </w:pPr>
      <w:r w:rsidRPr="00A666A6">
        <w:rPr>
          <w:b/>
          <w:i/>
          <w:szCs w:val="22"/>
        </w:rPr>
        <w:t>выделение групп заемщиков в разрезе отраслевой, страновой и географической (внутристрановой) принадлежности,</w:t>
      </w:r>
    </w:p>
    <w:p w:rsidR="00E95B8D" w:rsidRPr="00A666A6" w:rsidRDefault="00E95B8D" w:rsidP="00956890">
      <w:pPr>
        <w:pStyle w:val="BodyTextIndent2"/>
        <w:numPr>
          <w:ilvl w:val="0"/>
          <w:numId w:val="9"/>
        </w:numPr>
        <w:autoSpaceDE/>
        <w:adjustRightInd/>
        <w:ind w:left="993" w:hanging="284"/>
        <w:rPr>
          <w:b/>
          <w:i/>
          <w:szCs w:val="22"/>
        </w:rPr>
      </w:pPr>
      <w:r w:rsidRPr="00A666A6">
        <w:rPr>
          <w:b/>
          <w:i/>
          <w:szCs w:val="22"/>
        </w:rPr>
        <w:t>анализ портфеля в разрезе клиентских сегментов и кредитных продуктов.</w:t>
      </w:r>
    </w:p>
    <w:p w:rsidR="00E95B8D" w:rsidRPr="00A666A6" w:rsidRDefault="00E95B8D" w:rsidP="00956890">
      <w:pPr>
        <w:pStyle w:val="a0"/>
        <w:spacing w:after="0"/>
        <w:rPr>
          <w:b/>
          <w:i/>
          <w:sz w:val="22"/>
          <w:szCs w:val="22"/>
          <w:lang w:eastAsia="x-none"/>
        </w:rPr>
      </w:pPr>
    </w:p>
    <w:p w:rsidR="00E95B8D" w:rsidRPr="00A666A6" w:rsidRDefault="00E95B8D" w:rsidP="00956890">
      <w:pPr>
        <w:pStyle w:val="a0"/>
        <w:spacing w:after="0"/>
        <w:rPr>
          <w:b/>
          <w:i/>
          <w:sz w:val="22"/>
          <w:szCs w:val="22"/>
        </w:rPr>
      </w:pPr>
      <w:r w:rsidRPr="00A666A6">
        <w:rPr>
          <w:b/>
          <w:i/>
          <w:sz w:val="22"/>
          <w:szCs w:val="22"/>
          <w:lang w:eastAsia="x-none"/>
        </w:rPr>
        <w:t>В</w:t>
      </w:r>
      <w:r w:rsidRPr="00A666A6">
        <w:rPr>
          <w:b/>
          <w:i/>
          <w:sz w:val="22"/>
          <w:szCs w:val="22"/>
        </w:rPr>
        <w:t xml:space="preserve"> </w:t>
      </w:r>
      <w:r w:rsidRPr="00A666A6">
        <w:rPr>
          <w:b/>
          <w:i/>
          <w:sz w:val="22"/>
          <w:szCs w:val="22"/>
          <w:lang w:eastAsia="x-none"/>
        </w:rPr>
        <w:t>Банке</w:t>
      </w:r>
      <w:r w:rsidRPr="00A666A6">
        <w:rPr>
          <w:b/>
          <w:i/>
          <w:sz w:val="22"/>
          <w:szCs w:val="22"/>
        </w:rPr>
        <w:t xml:space="preserve"> действует многомерная система полномочий, позволяющая определить уровень принятия решений по каждой кредитной заявке. По корпоративным контрагентам каждому территориальному подразделению присваивается профиль риска, определяющий полномочия по принятию решений в зависимости от категории риска заявки. В свою очередь, категория риска заявки зависит от риска заемщика</w:t>
      </w:r>
      <w:r w:rsidRPr="00A666A6">
        <w:rPr>
          <w:b/>
          <w:i/>
          <w:sz w:val="22"/>
          <w:szCs w:val="22"/>
          <w:lang w:eastAsia="x-none"/>
        </w:rPr>
        <w:t xml:space="preserve"> (определяется рейтингом заемщика)</w:t>
      </w:r>
      <w:r w:rsidRPr="00A666A6">
        <w:rPr>
          <w:b/>
          <w:i/>
          <w:sz w:val="22"/>
          <w:szCs w:val="22"/>
        </w:rPr>
        <w:t>,</w:t>
      </w:r>
      <w:r w:rsidRPr="00A666A6">
        <w:rPr>
          <w:b/>
          <w:i/>
          <w:sz w:val="22"/>
          <w:szCs w:val="22"/>
          <w:lang w:eastAsia="x-none"/>
        </w:rPr>
        <w:t xml:space="preserve"> совокупного лимита по заемщику / группе связанных заемщиков,</w:t>
      </w:r>
      <w:r w:rsidRPr="00A666A6">
        <w:rPr>
          <w:b/>
          <w:i/>
          <w:sz w:val="22"/>
          <w:szCs w:val="22"/>
        </w:rPr>
        <w:t xml:space="preserve"> а также от </w:t>
      </w:r>
      <w:r w:rsidRPr="00A666A6">
        <w:rPr>
          <w:b/>
          <w:i/>
          <w:sz w:val="22"/>
          <w:szCs w:val="22"/>
          <w:lang w:eastAsia="x-none"/>
        </w:rPr>
        <w:t xml:space="preserve">риска сделки (определяется наличием нестандартных условий по сделке и </w:t>
      </w:r>
      <w:r w:rsidRPr="00A666A6">
        <w:rPr>
          <w:b/>
          <w:i/>
          <w:sz w:val="22"/>
          <w:szCs w:val="22"/>
          <w:lang w:val="en-US" w:eastAsia="x-none"/>
        </w:rPr>
        <w:t>LGD</w:t>
      </w:r>
      <w:r w:rsidRPr="00A666A6">
        <w:rPr>
          <w:b/>
          <w:i/>
          <w:sz w:val="22"/>
          <w:szCs w:val="22"/>
          <w:lang w:eastAsia="x-none"/>
        </w:rPr>
        <w:t>)</w:t>
      </w:r>
      <w:r w:rsidRPr="00A666A6">
        <w:rPr>
          <w:b/>
          <w:i/>
          <w:sz w:val="22"/>
          <w:szCs w:val="22"/>
        </w:rPr>
        <w:t>.</w:t>
      </w:r>
    </w:p>
    <w:p w:rsidR="00E95B8D" w:rsidRPr="00A666A6" w:rsidRDefault="00E95B8D" w:rsidP="00956890">
      <w:pPr>
        <w:pStyle w:val="a0"/>
        <w:spacing w:after="0"/>
        <w:rPr>
          <w:b/>
          <w:i/>
          <w:sz w:val="22"/>
          <w:szCs w:val="22"/>
        </w:rPr>
      </w:pPr>
      <w:r w:rsidRPr="00A666A6">
        <w:rPr>
          <w:b/>
          <w:i/>
          <w:sz w:val="22"/>
          <w:szCs w:val="22"/>
        </w:rPr>
        <w:t>Основным достижением 2014 года в области работы с корпоративными клиентами стало внедрение методологии расчета показателся RAROC (Risk Adjusted Return on Capital (RAROC) – доходность капитала с учетом риска) для бизнес-планирования и оценки кредитных рисков клиента. Применение RAROC обеспечивает гибкость ценового предложения для клиента по отдельным продуктам, исходя из соотношения уровня риска и совокупной доходности по всем направлениям бизнеса Банка с данным клиентом.</w:t>
      </w:r>
    </w:p>
    <w:p w:rsidR="00E95B8D" w:rsidRPr="00A666A6" w:rsidRDefault="00E95B8D" w:rsidP="00956890">
      <w:pPr>
        <w:pStyle w:val="a0"/>
        <w:spacing w:after="0"/>
        <w:rPr>
          <w:b/>
          <w:i/>
          <w:sz w:val="22"/>
          <w:szCs w:val="22"/>
        </w:rPr>
      </w:pPr>
      <w:r w:rsidRPr="00A666A6">
        <w:rPr>
          <w:b/>
          <w:i/>
          <w:sz w:val="22"/>
          <w:szCs w:val="22"/>
        </w:rPr>
        <w:t xml:space="preserve">По розничным контрагентам уровень принятия решения определяется технологией кредитования и запрашиваемой суммой кредита. </w:t>
      </w:r>
    </w:p>
    <w:p w:rsidR="00E95B8D" w:rsidRPr="00A666A6" w:rsidRDefault="00E95B8D" w:rsidP="00956890">
      <w:pPr>
        <w:pStyle w:val="a0"/>
        <w:spacing w:after="0"/>
        <w:rPr>
          <w:b/>
          <w:i/>
          <w:sz w:val="22"/>
          <w:szCs w:val="22"/>
        </w:rPr>
      </w:pPr>
      <w:r w:rsidRPr="00A666A6">
        <w:rPr>
          <w:b/>
          <w:i/>
          <w:sz w:val="22"/>
          <w:szCs w:val="22"/>
        </w:rPr>
        <w:t>Система полномочий по операциям на финансовых рынках предполагает определение ответственного за принятие лимитного решения коллегиального органа в зависимости от профиля риска заявки. Профиль риска рассчитывается на основе внутреннего рейтинга контрагента и общего объема принимаемого на него кредитного риска по операциям на финансовых рынках.</w:t>
      </w:r>
    </w:p>
    <w:p w:rsidR="00E95B8D" w:rsidRPr="00A666A6" w:rsidRDefault="00E95B8D" w:rsidP="00956890">
      <w:pPr>
        <w:pStyle w:val="a0"/>
        <w:spacing w:after="0"/>
        <w:rPr>
          <w:b/>
          <w:i/>
          <w:sz w:val="22"/>
          <w:szCs w:val="22"/>
        </w:rPr>
      </w:pPr>
      <w:r w:rsidRPr="00A666A6">
        <w:rPr>
          <w:b/>
          <w:i/>
          <w:sz w:val="22"/>
          <w:szCs w:val="22"/>
        </w:rPr>
        <w:t xml:space="preserve">Система контроля и мониторинга уровня кредитных рисков </w:t>
      </w:r>
      <w:r w:rsidRPr="00A666A6">
        <w:rPr>
          <w:b/>
          <w:i/>
          <w:sz w:val="22"/>
          <w:szCs w:val="22"/>
          <w:lang w:eastAsia="x-none"/>
        </w:rPr>
        <w:t>Банка</w:t>
      </w:r>
      <w:r w:rsidRPr="00A666A6">
        <w:rPr>
          <w:b/>
          <w:i/>
          <w:sz w:val="22"/>
          <w:szCs w:val="22"/>
        </w:rPr>
        <w:t xml:space="preserve"> реализуется на принципах, обеспечивающих предварительный, текущий и последующий контроль операций, соблюдение установленных лимитов риска и их своевременную актуализацию, что закреплено во внутренних нормативных документах.  </w:t>
      </w:r>
    </w:p>
    <w:p w:rsidR="00E95B8D" w:rsidRPr="00A666A6" w:rsidRDefault="00E95B8D" w:rsidP="00956890">
      <w:pPr>
        <w:pStyle w:val="BodyText"/>
        <w:tabs>
          <w:tab w:val="left" w:pos="720"/>
          <w:tab w:val="num" w:pos="1418"/>
        </w:tabs>
        <w:ind w:firstLine="624"/>
        <w:jc w:val="both"/>
        <w:rPr>
          <w:b/>
          <w:i/>
        </w:rPr>
      </w:pPr>
      <w:r w:rsidRPr="00A666A6">
        <w:rPr>
          <w:b/>
          <w:i/>
        </w:rPr>
        <w:t>В Банке ведется ежедневный мониторинг крупных кредитных рисков и прогноз соблюдения установленных Банком России требований по нормативам</w:t>
      </w:r>
      <w:r w:rsidRPr="00A666A6">
        <w:rPr>
          <w:rStyle w:val="FootnoteReference"/>
          <w:b/>
          <w:i/>
        </w:rPr>
        <w:footnoteReference w:id="9"/>
      </w:r>
      <w:r w:rsidRPr="00A666A6">
        <w:rPr>
          <w:b/>
          <w:i/>
        </w:rPr>
        <w:t xml:space="preserve"> Н6 (максимальный размер риска на одного заемщика или группу связанных заемщиков) и Н7 (максимальный размер крупных кредитных рисков).</w:t>
      </w:r>
    </w:p>
    <w:p w:rsidR="00E95B8D" w:rsidRPr="00A666A6" w:rsidRDefault="00E95B8D" w:rsidP="00956890">
      <w:pPr>
        <w:pStyle w:val="em-1"/>
        <w:rPr>
          <w:b/>
          <w:i/>
        </w:rPr>
      </w:pPr>
      <w:r w:rsidRPr="00A666A6">
        <w:rPr>
          <w:b/>
          <w:i/>
          <w:sz w:val="22"/>
          <w:szCs w:val="22"/>
        </w:rPr>
        <w:t>Система контроля и мониторинга уровня кредитных рисков Банка реализуется на основе определенных внутренними нормативными документами Банка принципов, обеспечивающих предварительный, текущий и последующий контроль операций, подверженных кредитному риску, соблюдения установленных лимитов риска, своевременное проведение их актуализации. (Описывается риск возникновения у кредитной организации - эмитента убытков вследствие неисполнения, несвоевременного либо неполного исполнения должником финансовых обязательств перед кредитной организацией - эмитентом в соответствии с условиями договора)</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34" w:name="_Toc430103408"/>
      <w:r w:rsidRPr="00A666A6">
        <w:t>2.5.8.2. Страновой риск</w:t>
      </w:r>
      <w:bookmarkEnd w:id="34"/>
    </w:p>
    <w:p w:rsidR="00E95B8D" w:rsidRPr="00A666A6" w:rsidRDefault="00E95B8D" w:rsidP="00BD52E9">
      <w:pPr>
        <w:pStyle w:val="Basic"/>
      </w:pPr>
      <w:r w:rsidRPr="00A666A6">
        <w:t>Описывается риск (включая риск неперевода средств) возникновения у кредитной организации - эмитента убытков в результате неисполнения иностранными контрагентами (юридическими, физическими лицами) обязательств из-за экономических, политических, социальных изменений, а также вследствие того, что валюта денежного обязательства может быть недоступна контрагенту из-за особенностей национального законодательства (независимо от финансового положения самого контрагента).</w:t>
      </w:r>
    </w:p>
    <w:p w:rsidR="00E95B8D" w:rsidRPr="00A666A6" w:rsidRDefault="00E95B8D">
      <w:pPr>
        <w:widowControl w:val="0"/>
        <w:autoSpaceDE w:val="0"/>
        <w:autoSpaceDN w:val="0"/>
        <w:adjustRightInd w:val="0"/>
        <w:jc w:val="both"/>
        <w:rPr>
          <w:b/>
          <w:i/>
        </w:rPr>
      </w:pPr>
      <w:r w:rsidRPr="00A666A6">
        <w:rPr>
          <w:b/>
          <w:i/>
        </w:rPr>
        <w:t>Страновой риск – риск возникновения у кредитной организации убытков в результате неисполнения контрагентами (юридическими лицами) обязательств из-за экономических, политических, социальных изменений, а также вследствие того, что валюта денежного обязательства может быть недоступна контрагенту из-за особенностей национального законодательства (независимо от финансового положения самого контрагента).</w:t>
      </w:r>
    </w:p>
    <w:p w:rsidR="00E95B8D" w:rsidRPr="00A666A6" w:rsidRDefault="00E95B8D">
      <w:pPr>
        <w:widowControl w:val="0"/>
        <w:autoSpaceDE w:val="0"/>
        <w:autoSpaceDN w:val="0"/>
        <w:adjustRightInd w:val="0"/>
        <w:jc w:val="both"/>
        <w:rPr>
          <w:b/>
          <w:i/>
        </w:rPr>
      </w:pPr>
    </w:p>
    <w:p w:rsidR="00E95B8D" w:rsidRPr="00A666A6" w:rsidRDefault="00E95B8D">
      <w:pPr>
        <w:widowControl w:val="0"/>
        <w:autoSpaceDE w:val="0"/>
        <w:autoSpaceDN w:val="0"/>
        <w:adjustRightInd w:val="0"/>
        <w:jc w:val="both"/>
        <w:rPr>
          <w:rFonts w:cs="Calibri"/>
          <w:b/>
          <w:i/>
        </w:rPr>
      </w:pPr>
      <w:r w:rsidRPr="00A666A6">
        <w:rPr>
          <w:b/>
          <w:i/>
        </w:rPr>
        <w:t>В целях минимизации рисков при проведении операций с контрагентами,  находящимися в различных странах, а также с обязательствами правительств иностранных государств, проводится оценка риска стран и установление лимитов риска на страны. Оценка страновых рисков осуществляется на основании информации международных рейтинговых агентств (</w:t>
      </w:r>
      <w:r w:rsidRPr="00A666A6">
        <w:rPr>
          <w:b/>
          <w:i/>
          <w:lang w:val="en-US"/>
        </w:rPr>
        <w:t>S</w:t>
      </w:r>
      <w:r w:rsidRPr="00A666A6">
        <w:rPr>
          <w:b/>
          <w:i/>
        </w:rPr>
        <w:t>&amp;</w:t>
      </w:r>
      <w:r w:rsidRPr="00A666A6">
        <w:rPr>
          <w:b/>
          <w:i/>
          <w:lang w:val="en-US"/>
        </w:rPr>
        <w:t>P</w:t>
      </w:r>
      <w:r w:rsidRPr="00A666A6">
        <w:rPr>
          <w:b/>
          <w:i/>
        </w:rPr>
        <w:t xml:space="preserve">, </w:t>
      </w:r>
      <w:r w:rsidRPr="00A666A6">
        <w:rPr>
          <w:b/>
          <w:i/>
          <w:lang w:val="en-US"/>
        </w:rPr>
        <w:t>Moody</w:t>
      </w:r>
      <w:r w:rsidRPr="00A666A6">
        <w:rPr>
          <w:b/>
          <w:i/>
        </w:rPr>
        <w:t>'</w:t>
      </w:r>
      <w:r w:rsidRPr="00A666A6">
        <w:rPr>
          <w:b/>
          <w:i/>
          <w:lang w:val="en-US"/>
        </w:rPr>
        <w:t>s</w:t>
      </w:r>
      <w:r w:rsidRPr="00A666A6">
        <w:rPr>
          <w:b/>
          <w:i/>
        </w:rPr>
        <w:t xml:space="preserve">, </w:t>
      </w:r>
      <w:r w:rsidRPr="00A666A6">
        <w:rPr>
          <w:b/>
          <w:i/>
          <w:lang w:val="en-US"/>
        </w:rPr>
        <w:t>Fitch</w:t>
      </w:r>
      <w:r w:rsidRPr="00A666A6">
        <w:rPr>
          <w:b/>
          <w:i/>
        </w:rPr>
        <w:t>), а для стран, не имеющих международный рейтинг – в соответствии с внутренними  нормативными документами, предполагающими анализ факторов риска, связанных с платежеспособностью стран, условиями текущего развития, эффективностью управления внешним долгом, офшорным статусом и международной репутацией, государственным устройством и внутриполитической ситуацией. В целях ограничения кредитных рисков Банк осуществляет операции с контрагентами в рамках лимитов риска на соответствующие страны.</w:t>
      </w:r>
    </w:p>
    <w:p w:rsidR="00E95B8D" w:rsidRPr="00A666A6" w:rsidRDefault="00E95B8D" w:rsidP="0094409B">
      <w:pPr>
        <w:pStyle w:val="Heading3"/>
      </w:pPr>
      <w:bookmarkStart w:id="35" w:name="_Toc430103409"/>
      <w:r w:rsidRPr="00A666A6">
        <w:t>2.5.8.3. Рыночный риск</w:t>
      </w:r>
      <w:bookmarkEnd w:id="35"/>
    </w:p>
    <w:p w:rsidR="00E95B8D" w:rsidRPr="00A666A6" w:rsidRDefault="00E95B8D" w:rsidP="00BD52E9">
      <w:pPr>
        <w:pStyle w:val="Basic"/>
      </w:pPr>
      <w:r w:rsidRPr="00A666A6">
        <w:t>Описывается риск возникновения у кредитной организации - эмитента убытков вследствие неблагоприятного изменения рыночной стоимости финансовых инструментов торгового портфеля и производных финансовых инструментов кредитной организации - эмитента, а также курсов иностранных валют и (или) драгоценных металлов.</w:t>
      </w:r>
    </w:p>
    <w:p w:rsidR="00E95B8D" w:rsidRPr="00A666A6" w:rsidRDefault="00E95B8D" w:rsidP="00BD52E9">
      <w:pPr>
        <w:pStyle w:val="Basic"/>
        <w:rPr>
          <w:b/>
          <w:i/>
        </w:rPr>
      </w:pPr>
    </w:p>
    <w:p w:rsidR="00E95B8D" w:rsidRPr="00A666A6" w:rsidRDefault="00E95B8D" w:rsidP="003A589B">
      <w:pPr>
        <w:pStyle w:val="em-2"/>
        <w:rPr>
          <w:i/>
        </w:rPr>
      </w:pPr>
      <w:r w:rsidRPr="00A666A6">
        <w:rPr>
          <w:i/>
        </w:rPr>
        <w:t>Управление рыночным риском</w:t>
      </w:r>
      <w:r w:rsidRPr="00A666A6">
        <w:rPr>
          <w:bCs/>
          <w:i/>
          <w:iCs/>
        </w:rPr>
        <w:t xml:space="preserve"> </w:t>
      </w:r>
      <w:r w:rsidRPr="00A666A6">
        <w:rPr>
          <w:i/>
        </w:rPr>
        <w:t>осуществляется в соответствии с «Политикой управления рыночным и кредитным рисками операций на финансовых рынках ПАО Сбербанка, предусматривающей реализацию системного подхода, основанного на принципах осведомленности о риске, разграничения полномочий по оценке и принятию риска, единых подходов к оценке и к установлению лимитов и ограничений, контроля принятого риска. Порядок идентификации, анализа, оценки, оптимизации и контроля рыночного риска определен нормативными документами, регламентирующими проведение операций, подверженных данному виду риска.</w:t>
      </w:r>
    </w:p>
    <w:p w:rsidR="00E95B8D" w:rsidRPr="00A666A6" w:rsidRDefault="00E95B8D" w:rsidP="00BD52E9">
      <w:pPr>
        <w:pStyle w:val="Basic"/>
        <w:rPr>
          <w:b/>
          <w:i/>
        </w:rPr>
      </w:pPr>
      <w:r w:rsidRPr="00A666A6">
        <w:rPr>
          <w:b/>
          <w:i/>
          <w:szCs w:val="22"/>
        </w:rPr>
        <w:t>В целях ограничения рыночного риска Комитет ПАО Сбербанк по рискам трейдинга устанавливает лимиты и ограничения по торговым операциям Банка на финансовых рынках. Комитет ПАО Сбербанк по управлению активами и пассивами (КУАП) устанавливает лимиты и ограничения по неторговым операциям центрального аппарата и территориальных банков. Подразделения Банка на всех уровнях организационной структуры осуществляют предварительный, текущий и последующий контроль установленных лимитов и ограничений и составляют периодическую отчетность об их использовании.</w:t>
      </w:r>
    </w:p>
    <w:p w:rsidR="00E95B8D" w:rsidRPr="00A666A6" w:rsidRDefault="00E95B8D" w:rsidP="00BD52E9">
      <w:pPr>
        <w:pStyle w:val="Basic"/>
      </w:pPr>
    </w:p>
    <w:p w:rsidR="00E95B8D" w:rsidRPr="00A666A6" w:rsidRDefault="00E95B8D" w:rsidP="00BD52E9">
      <w:pPr>
        <w:pStyle w:val="Basic"/>
      </w:pPr>
      <w:r w:rsidRPr="00A666A6">
        <w:t>Рыночный риск включает в себя фондовый, валютный и процентный риски:</w:t>
      </w:r>
    </w:p>
    <w:p w:rsidR="00E95B8D" w:rsidRPr="00A666A6" w:rsidRDefault="00E95B8D" w:rsidP="00BD52E9">
      <w:pPr>
        <w:pStyle w:val="Basic"/>
      </w:pPr>
      <w:r w:rsidRPr="00A666A6">
        <w:t>а) фондовый риск</w:t>
      </w:r>
    </w:p>
    <w:p w:rsidR="00E95B8D" w:rsidRPr="00A666A6" w:rsidRDefault="00E95B8D" w:rsidP="00BD52E9">
      <w:pPr>
        <w:pStyle w:val="Basic"/>
      </w:pPr>
      <w:r w:rsidRPr="00A666A6">
        <w:t>Описывается риск убытков вследствие неблагоприятного изменения рыночных цен на фондовые ценности (ценные бумаги, в том числе закрепляющие права на участие в управлении) торгового портфеля и производные финансовые инструменты под влиянием факторов, связанных как с эмитентом фондовых ценностей и производных финансовых инструментов, так и общими колебаниями рыночных цен на финансовые инструменты.</w:t>
      </w:r>
    </w:p>
    <w:p w:rsidR="00E95B8D" w:rsidRPr="00A666A6" w:rsidRDefault="00E95B8D" w:rsidP="00BD52E9">
      <w:pPr>
        <w:pStyle w:val="Basic"/>
        <w:rPr>
          <w:b/>
          <w:i/>
        </w:rPr>
      </w:pPr>
      <w:r w:rsidRPr="00A666A6">
        <w:rPr>
          <w:b/>
          <w:i/>
          <w:szCs w:val="22"/>
        </w:rPr>
        <w:t>В целях ограничения фондового риска ограничивается перечень эмитентов, с акциями которых возможны торговые операции, устанавливаются лимиты на объем вложений в акции отдельного эмитента, лимиты на совокупный объем вложений в акции, лимиты максимальных потерь (stop-loss), лимиты на стоимость под риском (</w:t>
      </w:r>
      <w:r w:rsidRPr="00A666A6">
        <w:rPr>
          <w:b/>
          <w:i/>
          <w:szCs w:val="22"/>
          <w:lang w:val="en-US"/>
        </w:rPr>
        <w:t>VaR</w:t>
      </w:r>
      <w:r w:rsidRPr="00A666A6">
        <w:rPr>
          <w:b/>
          <w:i/>
          <w:szCs w:val="22"/>
        </w:rPr>
        <w:t>). Для опционов на акции дополнительно устанавливаются лимиты на стресс-тест и на коэффициенты чувствительности (дельта, гамма, вега, ро, тета).</w:t>
      </w:r>
    </w:p>
    <w:p w:rsidR="00E95B8D" w:rsidRPr="00A666A6" w:rsidRDefault="00E95B8D" w:rsidP="00BD52E9">
      <w:pPr>
        <w:pStyle w:val="Basic"/>
      </w:pPr>
    </w:p>
    <w:p w:rsidR="00E95B8D" w:rsidRPr="00A666A6" w:rsidRDefault="00E95B8D" w:rsidP="00BD52E9">
      <w:pPr>
        <w:pStyle w:val="Basic"/>
      </w:pPr>
      <w:r w:rsidRPr="00A666A6">
        <w:t>б) валютный риск</w:t>
      </w:r>
    </w:p>
    <w:p w:rsidR="00E95B8D" w:rsidRPr="00A666A6" w:rsidRDefault="00E95B8D" w:rsidP="00BD52E9">
      <w:pPr>
        <w:pStyle w:val="Basic"/>
      </w:pPr>
      <w:r w:rsidRPr="00A666A6">
        <w:t>Описывается риск убытков вследствие неблагоприятного изменения курсов иностранных валют и (или) учетных цен на драгоценные металлы по открытым кредитной организацией - эмитентом позициям в иностранных валютах и (или) драгоценных металлах.</w:t>
      </w:r>
    </w:p>
    <w:p w:rsidR="00E95B8D" w:rsidRPr="00A666A6" w:rsidRDefault="00E95B8D" w:rsidP="00535FAB">
      <w:pPr>
        <w:pStyle w:val="Basic"/>
        <w:tabs>
          <w:tab w:val="left" w:pos="2900"/>
        </w:tabs>
        <w:rPr>
          <w:b/>
          <w:i/>
        </w:rPr>
      </w:pPr>
      <w:r w:rsidRPr="00A666A6">
        <w:rPr>
          <w:b/>
          <w:i/>
          <w:szCs w:val="22"/>
        </w:rPr>
        <w:t>Банк подвержен валютному риску вследствие неблагоприятного изменения курсов иностранных валют и цен на драгоценные металлы. В рамках системы лимитов и ограничений в Банке действуют лимиты суммарной открытой валютной позиции и лимиты открытой позиции в отдельных иностранных валютах и драгоценных металлах, лимиты потерь на осуществление операций с драгоценными металлами, а также лимиты открытых позиций, лимиты потерь и лимиты на стоимость под риском (</w:t>
      </w:r>
      <w:r w:rsidRPr="00A666A6">
        <w:rPr>
          <w:b/>
          <w:i/>
          <w:szCs w:val="22"/>
          <w:lang w:val="en-US"/>
        </w:rPr>
        <w:t>VaR</w:t>
      </w:r>
      <w:r w:rsidRPr="00A666A6">
        <w:rPr>
          <w:b/>
          <w:i/>
          <w:szCs w:val="22"/>
        </w:rPr>
        <w:t>) по конверсионным операциям и срочным операциям с валютами и процентными ставками.</w:t>
      </w:r>
    </w:p>
    <w:p w:rsidR="00E95B8D" w:rsidRPr="00A666A6" w:rsidRDefault="00E95B8D" w:rsidP="00BD52E9">
      <w:pPr>
        <w:pStyle w:val="Basic"/>
      </w:pPr>
    </w:p>
    <w:p w:rsidR="00E95B8D" w:rsidRPr="00A666A6" w:rsidRDefault="00E95B8D" w:rsidP="00BD52E9">
      <w:pPr>
        <w:pStyle w:val="Basic"/>
      </w:pPr>
      <w:r w:rsidRPr="00A666A6">
        <w:t>в) процентный риск</w:t>
      </w:r>
    </w:p>
    <w:p w:rsidR="00E95B8D" w:rsidRPr="00A666A6" w:rsidRDefault="00E95B8D" w:rsidP="00BD52E9">
      <w:pPr>
        <w:pStyle w:val="Basic"/>
      </w:pPr>
      <w:r w:rsidRPr="00A666A6">
        <w:t>Описывается риск возникновения финансовых потерь (убытков) вследствие неблагоприятного изменения процентных ставок по активам, пассивам и внебалансовым инструментам кредитной организации - эмитента.</w:t>
      </w:r>
    </w:p>
    <w:p w:rsidR="00E95B8D" w:rsidRPr="00A666A6" w:rsidRDefault="00E95B8D" w:rsidP="00535FAB">
      <w:pPr>
        <w:ind w:firstLine="709"/>
        <w:jc w:val="both"/>
        <w:rPr>
          <w:b/>
          <w:i/>
        </w:rPr>
      </w:pPr>
      <w:r w:rsidRPr="00A666A6">
        <w:rPr>
          <w:b/>
          <w:i/>
          <w:snapToGrid w:val="0"/>
        </w:rPr>
        <w:t xml:space="preserve">Банк подвержен процентному риску, в первую очередь, в результате размещения средств в кредиты клиентам и ценные бумаги по фиксированным процентным ставкам в суммах и на сроки, отличающиеся от сумм и сроков депозитов и прочих заемных средств с фиксированными процентными ставками. В целях ограничения процентного риска </w:t>
      </w:r>
      <w:r w:rsidRPr="00A666A6">
        <w:rPr>
          <w:b/>
          <w:i/>
        </w:rPr>
        <w:t xml:space="preserve">КУАП устанавливает предельный уровень процентных ставок по операциям с юридическими лицами, как на уровне центрального аппарата, так и для территориальных банков, а также ограничения на </w:t>
      </w:r>
      <w:r w:rsidRPr="00A666A6">
        <w:rPr>
          <w:b/>
          <w:i/>
          <w:snapToGrid w:val="0"/>
        </w:rPr>
        <w:t xml:space="preserve">долгосрочные активные операции, т.е. операции, </w:t>
      </w:r>
      <w:r w:rsidRPr="00A666A6">
        <w:rPr>
          <w:b/>
          <w:i/>
        </w:rPr>
        <w:t>которым свойственен наибольший процентный риск.</w:t>
      </w:r>
    </w:p>
    <w:p w:rsidR="00E95B8D" w:rsidRPr="00A666A6" w:rsidRDefault="00E95B8D" w:rsidP="00535FAB">
      <w:pPr>
        <w:autoSpaceDE w:val="0"/>
        <w:autoSpaceDN w:val="0"/>
        <w:ind w:firstLine="709"/>
        <w:jc w:val="both"/>
        <w:rPr>
          <w:b/>
          <w:i/>
        </w:rPr>
      </w:pPr>
      <w:r w:rsidRPr="00A666A6">
        <w:rPr>
          <w:b/>
          <w:i/>
        </w:rPr>
        <w:t>Банк подвержен процентному риску также вследствие изменения стоимости долговых ценных бумаг и производных финансовых инструментов на валюты и процентные ставки при изменении процентных ставок.</w:t>
      </w:r>
    </w:p>
    <w:p w:rsidR="00E95B8D" w:rsidRPr="00A666A6" w:rsidRDefault="00E95B8D" w:rsidP="00535FAB">
      <w:pPr>
        <w:autoSpaceDE w:val="0"/>
        <w:autoSpaceDN w:val="0"/>
        <w:ind w:firstLine="709"/>
        <w:jc w:val="both"/>
        <w:rPr>
          <w:b/>
          <w:i/>
        </w:rPr>
      </w:pPr>
      <w:r w:rsidRPr="00A666A6">
        <w:rPr>
          <w:b/>
          <w:i/>
        </w:rPr>
        <w:t>Для ограничения процентного риска по долговым ценным бумагам Банк устанавливает лимиты на объемы вложений в облигации, в том числе в разрезе типов эмитентов, ограничения на объем вложений в один выпуск облигаций, лимиты на структуру портфеля ценных бумаг по срокам погашения, лимиты чувствительности к изменению процентных ставок (</w:t>
      </w:r>
      <w:r w:rsidRPr="00A666A6">
        <w:rPr>
          <w:b/>
          <w:i/>
          <w:lang w:val="en-US"/>
        </w:rPr>
        <w:t>DV</w:t>
      </w:r>
      <w:r w:rsidRPr="00A666A6">
        <w:rPr>
          <w:b/>
          <w:i/>
        </w:rPr>
        <w:t>01), лимиты максимальных потерь (stop-loss) и лимиты на стоимость под риском (</w:t>
      </w:r>
      <w:r w:rsidRPr="00A666A6">
        <w:rPr>
          <w:b/>
          <w:i/>
          <w:lang w:val="en-US"/>
        </w:rPr>
        <w:t>VaR</w:t>
      </w:r>
      <w:r w:rsidRPr="00A666A6">
        <w:rPr>
          <w:b/>
          <w:i/>
        </w:rPr>
        <w:t xml:space="preserve">) для операций с долговыми ценными бумагами. </w:t>
      </w:r>
    </w:p>
    <w:p w:rsidR="00E95B8D" w:rsidRPr="00A666A6" w:rsidRDefault="00E95B8D" w:rsidP="00535FAB">
      <w:pPr>
        <w:autoSpaceDE w:val="0"/>
        <w:autoSpaceDN w:val="0"/>
        <w:ind w:firstLine="709"/>
        <w:jc w:val="both"/>
        <w:rPr>
          <w:b/>
          <w:i/>
        </w:rPr>
      </w:pPr>
      <w:r w:rsidRPr="00A666A6">
        <w:rPr>
          <w:b/>
          <w:i/>
        </w:rPr>
        <w:t>Для ограничения процентного риска производных финансовых инструментов устанавливаются лимиты на размер открытой позиции, лимиты максимальных потерь (stop-loss), лимиты на стоимость под риском (</w:t>
      </w:r>
      <w:r w:rsidRPr="00A666A6">
        <w:rPr>
          <w:b/>
          <w:i/>
          <w:lang w:val="en-US"/>
        </w:rPr>
        <w:t>VaR</w:t>
      </w:r>
      <w:r w:rsidRPr="00A666A6">
        <w:rPr>
          <w:b/>
          <w:i/>
        </w:rPr>
        <w:t>), лимиты чувствительности к изменению процентных ставок (</w:t>
      </w:r>
      <w:r w:rsidRPr="00A666A6">
        <w:rPr>
          <w:b/>
          <w:i/>
          <w:lang w:val="en-US"/>
        </w:rPr>
        <w:t>DV</w:t>
      </w:r>
      <w:r w:rsidRPr="00A666A6">
        <w:rPr>
          <w:b/>
          <w:i/>
        </w:rPr>
        <w:t>01), а также ограничения на виды и максимальные сроки производных финансовых инструментов.</w:t>
      </w:r>
    </w:p>
    <w:p w:rsidR="00E95B8D" w:rsidRPr="00A666A6" w:rsidRDefault="00E95B8D" w:rsidP="00535FAB">
      <w:pPr>
        <w:widowControl w:val="0"/>
        <w:autoSpaceDE w:val="0"/>
        <w:autoSpaceDN w:val="0"/>
        <w:adjustRightInd w:val="0"/>
        <w:jc w:val="both"/>
        <w:rPr>
          <w:rFonts w:cs="Calibri"/>
          <w:b/>
          <w:i/>
        </w:rPr>
      </w:pPr>
      <w:r w:rsidRPr="00A666A6">
        <w:rPr>
          <w:b/>
          <w:i/>
        </w:rPr>
        <w:t>Торговые операции с долговыми ценными бумагами и производными финансовыми инструментами осуществляются исключительно Центром по операциям на глобальных рынках ПАО Сбербанк.</w:t>
      </w:r>
    </w:p>
    <w:p w:rsidR="00E95B8D" w:rsidRPr="00A666A6" w:rsidRDefault="00E95B8D" w:rsidP="0094409B">
      <w:pPr>
        <w:pStyle w:val="Heading3"/>
      </w:pPr>
      <w:bookmarkStart w:id="36" w:name="_Toc430103410"/>
      <w:r w:rsidRPr="00A666A6">
        <w:t>2.5.8.4. Риск ликвидности</w:t>
      </w:r>
      <w:bookmarkEnd w:id="36"/>
    </w:p>
    <w:p w:rsidR="00E95B8D" w:rsidRPr="00A666A6" w:rsidRDefault="00E95B8D" w:rsidP="00BD52E9">
      <w:pPr>
        <w:pStyle w:val="Basic"/>
      </w:pPr>
      <w:r w:rsidRPr="00A666A6">
        <w:t>Описывается риск убытков вследствие неспособности кредитной организации - эмитента обеспечить исполнение своих обязательств в полном объеме, возникающий в результате несбалансированности финансовых активов и финансовых обязательств кредитной организации - эмитента (в том числе вследствие несвоевременного исполнения финансовых обязательств одним или несколькими контрагентами кредитной организации) и (или) возникновения непредвиденной необходимости немедленного и единовременного исполнения кредитной организацией - эмитентом своих финансовых обязательств.</w:t>
      </w:r>
    </w:p>
    <w:p w:rsidR="00E95B8D" w:rsidRPr="00A666A6" w:rsidRDefault="00E95B8D" w:rsidP="00535FAB">
      <w:pPr>
        <w:ind w:firstLine="624"/>
        <w:jc w:val="both"/>
        <w:rPr>
          <w:b/>
          <w:i/>
        </w:rPr>
      </w:pPr>
      <w:r w:rsidRPr="00A666A6">
        <w:rPr>
          <w:b/>
          <w:i/>
        </w:rPr>
        <w:t>Целью управления риском ликвидности является обеспечение способности банка безусловно и своевременно выполнять все свои обязательства перед клиентами и контрагентами при соблюдении регулятивных требований Банка России в сфере управления риском ликвидности как в условиях нормального ведения бизнеса, так и в кризисных ситуациях. Ключевым документом, на основании которого происходит оценка, контроль и управление риском ликвидности, является «Политика ПАО Сбербанк по управлению риском ликвидности». При управлении риском ликвидности банк выделяет риски нормативной, физической и структурной ликвидности.</w:t>
      </w:r>
    </w:p>
    <w:p w:rsidR="00E95B8D" w:rsidRPr="00A666A6" w:rsidRDefault="00E95B8D" w:rsidP="00535FAB">
      <w:pPr>
        <w:ind w:firstLine="624"/>
        <w:jc w:val="both"/>
        <w:rPr>
          <w:b/>
          <w:i/>
        </w:rPr>
      </w:pPr>
      <w:r w:rsidRPr="00A666A6">
        <w:rPr>
          <w:b/>
          <w:i/>
        </w:rPr>
        <w:t>Риск нормативной ликвидности – нарушение ограничений в части обязательных нормативов ликвидности Банка России (нормативы Н2, Н3 и Н4). Банк осуществляет оперативный прогноз обязательных нормативов ликвидности на периодической основе. В целях снижения риска невыполнения регулятивных требований банк устанавливает предупреждающие лимиты на нормативы ликвидности Банка России, гарантирующие соблюдение нормативов внутри месяца с учетом возможных колебаний отдельных статей баланса.</w:t>
      </w:r>
    </w:p>
    <w:p w:rsidR="00E95B8D" w:rsidRPr="00A666A6" w:rsidRDefault="00E95B8D" w:rsidP="00535FAB">
      <w:pPr>
        <w:ind w:firstLine="624"/>
        <w:jc w:val="both"/>
        <w:rPr>
          <w:b/>
          <w:i/>
        </w:rPr>
      </w:pPr>
      <w:r w:rsidRPr="00A666A6">
        <w:rPr>
          <w:b/>
          <w:i/>
        </w:rPr>
        <w:t xml:space="preserve">Риск физической ликвидности – неспособность банка исполнить свои обязательства перед контрагентом в какой-либо валюте из-за физического недостатка средств: невозможность проведения платежа, выдачи кредита и т.д. Инструментами управления риском физической ликвидности в краткосрочной перспективе являются модель прогнозирования потоков платежей («Cash Flow») и контроль доступных резервов ликвидности. Для покрытия возможного дефицита ликвидности, превышающего имеющийся в наличии запас средств, банку доступны резервы ликвидности, к которым относятся операции прямого РЕПО с банками под залог ценных бумаг, операции на рынке </w:t>
      </w:r>
      <w:r w:rsidRPr="00A666A6">
        <w:rPr>
          <w:b/>
          <w:i/>
          <w:lang w:val="en-US"/>
        </w:rPr>
        <w:t>FX</w:t>
      </w:r>
      <w:r w:rsidRPr="00A666A6">
        <w:rPr>
          <w:b/>
          <w:i/>
        </w:rPr>
        <w:t xml:space="preserve"> </w:t>
      </w:r>
      <w:r w:rsidRPr="00A666A6">
        <w:rPr>
          <w:b/>
          <w:i/>
          <w:lang w:val="en-US"/>
        </w:rPr>
        <w:t>SWAP</w:t>
      </w:r>
      <w:r w:rsidRPr="00A666A6">
        <w:rPr>
          <w:b/>
          <w:i/>
        </w:rPr>
        <w:t xml:space="preserve"> и привлечения от Банка России.</w:t>
      </w:r>
    </w:p>
    <w:p w:rsidR="00E95B8D" w:rsidRPr="00A666A6" w:rsidRDefault="00E95B8D" w:rsidP="00535FAB">
      <w:pPr>
        <w:ind w:firstLine="624"/>
        <w:jc w:val="both"/>
        <w:rPr>
          <w:b/>
          <w:i/>
        </w:rPr>
      </w:pPr>
      <w:r w:rsidRPr="00A666A6">
        <w:rPr>
          <w:b/>
          <w:i/>
        </w:rPr>
        <w:t xml:space="preserve">Риск структурной ликвидности (риск концентрации) – возможность значительного ухудшения физической или нормативной ликвидности вследствие дисбалансов в структуре активов и пассивов, в том числе высокой зависимости пассивной базы банка от одного/ нескольких клиентов или источников финансирования в определенной валюте или на определенном сроке. </w:t>
      </w:r>
    </w:p>
    <w:p w:rsidR="00E95B8D" w:rsidRPr="00A666A6" w:rsidRDefault="00E95B8D" w:rsidP="00535FAB">
      <w:pPr>
        <w:widowControl w:val="0"/>
        <w:autoSpaceDE w:val="0"/>
        <w:autoSpaceDN w:val="0"/>
        <w:adjustRightInd w:val="0"/>
        <w:jc w:val="both"/>
        <w:rPr>
          <w:b/>
          <w:i/>
        </w:rPr>
      </w:pPr>
      <w:r w:rsidRPr="00A666A6">
        <w:rPr>
          <w:b/>
          <w:i/>
        </w:rPr>
        <w:t>Стратегическое управление риском ликвидности осуществляется на основании планов фондирования, в которых осуществляется прогнозирование структуры активов и пассивов при различных сценариях развития баланса банка с учетом потребностей в фондировании дочерних обществ. Для каждого из предполагаемых сценариев производится оценка риска ликвидности, описываются меры реагирования. Для изменения структуры пассивов и улучшения профиля ликвидности банк использует как привлечение клиентских средств, так и организацию привлечений средств на международных долговых рынках и рынках капитала. При этом во взаимоотношениях с клиентами ключевым моментом является гибкая процентная политика.</w:t>
      </w:r>
    </w:p>
    <w:p w:rsidR="00E95B8D" w:rsidRPr="00A666A6" w:rsidRDefault="00E95B8D" w:rsidP="00535FAB">
      <w:pPr>
        <w:widowControl w:val="0"/>
        <w:autoSpaceDE w:val="0"/>
        <w:autoSpaceDN w:val="0"/>
        <w:adjustRightInd w:val="0"/>
        <w:jc w:val="both"/>
        <w:rPr>
          <w:b/>
          <w:i/>
        </w:rPr>
      </w:pPr>
      <w:r w:rsidRPr="00A666A6">
        <w:rPr>
          <w:b/>
          <w:i/>
        </w:rPr>
        <w:t>С целью обеспечения необходимого буфера ликвидности, банк периодически проводит стресс-тестирование профиля ликвидности, анализируя разные сценарии, в т.ч. случаи возникновения исключительных, но потенциально возможных событий.</w:t>
      </w:r>
    </w:p>
    <w:p w:rsidR="00E95B8D" w:rsidRPr="00A666A6" w:rsidRDefault="00E95B8D" w:rsidP="00535FAB">
      <w:pPr>
        <w:widowControl w:val="0"/>
        <w:autoSpaceDE w:val="0"/>
        <w:autoSpaceDN w:val="0"/>
        <w:adjustRightInd w:val="0"/>
        <w:jc w:val="both"/>
        <w:rPr>
          <w:rFonts w:cs="Calibri"/>
        </w:rPr>
      </w:pPr>
    </w:p>
    <w:p w:rsidR="00E95B8D" w:rsidRPr="00A666A6" w:rsidRDefault="00E95B8D" w:rsidP="0094409B">
      <w:pPr>
        <w:pStyle w:val="Heading3"/>
      </w:pPr>
      <w:bookmarkStart w:id="37" w:name="_Toc430103411"/>
      <w:r w:rsidRPr="00A666A6">
        <w:t>2.5.8.5. Операционный риск</w:t>
      </w:r>
      <w:bookmarkEnd w:id="37"/>
    </w:p>
    <w:p w:rsidR="00E95B8D" w:rsidRPr="00A666A6" w:rsidRDefault="00E95B8D" w:rsidP="00BD52E9">
      <w:pPr>
        <w:pStyle w:val="Basic"/>
      </w:pPr>
      <w:r w:rsidRPr="00A666A6">
        <w:t>Описывается риск возникновения убытков в результате несоответствия характеру и масштабам деятельности кредитной организации - эмитента и (или) требованиям законодательства Российской Федерации внутренних порядков и процедур проведения банковских операций и других сделок, их нарушения служащими кредитной организации - эмитента и (или) иными лицами (вследствие некомпетентности, непреднамеренных или умышленных действий или бездействия), в результате несоразмерности (недостаточности) функциональных возможностей (характеристик) применяемых кредитной организацией - эмитентом информационных, технологических и других систем и (или) их отказов (нарушений функционирования), а также в результате воздействия внешних событий.</w:t>
      </w:r>
    </w:p>
    <w:p w:rsidR="00E95B8D" w:rsidRPr="00A666A6" w:rsidRDefault="00E95B8D" w:rsidP="00244A16">
      <w:pPr>
        <w:pStyle w:val="BodyTextIndent2"/>
        <w:ind w:firstLine="709"/>
        <w:rPr>
          <w:b/>
          <w:i/>
          <w:szCs w:val="22"/>
        </w:rPr>
      </w:pPr>
      <w:r w:rsidRPr="00A666A6">
        <w:rPr>
          <w:b/>
          <w:i/>
          <w:szCs w:val="22"/>
        </w:rPr>
        <w:t>Под операционным риском понимается риск возникновения у Банка потерь в результате недостатков во внутренних процессах, функционировании информационных систем, несанкционированных / противоправных действий или ошибок сотрудников - или вследствие внешних событий.</w:t>
      </w:r>
    </w:p>
    <w:p w:rsidR="00E95B8D" w:rsidRPr="00A666A6" w:rsidRDefault="00E95B8D" w:rsidP="00244A16">
      <w:pPr>
        <w:pStyle w:val="BodyTextIndent2"/>
        <w:ind w:firstLine="567"/>
        <w:rPr>
          <w:b/>
          <w:i/>
          <w:szCs w:val="22"/>
        </w:rPr>
      </w:pPr>
      <w:r w:rsidRPr="00A666A6">
        <w:rPr>
          <w:b/>
          <w:i/>
          <w:szCs w:val="22"/>
        </w:rPr>
        <w:t xml:space="preserve">Управление операционным риском рассматривается Банком как составная часть общей системы управления рисками и осуществляется в соответствии с Политикой в данной области, нацеленной на предупреждение и/или снижение операционных рисков. Банком разработаны и применяются соответствующие механизмы и процедуры, такие как всесторонняя регламентация бизнес-процессов и процедур; разделение полномочий; внутренний контроль соблюдения установленного порядка совершения операций и сделок, лимитной дисциплины; комплекс мер, направленных на обеспечение информационной безопасности, непрерывности деятельности; совершенствование процедур аудита и контроля качества функционирования автоматизированных систем и комплекса аппаратных средств; страхование имущества и активов; повышение квалификации сотрудников на всех организационных уровнях и пр. </w:t>
      </w:r>
    </w:p>
    <w:p w:rsidR="00E95B8D" w:rsidRPr="00A666A6" w:rsidRDefault="00E95B8D" w:rsidP="00244A16">
      <w:pPr>
        <w:pStyle w:val="BodyTextIndent2"/>
        <w:rPr>
          <w:b/>
          <w:i/>
          <w:szCs w:val="22"/>
        </w:rPr>
      </w:pPr>
      <w:r w:rsidRPr="00A666A6">
        <w:rPr>
          <w:b/>
          <w:bCs/>
          <w:i/>
          <w:szCs w:val="22"/>
        </w:rPr>
        <w:t>Управление операционными рисками Банка осуществляется с учетом масштаба проводимых операций, многофилиальной организационной структуры, многообразия используемых информационных систем.</w:t>
      </w:r>
    </w:p>
    <w:p w:rsidR="00E95B8D" w:rsidRPr="00A666A6" w:rsidRDefault="00E95B8D" w:rsidP="00244A16">
      <w:pPr>
        <w:widowControl w:val="0"/>
        <w:autoSpaceDE w:val="0"/>
        <w:autoSpaceDN w:val="0"/>
        <w:adjustRightInd w:val="0"/>
        <w:jc w:val="both"/>
        <w:rPr>
          <w:rFonts w:cs="Calibri"/>
          <w:b/>
          <w:i/>
        </w:rPr>
      </w:pPr>
      <w:r w:rsidRPr="00A666A6">
        <w:rPr>
          <w:b/>
          <w:i/>
        </w:rPr>
        <w:t>Управление операционными рисками Банка осуществляется с учетом масштаба проводимых операций, многофилиальной организационной структуры, многообразия используемых информационных систем. Банк осуществляет систематическое отслеживание информации об операционных рисках, сбор, анализ и систематизацию данных о понесенных потерях, мониторинг уровня потерь от реализации операционного риска.</w:t>
      </w:r>
    </w:p>
    <w:p w:rsidR="00E95B8D" w:rsidRPr="00A666A6" w:rsidRDefault="00E95B8D" w:rsidP="0094409B">
      <w:pPr>
        <w:pStyle w:val="Heading3"/>
      </w:pPr>
      <w:bookmarkStart w:id="38" w:name="_Toc430103412"/>
      <w:r w:rsidRPr="00A666A6">
        <w:t>2.5.8.6. Правовой риск</w:t>
      </w:r>
      <w:bookmarkEnd w:id="38"/>
    </w:p>
    <w:p w:rsidR="00E95B8D" w:rsidRPr="00A666A6" w:rsidRDefault="00E95B8D" w:rsidP="00BD52E9">
      <w:pPr>
        <w:pStyle w:val="Basic"/>
      </w:pPr>
      <w:r w:rsidRPr="00A666A6">
        <w:t>Описывается риск возникновения у кредитной организации - эмитента убытков вследствие:</w:t>
      </w:r>
    </w:p>
    <w:p w:rsidR="00E95B8D" w:rsidRPr="00A666A6" w:rsidRDefault="00E95B8D" w:rsidP="00BD52E9">
      <w:pPr>
        <w:pStyle w:val="Basic"/>
      </w:pPr>
      <w:r w:rsidRPr="00A666A6">
        <w:t>несоблюдения кредитной организацией - эмитентом требований нормативных правовых актов и заключенных договоров;</w:t>
      </w:r>
    </w:p>
    <w:p w:rsidR="00E95B8D" w:rsidRPr="00A666A6" w:rsidRDefault="00E95B8D" w:rsidP="00BD52E9">
      <w:pPr>
        <w:pStyle w:val="Basic"/>
      </w:pPr>
      <w:r w:rsidRPr="00A666A6">
        <w:t>допускаемых правовых ошибок при осуществлении деятельности (неправильные юридические консультации или неверное составление документов, в том числе при рассмотрении спорных вопросов в судебных органах);</w:t>
      </w:r>
    </w:p>
    <w:p w:rsidR="00E95B8D" w:rsidRPr="00A666A6" w:rsidRDefault="00E95B8D" w:rsidP="00BD52E9">
      <w:pPr>
        <w:pStyle w:val="Basic"/>
      </w:pPr>
      <w:r w:rsidRPr="00A666A6">
        <w:t>несовершенства правовой системы (противоречивость законодательства, отсутствие правовых норм по регулированию отдельных вопросов, возникающих в процессе деятельности кредитной организации - эмитента);</w:t>
      </w:r>
    </w:p>
    <w:p w:rsidR="00E95B8D" w:rsidRPr="00A666A6" w:rsidRDefault="00E95B8D" w:rsidP="00BD52E9">
      <w:pPr>
        <w:pStyle w:val="Basic"/>
      </w:pPr>
      <w:r w:rsidRPr="00A666A6">
        <w:t>нарушения контрагентами нормативных правовых актов, а также условий заключенных договоров.</w:t>
      </w:r>
    </w:p>
    <w:p w:rsidR="00E95B8D" w:rsidRPr="00A666A6" w:rsidRDefault="00E95B8D" w:rsidP="009875A2">
      <w:pPr>
        <w:pStyle w:val="ConsNormal"/>
        <w:widowControl/>
        <w:ind w:firstLine="567"/>
        <w:jc w:val="both"/>
        <w:rPr>
          <w:rFonts w:ascii="Times New Roman" w:hAnsi="Times New Roman"/>
          <w:b/>
          <w:i/>
          <w:sz w:val="22"/>
          <w:szCs w:val="22"/>
        </w:rPr>
      </w:pPr>
      <w:r w:rsidRPr="00A666A6">
        <w:rPr>
          <w:rFonts w:ascii="Times New Roman" w:hAnsi="Times New Roman"/>
          <w:b/>
          <w:i/>
          <w:sz w:val="22"/>
          <w:szCs w:val="22"/>
        </w:rPr>
        <w:t>Правовой риск, обусловленный возможностью возникновения убытков в результате нарушения нормативных правовых актов и условий заключенных договоров, правовых ошибок при осуществлении банковской деятельности, несовершенства правовой системы, рассматривается Банком как составная часть операционных рисков.</w:t>
      </w:r>
    </w:p>
    <w:p w:rsidR="00E95B8D" w:rsidRPr="00A666A6" w:rsidRDefault="00E95B8D" w:rsidP="009875A2">
      <w:pPr>
        <w:pStyle w:val="Basic"/>
        <w:rPr>
          <w:b/>
          <w:i/>
        </w:rPr>
      </w:pPr>
      <w:r w:rsidRPr="00A666A6">
        <w:rPr>
          <w:b/>
          <w:i/>
        </w:rPr>
        <w:t xml:space="preserve">Правовой риск возникновения у кредитной организации - эмитента убытков вследствие допускаемых правовых ошибок при осуществлении деятельности (неправильные юридические консультации или неверное составление документов, в том числе при рассмотрении спорных вопросов в судебных органах) оценивается как минимальный, поскольку ПАО Сбербанк строго руководствуется требованиями действующего законодательства и проводит контроль на нескольких уровнях при осуществлении деятельности. Для проведения ряда операций и сделок Банк использует консультации ведущих юридических компаний, которые проходят квалификационный отбор. Для избежания возникновения риска нарушения контрагентами нормативных правовых актов, а также условий заключенных договоров Банк проводит полноценный отбор контрагентов с учетом их деловой репутации. </w:t>
      </w:r>
    </w:p>
    <w:p w:rsidR="00E95B8D" w:rsidRPr="00A666A6" w:rsidRDefault="00E95B8D" w:rsidP="009875A2">
      <w:pPr>
        <w:pStyle w:val="ConsNormal"/>
        <w:widowControl/>
        <w:ind w:firstLine="567"/>
        <w:jc w:val="both"/>
        <w:rPr>
          <w:rFonts w:ascii="Times New Roman" w:hAnsi="Times New Roman"/>
          <w:b/>
          <w:i/>
          <w:sz w:val="22"/>
          <w:szCs w:val="22"/>
        </w:rPr>
      </w:pPr>
      <w:r w:rsidRPr="00A666A6">
        <w:rPr>
          <w:rFonts w:ascii="Times New Roman" w:hAnsi="Times New Roman"/>
          <w:b/>
          <w:i/>
          <w:sz w:val="22"/>
          <w:szCs w:val="22"/>
        </w:rPr>
        <w:t>При осуществлении уставной деятельности ПАО Сбербанк строго руководствуется требованиями действующего законодательства и подзаконных нормативных актов. В целях управления правовым риском осуществляется: мониторинг законотворчества и изменений законодательства и подзаконных актов в области правового регулирования банковской системы, законодательства о налогах и финансах; правовая экспертиза соответствия внутренних нормативно-распорядительных документов и заключаемых Банком договоров действующему законодательству, иным нормативным правовым актам; регулярный анализ результатов рассмотрения спорных вопросов с участием ПАО Сбербанк в судебных органах; изучение арбитражной практики.</w:t>
      </w:r>
    </w:p>
    <w:p w:rsidR="00E95B8D" w:rsidRPr="00A666A6" w:rsidRDefault="00E95B8D" w:rsidP="0094409B">
      <w:pPr>
        <w:pStyle w:val="Heading1"/>
      </w:pPr>
      <w:r w:rsidRPr="00A666A6">
        <w:rPr>
          <w:rFonts w:cs="Calibri"/>
        </w:rPr>
        <w:br w:type="page"/>
      </w:r>
      <w:bookmarkStart w:id="39" w:name="Par470"/>
      <w:bookmarkStart w:id="40" w:name="_Toc430103413"/>
      <w:bookmarkEnd w:id="39"/>
      <w:r w:rsidRPr="00A666A6">
        <w:t>Раздел III. Подробная информация об эмитенте</w:t>
      </w:r>
      <w:bookmarkEnd w:id="40"/>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41" w:name="_Toc430103414"/>
      <w:r w:rsidRPr="00A666A6">
        <w:t>3.1. История создания и развитие эмитента</w:t>
      </w:r>
      <w:bookmarkEnd w:id="41"/>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42" w:name="_Toc430103415"/>
      <w:r w:rsidRPr="00A666A6">
        <w:t>3.1.1. Данные о фирменном наименовании (наименовании) эмитента</w:t>
      </w:r>
      <w:bookmarkEnd w:id="42"/>
    </w:p>
    <w:p w:rsidR="00E95B8D" w:rsidRPr="00A666A6" w:rsidRDefault="00E95B8D" w:rsidP="00BD52E9">
      <w:pPr>
        <w:pStyle w:val="Basic"/>
      </w:pPr>
      <w:r w:rsidRPr="00A666A6">
        <w:t>Указывается полное и сокращенное фирменные наименования эмитента (для некоммерческой организации - наименование), а также дата (даты) введения действующих наименований.</w:t>
      </w:r>
    </w:p>
    <w:tbl>
      <w:tblPr>
        <w:tblW w:w="9894" w:type="dxa"/>
        <w:tblInd w:w="108" w:type="dxa"/>
        <w:tblLook w:val="0000" w:firstRow="0" w:lastRow="0" w:firstColumn="0" w:lastColumn="0" w:noHBand="0" w:noVBand="0"/>
      </w:tblPr>
      <w:tblGrid>
        <w:gridCol w:w="4164"/>
        <w:gridCol w:w="5730"/>
      </w:tblGrid>
      <w:tr w:rsidR="00E95B8D" w:rsidRPr="00A666A6" w:rsidTr="003E7C2F">
        <w:trPr>
          <w:trHeight w:val="465"/>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Полное фирменное наименование (на русском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eastAsia="ru-RU"/>
              </w:rPr>
            </w:pPr>
            <w:r w:rsidRPr="00A666A6">
              <w:rPr>
                <w:b/>
                <w:i/>
                <w:lang w:eastAsia="ru-RU"/>
              </w:rPr>
              <w:t>Публичное акционерное общество «Сбербанк России»</w:t>
            </w:r>
          </w:p>
        </w:tc>
      </w:tr>
      <w:tr w:rsidR="00E95B8D" w:rsidRPr="00A666A6" w:rsidTr="003E7C2F">
        <w:trPr>
          <w:trHeight w:val="465"/>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Сокращенное наименование (на русском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eastAsia="ru-RU"/>
              </w:rPr>
            </w:pPr>
            <w:r w:rsidRPr="00A666A6">
              <w:rPr>
                <w:b/>
                <w:i/>
                <w:lang w:eastAsia="ru-RU"/>
              </w:rPr>
              <w:t>ПАО Сбербанк</w:t>
            </w:r>
          </w:p>
        </w:tc>
      </w:tr>
      <w:tr w:rsidR="00E95B8D" w:rsidRPr="00A666A6" w:rsidTr="003E7C2F">
        <w:trPr>
          <w:trHeight w:val="450"/>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rPr>
                <w:szCs w:val="24"/>
                <w:lang w:eastAsia="ru-RU"/>
              </w:rPr>
            </w:pPr>
            <w:r w:rsidRPr="00A666A6">
              <w:rPr>
                <w:lang w:eastAsia="ru-RU"/>
              </w:rPr>
              <w:t>Полное фирменное наименование (на английском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lang w:val="en-US" w:eastAsia="ru-RU"/>
              </w:rPr>
            </w:pPr>
            <w:r w:rsidRPr="00A666A6">
              <w:rPr>
                <w:b/>
                <w:i/>
                <w:lang w:val="en-US" w:eastAsia="ru-RU"/>
              </w:rPr>
              <w:t>Sberbank of Russia</w:t>
            </w:r>
          </w:p>
        </w:tc>
      </w:tr>
      <w:tr w:rsidR="00E95B8D" w:rsidRPr="00A666A6" w:rsidTr="003E7C2F">
        <w:trPr>
          <w:trHeight w:val="465"/>
        </w:trPr>
        <w:tc>
          <w:tcPr>
            <w:tcW w:w="416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Сокращенное фирменное наименование (на английском языке)</w:t>
            </w:r>
          </w:p>
        </w:tc>
        <w:tc>
          <w:tcPr>
            <w:tcW w:w="5730"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val="en-US" w:eastAsia="ru-RU"/>
              </w:rPr>
            </w:pPr>
            <w:r w:rsidRPr="00A666A6">
              <w:rPr>
                <w:b/>
                <w:i/>
                <w:szCs w:val="24"/>
                <w:lang w:val="en-US" w:eastAsia="ru-RU"/>
              </w:rPr>
              <w:t>Sberbank</w:t>
            </w:r>
          </w:p>
        </w:tc>
      </w:tr>
    </w:tbl>
    <w:p w:rsidR="00E95B8D" w:rsidRPr="00A666A6" w:rsidRDefault="00E95B8D" w:rsidP="00BD52E9">
      <w:pPr>
        <w:pStyle w:val="Basic"/>
      </w:pPr>
    </w:p>
    <w:p w:rsidR="00E95B8D" w:rsidRPr="00A666A6" w:rsidRDefault="00E95B8D" w:rsidP="003E7C2F">
      <w:pPr>
        <w:ind w:firstLine="539"/>
        <w:jc w:val="both"/>
        <w:rPr>
          <w:b/>
          <w:i/>
          <w:szCs w:val="24"/>
        </w:rPr>
      </w:pPr>
      <w:r w:rsidRPr="00A666A6">
        <w:rPr>
          <w:szCs w:val="24"/>
        </w:rPr>
        <w:t xml:space="preserve">Дата введения действующих наименований: </w:t>
      </w:r>
      <w:r w:rsidRPr="00A666A6">
        <w:rPr>
          <w:b/>
          <w:i/>
          <w:szCs w:val="24"/>
        </w:rPr>
        <w:t>04.08.2015</w:t>
      </w:r>
    </w:p>
    <w:p w:rsidR="00E95B8D" w:rsidRPr="00A666A6" w:rsidRDefault="00E95B8D" w:rsidP="00BD52E9">
      <w:pPr>
        <w:pStyle w:val="Basic"/>
      </w:pPr>
    </w:p>
    <w:p w:rsidR="00E95B8D" w:rsidRPr="00A666A6" w:rsidRDefault="00E95B8D" w:rsidP="00BD52E9">
      <w:pPr>
        <w:pStyle w:val="Basic"/>
      </w:pPr>
      <w:r w:rsidRPr="00A666A6">
        <w:t>В случае если полное или сокращенное фирменное наименование эмитента (для некоммерческой организации - наименование) является схожим с наименованием другого юридического лица, в этом пункте должно быть указано наименование такого юридического лица и даны пояснения, необходимые для избежания смешения указанных наименований.</w:t>
      </w:r>
    </w:p>
    <w:p w:rsidR="00E95B8D" w:rsidRPr="00A666A6" w:rsidRDefault="00E95B8D" w:rsidP="003E7C2F">
      <w:pPr>
        <w:widowControl w:val="0"/>
        <w:autoSpaceDE w:val="0"/>
        <w:autoSpaceDN w:val="0"/>
        <w:adjustRightInd w:val="0"/>
        <w:ind w:firstLine="539"/>
        <w:jc w:val="both"/>
        <w:rPr>
          <w:b/>
          <w:i/>
          <w:szCs w:val="24"/>
          <w:lang w:eastAsia="ru-RU"/>
        </w:rPr>
      </w:pPr>
      <w:r w:rsidRPr="00A666A6">
        <w:rPr>
          <w:b/>
          <w:i/>
          <w:lang w:eastAsia="ru-RU"/>
        </w:rPr>
        <w:t>Фирменное наименование Эмитента не является схожим с наименованием иных юридических лиц.</w:t>
      </w:r>
    </w:p>
    <w:p w:rsidR="00E95B8D" w:rsidRPr="00A666A6" w:rsidRDefault="00E95B8D" w:rsidP="003E7C2F">
      <w:pPr>
        <w:widowControl w:val="0"/>
        <w:autoSpaceDE w:val="0"/>
        <w:autoSpaceDN w:val="0"/>
        <w:adjustRightInd w:val="0"/>
        <w:ind w:firstLine="539"/>
        <w:jc w:val="both"/>
        <w:rPr>
          <w:b/>
          <w:i/>
          <w:szCs w:val="24"/>
          <w:lang w:eastAsia="ru-RU"/>
        </w:rPr>
      </w:pPr>
      <w:r w:rsidRPr="00A666A6">
        <w:rPr>
          <w:b/>
          <w:i/>
          <w:lang w:eastAsia="ru-RU"/>
        </w:rPr>
        <w:t>Для собственной идентификации Эмитент в официальных документах использует ИНН, ОГРН и место нахождения.</w:t>
      </w:r>
    </w:p>
    <w:p w:rsidR="00E95B8D" w:rsidRPr="00A666A6" w:rsidRDefault="00E95B8D" w:rsidP="00BD52E9">
      <w:pPr>
        <w:pStyle w:val="Basic"/>
      </w:pPr>
    </w:p>
    <w:p w:rsidR="00E95B8D" w:rsidRPr="00A666A6" w:rsidRDefault="00E95B8D" w:rsidP="00BD52E9">
      <w:pPr>
        <w:pStyle w:val="Basic"/>
      </w:pPr>
      <w:r w:rsidRPr="00A666A6">
        <w:t>В случае если фирменное наименование эмитента (для некоммерческой организации - наименование) зарегистрировано как товарный знак или знак обслуживания, указываются сведения об их регистрации.</w:t>
      </w:r>
    </w:p>
    <w:p w:rsidR="00E95B8D" w:rsidRPr="00A666A6" w:rsidRDefault="00E95B8D" w:rsidP="003E7C2F">
      <w:pPr>
        <w:autoSpaceDE w:val="0"/>
        <w:autoSpaceDN w:val="0"/>
        <w:ind w:firstLine="709"/>
        <w:jc w:val="both"/>
        <w:rPr>
          <w:b/>
          <w:i/>
          <w:lang w:eastAsia="ru-RU"/>
        </w:rPr>
      </w:pPr>
      <w:r w:rsidRPr="00A666A6">
        <w:rPr>
          <w:b/>
          <w:i/>
          <w:lang w:eastAsia="ru-RU"/>
        </w:rPr>
        <w:t xml:space="preserve">Фирменное наименование Банка зарегистрировано в качестве комбинированного товарного знака: </w:t>
      </w:r>
    </w:p>
    <w:p w:rsidR="00E95B8D" w:rsidRPr="00A666A6" w:rsidRDefault="00E95B8D" w:rsidP="003E7C2F">
      <w:pPr>
        <w:autoSpaceDE w:val="0"/>
        <w:autoSpaceDN w:val="0"/>
        <w:ind w:firstLine="709"/>
        <w:jc w:val="both"/>
        <w:rPr>
          <w:b/>
          <w:i/>
          <w:lang w:eastAsia="ru-RU"/>
        </w:rPr>
      </w:pPr>
      <w:r w:rsidRPr="00A666A6">
        <w:rPr>
          <w:b/>
          <w:i/>
          <w:lang w:eastAsia="ru-RU"/>
        </w:rPr>
        <w:t>Свидетельство № 349752</w:t>
      </w:r>
    </w:p>
    <w:p w:rsidR="00E95B8D" w:rsidRPr="00A666A6" w:rsidRDefault="00E95B8D" w:rsidP="003E7C2F">
      <w:pPr>
        <w:autoSpaceDE w:val="0"/>
        <w:autoSpaceDN w:val="0"/>
        <w:ind w:firstLine="709"/>
        <w:jc w:val="both"/>
        <w:rPr>
          <w:b/>
          <w:i/>
          <w:lang w:eastAsia="ru-RU"/>
        </w:rPr>
      </w:pPr>
      <w:r w:rsidRPr="00A666A6">
        <w:rPr>
          <w:b/>
          <w:i/>
          <w:lang w:eastAsia="ru-RU"/>
        </w:rPr>
        <w:t>Дата регистрации: 12.05.2008</w:t>
      </w:r>
    </w:p>
    <w:p w:rsidR="00E95B8D" w:rsidRPr="00A666A6" w:rsidRDefault="00E95B8D" w:rsidP="00BD52E9">
      <w:pPr>
        <w:pStyle w:val="Basic"/>
      </w:pPr>
    </w:p>
    <w:p w:rsidR="00E95B8D" w:rsidRPr="00A666A6" w:rsidRDefault="00E95B8D" w:rsidP="00BD52E9">
      <w:pPr>
        <w:pStyle w:val="Basic"/>
      </w:pPr>
      <w:r w:rsidRPr="00A666A6">
        <w:t>В случае если в течение времени существования эмитента изменялось его фирменное наименование (для некоммерческой организации - наименование), приводятся все его предшествующие полные и сокращенные фирменные наименования (наименования) и организационно-правовые формы с указанием даты и оснований изменения.</w:t>
      </w:r>
    </w:p>
    <w:p w:rsidR="00E95B8D" w:rsidRPr="00A666A6" w:rsidRDefault="00E95B8D" w:rsidP="003E7C2F">
      <w:pPr>
        <w:pStyle w:val="prilozhenie"/>
        <w:ind w:firstLine="0"/>
        <w:rPr>
          <w:b/>
          <w: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1"/>
        <w:gridCol w:w="1824"/>
        <w:gridCol w:w="2896"/>
        <w:gridCol w:w="1868"/>
        <w:gridCol w:w="1755"/>
      </w:tblGrid>
      <w:tr w:rsidR="00E95B8D" w:rsidRPr="00A666A6" w:rsidTr="003E7C2F">
        <w:trPr>
          <w:trHeight w:val="675"/>
        </w:trPr>
        <w:tc>
          <w:tcPr>
            <w:tcW w:w="998" w:type="pct"/>
            <w:vAlign w:val="center"/>
          </w:tcPr>
          <w:p w:rsidR="00E95B8D" w:rsidRPr="00A666A6" w:rsidRDefault="00E95B8D">
            <w:pPr>
              <w:jc w:val="center"/>
              <w:rPr>
                <w:szCs w:val="24"/>
                <w:lang w:eastAsia="ru-RU"/>
              </w:rPr>
            </w:pPr>
            <w:r w:rsidRPr="00A666A6">
              <w:rPr>
                <w:lang w:eastAsia="ru-RU"/>
              </w:rPr>
              <w:t>Дата изменения</w:t>
            </w:r>
          </w:p>
        </w:tc>
        <w:tc>
          <w:tcPr>
            <w:tcW w:w="875" w:type="pct"/>
            <w:vAlign w:val="center"/>
          </w:tcPr>
          <w:p w:rsidR="00E95B8D" w:rsidRPr="00A666A6" w:rsidRDefault="00E95B8D">
            <w:pPr>
              <w:jc w:val="center"/>
              <w:rPr>
                <w:szCs w:val="24"/>
                <w:lang w:eastAsia="ru-RU"/>
              </w:rPr>
            </w:pPr>
            <w:r w:rsidRPr="00A666A6">
              <w:rPr>
                <w:lang w:eastAsia="ru-RU"/>
              </w:rPr>
              <w:t>Тип изменения</w:t>
            </w:r>
          </w:p>
        </w:tc>
        <w:tc>
          <w:tcPr>
            <w:tcW w:w="1389" w:type="pct"/>
            <w:vAlign w:val="center"/>
          </w:tcPr>
          <w:p w:rsidR="00E95B8D" w:rsidRPr="00A666A6" w:rsidRDefault="00E95B8D">
            <w:pPr>
              <w:jc w:val="center"/>
              <w:rPr>
                <w:szCs w:val="24"/>
                <w:lang w:eastAsia="ru-RU"/>
              </w:rPr>
            </w:pPr>
            <w:r w:rsidRPr="00A666A6">
              <w:rPr>
                <w:lang w:eastAsia="ru-RU"/>
              </w:rPr>
              <w:t xml:space="preserve">Полное наименование </w:t>
            </w:r>
          </w:p>
        </w:tc>
        <w:tc>
          <w:tcPr>
            <w:tcW w:w="896" w:type="pct"/>
            <w:vAlign w:val="center"/>
          </w:tcPr>
          <w:p w:rsidR="00E95B8D" w:rsidRPr="00A666A6" w:rsidRDefault="00E95B8D">
            <w:pPr>
              <w:jc w:val="center"/>
              <w:rPr>
                <w:szCs w:val="24"/>
                <w:lang w:eastAsia="ru-RU"/>
              </w:rPr>
            </w:pPr>
            <w:r w:rsidRPr="00A666A6">
              <w:rPr>
                <w:lang w:eastAsia="ru-RU"/>
              </w:rPr>
              <w:t xml:space="preserve">Сокращенное наименование </w:t>
            </w:r>
          </w:p>
        </w:tc>
        <w:tc>
          <w:tcPr>
            <w:tcW w:w="842" w:type="pct"/>
            <w:vAlign w:val="center"/>
          </w:tcPr>
          <w:p w:rsidR="00E95B8D" w:rsidRPr="00A666A6" w:rsidRDefault="00E95B8D">
            <w:pPr>
              <w:jc w:val="center"/>
              <w:rPr>
                <w:szCs w:val="24"/>
                <w:lang w:eastAsia="ru-RU"/>
              </w:rPr>
            </w:pPr>
            <w:r w:rsidRPr="00A666A6">
              <w:rPr>
                <w:lang w:eastAsia="ru-RU"/>
              </w:rPr>
              <w:t>Основание изменения</w:t>
            </w:r>
          </w:p>
        </w:tc>
      </w:tr>
      <w:tr w:rsidR="00E95B8D" w:rsidRPr="00A666A6" w:rsidTr="003E7C2F">
        <w:trPr>
          <w:trHeight w:val="315"/>
        </w:trPr>
        <w:tc>
          <w:tcPr>
            <w:tcW w:w="998" w:type="pct"/>
            <w:vAlign w:val="center"/>
          </w:tcPr>
          <w:p w:rsidR="00E95B8D" w:rsidRPr="00A666A6" w:rsidRDefault="00E95B8D">
            <w:pPr>
              <w:jc w:val="center"/>
              <w:rPr>
                <w:szCs w:val="24"/>
                <w:lang w:eastAsia="ru-RU"/>
              </w:rPr>
            </w:pPr>
            <w:r w:rsidRPr="00A666A6">
              <w:rPr>
                <w:lang w:eastAsia="ru-RU"/>
              </w:rPr>
              <w:t>1</w:t>
            </w:r>
          </w:p>
        </w:tc>
        <w:tc>
          <w:tcPr>
            <w:tcW w:w="875" w:type="pct"/>
            <w:vAlign w:val="center"/>
          </w:tcPr>
          <w:p w:rsidR="00E95B8D" w:rsidRPr="00A666A6" w:rsidRDefault="00E95B8D">
            <w:pPr>
              <w:jc w:val="center"/>
              <w:rPr>
                <w:szCs w:val="24"/>
                <w:lang w:eastAsia="ru-RU"/>
              </w:rPr>
            </w:pPr>
            <w:r w:rsidRPr="00A666A6">
              <w:rPr>
                <w:lang w:eastAsia="ru-RU"/>
              </w:rPr>
              <w:t>2</w:t>
            </w:r>
          </w:p>
        </w:tc>
        <w:tc>
          <w:tcPr>
            <w:tcW w:w="1389" w:type="pct"/>
            <w:vAlign w:val="center"/>
          </w:tcPr>
          <w:p w:rsidR="00E95B8D" w:rsidRPr="00A666A6" w:rsidRDefault="00E95B8D">
            <w:pPr>
              <w:jc w:val="center"/>
              <w:rPr>
                <w:szCs w:val="24"/>
                <w:lang w:eastAsia="ru-RU"/>
              </w:rPr>
            </w:pPr>
            <w:r w:rsidRPr="00A666A6">
              <w:rPr>
                <w:lang w:eastAsia="ru-RU"/>
              </w:rPr>
              <w:t>3</w:t>
            </w:r>
          </w:p>
        </w:tc>
        <w:tc>
          <w:tcPr>
            <w:tcW w:w="896" w:type="pct"/>
            <w:vAlign w:val="center"/>
          </w:tcPr>
          <w:p w:rsidR="00E95B8D" w:rsidRPr="00A666A6" w:rsidRDefault="00E95B8D">
            <w:pPr>
              <w:jc w:val="center"/>
              <w:rPr>
                <w:szCs w:val="24"/>
                <w:lang w:eastAsia="ru-RU"/>
              </w:rPr>
            </w:pPr>
            <w:r w:rsidRPr="00A666A6">
              <w:rPr>
                <w:lang w:eastAsia="ru-RU"/>
              </w:rPr>
              <w:t>4</w:t>
            </w:r>
          </w:p>
        </w:tc>
        <w:tc>
          <w:tcPr>
            <w:tcW w:w="842" w:type="pct"/>
            <w:vAlign w:val="center"/>
          </w:tcPr>
          <w:p w:rsidR="00E95B8D" w:rsidRPr="00A666A6" w:rsidRDefault="00E95B8D">
            <w:pPr>
              <w:jc w:val="center"/>
              <w:rPr>
                <w:szCs w:val="24"/>
                <w:lang w:eastAsia="ru-RU"/>
              </w:rPr>
            </w:pPr>
            <w:r w:rsidRPr="00A666A6">
              <w:rPr>
                <w:lang w:eastAsia="ru-RU"/>
              </w:rPr>
              <w:t>5</w:t>
            </w:r>
          </w:p>
        </w:tc>
      </w:tr>
      <w:tr w:rsidR="00E95B8D" w:rsidRPr="00A666A6" w:rsidTr="003E7C2F">
        <w:trPr>
          <w:trHeight w:val="315"/>
        </w:trPr>
        <w:tc>
          <w:tcPr>
            <w:tcW w:w="998" w:type="pct"/>
            <w:vAlign w:val="center"/>
          </w:tcPr>
          <w:p w:rsidR="00E95B8D" w:rsidRPr="00A666A6" w:rsidRDefault="00E95B8D">
            <w:pPr>
              <w:jc w:val="center"/>
              <w:rPr>
                <w:b/>
                <w:i/>
                <w:szCs w:val="24"/>
                <w:lang w:eastAsia="ru-RU"/>
              </w:rPr>
            </w:pPr>
            <w:r w:rsidRPr="00A666A6">
              <w:rPr>
                <w:b/>
                <w:i/>
                <w:lang w:eastAsia="ru-RU"/>
              </w:rPr>
              <w:t>20.06.1991</w:t>
            </w:r>
          </w:p>
        </w:tc>
        <w:tc>
          <w:tcPr>
            <w:tcW w:w="875" w:type="pct"/>
            <w:vAlign w:val="center"/>
          </w:tcPr>
          <w:p w:rsidR="00E95B8D" w:rsidRPr="00A666A6" w:rsidRDefault="00E95B8D">
            <w:pPr>
              <w:jc w:val="center"/>
              <w:rPr>
                <w:b/>
                <w:i/>
                <w:szCs w:val="24"/>
                <w:lang w:eastAsia="ru-RU"/>
              </w:rPr>
            </w:pPr>
            <w:r w:rsidRPr="00A666A6">
              <w:rPr>
                <w:b/>
                <w:i/>
                <w:lang w:eastAsia="ru-RU"/>
              </w:rPr>
              <w:t>Создание общества</w:t>
            </w:r>
          </w:p>
        </w:tc>
        <w:tc>
          <w:tcPr>
            <w:tcW w:w="1389" w:type="pct"/>
            <w:vAlign w:val="center"/>
          </w:tcPr>
          <w:p w:rsidR="00E95B8D" w:rsidRPr="00A666A6" w:rsidRDefault="00E95B8D">
            <w:pPr>
              <w:jc w:val="center"/>
              <w:rPr>
                <w:b/>
                <w:i/>
                <w:szCs w:val="24"/>
                <w:lang w:eastAsia="ru-RU"/>
              </w:rPr>
            </w:pPr>
            <w:r w:rsidRPr="00A666A6">
              <w:rPr>
                <w:b/>
                <w:i/>
                <w:lang w:eastAsia="ru-RU"/>
              </w:rPr>
              <w:t>Акционерный коммерческий Сберегательный банк РСФСР</w:t>
            </w:r>
          </w:p>
        </w:tc>
        <w:tc>
          <w:tcPr>
            <w:tcW w:w="896" w:type="pct"/>
            <w:vAlign w:val="center"/>
          </w:tcPr>
          <w:p w:rsidR="00E95B8D" w:rsidRPr="00A666A6" w:rsidRDefault="00E95B8D">
            <w:pPr>
              <w:jc w:val="center"/>
              <w:rPr>
                <w:b/>
                <w:i/>
                <w:szCs w:val="24"/>
                <w:lang w:eastAsia="ru-RU"/>
              </w:rPr>
            </w:pPr>
            <w:r w:rsidRPr="00A666A6">
              <w:rPr>
                <w:b/>
                <w:i/>
                <w:lang w:eastAsia="ru-RU"/>
              </w:rPr>
              <w:t>Сбербанк РСФСР</w:t>
            </w:r>
          </w:p>
        </w:tc>
        <w:tc>
          <w:tcPr>
            <w:tcW w:w="842" w:type="pct"/>
            <w:vAlign w:val="center"/>
          </w:tcPr>
          <w:p w:rsidR="00E95B8D" w:rsidRPr="00A666A6" w:rsidRDefault="00E95B8D">
            <w:pPr>
              <w:rPr>
                <w:b/>
                <w:i/>
                <w:szCs w:val="24"/>
                <w:lang w:eastAsia="ru-RU"/>
              </w:rPr>
            </w:pPr>
            <w:r w:rsidRPr="00A666A6">
              <w:rPr>
                <w:b/>
                <w:i/>
                <w:lang w:eastAsia="ru-RU"/>
              </w:rPr>
              <w:t>Решение общего собрания акционеров от 22 марта 1991 (протокол     № 1)</w:t>
            </w:r>
          </w:p>
        </w:tc>
      </w:tr>
      <w:tr w:rsidR="00E95B8D" w:rsidRPr="00A666A6" w:rsidTr="003E7C2F">
        <w:trPr>
          <w:trHeight w:val="315"/>
        </w:trPr>
        <w:tc>
          <w:tcPr>
            <w:tcW w:w="998" w:type="pct"/>
            <w:vAlign w:val="center"/>
          </w:tcPr>
          <w:p w:rsidR="00E95B8D" w:rsidRPr="00A666A6" w:rsidRDefault="00E95B8D">
            <w:pPr>
              <w:jc w:val="center"/>
              <w:rPr>
                <w:b/>
                <w:i/>
                <w:szCs w:val="24"/>
                <w:lang w:eastAsia="ru-RU"/>
              </w:rPr>
            </w:pPr>
            <w:r w:rsidRPr="00A666A6">
              <w:rPr>
                <w:b/>
                <w:i/>
                <w:lang w:eastAsia="ru-RU"/>
              </w:rPr>
              <w:t>20.05.1992</w:t>
            </w:r>
          </w:p>
        </w:tc>
        <w:tc>
          <w:tcPr>
            <w:tcW w:w="875" w:type="pct"/>
          </w:tcPr>
          <w:p w:rsidR="00E95B8D" w:rsidRPr="00A666A6" w:rsidRDefault="00E95B8D">
            <w:pPr>
              <w:jc w:val="center"/>
              <w:rPr>
                <w:b/>
                <w:i/>
                <w:szCs w:val="24"/>
                <w:lang w:eastAsia="ru-RU"/>
              </w:rPr>
            </w:pPr>
          </w:p>
          <w:p w:rsidR="00E95B8D" w:rsidRPr="00A666A6" w:rsidRDefault="00E95B8D">
            <w:pPr>
              <w:jc w:val="center"/>
              <w:rPr>
                <w:b/>
                <w:i/>
                <w:szCs w:val="24"/>
                <w:lang w:eastAsia="ru-RU"/>
              </w:rPr>
            </w:pPr>
          </w:p>
          <w:p w:rsidR="00E95B8D" w:rsidRPr="00A666A6" w:rsidRDefault="00E95B8D">
            <w:pPr>
              <w:jc w:val="center"/>
              <w:rPr>
                <w:b/>
                <w:i/>
                <w:szCs w:val="24"/>
                <w:lang w:eastAsia="ru-RU"/>
              </w:rPr>
            </w:pPr>
            <w:r w:rsidRPr="00A666A6">
              <w:rPr>
                <w:b/>
                <w:i/>
                <w:lang w:eastAsia="ru-RU"/>
              </w:rPr>
              <w:t>Изменение наименования</w:t>
            </w:r>
          </w:p>
        </w:tc>
        <w:tc>
          <w:tcPr>
            <w:tcW w:w="1389" w:type="pct"/>
            <w:vAlign w:val="center"/>
          </w:tcPr>
          <w:p w:rsidR="00E95B8D" w:rsidRPr="00A666A6" w:rsidRDefault="00E95B8D">
            <w:pPr>
              <w:jc w:val="center"/>
              <w:rPr>
                <w:b/>
                <w:i/>
                <w:szCs w:val="24"/>
                <w:lang w:eastAsia="ru-RU"/>
              </w:rPr>
            </w:pPr>
            <w:r w:rsidRPr="00A666A6">
              <w:rPr>
                <w:b/>
                <w:i/>
                <w:lang w:eastAsia="ru-RU"/>
              </w:rPr>
              <w:t>Акционерный коммерческий Сберегательный банк Российской Федерации</w:t>
            </w:r>
          </w:p>
        </w:tc>
        <w:tc>
          <w:tcPr>
            <w:tcW w:w="896" w:type="pct"/>
            <w:vAlign w:val="center"/>
          </w:tcPr>
          <w:p w:rsidR="00E95B8D" w:rsidRPr="00A666A6" w:rsidRDefault="00E95B8D">
            <w:pPr>
              <w:jc w:val="center"/>
              <w:rPr>
                <w:b/>
                <w:i/>
                <w:szCs w:val="24"/>
                <w:lang w:eastAsia="ru-RU"/>
              </w:rPr>
            </w:pPr>
            <w:r w:rsidRPr="00A666A6">
              <w:rPr>
                <w:b/>
                <w:i/>
                <w:lang w:eastAsia="ru-RU"/>
              </w:rPr>
              <w:t>Сбербанк России</w:t>
            </w:r>
          </w:p>
        </w:tc>
        <w:tc>
          <w:tcPr>
            <w:tcW w:w="842" w:type="pct"/>
            <w:vAlign w:val="center"/>
          </w:tcPr>
          <w:p w:rsidR="00E95B8D" w:rsidRPr="00A666A6" w:rsidRDefault="00E95B8D">
            <w:pPr>
              <w:rPr>
                <w:b/>
                <w:i/>
                <w:szCs w:val="24"/>
                <w:lang w:eastAsia="ru-RU"/>
              </w:rPr>
            </w:pPr>
            <w:r w:rsidRPr="00A666A6">
              <w:rPr>
                <w:b/>
                <w:i/>
                <w:lang w:eastAsia="ru-RU"/>
              </w:rPr>
              <w:t>Решение общего собрания акционеров от 20 мая 1992 (протокол     № 2)</w:t>
            </w:r>
          </w:p>
        </w:tc>
      </w:tr>
      <w:tr w:rsidR="00E95B8D" w:rsidRPr="00A666A6" w:rsidTr="003E7C2F">
        <w:trPr>
          <w:trHeight w:val="315"/>
        </w:trPr>
        <w:tc>
          <w:tcPr>
            <w:tcW w:w="998" w:type="pct"/>
            <w:vAlign w:val="center"/>
          </w:tcPr>
          <w:p w:rsidR="00E95B8D" w:rsidRPr="00A666A6" w:rsidRDefault="00E95B8D">
            <w:pPr>
              <w:jc w:val="center"/>
              <w:rPr>
                <w:b/>
                <w:i/>
                <w:szCs w:val="24"/>
                <w:lang w:eastAsia="ru-RU"/>
              </w:rPr>
            </w:pPr>
            <w:r w:rsidRPr="00A666A6">
              <w:rPr>
                <w:b/>
                <w:i/>
                <w:lang w:eastAsia="ru-RU"/>
              </w:rPr>
              <w:t>23.09.1996</w:t>
            </w:r>
          </w:p>
        </w:tc>
        <w:tc>
          <w:tcPr>
            <w:tcW w:w="875" w:type="pct"/>
          </w:tcPr>
          <w:p w:rsidR="00E95B8D" w:rsidRPr="00A666A6" w:rsidRDefault="00E95B8D">
            <w:pPr>
              <w:jc w:val="center"/>
              <w:rPr>
                <w:b/>
                <w:i/>
                <w:szCs w:val="24"/>
                <w:lang w:eastAsia="ru-RU"/>
              </w:rPr>
            </w:pPr>
          </w:p>
          <w:p w:rsidR="00E95B8D" w:rsidRPr="00A666A6" w:rsidRDefault="00E95B8D">
            <w:pPr>
              <w:jc w:val="center"/>
              <w:rPr>
                <w:b/>
                <w:i/>
                <w:szCs w:val="24"/>
                <w:lang w:eastAsia="ru-RU"/>
              </w:rPr>
            </w:pPr>
          </w:p>
          <w:p w:rsidR="00E95B8D" w:rsidRPr="00A666A6" w:rsidRDefault="00E95B8D">
            <w:pPr>
              <w:jc w:val="center"/>
              <w:rPr>
                <w:b/>
                <w:i/>
                <w:szCs w:val="24"/>
                <w:lang w:eastAsia="ru-RU"/>
              </w:rPr>
            </w:pPr>
            <w:r w:rsidRPr="00A666A6">
              <w:rPr>
                <w:b/>
                <w:i/>
                <w:lang w:eastAsia="ru-RU"/>
              </w:rPr>
              <w:t>Изменение наименования</w:t>
            </w:r>
          </w:p>
        </w:tc>
        <w:tc>
          <w:tcPr>
            <w:tcW w:w="1389" w:type="pct"/>
            <w:vAlign w:val="center"/>
          </w:tcPr>
          <w:p w:rsidR="00E95B8D" w:rsidRPr="00A666A6" w:rsidRDefault="00E95B8D">
            <w:pPr>
              <w:jc w:val="center"/>
              <w:rPr>
                <w:b/>
                <w:i/>
                <w:szCs w:val="24"/>
                <w:lang w:eastAsia="ru-RU"/>
              </w:rPr>
            </w:pPr>
            <w:r w:rsidRPr="00A666A6">
              <w:rPr>
                <w:b/>
                <w:i/>
                <w:lang w:eastAsia="ru-RU"/>
              </w:rPr>
              <w:t>Акционерный коммерческий Сберегательный банк Российской Федерации (открытое акционерное общество)</w:t>
            </w:r>
          </w:p>
        </w:tc>
        <w:tc>
          <w:tcPr>
            <w:tcW w:w="896" w:type="pct"/>
            <w:vAlign w:val="center"/>
          </w:tcPr>
          <w:p w:rsidR="00E95B8D" w:rsidRPr="00A666A6" w:rsidRDefault="00E95B8D">
            <w:pPr>
              <w:jc w:val="center"/>
              <w:rPr>
                <w:b/>
                <w:i/>
                <w:szCs w:val="24"/>
                <w:lang w:eastAsia="ru-RU"/>
              </w:rPr>
            </w:pPr>
            <w:r w:rsidRPr="00A666A6">
              <w:rPr>
                <w:b/>
                <w:i/>
                <w:lang w:eastAsia="ru-RU"/>
              </w:rPr>
              <w:t>Не изменялось </w:t>
            </w:r>
          </w:p>
        </w:tc>
        <w:tc>
          <w:tcPr>
            <w:tcW w:w="842" w:type="pct"/>
            <w:vAlign w:val="center"/>
          </w:tcPr>
          <w:p w:rsidR="00E95B8D" w:rsidRPr="00A666A6" w:rsidRDefault="00E95B8D">
            <w:pPr>
              <w:rPr>
                <w:b/>
                <w:i/>
                <w:szCs w:val="24"/>
                <w:lang w:eastAsia="ru-RU"/>
              </w:rPr>
            </w:pPr>
            <w:r w:rsidRPr="00A666A6">
              <w:rPr>
                <w:b/>
                <w:i/>
                <w:lang w:eastAsia="ru-RU"/>
              </w:rPr>
              <w:t>Решение общего собрания акционеров от 23 мая 1996 (протокол     № 8)</w:t>
            </w:r>
          </w:p>
        </w:tc>
      </w:tr>
      <w:tr w:rsidR="00E95B8D" w:rsidRPr="00A666A6" w:rsidTr="003E7C2F">
        <w:trPr>
          <w:trHeight w:val="315"/>
        </w:trPr>
        <w:tc>
          <w:tcPr>
            <w:tcW w:w="998" w:type="pct"/>
            <w:vAlign w:val="center"/>
          </w:tcPr>
          <w:p w:rsidR="00E95B8D" w:rsidRPr="00A666A6" w:rsidRDefault="00E95B8D">
            <w:pPr>
              <w:jc w:val="center"/>
              <w:rPr>
                <w:b/>
                <w:i/>
                <w:szCs w:val="24"/>
                <w:lang w:eastAsia="ru-RU"/>
              </w:rPr>
            </w:pPr>
            <w:r w:rsidRPr="00A666A6">
              <w:rPr>
                <w:b/>
                <w:i/>
                <w:lang w:eastAsia="ru-RU"/>
              </w:rPr>
              <w:t>21.08.2002</w:t>
            </w:r>
          </w:p>
        </w:tc>
        <w:tc>
          <w:tcPr>
            <w:tcW w:w="875" w:type="pct"/>
          </w:tcPr>
          <w:p w:rsidR="00E95B8D" w:rsidRPr="00A666A6" w:rsidRDefault="00E95B8D">
            <w:pPr>
              <w:jc w:val="center"/>
              <w:rPr>
                <w:b/>
                <w:i/>
                <w:szCs w:val="24"/>
                <w:lang w:eastAsia="ru-RU"/>
              </w:rPr>
            </w:pPr>
          </w:p>
          <w:p w:rsidR="00E95B8D" w:rsidRPr="00A666A6" w:rsidRDefault="00E95B8D">
            <w:pPr>
              <w:jc w:val="center"/>
              <w:rPr>
                <w:b/>
                <w:i/>
                <w:szCs w:val="24"/>
                <w:lang w:eastAsia="ru-RU"/>
              </w:rPr>
            </w:pPr>
          </w:p>
          <w:p w:rsidR="00E95B8D" w:rsidRPr="00A666A6" w:rsidRDefault="00E95B8D">
            <w:pPr>
              <w:jc w:val="center"/>
              <w:rPr>
                <w:b/>
                <w:i/>
                <w:szCs w:val="24"/>
                <w:lang w:eastAsia="ru-RU"/>
              </w:rPr>
            </w:pPr>
            <w:r w:rsidRPr="00A666A6">
              <w:rPr>
                <w:b/>
                <w:i/>
                <w:lang w:eastAsia="ru-RU"/>
              </w:rPr>
              <w:t>Изменение наименования</w:t>
            </w:r>
          </w:p>
        </w:tc>
        <w:tc>
          <w:tcPr>
            <w:tcW w:w="1389" w:type="pct"/>
            <w:vAlign w:val="center"/>
          </w:tcPr>
          <w:p w:rsidR="00E95B8D" w:rsidRPr="00A666A6" w:rsidRDefault="00E95B8D">
            <w:pPr>
              <w:jc w:val="center"/>
              <w:rPr>
                <w:b/>
                <w:i/>
                <w:szCs w:val="24"/>
                <w:lang w:eastAsia="ru-RU"/>
              </w:rPr>
            </w:pPr>
            <w:r w:rsidRPr="00A666A6">
              <w:rPr>
                <w:b/>
                <w:i/>
                <w:lang w:eastAsia="ru-RU"/>
              </w:rPr>
              <w:t>Не изменялось </w:t>
            </w:r>
          </w:p>
        </w:tc>
        <w:tc>
          <w:tcPr>
            <w:tcW w:w="896" w:type="pct"/>
            <w:vAlign w:val="center"/>
          </w:tcPr>
          <w:p w:rsidR="00E95B8D" w:rsidRPr="00A666A6" w:rsidRDefault="00E95B8D">
            <w:pPr>
              <w:jc w:val="center"/>
              <w:rPr>
                <w:b/>
                <w:i/>
                <w:szCs w:val="24"/>
                <w:lang w:eastAsia="ru-RU"/>
              </w:rPr>
            </w:pPr>
            <w:r w:rsidRPr="00A666A6">
              <w:rPr>
                <w:b/>
                <w:i/>
                <w:lang w:eastAsia="ru-RU"/>
              </w:rPr>
              <w:t>Сбербанк России ОАО</w:t>
            </w:r>
          </w:p>
        </w:tc>
        <w:tc>
          <w:tcPr>
            <w:tcW w:w="842" w:type="pct"/>
            <w:vAlign w:val="center"/>
          </w:tcPr>
          <w:p w:rsidR="00E95B8D" w:rsidRPr="00A666A6" w:rsidRDefault="00E95B8D">
            <w:pPr>
              <w:rPr>
                <w:b/>
                <w:i/>
                <w:szCs w:val="24"/>
                <w:lang w:eastAsia="ru-RU"/>
              </w:rPr>
            </w:pPr>
            <w:r w:rsidRPr="00A666A6">
              <w:rPr>
                <w:b/>
                <w:i/>
                <w:lang w:eastAsia="ru-RU"/>
              </w:rPr>
              <w:t>Решение общего собрания акционеров от 21 июня 2002 (протокол     № 14)</w:t>
            </w:r>
          </w:p>
        </w:tc>
      </w:tr>
      <w:tr w:rsidR="00E95B8D" w:rsidRPr="00A666A6" w:rsidTr="003E7C2F">
        <w:trPr>
          <w:trHeight w:val="315"/>
        </w:trPr>
        <w:tc>
          <w:tcPr>
            <w:tcW w:w="998" w:type="pct"/>
            <w:vAlign w:val="center"/>
          </w:tcPr>
          <w:p w:rsidR="00E95B8D" w:rsidRPr="00A666A6" w:rsidRDefault="00E95B8D">
            <w:pPr>
              <w:jc w:val="center"/>
              <w:rPr>
                <w:b/>
                <w:i/>
                <w:szCs w:val="24"/>
                <w:lang w:eastAsia="ru-RU"/>
              </w:rPr>
            </w:pPr>
            <w:r w:rsidRPr="00A666A6">
              <w:rPr>
                <w:b/>
                <w:i/>
                <w:lang w:eastAsia="ru-RU"/>
              </w:rPr>
              <w:t>06.08.2010</w:t>
            </w:r>
          </w:p>
        </w:tc>
        <w:tc>
          <w:tcPr>
            <w:tcW w:w="875" w:type="pct"/>
            <w:vAlign w:val="center"/>
          </w:tcPr>
          <w:p w:rsidR="00E95B8D" w:rsidRPr="00A666A6" w:rsidRDefault="00E95B8D">
            <w:pPr>
              <w:jc w:val="center"/>
              <w:rPr>
                <w:b/>
                <w:i/>
                <w:szCs w:val="24"/>
                <w:lang w:eastAsia="ru-RU"/>
              </w:rPr>
            </w:pPr>
            <w:r w:rsidRPr="00A666A6">
              <w:rPr>
                <w:b/>
                <w:i/>
                <w:lang w:eastAsia="ru-RU"/>
              </w:rPr>
              <w:t>Изменение наименования </w:t>
            </w:r>
          </w:p>
        </w:tc>
        <w:tc>
          <w:tcPr>
            <w:tcW w:w="1389" w:type="pct"/>
            <w:vAlign w:val="center"/>
          </w:tcPr>
          <w:p w:rsidR="00E95B8D" w:rsidRPr="00A666A6" w:rsidRDefault="00E95B8D">
            <w:pPr>
              <w:jc w:val="center"/>
              <w:rPr>
                <w:b/>
                <w:i/>
                <w:szCs w:val="24"/>
                <w:lang w:eastAsia="ru-RU"/>
              </w:rPr>
            </w:pPr>
            <w:r w:rsidRPr="00A666A6">
              <w:rPr>
                <w:b/>
                <w:i/>
                <w:lang w:eastAsia="ru-RU"/>
              </w:rPr>
              <w:t xml:space="preserve">Открытое акционерное общество </w:t>
            </w:r>
          </w:p>
          <w:p w:rsidR="00E95B8D" w:rsidRPr="00A666A6" w:rsidRDefault="00E95B8D">
            <w:pPr>
              <w:jc w:val="center"/>
              <w:rPr>
                <w:b/>
                <w:i/>
                <w:szCs w:val="24"/>
                <w:lang w:eastAsia="ru-RU"/>
              </w:rPr>
            </w:pPr>
            <w:r w:rsidRPr="00A666A6">
              <w:rPr>
                <w:b/>
                <w:i/>
                <w:lang w:eastAsia="ru-RU"/>
              </w:rPr>
              <w:t>«Сбербанк России»</w:t>
            </w:r>
          </w:p>
        </w:tc>
        <w:tc>
          <w:tcPr>
            <w:tcW w:w="896" w:type="pct"/>
            <w:vAlign w:val="center"/>
          </w:tcPr>
          <w:p w:rsidR="00E95B8D" w:rsidRPr="00A666A6" w:rsidRDefault="00E95B8D">
            <w:pPr>
              <w:jc w:val="center"/>
              <w:rPr>
                <w:b/>
                <w:i/>
                <w:szCs w:val="24"/>
                <w:lang w:eastAsia="ru-RU"/>
              </w:rPr>
            </w:pPr>
            <w:r w:rsidRPr="00A666A6">
              <w:rPr>
                <w:b/>
                <w:i/>
                <w:lang w:eastAsia="ru-RU"/>
              </w:rPr>
              <w:t xml:space="preserve">ОАО </w:t>
            </w:r>
          </w:p>
          <w:p w:rsidR="00E95B8D" w:rsidRPr="00A666A6" w:rsidRDefault="00E95B8D">
            <w:pPr>
              <w:jc w:val="center"/>
              <w:rPr>
                <w:b/>
                <w:i/>
                <w:szCs w:val="24"/>
                <w:lang w:eastAsia="ru-RU"/>
              </w:rPr>
            </w:pPr>
            <w:r w:rsidRPr="00A666A6">
              <w:rPr>
                <w:b/>
                <w:i/>
                <w:lang w:eastAsia="ru-RU"/>
              </w:rPr>
              <w:t>«Сбербанк России»</w:t>
            </w:r>
          </w:p>
        </w:tc>
        <w:tc>
          <w:tcPr>
            <w:tcW w:w="842" w:type="pct"/>
            <w:vAlign w:val="center"/>
          </w:tcPr>
          <w:p w:rsidR="00E95B8D" w:rsidRPr="00A666A6" w:rsidRDefault="00E95B8D">
            <w:pPr>
              <w:rPr>
                <w:b/>
                <w:i/>
                <w:szCs w:val="24"/>
                <w:lang w:eastAsia="ru-RU"/>
              </w:rPr>
            </w:pPr>
            <w:r w:rsidRPr="00A666A6">
              <w:rPr>
                <w:b/>
                <w:i/>
                <w:lang w:eastAsia="ru-RU"/>
              </w:rPr>
              <w:t>Решение общего собрания акционеров от 04 июня 2010 (протокол     № 23)</w:t>
            </w:r>
          </w:p>
        </w:tc>
      </w:tr>
      <w:tr w:rsidR="00E95B8D" w:rsidRPr="00A666A6" w:rsidTr="000A4179">
        <w:trPr>
          <w:trHeight w:val="315"/>
        </w:trPr>
        <w:tc>
          <w:tcPr>
            <w:tcW w:w="998" w:type="pct"/>
            <w:vAlign w:val="center"/>
          </w:tcPr>
          <w:p w:rsidR="00E95B8D" w:rsidRPr="00A666A6" w:rsidRDefault="00E95B8D" w:rsidP="003932B1">
            <w:pPr>
              <w:jc w:val="center"/>
              <w:rPr>
                <w:b/>
                <w:i/>
                <w:lang w:eastAsia="ru-RU"/>
              </w:rPr>
            </w:pPr>
            <w:r w:rsidRPr="00A666A6">
              <w:rPr>
                <w:b/>
                <w:i/>
                <w:lang w:eastAsia="ru-RU"/>
              </w:rPr>
              <w:t>04.08.2015</w:t>
            </w:r>
          </w:p>
        </w:tc>
        <w:tc>
          <w:tcPr>
            <w:tcW w:w="875" w:type="pct"/>
            <w:vAlign w:val="center"/>
          </w:tcPr>
          <w:p w:rsidR="00E95B8D" w:rsidRPr="00A666A6" w:rsidRDefault="00E95B8D" w:rsidP="003932B1">
            <w:pPr>
              <w:jc w:val="center"/>
              <w:rPr>
                <w:b/>
                <w:i/>
                <w:lang w:eastAsia="ru-RU"/>
              </w:rPr>
            </w:pPr>
            <w:r w:rsidRPr="00A666A6">
              <w:rPr>
                <w:b/>
                <w:i/>
                <w:lang w:eastAsia="ru-RU"/>
              </w:rPr>
              <w:t>Изменение наименования </w:t>
            </w:r>
          </w:p>
        </w:tc>
        <w:tc>
          <w:tcPr>
            <w:tcW w:w="1389" w:type="pct"/>
            <w:vAlign w:val="center"/>
          </w:tcPr>
          <w:p w:rsidR="00E95B8D" w:rsidRPr="00A666A6" w:rsidRDefault="00E95B8D" w:rsidP="003932B1">
            <w:pPr>
              <w:jc w:val="center"/>
              <w:rPr>
                <w:b/>
                <w:i/>
                <w:lang w:eastAsia="ru-RU"/>
              </w:rPr>
            </w:pPr>
            <w:r w:rsidRPr="00A666A6">
              <w:rPr>
                <w:b/>
                <w:i/>
                <w:lang w:eastAsia="ru-RU"/>
              </w:rPr>
              <w:t xml:space="preserve">Публичное акционерное общество </w:t>
            </w:r>
          </w:p>
          <w:p w:rsidR="00E95B8D" w:rsidRPr="00A666A6" w:rsidRDefault="00E95B8D" w:rsidP="003932B1">
            <w:pPr>
              <w:jc w:val="center"/>
              <w:rPr>
                <w:b/>
                <w:i/>
                <w:lang w:eastAsia="ru-RU"/>
              </w:rPr>
            </w:pPr>
            <w:r w:rsidRPr="00A666A6">
              <w:rPr>
                <w:b/>
                <w:i/>
                <w:lang w:eastAsia="ru-RU"/>
              </w:rPr>
              <w:t>«Сбербанк России»</w:t>
            </w:r>
          </w:p>
        </w:tc>
        <w:tc>
          <w:tcPr>
            <w:tcW w:w="896" w:type="pct"/>
            <w:vAlign w:val="center"/>
          </w:tcPr>
          <w:p w:rsidR="00E95B8D" w:rsidRPr="00A666A6" w:rsidRDefault="00E95B8D" w:rsidP="003932B1">
            <w:pPr>
              <w:jc w:val="center"/>
              <w:rPr>
                <w:b/>
                <w:i/>
                <w:lang w:eastAsia="ru-RU"/>
              </w:rPr>
            </w:pPr>
            <w:r w:rsidRPr="00A666A6">
              <w:rPr>
                <w:b/>
                <w:i/>
                <w:lang w:eastAsia="ru-RU"/>
              </w:rPr>
              <w:t xml:space="preserve">ПАО </w:t>
            </w:r>
          </w:p>
          <w:p w:rsidR="00E95B8D" w:rsidRPr="00A666A6" w:rsidRDefault="00E95B8D" w:rsidP="003932B1">
            <w:pPr>
              <w:jc w:val="center"/>
              <w:rPr>
                <w:b/>
                <w:i/>
                <w:lang w:eastAsia="ru-RU"/>
              </w:rPr>
            </w:pPr>
            <w:r w:rsidRPr="00A666A6">
              <w:rPr>
                <w:b/>
                <w:i/>
                <w:lang w:eastAsia="ru-RU"/>
              </w:rPr>
              <w:t>Сбербанк</w:t>
            </w:r>
          </w:p>
        </w:tc>
        <w:tc>
          <w:tcPr>
            <w:tcW w:w="842" w:type="pct"/>
            <w:vAlign w:val="center"/>
          </w:tcPr>
          <w:p w:rsidR="00E95B8D" w:rsidRPr="00A666A6" w:rsidRDefault="00E95B8D" w:rsidP="003932B1">
            <w:pPr>
              <w:rPr>
                <w:b/>
                <w:i/>
                <w:lang w:eastAsia="ru-RU"/>
              </w:rPr>
            </w:pPr>
            <w:r w:rsidRPr="00A666A6">
              <w:rPr>
                <w:b/>
                <w:i/>
                <w:lang w:eastAsia="ru-RU"/>
              </w:rPr>
              <w:t>Решение общего собрания акционеров от 03 июня 2015 (протокол     № 28)</w:t>
            </w:r>
          </w:p>
        </w:tc>
      </w:tr>
    </w:tbl>
    <w:p w:rsidR="00E95B8D" w:rsidRPr="00A666A6" w:rsidRDefault="00E95B8D" w:rsidP="003E7C2F">
      <w:pPr>
        <w:pStyle w:val="prilozhenie"/>
        <w:rPr>
          <w:b/>
          <w:i/>
          <w:sz w:val="22"/>
          <w:szCs w:val="22"/>
        </w:rPr>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43" w:name="_Toc430103416"/>
      <w:r w:rsidRPr="00A666A6">
        <w:t>3.1.2. Сведения о государственной регистрации эмитента</w:t>
      </w:r>
      <w:bookmarkEnd w:id="43"/>
    </w:p>
    <w:p w:rsidR="00E95B8D" w:rsidRPr="00A666A6" w:rsidRDefault="00E95B8D" w:rsidP="00BD52E9">
      <w:pPr>
        <w:pStyle w:val="Basic"/>
      </w:pPr>
      <w:r w:rsidRPr="00A666A6">
        <w:t>Для юридических лиц, зарегистрированных после 1 июля 2002 года, указываются ОГРН (если применимо) юридического лица, дата его государственной регистрации (дата внесения записи о создании юридического лица в единый государственный реестр юридических лиц) и наименование регистрирующего органа, внесшего запись о создании юридического лица в единый государственный реестр юридических лиц.</w:t>
      </w:r>
    </w:p>
    <w:p w:rsidR="00E95B8D" w:rsidRPr="00A666A6" w:rsidRDefault="00E95B8D" w:rsidP="00BD52E9">
      <w:pPr>
        <w:pStyle w:val="Basic"/>
      </w:pPr>
      <w:r w:rsidRPr="00A666A6">
        <w:t>Для юридических лиц, зарегистрированных до 1 июля 2002 года, указываются номер государственной регистрации юридического лица, дата его государственной регистрации и наименование органа, осуществившего государственную регистрацию юридического лица, а также ОГРН (если применимо) юридического лица, дата его присвоения (дата внесения записи о юридическом лице, зарегистрированном до 1 июля 2002 года, в единый государственный реестр юридических лиц) и наименование регистрирующего органа, внесшего запись о юридическом лице, зарегистрированном до 1 июля 2002 года, в единый государственный реестр юридических лиц.</w:t>
      </w:r>
    </w:p>
    <w:p w:rsidR="00E95B8D" w:rsidRPr="00A666A6" w:rsidRDefault="00E95B8D" w:rsidP="00C61BDA">
      <w:pPr>
        <w:rPr>
          <w:lang w:eastAsia="ru-RU"/>
        </w:rPr>
      </w:pPr>
    </w:p>
    <w:tbl>
      <w:tblPr>
        <w:tblW w:w="0" w:type="auto"/>
        <w:tblLook w:val="01E0" w:firstRow="1" w:lastRow="1" w:firstColumn="1" w:lastColumn="1" w:noHBand="0" w:noVBand="0"/>
      </w:tblPr>
      <w:tblGrid>
        <w:gridCol w:w="6408"/>
        <w:gridCol w:w="3162"/>
      </w:tblGrid>
      <w:tr w:rsidR="00E95B8D" w:rsidRPr="00A666A6" w:rsidTr="00C61BDA">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Основной государственные регистрационный номер</w:t>
            </w:r>
          </w:p>
          <w:p w:rsidR="00E95B8D" w:rsidRPr="00A666A6" w:rsidRDefault="00E95B8D">
            <w:pPr>
              <w:autoSpaceDE w:val="0"/>
              <w:autoSpaceDN w:val="0"/>
              <w:jc w:val="both"/>
              <w:rPr>
                <w:lang w:eastAsia="ru-RU"/>
              </w:rPr>
            </w:pP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1027700132195</w:t>
            </w:r>
          </w:p>
        </w:tc>
      </w:tr>
      <w:tr w:rsidR="00E95B8D" w:rsidRPr="00A666A6" w:rsidTr="00C61BDA">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Дата внесения в ЕГРЮЛ записи о создании</w:t>
            </w:r>
          </w:p>
          <w:p w:rsidR="00E95B8D" w:rsidRPr="00A666A6" w:rsidRDefault="00E95B8D">
            <w:pPr>
              <w:autoSpaceDE w:val="0"/>
              <w:autoSpaceDN w:val="0"/>
              <w:jc w:val="both"/>
              <w:rPr>
                <w:lang w:eastAsia="ru-RU"/>
              </w:rPr>
            </w:pP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16.08.2002 г.</w:t>
            </w:r>
          </w:p>
        </w:tc>
      </w:tr>
      <w:tr w:rsidR="00E95B8D" w:rsidRPr="00A666A6" w:rsidTr="00C61BDA">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Наименование регистрирующего органа, внесшего запись о создании кредитной организации – эмитента в ЕГРЮЛ</w:t>
            </w: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Министерство Российской Федерации по налогам и сборам, Управление МНС России по г. Москве</w:t>
            </w:r>
          </w:p>
        </w:tc>
      </w:tr>
      <w:tr w:rsidR="00E95B8D" w:rsidRPr="00A666A6" w:rsidTr="00C61BDA">
        <w:tc>
          <w:tcPr>
            <w:tcW w:w="6408" w:type="dxa"/>
            <w:tcBorders>
              <w:top w:val="single" w:sz="4" w:space="0" w:color="auto"/>
              <w:left w:val="nil"/>
              <w:bottom w:val="single" w:sz="4" w:space="0" w:color="auto"/>
              <w:right w:val="nil"/>
            </w:tcBorders>
          </w:tcPr>
          <w:p w:rsidR="00E95B8D" w:rsidRPr="00A666A6" w:rsidRDefault="00E95B8D">
            <w:pPr>
              <w:autoSpaceDE w:val="0"/>
              <w:autoSpaceDN w:val="0"/>
              <w:jc w:val="both"/>
              <w:rPr>
                <w:lang w:eastAsia="ru-RU"/>
              </w:rPr>
            </w:pPr>
          </w:p>
          <w:p w:rsidR="00E95B8D" w:rsidRPr="00A666A6" w:rsidRDefault="00E95B8D">
            <w:pPr>
              <w:autoSpaceDE w:val="0"/>
              <w:autoSpaceDN w:val="0"/>
              <w:jc w:val="both"/>
              <w:rPr>
                <w:lang w:eastAsia="ru-RU"/>
              </w:rPr>
            </w:pPr>
          </w:p>
        </w:tc>
        <w:tc>
          <w:tcPr>
            <w:tcW w:w="3162" w:type="dxa"/>
            <w:tcBorders>
              <w:top w:val="single" w:sz="4" w:space="0" w:color="auto"/>
              <w:left w:val="nil"/>
              <w:bottom w:val="single" w:sz="4" w:space="0" w:color="auto"/>
              <w:right w:val="nil"/>
            </w:tcBorders>
            <w:vAlign w:val="center"/>
          </w:tcPr>
          <w:p w:rsidR="00E95B8D" w:rsidRPr="00A666A6" w:rsidRDefault="00E95B8D">
            <w:pPr>
              <w:autoSpaceDE w:val="0"/>
              <w:autoSpaceDN w:val="0"/>
              <w:jc w:val="center"/>
              <w:rPr>
                <w:lang w:eastAsia="ru-RU"/>
              </w:rPr>
            </w:pPr>
          </w:p>
        </w:tc>
      </w:tr>
      <w:tr w:rsidR="00E95B8D" w:rsidRPr="00A666A6" w:rsidTr="00C61BDA">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Дата внесения в ЕГРЮЛ записи о первом представлении сведений о кредитной организации-эмитенте, зарегистрированной до введения в действие Федерального закона «О государственной регистрации юридических лиц и индивидуальных предпринимателей»:</w:t>
            </w:r>
          </w:p>
        </w:tc>
        <w:tc>
          <w:tcPr>
            <w:tcW w:w="316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autoSpaceDE w:val="0"/>
              <w:autoSpaceDN w:val="0"/>
              <w:jc w:val="center"/>
              <w:rPr>
                <w:lang w:eastAsia="ru-RU"/>
              </w:rPr>
            </w:pPr>
            <w:r w:rsidRPr="00A666A6">
              <w:rPr>
                <w:lang w:eastAsia="ru-RU"/>
              </w:rPr>
              <w:t>16.08.2002 г.</w:t>
            </w:r>
          </w:p>
        </w:tc>
      </w:tr>
      <w:tr w:rsidR="00E95B8D" w:rsidRPr="00A666A6" w:rsidTr="00C61BDA">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Наименование регистрирующего органа, внесшего запись</w:t>
            </w:r>
          </w:p>
        </w:tc>
        <w:tc>
          <w:tcPr>
            <w:tcW w:w="316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autoSpaceDE w:val="0"/>
              <w:autoSpaceDN w:val="0"/>
              <w:jc w:val="center"/>
              <w:rPr>
                <w:lang w:eastAsia="ru-RU"/>
              </w:rPr>
            </w:pPr>
            <w:r w:rsidRPr="00A666A6">
              <w:rPr>
                <w:lang w:eastAsia="ru-RU"/>
              </w:rPr>
              <w:t>Министерство Российской Федерации по налогам и сборам, Управление МНС России по г. Москве</w:t>
            </w:r>
          </w:p>
        </w:tc>
      </w:tr>
      <w:tr w:rsidR="00E95B8D" w:rsidRPr="00A666A6" w:rsidTr="00C61BDA">
        <w:tc>
          <w:tcPr>
            <w:tcW w:w="9570" w:type="dxa"/>
            <w:gridSpan w:val="2"/>
            <w:tcBorders>
              <w:top w:val="single" w:sz="4" w:space="0" w:color="auto"/>
              <w:left w:val="nil"/>
              <w:bottom w:val="single" w:sz="4" w:space="0" w:color="auto"/>
              <w:right w:val="nil"/>
            </w:tcBorders>
          </w:tcPr>
          <w:p w:rsidR="00E95B8D" w:rsidRPr="00A666A6" w:rsidRDefault="00E95B8D">
            <w:pPr>
              <w:autoSpaceDE w:val="0"/>
              <w:autoSpaceDN w:val="0"/>
              <w:jc w:val="both"/>
              <w:rPr>
                <w:lang w:eastAsia="ru-RU"/>
              </w:rPr>
            </w:pPr>
          </w:p>
          <w:p w:rsidR="00E95B8D" w:rsidRPr="00A666A6" w:rsidRDefault="00E95B8D">
            <w:pPr>
              <w:autoSpaceDE w:val="0"/>
              <w:autoSpaceDN w:val="0"/>
              <w:jc w:val="both"/>
              <w:rPr>
                <w:lang w:eastAsia="ru-RU"/>
              </w:rPr>
            </w:pPr>
          </w:p>
        </w:tc>
      </w:tr>
      <w:tr w:rsidR="00E95B8D" w:rsidRPr="00A666A6" w:rsidTr="00C61BDA">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Дата регистрации в Банке России</w:t>
            </w:r>
          </w:p>
          <w:p w:rsidR="00E95B8D" w:rsidRPr="00A666A6" w:rsidRDefault="00E95B8D">
            <w:pPr>
              <w:autoSpaceDE w:val="0"/>
              <w:autoSpaceDN w:val="0"/>
              <w:jc w:val="both"/>
              <w:rPr>
                <w:lang w:eastAsia="ru-RU"/>
              </w:rPr>
            </w:pP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r w:rsidRPr="00A666A6">
              <w:rPr>
                <w:lang w:eastAsia="ru-RU"/>
              </w:rPr>
              <w:t>20.06.1991 г.</w:t>
            </w:r>
          </w:p>
        </w:tc>
      </w:tr>
      <w:tr w:rsidR="00E95B8D" w:rsidRPr="00A666A6" w:rsidTr="00C61BDA">
        <w:tc>
          <w:tcPr>
            <w:tcW w:w="6408"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both"/>
              <w:rPr>
                <w:lang w:eastAsia="ru-RU"/>
              </w:rPr>
            </w:pPr>
            <w:r w:rsidRPr="00A666A6">
              <w:rPr>
                <w:lang w:eastAsia="ru-RU"/>
              </w:rPr>
              <w:t>Регистрационный номер кредитной организации – эмитента в соответствии с Книгой государственной регистрации кредитных организаций:</w:t>
            </w:r>
          </w:p>
        </w:tc>
        <w:tc>
          <w:tcPr>
            <w:tcW w:w="3162" w:type="dxa"/>
            <w:tcBorders>
              <w:top w:val="single" w:sz="4" w:space="0" w:color="auto"/>
              <w:left w:val="single" w:sz="4" w:space="0" w:color="auto"/>
              <w:bottom w:val="single" w:sz="4" w:space="0" w:color="auto"/>
              <w:right w:val="single" w:sz="4" w:space="0" w:color="auto"/>
            </w:tcBorders>
          </w:tcPr>
          <w:p w:rsidR="00E95B8D" w:rsidRPr="00A666A6" w:rsidRDefault="00E95B8D">
            <w:pPr>
              <w:autoSpaceDE w:val="0"/>
              <w:autoSpaceDN w:val="0"/>
              <w:jc w:val="center"/>
              <w:rPr>
                <w:lang w:eastAsia="ru-RU"/>
              </w:rPr>
            </w:pPr>
          </w:p>
          <w:p w:rsidR="00E95B8D" w:rsidRPr="00A666A6" w:rsidRDefault="00E95B8D">
            <w:pPr>
              <w:autoSpaceDE w:val="0"/>
              <w:autoSpaceDN w:val="0"/>
              <w:jc w:val="center"/>
              <w:rPr>
                <w:lang w:eastAsia="ru-RU"/>
              </w:rPr>
            </w:pPr>
            <w:r w:rsidRPr="00A666A6">
              <w:rPr>
                <w:lang w:eastAsia="ru-RU"/>
              </w:rPr>
              <w:t>1481</w:t>
            </w:r>
          </w:p>
        </w:tc>
      </w:tr>
    </w:tbl>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44" w:name="_Toc430103417"/>
      <w:r w:rsidRPr="00A666A6">
        <w:t>3.1.3. Сведения о создании и развитии эмитента</w:t>
      </w:r>
      <w:bookmarkEnd w:id="44"/>
    </w:p>
    <w:p w:rsidR="00E95B8D" w:rsidRPr="00A666A6" w:rsidRDefault="00E95B8D" w:rsidP="00BD52E9">
      <w:pPr>
        <w:pStyle w:val="Basic"/>
      </w:pPr>
      <w:r w:rsidRPr="00A666A6">
        <w:t>Указывается срок, до которого эмитент будет существовать, в случае, если он создан на определенный срок или до достижения определенной цели, либо указывается на то, что эмитент создан на неопределенный срок.</w:t>
      </w:r>
    </w:p>
    <w:p w:rsidR="00E95B8D" w:rsidRPr="00A666A6" w:rsidRDefault="00E95B8D" w:rsidP="00BD52E9">
      <w:pPr>
        <w:pStyle w:val="Basic"/>
        <w:rPr>
          <w:b/>
          <w:i/>
        </w:rPr>
      </w:pPr>
      <w:r w:rsidRPr="00A666A6">
        <w:rPr>
          <w:b/>
          <w:i/>
        </w:rPr>
        <w:t>Эмитент создан на неопределенный срок</w:t>
      </w:r>
    </w:p>
    <w:p w:rsidR="00E95B8D" w:rsidRPr="00A666A6" w:rsidRDefault="00E95B8D" w:rsidP="00BD52E9">
      <w:pPr>
        <w:pStyle w:val="Basic"/>
      </w:pPr>
      <w:r w:rsidRPr="00A666A6">
        <w:t>Дается краткое описание истории создания и развития эмитента. Указываются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E95B8D" w:rsidRPr="00A666A6" w:rsidRDefault="00E95B8D" w:rsidP="002F6347">
      <w:pPr>
        <w:ind w:firstLine="720"/>
        <w:jc w:val="both"/>
        <w:rPr>
          <w:b/>
          <w:i/>
        </w:rPr>
      </w:pPr>
      <w:r w:rsidRPr="00A666A6">
        <w:rPr>
          <w:b/>
          <w:i/>
        </w:rPr>
        <w:t xml:space="preserve">Целью создания Эмитента является получение прибыли при осуществлении деятельности в соответствии с законодательством Российской Федерации, в том числе при осуществлении банковских операций. </w:t>
      </w:r>
    </w:p>
    <w:p w:rsidR="00E95B8D" w:rsidRPr="00A666A6" w:rsidRDefault="00E95B8D" w:rsidP="00576BAC">
      <w:pPr>
        <w:numPr>
          <w:ilvl w:val="0"/>
          <w:numId w:val="27"/>
        </w:numPr>
        <w:shd w:val="clear" w:color="auto" w:fill="FAFAFA"/>
        <w:spacing w:line="252" w:lineRule="atLeast"/>
        <w:ind w:left="0"/>
        <w:jc w:val="both"/>
        <w:rPr>
          <w:b/>
          <w:i/>
        </w:rPr>
      </w:pPr>
      <w:r w:rsidRPr="00A666A6">
        <w:rPr>
          <w:b/>
          <w:i/>
        </w:rPr>
        <w:t>Миссия Эмитента: Мы даем людям уверенность и надежность, мы делаем их жизнь лучше, помогая реализовывать устремления и мечты.</w:t>
      </w:r>
    </w:p>
    <w:p w:rsidR="00E95B8D" w:rsidRPr="00A666A6" w:rsidRDefault="00E95B8D" w:rsidP="00576BAC">
      <w:pPr>
        <w:shd w:val="clear" w:color="auto" w:fill="FAFAFA"/>
        <w:spacing w:after="336" w:line="252" w:lineRule="atLeast"/>
        <w:jc w:val="both"/>
        <w:rPr>
          <w:b/>
          <w:i/>
        </w:rPr>
      </w:pPr>
      <w:r w:rsidRPr="00A666A6">
        <w:rPr>
          <w:b/>
          <w:i/>
        </w:rPr>
        <w:t>Наша миссия определяет смысл и содержание деятельности Сбербанка, подчеркивая его важнейшую роль в экономике России. Наши клиенты, их потребности, мечты и цели есть основа всей деятельности банка как организации. Миссия банка также устанавливает амбициозную цель наших устремлений — стать одной из лучших финансовых компаний мира — и подчеркивает, насколько важны для Сбербанка его сотрудники, и насколько реализация его целей невозможна без реализации их личных и профессиональных целей. Высокие цели достигаются командой единомышленников, которых объединяет общая система ценностей.</w:t>
      </w:r>
    </w:p>
    <w:p w:rsidR="00E95B8D" w:rsidRPr="00A666A6" w:rsidRDefault="00E95B8D" w:rsidP="002F6347">
      <w:pPr>
        <w:ind w:firstLine="720"/>
        <w:jc w:val="both"/>
        <w:rPr>
          <w:b/>
          <w:i/>
        </w:rPr>
      </w:pPr>
    </w:p>
    <w:p w:rsidR="00E95B8D" w:rsidRPr="00A666A6" w:rsidRDefault="00E95B8D" w:rsidP="002F6347">
      <w:pPr>
        <w:ind w:firstLine="720"/>
        <w:jc w:val="both"/>
        <w:rPr>
          <w:b/>
          <w:i/>
        </w:rPr>
      </w:pPr>
      <w:r w:rsidRPr="00A666A6">
        <w:rPr>
          <w:b/>
          <w:i/>
        </w:rPr>
        <w:t>Исторически ПАО Сбербанк отсчитывает свое основание с даты указа императора Николая I о создании сберегательных касс, подписанного 30 октября (12 ноября) 1841 года. «По уважении пользы, какую могут приносить Сберегательные кассы как в хозяйственном, так и в нравственном отношении, - говорилось в Указе, - Повелеваем: учредить, на изъясненном в Уставе основании, Сберегательные кассы в первый раз при Петербургской и Московской Сохранных казнах».</w:t>
      </w:r>
    </w:p>
    <w:p w:rsidR="00E95B8D" w:rsidRPr="00A666A6" w:rsidRDefault="00E95B8D" w:rsidP="002F6347">
      <w:pPr>
        <w:ind w:firstLine="720"/>
        <w:jc w:val="both"/>
        <w:rPr>
          <w:b/>
          <w:i/>
        </w:rPr>
      </w:pPr>
      <w:r w:rsidRPr="00A666A6">
        <w:rPr>
          <w:b/>
          <w:i/>
        </w:rPr>
        <w:t>Открытие первой сберегательной кассы состоялось в Петербурге 1 марта 1842 года в здании Опекунского совета по Казанской ул., 7. В этом здании, построенном в 1810 году архитектором Дж. Кваренги, Петербургская касса работала вплоть до 1917 года. В день открытия кассу посетили 76 вкладчиков, оформивших счета на сумму 426,5 рублей. Первым клиентом сберегательной кассы стал надворный советник, помощник Директора Экспедиции Санкт-Петербургской Ссудной Казны Николай Антонович Кристофари, своим 10-ти рублевым взносом положивший начало российскому сберегательному делу. Ему была выписана сберегательная книжка под № 1.</w:t>
      </w:r>
    </w:p>
    <w:p w:rsidR="00E95B8D" w:rsidRPr="00A666A6" w:rsidRDefault="00E95B8D" w:rsidP="002F6347">
      <w:pPr>
        <w:ind w:firstLine="720"/>
        <w:jc w:val="both"/>
        <w:rPr>
          <w:b/>
          <w:i/>
        </w:rPr>
      </w:pPr>
      <w:r w:rsidRPr="00A666A6">
        <w:rPr>
          <w:b/>
          <w:i/>
        </w:rPr>
        <w:t>Московская касса открыла свои двери для клиентов 5 апреля 1842 года в здании Опекунского совета Воспитательного дома на Солянке. Вплоть до 1862 года она оставалась единственной сберегательной кассой в городе, не  имевшей отделений, также как и Петербургская.</w:t>
      </w:r>
    </w:p>
    <w:p w:rsidR="00E95B8D" w:rsidRPr="00A666A6" w:rsidRDefault="00E95B8D" w:rsidP="002F6347">
      <w:pPr>
        <w:ind w:firstLine="720"/>
        <w:jc w:val="both"/>
        <w:rPr>
          <w:b/>
          <w:i/>
        </w:rPr>
      </w:pPr>
      <w:r w:rsidRPr="00A666A6">
        <w:rPr>
          <w:b/>
          <w:i/>
        </w:rPr>
        <w:t xml:space="preserve">В июне 1860 года сберегательные кассы из ведения Опекунских советов и МВД были переданы в ведение Министерства финансов. 16 октября 1862 года императором Александром </w:t>
      </w:r>
      <w:r w:rsidRPr="00A666A6">
        <w:rPr>
          <w:b/>
          <w:i/>
          <w:lang w:val="en-US"/>
        </w:rPr>
        <w:t>II</w:t>
      </w:r>
      <w:r w:rsidRPr="00A666A6">
        <w:rPr>
          <w:b/>
          <w:i/>
        </w:rPr>
        <w:t xml:space="preserve"> был утвержден новый проект Устава сберегательных касс, в соответствии с которым «Сберегательные кассы по своему назначению имеют целью поощрять недостаточных людей и особенно рабочий класс к сбережению остатков от своих трудовых денег на случай болезни или недостатка работ и вообще на черный день, представляя все средства к верному и выгодному хранению таковых сбережений».</w:t>
      </w:r>
    </w:p>
    <w:p w:rsidR="00E95B8D" w:rsidRPr="00A666A6" w:rsidRDefault="00E95B8D" w:rsidP="002F6347">
      <w:pPr>
        <w:ind w:firstLine="720"/>
        <w:jc w:val="both"/>
        <w:rPr>
          <w:b/>
          <w:i/>
        </w:rPr>
      </w:pPr>
      <w:r w:rsidRPr="00A666A6">
        <w:rPr>
          <w:b/>
          <w:i/>
        </w:rPr>
        <w:t>С 1880-х гг. начался период стремительного развития отечественных сберегательных касс. Прогресс был связан с изменением правительственной политики по отношению к сберегательным кассам под влиянием зарубежного опыта. С середины 1880-х гг. правительство пошло на резкое расширение сети касс и вне контор Госбанка. В 1884 году было решено учреждать кассы при всех губернских и уездных казначействах (кассах Министерства финансов), а также в любом другом городе, пригороде или крупном торгово-промышленном центре, «где сосредоточено значительное число рабочего и заводского населения». В результате если в конце 1884 года при казначействах действовали 42 кассы, то уже через год их количество достигло 206, спустя десятилетие подобных касс стало 3875. Сумма вкладов увеличилась с 9,1 до 367,9 млн. рублей. Темпы роста денежных вкладов в сберегательных учреждениях были столь значительными, что к середине 1890-х гг. сберегательные кассы превзошли другие кредитные учреждения, как государственные, так и частные. Сберегательные учреждения начали проникать в отдаленные районы страны, вовлекая в свои операции различные слои населения, становясь одновременно надежным аккумулятором не только мелких сбережений бедноты, но и доходов средних слоев. В итоге к середине 1890-х гг. сберегательные кассы заняли  ведущее место в кредитно-банковской системе страны.</w:t>
      </w:r>
    </w:p>
    <w:p w:rsidR="00E95B8D" w:rsidRPr="00A666A6" w:rsidRDefault="00E95B8D" w:rsidP="002F6347">
      <w:pPr>
        <w:ind w:firstLine="720"/>
        <w:jc w:val="both"/>
        <w:rPr>
          <w:b/>
          <w:i/>
        </w:rPr>
      </w:pPr>
      <w:r w:rsidRPr="00A666A6">
        <w:rPr>
          <w:b/>
          <w:i/>
        </w:rPr>
        <w:t xml:space="preserve">В последнее десятилетие </w:t>
      </w:r>
      <w:r w:rsidRPr="00A666A6">
        <w:rPr>
          <w:b/>
          <w:i/>
          <w:lang w:val="en-US"/>
        </w:rPr>
        <w:t>XIX</w:t>
      </w:r>
      <w:r w:rsidRPr="00A666A6">
        <w:rPr>
          <w:b/>
          <w:i/>
        </w:rPr>
        <w:t xml:space="preserve"> века в истории российских сберегательных касс открывается новая эпоха, связанная с именем Сергея Юльевича Витте, выдающегося деятеля России рубежа  </w:t>
      </w:r>
      <w:r w:rsidRPr="00A666A6">
        <w:rPr>
          <w:b/>
          <w:i/>
          <w:lang w:val="en-US"/>
        </w:rPr>
        <w:t>XIX</w:t>
      </w:r>
      <w:r w:rsidRPr="00A666A6">
        <w:rPr>
          <w:b/>
          <w:i/>
        </w:rPr>
        <w:t>-</w:t>
      </w:r>
      <w:r w:rsidRPr="00A666A6">
        <w:rPr>
          <w:b/>
          <w:i/>
          <w:lang w:val="en-US"/>
        </w:rPr>
        <w:t>XX</w:t>
      </w:r>
      <w:r w:rsidRPr="00A666A6">
        <w:rPr>
          <w:b/>
          <w:i/>
        </w:rPr>
        <w:t xml:space="preserve"> вв., Министра финансов России. Народные сбережения рассматривались им прежде всего через призму «осуществления государственных предприятий». С.Ю. Витте довел до совершенства механизм использования внутренних накоплений в интересах «государственной пользы», а созданный им тип сберегательной кассы просуществовал вплоть до 1917 года. Кассы рассматривались министром финансов в качестве «подспорья правительству в финансовых и экономических начинаниях», и в первую очередь – при осуществлении конверсионных операций и эмиссии железнодорожных займов. </w:t>
      </w:r>
    </w:p>
    <w:p w:rsidR="00E95B8D" w:rsidRPr="00A666A6" w:rsidRDefault="00E95B8D" w:rsidP="002F6347">
      <w:pPr>
        <w:ind w:firstLine="720"/>
        <w:jc w:val="both"/>
        <w:rPr>
          <w:b/>
          <w:i/>
        </w:rPr>
      </w:pPr>
      <w:r w:rsidRPr="00A666A6">
        <w:rPr>
          <w:b/>
          <w:i/>
        </w:rPr>
        <w:t xml:space="preserve">С гигантским ростом сберегательных учреждений на рубеже 1880-1890-х гг. обозначилась необходимость реформы Устава 1862 года, не отвечавшего изменившимся условиям. Новый Устав был утвержден Николаем </w:t>
      </w:r>
      <w:r w:rsidRPr="00A666A6">
        <w:rPr>
          <w:b/>
          <w:i/>
          <w:lang w:val="en-US"/>
        </w:rPr>
        <w:t>II</w:t>
      </w:r>
      <w:r w:rsidRPr="00A666A6">
        <w:rPr>
          <w:b/>
          <w:i/>
        </w:rPr>
        <w:t xml:space="preserve"> 1 июня 1895 года. «Государственные сберегательные кассы, - гласила статья 1, - имеют целью прием вкладов для приращения из процентов в видах доставления населению способов к накоплению сбережений». Правительство гарантировало сохранность привлеченных средств, кассы обязывались хранить тайну вкладов. Максимально была упрощена процедура расширения сети сберегательных касс: министр финансов своим распоряжением мог открывать сберегательные органы при всех учреждениях финансового ведомства, а также при любом государственном, общественном или частном заведении.</w:t>
      </w:r>
    </w:p>
    <w:p w:rsidR="00E95B8D" w:rsidRPr="00A666A6" w:rsidRDefault="00E95B8D" w:rsidP="002F6347">
      <w:pPr>
        <w:ind w:firstLine="720"/>
        <w:jc w:val="both"/>
        <w:rPr>
          <w:b/>
          <w:i/>
        </w:rPr>
      </w:pPr>
      <w:r w:rsidRPr="00A666A6">
        <w:rPr>
          <w:b/>
          <w:i/>
        </w:rPr>
        <w:t>Свободные средства кассы обязывались вносить на особый счет в Государственный банк, по которому им выплачивалось не менее 0,5% годовых (ранее Госбанк пользовался ресурсами касс безвозмездно). В круг операций касс вошли как обычные вклады до востребования, так и взносы условные, с особым назначением (на детей до их совершеннолетия, «на погребение» и др.). Кредитная функция у российских касс не получила заметного развития. На всем протяжении их истории вплоть до 1917 года они оставались «насосами» для перекачки внутренних накоплений в распоряжении казны. Устав 1895 года закрепил официальный статус государственных сберегательных касс как финансового подспорья правительства.</w:t>
      </w:r>
    </w:p>
    <w:p w:rsidR="00E95B8D" w:rsidRPr="00A666A6" w:rsidRDefault="00E95B8D" w:rsidP="002F6347">
      <w:pPr>
        <w:ind w:firstLine="720"/>
        <w:jc w:val="both"/>
        <w:rPr>
          <w:b/>
          <w:i/>
        </w:rPr>
      </w:pPr>
      <w:r w:rsidRPr="00A666A6">
        <w:rPr>
          <w:b/>
          <w:i/>
        </w:rPr>
        <w:t>В годы Первой мировой войны (1914-1917 гг.) сеть сберегательных учреждений была максимально расширена и произошли коренные изменения в составе операций касс. Период Первой мировой войны стал временем, когда сберегательные кассы окончательно утратили роль учреждений благотворительности, каковыми они в свое время были задуманы, и превратились в разновидность кредитных учреждений. Первым и одним из самых важных преобразований явился закон от 7 июля 1915 года об отмене предельной суммы вкладов и  предоставлении клиентам права помещать в кассы свои накопления без ограничения их какой-либо нормой. В июле 1915 года последовало распоряжение о введении в сберегательных кассах операций приема государственных процентных бумаг на хранение и управление за плату. В годы мировой войны была подготовлена еще одна важная реформа сберегательного дела – введение чековой операции.</w:t>
      </w:r>
    </w:p>
    <w:p w:rsidR="00E95B8D" w:rsidRPr="00A666A6" w:rsidRDefault="00E95B8D" w:rsidP="002F6347">
      <w:pPr>
        <w:ind w:firstLine="720"/>
        <w:jc w:val="both"/>
        <w:rPr>
          <w:b/>
          <w:i/>
        </w:rPr>
      </w:pPr>
      <w:r w:rsidRPr="00A666A6">
        <w:rPr>
          <w:b/>
          <w:i/>
        </w:rPr>
        <w:t>Период после Октябрьской революции 1917 года ознаменован кризисом сберегательных касс. Частные сбережения вновь приняли форму полностью неорганизованных натуральных накоплений продуктов и тщательно хранимых в тайниках вкладов в «кубышках». Однако система государственных сберегательных касс с их традицией использования свободных средств населения государством  являлась тем институтом, который не противоречил установкам новой власти и мог стать практически полезным. Поэтому Государственный банк (переименованный в Народный) и государственные сберегательные кассы единственные уцелели от всей прежней кредитной системы. На основании декрета СНК от 10 апреля 1919 года в целях создания единого расчетно-кассового аппарата сберегательные учреждения были слиты с Народным банком РСФСР, к которому перешли все активы и пассивы сберегательных касс. Организованные в конце 1922 года сберегательные кассы не являлись формальными преемниками сберегательных учреждений царской России. Сберегательное дело, как и многое другое в это время, создавалось по существу заново. От прошлого взяли лишь некоторые организационные черты старого аппарата и внешние формы операций. Суть политики сберегательных касс царского времени заключалась в предоставлении вкладчикам прежде всего места надежного хранения денег и обеспечения при этом относительно умеренного процента. «Трудовые» сберегательные кассы привлекали средства прежде всего в целях их непосредственного хозяйственного использования. Царские кассы, как правило, создавались там, где уже имелись сбережения; «трудовые» кассы обязаны были сами «генерировать» их, возникая практически на пустом месте и разворачивая агитационную и организационную работу. В основу организации сети советских сберегательных касс  с самого начала было заложено стремление иметь по возможности больше кредитных учреждений, размещенных в городах и деревнях в целях наиболее широкого охвата ими населения и одновременно создания для него наибольших удобств.</w:t>
      </w:r>
    </w:p>
    <w:p w:rsidR="00E95B8D" w:rsidRPr="00A666A6" w:rsidRDefault="00E95B8D" w:rsidP="002F6347">
      <w:pPr>
        <w:ind w:firstLine="720"/>
        <w:jc w:val="both"/>
        <w:rPr>
          <w:b/>
          <w:i/>
        </w:rPr>
      </w:pPr>
      <w:r w:rsidRPr="00A666A6">
        <w:rPr>
          <w:b/>
          <w:i/>
        </w:rPr>
        <w:t xml:space="preserve">В дальнейшем курс на индустриализацию страны, проведение коллективизации сельского хозяйства принесли с собой масштабные и глубокие структурные преобразования всего общества. С принятием в 1929 году первого пятилетнего плана во многом оказалось предопределено и дальнейшее развитие сберегательного дела в стране. Было принято новое Положение о государственных трудовых сберегательных кассах. В Положении были закреплены изменения в работе сберегательных касс по обслуживанию самых широких кругов населения в ведении простейших банковских, а также фондовых и расчетных операций. В круг операций сберегательных касс были введены: вкладная, переводная, аккредитивная, с ценными бумагами, по приему платежей, налогов и сборов, операции по безналичным расчетам, выдача пенсий, выпуск сберегательных сертификатов. Кроме того, сберкассы должны были принимать непосредственное участие в реализации государственных займов и вести операции с их облигациями: продажу, оплату срочных купонов, выплату выигрышей, процентов и капитала погашения, а также прием облигаций на хранение и выдачу под них ссуд. Таким образом, сберкассы могли производить обширный круг операций, и в этом плане арсенал их деятельности по сравнению не только с дореволюционными, но и современными им сберегательными кассами зарубежных стран был значительно шире. </w:t>
      </w:r>
    </w:p>
    <w:p w:rsidR="00E95B8D" w:rsidRPr="00A666A6" w:rsidRDefault="00E95B8D" w:rsidP="002F6347">
      <w:pPr>
        <w:ind w:firstLine="720"/>
        <w:jc w:val="both"/>
        <w:rPr>
          <w:b/>
          <w:i/>
        </w:rPr>
      </w:pPr>
      <w:r w:rsidRPr="00A666A6">
        <w:rPr>
          <w:b/>
          <w:i/>
        </w:rPr>
        <w:t>В период Великой Отечественной войны перед сберегательными кассами были поставлены задачи сохранения в государственном обороте основной части сбережений, аккумулированных до войны, а также обеспечение привлечения новых вкладов; использование гибких организационных форм для оперативного обслуживания вкладчиков с учетом их вынужденной миграции; развитие новых видов кассовых и кредитных операций, потребность в которых обострилась в условиях войны. В операционной деятельности сберегательных касс в годы войны приоритетной являлась работа по проведению займовых кампаний и обслуживанию держателей облигаций, совершение вкладных операций,  прием налоговых и иных платежей. На сберкассы была возложена также обязанность принимать деньги в патриотические фонды («Обороны» и «Красной Армии»), выплачивать государственные пособия одиноким и многодетным матерям, осуществлять выплаты денежного довольствия семьям офицеров, выплаты денег по орденским книжкам, персональных пенсий и др. За годы войны  сберегательные кассы сыграли громадную роль в размещении госзаймов, а также в организации денежно-вещевых лотерей.</w:t>
      </w:r>
    </w:p>
    <w:p w:rsidR="00E95B8D" w:rsidRPr="00A666A6" w:rsidRDefault="00E95B8D" w:rsidP="002F6347">
      <w:pPr>
        <w:ind w:firstLine="720"/>
        <w:jc w:val="both"/>
        <w:rPr>
          <w:b/>
          <w:i/>
        </w:rPr>
      </w:pPr>
      <w:r w:rsidRPr="00A666A6">
        <w:rPr>
          <w:b/>
          <w:i/>
        </w:rPr>
        <w:t xml:space="preserve">В послевоенный период был утвержден новый Устав Государственных трудовых сберегательных касс СССР, принятый в 1948 году и заменивший прежний Устав 1929 года. Принятие Устава 1948 года представляло собой следующий этап перехода от системы государственных сберегательных касс к Сберегательному банку. Гострудсберкассы по новому Уставу представляли собой единое общесоюзное кредитное учреждение, юридически представляемое Главным управлением гострудсберкасс и госкредита. В качестве его нижестоящих органов в союзных и автономных республиках, краях, областях и крупных городах действовали соответствующие управления гострудсберкасс и госкредита. Местным управлениям подчинялись центральные сберкассы, которые являлись базовым типом сберегательных касс. Основной целью сберегательных учреждений объявлялось предоставление населению возможности надежного хранения свободных денежных средств и совершения денежных расчетов, содействие накоплению денежных сбережений и их использованию в интересах развития народного хозяйства СССР. </w:t>
      </w:r>
    </w:p>
    <w:p w:rsidR="00E95B8D" w:rsidRPr="00A666A6" w:rsidRDefault="00E95B8D" w:rsidP="002F6347">
      <w:pPr>
        <w:ind w:firstLine="720"/>
        <w:jc w:val="both"/>
        <w:rPr>
          <w:b/>
          <w:i/>
        </w:rPr>
      </w:pPr>
      <w:r w:rsidRPr="00A666A6">
        <w:rPr>
          <w:b/>
          <w:i/>
        </w:rPr>
        <w:t xml:space="preserve">В начале 1960-х гг. в связи с существенным изменением роли сберегательных учреждений в финансировании бюджета и кредитовании народного хозяйства правительство поставило задачу теснее связать развитие сберегательного дела с кредитованием народного хозяйства и поддержанием стабильности денежного обращения и покупательной способности рубля. В соответствии с Постановлением Совета Министров СССР от 04 октября 1962 года № 1061 система сберегательных касс со всеми активами и пассивами по состоянию на 1 января 1963 года была передана из ведения Министерства финансов СССР в ведение Госбанка СССР. В результате, направляя привлеченные сберкассами в виде вкладов средства на кредитование народного хозяйства, Госбанк сосредоточил до 95% всех операций по кредитованию народного хозяйства. Передача Гострудсберкасс в систему Госбанка помогла улучшить постановку кассового хозяйства, инкассации, ввести механизированную обработку отчетности, улучшить оснащенность касс и обеспечить их подключение к расчетно-кассовому обслуживанию предприятий и учреждений. С 1963 года началось привлечение сберегательных касс к приему от населения платежей за квартиру и коммунальные услуги. Это решение сыграло большую положительную роль  в развитии сберегательной системы, поскольку теперь ее клиентами становилось практически все население страны, что позволяло рассчитывать также на увеличение числа вкладчиков и объема вкладов. Вслед за этим последовало открытие в сберкассах текущих счетов школ, больниц, детских учреждений и других организаций с небольшим объемом расчетно-кассовых операций. </w:t>
      </w:r>
    </w:p>
    <w:p w:rsidR="00E95B8D" w:rsidRPr="00A666A6" w:rsidRDefault="00E95B8D" w:rsidP="002F6347">
      <w:pPr>
        <w:ind w:firstLine="720"/>
        <w:jc w:val="both"/>
        <w:rPr>
          <w:b/>
          <w:i/>
        </w:rPr>
      </w:pPr>
      <w:r w:rsidRPr="00A666A6">
        <w:rPr>
          <w:b/>
          <w:i/>
        </w:rPr>
        <w:t>В 1977 году Совет Министров СССР утвердил новый Устав сберегательных касс, в соответствии с которым  сберегательные кассы были определены как «единое общесоюзное кредитное учреждение». Сберкассам предоставлялась монополия на организацию сберегательного дела в стране, только сберкассы имели право выдать вкладчику документ под названием «Сберегательная книжка». Дальнейшими решениями правительства предусматривался ряд мер по расширению функций сберегательных касс и повышению культуры обслуживания клиентов. Сберегательные кассы получили более 7 тыс. новых помещений, еще 600 было построено путем собственного строительства или в порядке долевого участия, улучшилось оснащение сберегательных касс. Был осуществлен и ряд организационных мероприятий, направленных на улучшение режима работы сберкасс и создания дополнительных удобств населению: к 1985 году уже более 70% сберегательных касс работали в нерабочее время и в общевыходные дни.</w:t>
      </w:r>
    </w:p>
    <w:p w:rsidR="00E95B8D" w:rsidRPr="00A666A6" w:rsidRDefault="00E95B8D" w:rsidP="002F6347">
      <w:pPr>
        <w:ind w:firstLine="720"/>
        <w:jc w:val="both"/>
        <w:rPr>
          <w:b/>
          <w:i/>
        </w:rPr>
      </w:pPr>
      <w:r w:rsidRPr="00A666A6">
        <w:rPr>
          <w:b/>
          <w:i/>
        </w:rPr>
        <w:t>В 1987 году система учреждений Государственных трудовых сберегательных касс СССР была реорганизована и образован Банк трудовых сбережений и кредитования населения СССР (Сберегательный банк СССР) – как государственный специализированный банк по обслуживанию населения и юридических лиц. В систему Сбербанка СССР входили 15 республиканских банков, 166 краевых, областных и городских управлений, 4,1 тыс. отделений с 50,7 тыс. филиалов и 22,1 тыс. агентств. В 1988 году Правлением Сбербанка СССР было принято решение о перестройке деятельности банка по переводу всей системы Сбербанка на экономические методы управления, укрепление материально-технической базы, создание современной инфраструктуры сберегательных учреждений, активное внедрение безналичных форм расчетов, более полное удовлетворение растущего спроса граждан на банковские услуги, максимальное применение средств автоматизации, создание системы подготовки квалифицированных кадров, повышение оплаты труда работников. В 1988 году все отделения Сберегательного банка СССР перешли на полный хозяйственный расчет с применением бригадной формы организации и оплаты труда.</w:t>
      </w:r>
    </w:p>
    <w:p w:rsidR="00E95B8D" w:rsidRPr="00A666A6" w:rsidRDefault="00E95B8D" w:rsidP="002F6347">
      <w:pPr>
        <w:ind w:firstLine="720"/>
        <w:jc w:val="both"/>
        <w:rPr>
          <w:b/>
          <w:i/>
        </w:rPr>
      </w:pPr>
      <w:r w:rsidRPr="00A666A6">
        <w:rPr>
          <w:b/>
          <w:i/>
        </w:rPr>
        <w:t>С середины 1990 года в связи с происходившими в стране политическими событиями Правление Сбербанка СССР начало работу по постепенному внутреннему реформированию. Постановлением Верховного Совета РСФСР от 13 июля 1990 года Российский республиканский банк Сбербанка СССР был объявлен суверенной собственностью Российской Федерации. Осенью 1991 года активизировался процесс демонтажа структур СССР с переключением их функций на российские. 20 декабря 1991 года был ликвидирован Госбанк СССР. 24 декабря 1991 года на основании собственного решения Совета Сбербанка СССР было объявлено о его самоликвидации. После распада СССР на всем постсоветском пространстве из всех республиканских сберегательных банков лишь ПАО Сбербанк смог выстоять в конкурентной борьбе. Сберегательные банки в бывших союзных республиках либо полностью прекратили свое существование, либо заняли второстепенное положение в финансовой системе своих стран.</w:t>
      </w:r>
    </w:p>
    <w:p w:rsidR="00E95B8D" w:rsidRPr="00A666A6" w:rsidRDefault="00E95B8D" w:rsidP="002F6347">
      <w:pPr>
        <w:pStyle w:val="BodyText2"/>
        <w:spacing w:after="0" w:line="240" w:lineRule="auto"/>
        <w:ind w:firstLine="432"/>
        <w:jc w:val="both"/>
        <w:rPr>
          <w:b/>
          <w:i/>
        </w:rPr>
      </w:pPr>
      <w:r w:rsidRPr="00A666A6">
        <w:rPr>
          <w:b/>
          <w:i/>
        </w:rPr>
        <w:t xml:space="preserve">Акционерный коммерческий Сберегательный банк Российской Федерации был создан в форме акционерного общества в соответствии с Законом РСФСР «О банках и банковской деятельности в РСФСР» от 2 декабря 1990 года. Учредителем являлся Центральный банк РСФСР. 22 марта 1991 года общее собрание акционеров Сберегательного банка РСФСР своим решением утвердило Устав Акционерного коммерческого Сберегательного банка РСФСР, зарегистрированного в Центральном банке РСФСР 20 июня 1991 года. </w:t>
      </w:r>
    </w:p>
    <w:p w:rsidR="00E95B8D" w:rsidRPr="00A666A6" w:rsidRDefault="00E95B8D" w:rsidP="002F6347">
      <w:pPr>
        <w:pStyle w:val="BodyText2"/>
        <w:spacing w:after="0" w:line="240" w:lineRule="auto"/>
        <w:ind w:firstLine="432"/>
        <w:jc w:val="both"/>
        <w:rPr>
          <w:b/>
          <w:i/>
        </w:rPr>
      </w:pPr>
      <w:r w:rsidRPr="00A666A6">
        <w:rPr>
          <w:b/>
          <w:i/>
        </w:rPr>
        <w:t xml:space="preserve">На сегодняшний день ПАО Сбербанк является современным, универсальным банком, удовлетворяющим потребности различных групп клиентов в широком спектре банковских услуг, крупнейшим банком Российской Федерации и СНГ. Доля Банка в активах банковской системы и в банковском капитале находится на уровне порядка 30%. </w:t>
      </w:r>
    </w:p>
    <w:p w:rsidR="00E95B8D" w:rsidRPr="00A666A6" w:rsidRDefault="00E95B8D" w:rsidP="002F6347">
      <w:pPr>
        <w:pStyle w:val="BodyText2"/>
        <w:spacing w:after="0" w:line="240" w:lineRule="auto"/>
        <w:ind w:firstLine="432"/>
        <w:jc w:val="both"/>
        <w:rPr>
          <w:b/>
          <w:i/>
        </w:rPr>
      </w:pPr>
      <w:r w:rsidRPr="00A666A6">
        <w:rPr>
          <w:b/>
          <w:i/>
        </w:rPr>
        <w:t>Сбербанк занимает крупнейшую долю на рынке вкладов и является основным кредитором российской экономики. Банк стремится эффективно инвестировать привлеченные средства клиентов в реальный сектор экономики, кредитует граждан, способствует устойчивому функционированию российской банковской системы и сбережению вкладов населения.</w:t>
      </w:r>
    </w:p>
    <w:p w:rsidR="00E95B8D" w:rsidRPr="00A666A6" w:rsidRDefault="00E95B8D" w:rsidP="002F6347">
      <w:pPr>
        <w:pStyle w:val="BodyText2"/>
        <w:spacing w:after="0" w:line="240" w:lineRule="auto"/>
        <w:ind w:firstLine="432"/>
        <w:jc w:val="both"/>
        <w:rPr>
          <w:b/>
          <w:i/>
        </w:rPr>
      </w:pPr>
      <w:r w:rsidRPr="00A666A6">
        <w:rPr>
          <w:b/>
          <w:i/>
        </w:rPr>
        <w:t>Кредитование предприятий реального сектора экономики является важнейшим приоритетом работы банка. По объемам вложений в реальный сектор экономики Сбербанк занимает лидирующее положение в банковской системе страны – его доля на рынке кредитования юридических лиц составляет более 30%.</w:t>
      </w:r>
    </w:p>
    <w:p w:rsidR="00E95B8D" w:rsidRPr="00A666A6" w:rsidRDefault="00E95B8D" w:rsidP="002F6347">
      <w:pPr>
        <w:pStyle w:val="BodyText2"/>
        <w:spacing w:after="0" w:line="240" w:lineRule="auto"/>
        <w:ind w:firstLine="432"/>
        <w:jc w:val="both"/>
        <w:rPr>
          <w:b/>
          <w:i/>
        </w:rPr>
      </w:pPr>
      <w:r w:rsidRPr="00A666A6">
        <w:rPr>
          <w:b/>
          <w:i/>
        </w:rPr>
        <w:t>Важным направлением кредитной работы Сбербанка является финансирование инвестиционных и строительных проектов клиентов. Кредиты, предоставленные на эти цели, составляют основу портфеля специализированных кредитов юридическим лицам.</w:t>
      </w:r>
    </w:p>
    <w:p w:rsidR="00E95B8D" w:rsidRPr="00A666A6" w:rsidRDefault="00E95B8D" w:rsidP="002F6347">
      <w:pPr>
        <w:pStyle w:val="BodyText2"/>
        <w:spacing w:after="0" w:line="240" w:lineRule="auto"/>
        <w:ind w:firstLine="432"/>
        <w:jc w:val="both"/>
        <w:rPr>
          <w:b/>
          <w:i/>
        </w:rPr>
      </w:pPr>
      <w:r w:rsidRPr="00A666A6">
        <w:rPr>
          <w:b/>
          <w:i/>
        </w:rPr>
        <w:t xml:space="preserve">Сотрудничество с российскими компаниями в части привлечения средств является одним из важнейших направлений бизнеса банка. Банк предлагает своим корпоративным клиентам расчетно-кассовое обслуживание, обслуживание внешнеэкономической деятельности, пакетное обслуживание.    </w:t>
      </w:r>
    </w:p>
    <w:p w:rsidR="00E95B8D" w:rsidRPr="00A666A6" w:rsidRDefault="00E95B8D" w:rsidP="002F6347">
      <w:pPr>
        <w:pStyle w:val="BodyText2"/>
        <w:spacing w:after="0" w:line="240" w:lineRule="auto"/>
        <w:ind w:firstLine="432"/>
        <w:jc w:val="both"/>
        <w:rPr>
          <w:b/>
          <w:i/>
        </w:rPr>
      </w:pPr>
      <w:r w:rsidRPr="00A666A6">
        <w:rPr>
          <w:b/>
          <w:i/>
        </w:rPr>
        <w:t>В рамках процесса оптимизации процесса кредитования физических лиц с 2009 года Сбербанк внедрил новую технологию  «Кредитная фабрика» - комплексный, автоматизированный и строго формализованный подход к принятию кредитных решений, позволивший сократить сроки принятия решений по заявкам клиентов, снизить затраты на анализ сделок и осуществление документооборота. В 2011 году уже все территориальные банки были подключены к технологии «Кредитная фабрика». На протяжении последних трех лет скоринговая технология «Кредитная фабрика» доступна также для предприятий малого бизнеса.</w:t>
      </w:r>
    </w:p>
    <w:p w:rsidR="00E95B8D" w:rsidRPr="00A666A6" w:rsidRDefault="00E95B8D" w:rsidP="002F6347">
      <w:pPr>
        <w:pStyle w:val="BodyText2"/>
        <w:spacing w:after="0" w:line="240" w:lineRule="auto"/>
        <w:ind w:firstLine="432"/>
        <w:jc w:val="both"/>
        <w:rPr>
          <w:b/>
          <w:i/>
        </w:rPr>
      </w:pPr>
      <w:r w:rsidRPr="00A666A6">
        <w:rPr>
          <w:b/>
          <w:i/>
        </w:rPr>
        <w:t>Банк активно развивает операции с банковскими картами, опираясь на обширную географию приема карт, востребованную различными категориями клиентов продуктовую линейку и конкурентные тарифы. По количеству эмитированных карт Сбербанк уверенно лидирует в Европе с 2008 года. Доля Сбербанка на рынке эквайринговых услуг составляет 46,4% (клиентами Банка являются крупнейшие авиалинии, торговые сети, торговые дома, салоны связи и другие компании федерального уровня). Количество эмитированных, работающих зарплатных карт составляет более 22,4 млн. штук.</w:t>
      </w:r>
    </w:p>
    <w:p w:rsidR="00E95B8D" w:rsidRPr="00A666A6" w:rsidRDefault="00E95B8D" w:rsidP="002F6347">
      <w:pPr>
        <w:pStyle w:val="BodyText2"/>
        <w:spacing w:after="0" w:line="240" w:lineRule="auto"/>
        <w:ind w:firstLine="432"/>
        <w:jc w:val="both"/>
        <w:rPr>
          <w:b/>
          <w:i/>
        </w:rPr>
      </w:pPr>
      <w:r w:rsidRPr="00A666A6">
        <w:rPr>
          <w:b/>
          <w:i/>
        </w:rPr>
        <w:t xml:space="preserve">Сбербанк активно предлагает своим клиентам широкую линейку страховых программ, реализуемых совместно со страховыми компаниями – партнерами (страхование жизни и здоровья и страхование от несчастных случаев и болезней клиентов-физических лиц и сотрудников предприятий, страхование имущества, являющегося предметом залога по кредитам, страхование финансовых рисков и гражданской ответственности корпоративных клиентов, защиту банковской карты, страхование путешественников при выезде за рубеж и при любых поездках по России и др.).  </w:t>
      </w:r>
    </w:p>
    <w:p w:rsidR="00E95B8D" w:rsidRPr="00A666A6" w:rsidRDefault="00E95B8D" w:rsidP="002F6347">
      <w:pPr>
        <w:pStyle w:val="BodyText2"/>
        <w:spacing w:after="0" w:line="240" w:lineRule="auto"/>
        <w:ind w:firstLine="432"/>
        <w:jc w:val="both"/>
        <w:rPr>
          <w:b/>
          <w:i/>
        </w:rPr>
      </w:pPr>
      <w:r w:rsidRPr="00A666A6">
        <w:rPr>
          <w:b/>
          <w:i/>
        </w:rPr>
        <w:t xml:space="preserve">Сбербанк активно развивал удаленные каналы продаж, в частности, расширяя сеть устройств самообслуживания (количество банкоматов и платежных терминалов – более 90 тысяч штук). Успешно развивается другая удаленная услуга – Сбербанк ОнЛ@йн. Количество ее активных пользователей составляет уже более 23,4 млн. клиентов. Клиентам предоставлены новые версии приложений Сбербанк ОнЛ@йн для </w:t>
      </w:r>
      <w:r w:rsidRPr="00A666A6">
        <w:rPr>
          <w:b/>
          <w:i/>
          <w:lang w:val="en-US"/>
        </w:rPr>
        <w:t>iPhone</w:t>
      </w:r>
      <w:r w:rsidRPr="00A666A6">
        <w:rPr>
          <w:b/>
          <w:i/>
        </w:rPr>
        <w:t xml:space="preserve">, </w:t>
      </w:r>
      <w:r w:rsidRPr="00A666A6">
        <w:rPr>
          <w:b/>
          <w:i/>
          <w:lang w:val="en-US"/>
        </w:rPr>
        <w:t>iPad</w:t>
      </w:r>
      <w:r w:rsidRPr="00A666A6">
        <w:rPr>
          <w:b/>
          <w:i/>
        </w:rPr>
        <w:t xml:space="preserve"> и </w:t>
      </w:r>
      <w:r w:rsidRPr="00A666A6">
        <w:rPr>
          <w:b/>
          <w:i/>
          <w:lang w:val="en-US"/>
        </w:rPr>
        <w:t>Android</w:t>
      </w:r>
      <w:r w:rsidRPr="00A666A6">
        <w:rPr>
          <w:b/>
          <w:i/>
        </w:rPr>
        <w:t xml:space="preserve">, а также приложение для </w:t>
      </w:r>
      <w:r w:rsidRPr="00A666A6">
        <w:rPr>
          <w:b/>
          <w:i/>
          <w:lang w:val="en-US"/>
        </w:rPr>
        <w:t>Windows</w:t>
      </w:r>
      <w:r w:rsidRPr="00A666A6">
        <w:rPr>
          <w:b/>
          <w:i/>
        </w:rPr>
        <w:t xml:space="preserve"> </w:t>
      </w:r>
      <w:r w:rsidRPr="00A666A6">
        <w:rPr>
          <w:b/>
          <w:i/>
          <w:lang w:val="en-US"/>
        </w:rPr>
        <w:t>Phone</w:t>
      </w:r>
      <w:r w:rsidRPr="00A666A6">
        <w:rPr>
          <w:b/>
          <w:i/>
        </w:rPr>
        <w:t>.</w:t>
      </w:r>
    </w:p>
    <w:p w:rsidR="00E95B8D" w:rsidRPr="00A666A6" w:rsidRDefault="00E95B8D" w:rsidP="002F6347">
      <w:pPr>
        <w:widowControl w:val="0"/>
        <w:autoSpaceDE w:val="0"/>
        <w:autoSpaceDN w:val="0"/>
        <w:adjustRightInd w:val="0"/>
        <w:jc w:val="both"/>
        <w:rPr>
          <w:rFonts w:cs="Calibri"/>
          <w:b/>
          <w:i/>
        </w:rPr>
      </w:pPr>
      <w:r w:rsidRPr="00A666A6">
        <w:rPr>
          <w:b/>
          <w:i/>
        </w:rPr>
        <w:t>Сбербанк обладает уникальной филиальной сетью и в настоящее время в нее входят 16 территориальных банков и 16,9 тыс. подразделений по всей стране. Дочерние банки Сбербанка работают в Казахстане,  в Белоруссии, на Украине, в Швейцарии, Австрии, Чехии, Словакии, Венгрии, Хорватии, Сербии, Словении, Боснии и Герцеговине, Бане-Луке на территории Боснии и Герцеговины, Турции, Германии и Бахрейне. Открыты представительства банка в Германии и Китае, а также филиал в Индии.</w:t>
      </w:r>
    </w:p>
    <w:p w:rsidR="00E95B8D" w:rsidRPr="00A666A6" w:rsidRDefault="00E95B8D" w:rsidP="0094409B">
      <w:pPr>
        <w:pStyle w:val="Heading3"/>
      </w:pPr>
      <w:bookmarkStart w:id="45" w:name="_Toc430103418"/>
      <w:r w:rsidRPr="00A666A6">
        <w:t>3.1.4. Контактная информация</w:t>
      </w:r>
      <w:bookmarkEnd w:id="45"/>
    </w:p>
    <w:p w:rsidR="00E95B8D" w:rsidRPr="00A666A6" w:rsidRDefault="00E95B8D" w:rsidP="00BD52E9">
      <w:pPr>
        <w:pStyle w:val="Basic"/>
      </w:pPr>
      <w:r w:rsidRPr="00A666A6">
        <w:t>Указывается место нахождения эмитента, адрес эмитента, указанный в едином государственном реестре юридических лиц, иной адрес для направления эмитенту почтовой корреспонденции (в случае его наличия), номер телефона, факса, адрес электронной почты, адрес страницы (страниц) в сети Интернет, на которой (на которых) доступна информация об эмитенте, размещенных и (или) размещаемых им ценных бумагах.</w:t>
      </w:r>
    </w:p>
    <w:tbl>
      <w:tblPr>
        <w:tblW w:w="9640" w:type="dxa"/>
        <w:tblInd w:w="108" w:type="dxa"/>
        <w:tblLook w:val="0000" w:firstRow="0" w:lastRow="0" w:firstColumn="0" w:lastColumn="0" w:noHBand="0" w:noVBand="0"/>
      </w:tblPr>
      <w:tblGrid>
        <w:gridCol w:w="5117"/>
        <w:gridCol w:w="4523"/>
      </w:tblGrid>
      <w:tr w:rsidR="00E95B8D" w:rsidRPr="00A666A6" w:rsidTr="00FA4AE7">
        <w:trPr>
          <w:trHeight w:val="645"/>
        </w:trPr>
        <w:tc>
          <w:tcPr>
            <w:tcW w:w="5117"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Место нахождения кредитной организации – эмитента</w:t>
            </w:r>
          </w:p>
        </w:tc>
        <w:tc>
          <w:tcPr>
            <w:tcW w:w="4523"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eastAsia="ru-RU"/>
              </w:rPr>
            </w:pPr>
            <w:r w:rsidRPr="00A666A6">
              <w:rPr>
                <w:b/>
                <w:i/>
              </w:rPr>
              <w:t>Российская Федерация, город Москва</w:t>
            </w:r>
          </w:p>
        </w:tc>
      </w:tr>
      <w:tr w:rsidR="00E95B8D" w:rsidRPr="00A666A6" w:rsidTr="00FA4AE7">
        <w:trPr>
          <w:trHeight w:val="405"/>
        </w:trPr>
        <w:tc>
          <w:tcPr>
            <w:tcW w:w="5117"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lang w:eastAsia="ru-RU"/>
              </w:rPr>
            </w:pPr>
            <w:r w:rsidRPr="00A666A6">
              <w:t>адрес эмитента, указанный в едином государственном реестре юридических лиц</w:t>
            </w:r>
          </w:p>
        </w:tc>
        <w:tc>
          <w:tcPr>
            <w:tcW w:w="4523"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lang w:eastAsia="ru-RU"/>
              </w:rPr>
            </w:pPr>
            <w:r w:rsidRPr="00A666A6">
              <w:rPr>
                <w:b/>
                <w:i/>
                <w:lang w:eastAsia="ru-RU"/>
              </w:rPr>
              <w:t>Российская Федерация, 117997, город Москва, улица Вавилова, дом 19</w:t>
            </w:r>
          </w:p>
        </w:tc>
      </w:tr>
      <w:tr w:rsidR="00E95B8D" w:rsidRPr="00A666A6" w:rsidTr="00FA4AE7">
        <w:trPr>
          <w:trHeight w:val="405"/>
        </w:trPr>
        <w:tc>
          <w:tcPr>
            <w:tcW w:w="5117"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lang w:eastAsia="ru-RU"/>
              </w:rPr>
            </w:pPr>
            <w:r w:rsidRPr="00A666A6">
              <w:t>адрес для направления эмитенту почтовой корреспонденции</w:t>
            </w:r>
          </w:p>
        </w:tc>
        <w:tc>
          <w:tcPr>
            <w:tcW w:w="4523"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lang w:eastAsia="ru-RU"/>
              </w:rPr>
            </w:pPr>
            <w:r w:rsidRPr="00A666A6">
              <w:rPr>
                <w:b/>
                <w:i/>
                <w:lang w:eastAsia="ru-RU"/>
              </w:rPr>
              <w:t>Российская Федерация, 117997, город Москва, улица Вавилова, дом 19</w:t>
            </w:r>
          </w:p>
        </w:tc>
      </w:tr>
      <w:tr w:rsidR="00E95B8D" w:rsidRPr="00A666A6" w:rsidTr="00FA4AE7">
        <w:trPr>
          <w:trHeight w:val="405"/>
        </w:trPr>
        <w:tc>
          <w:tcPr>
            <w:tcW w:w="5117"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Номер телефона, факса</w:t>
            </w:r>
          </w:p>
        </w:tc>
        <w:tc>
          <w:tcPr>
            <w:tcW w:w="4523"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lang w:eastAsia="ru-RU"/>
              </w:rPr>
            </w:pPr>
            <w:r w:rsidRPr="00A666A6">
              <w:rPr>
                <w:b/>
                <w:i/>
                <w:lang w:eastAsia="ru-RU"/>
              </w:rPr>
              <w:t xml:space="preserve">телефоны: (495) 500-55-50, </w:t>
            </w:r>
          </w:p>
          <w:p w:rsidR="00E95B8D" w:rsidRPr="00A666A6" w:rsidRDefault="00E95B8D">
            <w:pPr>
              <w:jc w:val="center"/>
              <w:rPr>
                <w:b/>
                <w:i/>
                <w:szCs w:val="24"/>
                <w:lang w:eastAsia="ru-RU"/>
              </w:rPr>
            </w:pPr>
            <w:r w:rsidRPr="00A666A6">
              <w:rPr>
                <w:b/>
                <w:i/>
                <w:lang w:eastAsia="ru-RU"/>
              </w:rPr>
              <w:t>(8 800) 555-55-50,</w:t>
            </w:r>
          </w:p>
          <w:p w:rsidR="00E95B8D" w:rsidRPr="00A666A6" w:rsidRDefault="00E95B8D">
            <w:pPr>
              <w:jc w:val="center"/>
              <w:rPr>
                <w:b/>
                <w:i/>
                <w:szCs w:val="24"/>
                <w:lang w:eastAsia="ru-RU"/>
              </w:rPr>
            </w:pPr>
            <w:r w:rsidRPr="00A666A6">
              <w:rPr>
                <w:b/>
                <w:i/>
                <w:lang w:eastAsia="ru-RU"/>
              </w:rPr>
              <w:t>факс: (495) 957-57-31</w:t>
            </w:r>
          </w:p>
        </w:tc>
      </w:tr>
      <w:tr w:rsidR="00E95B8D" w:rsidRPr="00A666A6" w:rsidTr="00FA4AE7">
        <w:trPr>
          <w:trHeight w:val="390"/>
        </w:trPr>
        <w:tc>
          <w:tcPr>
            <w:tcW w:w="5117"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Адрес электронной почты</w:t>
            </w:r>
          </w:p>
        </w:tc>
        <w:tc>
          <w:tcPr>
            <w:tcW w:w="4523"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szCs w:val="24"/>
                <w:lang w:eastAsia="ru-RU"/>
              </w:rPr>
            </w:pPr>
            <w:r w:rsidRPr="00A666A6">
              <w:rPr>
                <w:b/>
                <w:i/>
                <w:lang w:val="en-US" w:eastAsia="ru-RU"/>
              </w:rPr>
              <w:t>sberbank</w:t>
            </w:r>
            <w:r w:rsidRPr="00A666A6">
              <w:rPr>
                <w:b/>
                <w:i/>
                <w:lang w:eastAsia="ru-RU"/>
              </w:rPr>
              <w:t>@</w:t>
            </w:r>
            <w:r w:rsidRPr="00A666A6">
              <w:rPr>
                <w:b/>
                <w:i/>
                <w:lang w:val="en-US" w:eastAsia="ru-RU"/>
              </w:rPr>
              <w:t>sberbank</w:t>
            </w:r>
            <w:r w:rsidRPr="00A666A6">
              <w:rPr>
                <w:b/>
                <w:i/>
                <w:lang w:eastAsia="ru-RU"/>
              </w:rPr>
              <w:t>.</w:t>
            </w:r>
            <w:r w:rsidRPr="00A666A6">
              <w:rPr>
                <w:b/>
                <w:i/>
                <w:lang w:val="en-US" w:eastAsia="ru-RU"/>
              </w:rPr>
              <w:t>ru</w:t>
            </w:r>
          </w:p>
        </w:tc>
      </w:tr>
      <w:tr w:rsidR="00E95B8D" w:rsidRPr="00A666A6" w:rsidTr="00FA4AE7">
        <w:trPr>
          <w:trHeight w:val="964"/>
        </w:trPr>
        <w:tc>
          <w:tcPr>
            <w:tcW w:w="5117"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pPr>
              <w:jc w:val="both"/>
              <w:rPr>
                <w:szCs w:val="24"/>
                <w:lang w:eastAsia="ru-RU"/>
              </w:rPr>
            </w:pPr>
            <w:r w:rsidRPr="00A666A6">
              <w:rPr>
                <w:lang w:eastAsia="ru-RU"/>
              </w:rPr>
              <w:t>Адрес страницы (страниц) в сети Интернет, на которой (на которых) доступна информация о кредитной организации - эмитенте, размещенных и/или размещаемых ею ценных бумагах</w:t>
            </w:r>
          </w:p>
        </w:tc>
        <w:tc>
          <w:tcPr>
            <w:tcW w:w="4523" w:type="dxa"/>
            <w:tcBorders>
              <w:top w:val="single" w:sz="4" w:space="0" w:color="auto"/>
              <w:left w:val="nil"/>
              <w:bottom w:val="single" w:sz="4" w:space="0" w:color="auto"/>
              <w:right w:val="single" w:sz="4" w:space="0" w:color="auto"/>
            </w:tcBorders>
            <w:vAlign w:val="center"/>
          </w:tcPr>
          <w:p w:rsidR="00E95B8D" w:rsidRPr="00A666A6" w:rsidRDefault="00E95B8D">
            <w:pPr>
              <w:jc w:val="center"/>
              <w:rPr>
                <w:b/>
                <w:i/>
                <w:lang w:eastAsia="ru-RU"/>
              </w:rPr>
            </w:pPr>
            <w:hyperlink r:id="rId13" w:history="1">
              <w:r w:rsidRPr="00A666A6">
                <w:rPr>
                  <w:rStyle w:val="Hyperlink"/>
                  <w:b/>
                  <w:i/>
                  <w:color w:val="auto"/>
                  <w:lang w:val="en-US" w:eastAsia="ru-RU"/>
                </w:rPr>
                <w:t>www</w:t>
              </w:r>
              <w:r w:rsidRPr="00A666A6">
                <w:rPr>
                  <w:rStyle w:val="Hyperlink"/>
                  <w:b/>
                  <w:i/>
                  <w:color w:val="auto"/>
                  <w:lang w:eastAsia="ru-RU"/>
                </w:rPr>
                <w:t>.</w:t>
              </w:r>
              <w:r w:rsidRPr="00A666A6">
                <w:rPr>
                  <w:rStyle w:val="Hyperlink"/>
                  <w:b/>
                  <w:i/>
                  <w:color w:val="auto"/>
                  <w:lang w:val="en-US" w:eastAsia="ru-RU"/>
                </w:rPr>
                <w:t>sberbank</w:t>
              </w:r>
              <w:r w:rsidRPr="00A666A6">
                <w:rPr>
                  <w:rStyle w:val="Hyperlink"/>
                  <w:b/>
                  <w:i/>
                  <w:color w:val="auto"/>
                  <w:lang w:eastAsia="ru-RU"/>
                </w:rPr>
                <w:t>.</w:t>
              </w:r>
            </w:hyperlink>
            <w:r w:rsidRPr="00A666A6">
              <w:rPr>
                <w:rStyle w:val="Hyperlink"/>
                <w:b/>
                <w:i/>
                <w:color w:val="auto"/>
                <w:lang w:eastAsia="ru-RU"/>
              </w:rPr>
              <w:t>com</w:t>
            </w:r>
            <w:r w:rsidRPr="00A666A6">
              <w:rPr>
                <w:b/>
                <w:i/>
                <w:lang w:eastAsia="ru-RU"/>
              </w:rPr>
              <w:t>, </w:t>
            </w:r>
          </w:p>
          <w:p w:rsidR="00E95B8D" w:rsidRPr="00A666A6" w:rsidRDefault="00E95B8D">
            <w:pPr>
              <w:jc w:val="center"/>
              <w:rPr>
                <w:b/>
                <w:i/>
                <w:szCs w:val="24"/>
                <w:lang w:eastAsia="ru-RU"/>
              </w:rPr>
            </w:pPr>
            <w:hyperlink r:id="rId14" w:history="1">
              <w:r w:rsidRPr="00A666A6">
                <w:rPr>
                  <w:rStyle w:val="Hyperlink"/>
                  <w:b/>
                  <w:i/>
                  <w:color w:val="auto"/>
                  <w:lang w:val="en-US" w:eastAsia="ru-RU"/>
                </w:rPr>
                <w:t>http</w:t>
              </w:r>
              <w:r w:rsidRPr="00A666A6">
                <w:rPr>
                  <w:rStyle w:val="Hyperlink"/>
                  <w:b/>
                  <w:i/>
                  <w:color w:val="auto"/>
                  <w:lang w:eastAsia="ru-RU"/>
                </w:rPr>
                <w:t>://</w:t>
              </w:r>
              <w:r w:rsidRPr="00A666A6">
                <w:rPr>
                  <w:rStyle w:val="Hyperlink"/>
                  <w:b/>
                  <w:i/>
                  <w:color w:val="auto"/>
                  <w:lang w:val="en-US" w:eastAsia="ru-RU"/>
                </w:rPr>
                <w:t>www</w:t>
              </w:r>
              <w:r w:rsidRPr="00A666A6">
                <w:rPr>
                  <w:rStyle w:val="Hyperlink"/>
                  <w:b/>
                  <w:i/>
                  <w:color w:val="auto"/>
                  <w:lang w:eastAsia="ru-RU"/>
                </w:rPr>
                <w:t>.</w:t>
              </w:r>
              <w:r w:rsidRPr="00A666A6">
                <w:rPr>
                  <w:rStyle w:val="Hyperlink"/>
                  <w:b/>
                  <w:i/>
                  <w:color w:val="auto"/>
                  <w:lang w:val="en-US" w:eastAsia="ru-RU"/>
                </w:rPr>
                <w:t>e</w:t>
              </w:r>
              <w:r w:rsidRPr="00A666A6">
                <w:rPr>
                  <w:rStyle w:val="Hyperlink"/>
                  <w:b/>
                  <w:i/>
                  <w:color w:val="auto"/>
                  <w:lang w:eastAsia="ru-RU"/>
                </w:rPr>
                <w:t>-</w:t>
              </w:r>
              <w:r w:rsidRPr="00A666A6">
                <w:rPr>
                  <w:rStyle w:val="Hyperlink"/>
                  <w:b/>
                  <w:i/>
                  <w:color w:val="auto"/>
                  <w:lang w:val="en-US" w:eastAsia="ru-RU"/>
                </w:rPr>
                <w:t>disclosure</w:t>
              </w:r>
              <w:r w:rsidRPr="00A666A6">
                <w:rPr>
                  <w:rStyle w:val="Hyperlink"/>
                  <w:b/>
                  <w:i/>
                  <w:color w:val="auto"/>
                  <w:lang w:eastAsia="ru-RU"/>
                </w:rPr>
                <w:t>.</w:t>
              </w:r>
              <w:r w:rsidRPr="00A666A6">
                <w:rPr>
                  <w:rStyle w:val="Hyperlink"/>
                  <w:b/>
                  <w:i/>
                  <w:color w:val="auto"/>
                  <w:lang w:val="en-US" w:eastAsia="ru-RU"/>
                </w:rPr>
                <w:t>ru</w:t>
              </w:r>
              <w:r w:rsidRPr="00A666A6">
                <w:rPr>
                  <w:rStyle w:val="Hyperlink"/>
                  <w:b/>
                  <w:i/>
                  <w:color w:val="auto"/>
                  <w:lang w:eastAsia="ru-RU"/>
                </w:rPr>
                <w:t>/</w:t>
              </w:r>
              <w:r w:rsidRPr="00A666A6">
                <w:rPr>
                  <w:rStyle w:val="Hyperlink"/>
                  <w:b/>
                  <w:i/>
                  <w:color w:val="auto"/>
                  <w:lang w:val="en-US" w:eastAsia="ru-RU"/>
                </w:rPr>
                <w:t>portal</w:t>
              </w:r>
              <w:r w:rsidRPr="00A666A6">
                <w:rPr>
                  <w:rStyle w:val="Hyperlink"/>
                  <w:b/>
                  <w:i/>
                  <w:color w:val="auto"/>
                  <w:lang w:eastAsia="ru-RU"/>
                </w:rPr>
                <w:t>/</w:t>
              </w:r>
              <w:r w:rsidRPr="00A666A6">
                <w:rPr>
                  <w:rStyle w:val="Hyperlink"/>
                  <w:b/>
                  <w:i/>
                  <w:color w:val="auto"/>
                  <w:lang w:val="en-US" w:eastAsia="ru-RU"/>
                </w:rPr>
                <w:t>company</w:t>
              </w:r>
              <w:r w:rsidRPr="00A666A6">
                <w:rPr>
                  <w:rStyle w:val="Hyperlink"/>
                  <w:b/>
                  <w:i/>
                  <w:color w:val="auto"/>
                  <w:lang w:eastAsia="ru-RU"/>
                </w:rPr>
                <w:t>.</w:t>
              </w:r>
              <w:r w:rsidRPr="00A666A6">
                <w:rPr>
                  <w:rStyle w:val="Hyperlink"/>
                  <w:b/>
                  <w:i/>
                  <w:color w:val="auto"/>
                  <w:lang w:val="en-US" w:eastAsia="ru-RU"/>
                </w:rPr>
                <w:t>aspx</w:t>
              </w:r>
              <w:r w:rsidRPr="00A666A6">
                <w:rPr>
                  <w:rStyle w:val="Hyperlink"/>
                  <w:b/>
                  <w:i/>
                  <w:color w:val="auto"/>
                  <w:lang w:eastAsia="ru-RU"/>
                </w:rPr>
                <w:t>?</w:t>
              </w:r>
              <w:r w:rsidRPr="00A666A6">
                <w:rPr>
                  <w:rStyle w:val="Hyperlink"/>
                  <w:b/>
                  <w:i/>
                  <w:color w:val="auto"/>
                  <w:lang w:val="en-US" w:eastAsia="ru-RU"/>
                </w:rPr>
                <w:t>id</w:t>
              </w:r>
              <w:r w:rsidRPr="00A666A6">
                <w:rPr>
                  <w:rStyle w:val="Hyperlink"/>
                  <w:b/>
                  <w:i/>
                  <w:color w:val="auto"/>
                  <w:lang w:eastAsia="ru-RU"/>
                </w:rPr>
                <w:t>=3043</w:t>
              </w:r>
            </w:hyperlink>
          </w:p>
        </w:tc>
      </w:tr>
    </w:tbl>
    <w:p w:rsidR="00E95B8D" w:rsidRPr="00A666A6" w:rsidRDefault="00E95B8D" w:rsidP="00BD52E9">
      <w:pPr>
        <w:pStyle w:val="Basic"/>
      </w:pPr>
    </w:p>
    <w:p w:rsidR="00E95B8D" w:rsidRPr="00A666A6" w:rsidRDefault="00E95B8D" w:rsidP="00BD52E9">
      <w:pPr>
        <w:pStyle w:val="Basic"/>
      </w:pPr>
      <w:r w:rsidRPr="00A666A6">
        <w:t>Также указываются адрес, номер телефона, факса, адрес электронной почты, адрес страницы в сети Интернет специального подразделения эмитента (третьего лица) по работе с акционерами и инвесторами эмитента (в случае его наличия).</w:t>
      </w:r>
    </w:p>
    <w:p w:rsidR="00E95B8D" w:rsidRPr="00A666A6" w:rsidRDefault="00E95B8D" w:rsidP="00FA4AE7">
      <w:pPr>
        <w:pStyle w:val="em-0"/>
        <w:ind w:firstLine="0"/>
        <w:rPr>
          <w:b/>
          <w:i/>
        </w:rPr>
      </w:pPr>
      <w:r w:rsidRPr="00A666A6">
        <w:rPr>
          <w:b/>
          <w:i/>
          <w:iCs/>
        </w:rPr>
        <w:t>Служба корпоративного секретаря ПАО Сбербанк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2"/>
      </w:tblGrid>
      <w:tr w:rsidR="00E95B8D" w:rsidRPr="00A666A6" w:rsidTr="00FA4AE7">
        <w:tc>
          <w:tcPr>
            <w:tcW w:w="3708" w:type="dxa"/>
          </w:tcPr>
          <w:p w:rsidR="00E95B8D" w:rsidRPr="00A666A6" w:rsidRDefault="00E95B8D">
            <w:pPr>
              <w:autoSpaceDE w:val="0"/>
              <w:autoSpaceDN w:val="0"/>
              <w:jc w:val="both"/>
            </w:pPr>
            <w:r w:rsidRPr="00A666A6">
              <w:t>Место нахождения</w:t>
            </w:r>
          </w:p>
          <w:p w:rsidR="00E95B8D" w:rsidRPr="00A666A6" w:rsidRDefault="00E95B8D">
            <w:pPr>
              <w:autoSpaceDE w:val="0"/>
              <w:autoSpaceDN w:val="0"/>
              <w:jc w:val="both"/>
            </w:pPr>
          </w:p>
        </w:tc>
        <w:tc>
          <w:tcPr>
            <w:tcW w:w="5862" w:type="dxa"/>
            <w:vAlign w:val="center"/>
          </w:tcPr>
          <w:p w:rsidR="00E95B8D" w:rsidRPr="00A666A6" w:rsidRDefault="00E95B8D">
            <w:pPr>
              <w:jc w:val="center"/>
            </w:pPr>
            <w:r w:rsidRPr="00A666A6">
              <w:t>119049, г. Москва, ул. Б. Якиманка, 42, стр. 2</w:t>
            </w:r>
          </w:p>
        </w:tc>
      </w:tr>
      <w:tr w:rsidR="00E95B8D" w:rsidRPr="00A666A6" w:rsidTr="00FA4AE7">
        <w:tc>
          <w:tcPr>
            <w:tcW w:w="3708" w:type="dxa"/>
          </w:tcPr>
          <w:p w:rsidR="00E95B8D" w:rsidRPr="00A666A6" w:rsidRDefault="00E95B8D">
            <w:pPr>
              <w:autoSpaceDE w:val="0"/>
              <w:autoSpaceDN w:val="0"/>
              <w:jc w:val="both"/>
            </w:pPr>
            <w:r w:rsidRPr="00A666A6">
              <w:t>Номер телефона, факса</w:t>
            </w:r>
          </w:p>
          <w:p w:rsidR="00E95B8D" w:rsidRPr="00A666A6" w:rsidRDefault="00E95B8D">
            <w:pPr>
              <w:autoSpaceDE w:val="0"/>
              <w:autoSpaceDN w:val="0"/>
              <w:jc w:val="both"/>
            </w:pPr>
          </w:p>
        </w:tc>
        <w:tc>
          <w:tcPr>
            <w:tcW w:w="5862" w:type="dxa"/>
            <w:vAlign w:val="center"/>
          </w:tcPr>
          <w:p w:rsidR="00E95B8D" w:rsidRPr="00A666A6" w:rsidRDefault="00E95B8D">
            <w:pPr>
              <w:jc w:val="center"/>
            </w:pPr>
            <w:r w:rsidRPr="00A666A6">
              <w:t xml:space="preserve">телефон (495) 505-88-85        </w:t>
            </w:r>
          </w:p>
          <w:p w:rsidR="00E95B8D" w:rsidRPr="00A666A6" w:rsidRDefault="00E95B8D">
            <w:pPr>
              <w:jc w:val="center"/>
            </w:pPr>
            <w:r w:rsidRPr="00A666A6">
              <w:t>факс (495) 505-88-84</w:t>
            </w:r>
          </w:p>
        </w:tc>
      </w:tr>
      <w:tr w:rsidR="00E95B8D" w:rsidRPr="00A666A6" w:rsidTr="00FA4AE7">
        <w:tc>
          <w:tcPr>
            <w:tcW w:w="3708" w:type="dxa"/>
          </w:tcPr>
          <w:p w:rsidR="00E95B8D" w:rsidRPr="00A666A6" w:rsidRDefault="00E95B8D">
            <w:pPr>
              <w:autoSpaceDE w:val="0"/>
              <w:autoSpaceDN w:val="0"/>
              <w:jc w:val="both"/>
            </w:pPr>
            <w:r w:rsidRPr="00A666A6">
              <w:t>Адрес электронной почты</w:t>
            </w:r>
          </w:p>
          <w:p w:rsidR="00E95B8D" w:rsidRPr="00A666A6" w:rsidRDefault="00E95B8D">
            <w:pPr>
              <w:autoSpaceDE w:val="0"/>
              <w:autoSpaceDN w:val="0"/>
              <w:jc w:val="both"/>
            </w:pPr>
          </w:p>
        </w:tc>
        <w:tc>
          <w:tcPr>
            <w:tcW w:w="5862" w:type="dxa"/>
            <w:vAlign w:val="center"/>
          </w:tcPr>
          <w:p w:rsidR="00E95B8D" w:rsidRPr="00A666A6" w:rsidRDefault="00E95B8D">
            <w:pPr>
              <w:jc w:val="center"/>
            </w:pPr>
            <w:r w:rsidRPr="00A666A6">
              <w:rPr>
                <w:lang w:val="en-US"/>
              </w:rPr>
              <w:t>scs</w:t>
            </w:r>
            <w:r w:rsidRPr="00A666A6">
              <w:t>@</w:t>
            </w:r>
            <w:r w:rsidRPr="00A666A6">
              <w:rPr>
                <w:lang w:val="en-US"/>
              </w:rPr>
              <w:t>sberbank</w:t>
            </w:r>
            <w:r w:rsidRPr="00A666A6">
              <w:t>.</w:t>
            </w:r>
            <w:r w:rsidRPr="00A666A6">
              <w:rPr>
                <w:lang w:val="en-US"/>
              </w:rPr>
              <w:t>ru</w:t>
            </w:r>
          </w:p>
        </w:tc>
      </w:tr>
      <w:tr w:rsidR="00E95B8D" w:rsidRPr="00A666A6" w:rsidTr="00FA4AE7">
        <w:tc>
          <w:tcPr>
            <w:tcW w:w="3708" w:type="dxa"/>
          </w:tcPr>
          <w:p w:rsidR="00E95B8D" w:rsidRPr="00A666A6" w:rsidRDefault="00E95B8D">
            <w:pPr>
              <w:autoSpaceDE w:val="0"/>
              <w:autoSpaceDN w:val="0"/>
              <w:jc w:val="both"/>
            </w:pPr>
            <w:r w:rsidRPr="00A666A6">
              <w:t>Адрес страницы в сети Интернет</w:t>
            </w:r>
          </w:p>
        </w:tc>
        <w:tc>
          <w:tcPr>
            <w:tcW w:w="5862" w:type="dxa"/>
            <w:vAlign w:val="center"/>
          </w:tcPr>
          <w:p w:rsidR="00E95B8D" w:rsidRPr="00A666A6" w:rsidRDefault="00E95B8D">
            <w:pPr>
              <w:jc w:val="center"/>
            </w:pPr>
            <w:hyperlink r:id="rId15" w:history="1">
              <w:r w:rsidRPr="00A666A6">
                <w:rPr>
                  <w:rStyle w:val="Hyperlink"/>
                  <w:color w:val="auto"/>
                  <w:lang w:val="en-US"/>
                </w:rPr>
                <w:t>www</w:t>
              </w:r>
              <w:r w:rsidRPr="00A666A6">
                <w:rPr>
                  <w:rStyle w:val="Hyperlink"/>
                  <w:color w:val="auto"/>
                </w:rPr>
                <w:t>.</w:t>
              </w:r>
              <w:r w:rsidRPr="00A666A6">
                <w:rPr>
                  <w:rStyle w:val="Hyperlink"/>
                  <w:color w:val="auto"/>
                  <w:lang w:val="en-US"/>
                </w:rPr>
                <w:t>sberbank</w:t>
              </w:r>
              <w:r w:rsidRPr="00A666A6">
                <w:rPr>
                  <w:rStyle w:val="Hyperlink"/>
                  <w:color w:val="auto"/>
                </w:rPr>
                <w:t>.</w:t>
              </w:r>
            </w:hyperlink>
            <w:r w:rsidRPr="00A666A6">
              <w:rPr>
                <w:rStyle w:val="Hyperlink"/>
                <w:color w:val="auto"/>
                <w:lang w:val="en-US"/>
              </w:rPr>
              <w:t>com</w:t>
            </w:r>
            <w:r w:rsidRPr="00A666A6">
              <w:t> </w:t>
            </w:r>
          </w:p>
          <w:p w:rsidR="00E95B8D" w:rsidRPr="00A666A6" w:rsidRDefault="00E95B8D">
            <w:pPr>
              <w:jc w:val="center"/>
            </w:pPr>
          </w:p>
        </w:tc>
      </w:tr>
    </w:tbl>
    <w:p w:rsidR="00E95B8D" w:rsidRPr="00A666A6" w:rsidRDefault="00E95B8D" w:rsidP="00FA4AE7">
      <w:pPr>
        <w:pStyle w:val="prilozhenie"/>
      </w:pPr>
    </w:p>
    <w:p w:rsidR="00E95B8D" w:rsidRPr="00A666A6" w:rsidRDefault="00E95B8D" w:rsidP="00FA4AE7">
      <w:pPr>
        <w:pStyle w:val="em-0"/>
        <w:ind w:firstLine="0"/>
        <w:rPr>
          <w:b/>
          <w:i/>
          <w:iCs/>
        </w:rPr>
      </w:pPr>
      <w:r w:rsidRPr="00A666A6">
        <w:rPr>
          <w:b/>
          <w:i/>
          <w:iCs/>
        </w:rPr>
        <w:t xml:space="preserve">Отдел по работе с инвесторами </w:t>
      </w:r>
    </w:p>
    <w:tbl>
      <w:tblPr>
        <w:tblW w:w="0" w:type="auto"/>
        <w:tblCellMar>
          <w:left w:w="0" w:type="dxa"/>
          <w:right w:w="0" w:type="dxa"/>
        </w:tblCellMar>
        <w:tblLook w:val="00A0" w:firstRow="1" w:lastRow="0" w:firstColumn="1" w:lastColumn="0" w:noHBand="0" w:noVBand="0"/>
      </w:tblPr>
      <w:tblGrid>
        <w:gridCol w:w="3708"/>
        <w:gridCol w:w="5862"/>
      </w:tblGrid>
      <w:tr w:rsidR="00E95B8D" w:rsidRPr="00A666A6" w:rsidTr="00FA4AE7">
        <w:tc>
          <w:tcPr>
            <w:tcW w:w="3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autoSpaceDE w:val="0"/>
              <w:autoSpaceDN w:val="0"/>
              <w:jc w:val="both"/>
            </w:pPr>
            <w:r w:rsidRPr="00A666A6">
              <w:t>Место нахождения</w:t>
            </w:r>
          </w:p>
          <w:p w:rsidR="00E95B8D" w:rsidRPr="00A666A6" w:rsidRDefault="00E95B8D">
            <w:pPr>
              <w:autoSpaceDE w:val="0"/>
              <w:autoSpaceDN w:val="0"/>
              <w:jc w:val="both"/>
            </w:pPr>
          </w:p>
        </w:tc>
        <w:tc>
          <w:tcPr>
            <w:tcW w:w="586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pPr>
              <w:jc w:val="center"/>
            </w:pPr>
            <w:r w:rsidRPr="00A666A6">
              <w:rPr>
                <w:bCs/>
                <w:iCs/>
              </w:rPr>
              <w:t>Россия, 117997, город Москва, улица Вавилова, дом 19</w:t>
            </w:r>
          </w:p>
        </w:tc>
      </w:tr>
      <w:tr w:rsidR="00E95B8D" w:rsidRPr="00A666A6" w:rsidTr="00FA4AE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autoSpaceDE w:val="0"/>
              <w:autoSpaceDN w:val="0"/>
              <w:jc w:val="both"/>
            </w:pPr>
            <w:r w:rsidRPr="00A666A6">
              <w:t>Номер телефона, факса</w:t>
            </w:r>
          </w:p>
          <w:p w:rsidR="00E95B8D" w:rsidRPr="00A666A6" w:rsidRDefault="00E95B8D">
            <w:pPr>
              <w:autoSpaceDE w:val="0"/>
              <w:autoSpaceDN w:val="0"/>
              <w:jc w:val="both"/>
            </w:pPr>
          </w:p>
        </w:tc>
        <w:tc>
          <w:tcPr>
            <w:tcW w:w="5862"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pPr>
              <w:jc w:val="center"/>
            </w:pPr>
            <w:r w:rsidRPr="00A666A6">
              <w:t xml:space="preserve">телефон (495) 957 59 70        </w:t>
            </w:r>
          </w:p>
        </w:tc>
      </w:tr>
      <w:tr w:rsidR="00E95B8D" w:rsidRPr="00A666A6" w:rsidTr="00FA4AE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autoSpaceDE w:val="0"/>
              <w:autoSpaceDN w:val="0"/>
              <w:jc w:val="both"/>
            </w:pPr>
            <w:r w:rsidRPr="00A666A6">
              <w:t>Адрес электронной почты</w:t>
            </w:r>
          </w:p>
          <w:p w:rsidR="00E95B8D" w:rsidRPr="00A666A6" w:rsidRDefault="00E95B8D">
            <w:pPr>
              <w:autoSpaceDE w:val="0"/>
              <w:autoSpaceDN w:val="0"/>
              <w:jc w:val="both"/>
            </w:pPr>
          </w:p>
        </w:tc>
        <w:tc>
          <w:tcPr>
            <w:tcW w:w="5862"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pPr>
              <w:jc w:val="center"/>
            </w:pPr>
            <w:hyperlink r:id="rId16" w:history="1">
              <w:r w:rsidRPr="00A666A6">
                <w:rPr>
                  <w:rStyle w:val="Hyperlink"/>
                  <w:color w:val="auto"/>
                  <w:lang w:val="en-US"/>
                </w:rPr>
                <w:t>ir</w:t>
              </w:r>
              <w:r w:rsidRPr="00A666A6">
                <w:rPr>
                  <w:rStyle w:val="Hyperlink"/>
                  <w:color w:val="auto"/>
                </w:rPr>
                <w:t>@</w:t>
              </w:r>
              <w:r w:rsidRPr="00A666A6">
                <w:rPr>
                  <w:rStyle w:val="Hyperlink"/>
                  <w:color w:val="auto"/>
                  <w:lang w:val="en-US"/>
                </w:rPr>
                <w:t>sberbank</w:t>
              </w:r>
              <w:r w:rsidRPr="00A666A6">
                <w:rPr>
                  <w:rStyle w:val="Hyperlink"/>
                  <w:color w:val="auto"/>
                </w:rPr>
                <w:t>.</w:t>
              </w:r>
              <w:r w:rsidRPr="00A666A6">
                <w:rPr>
                  <w:rStyle w:val="Hyperlink"/>
                  <w:color w:val="auto"/>
                  <w:lang w:val="en-US"/>
                </w:rPr>
                <w:t>ru</w:t>
              </w:r>
            </w:hyperlink>
          </w:p>
        </w:tc>
      </w:tr>
      <w:tr w:rsidR="00E95B8D" w:rsidRPr="00A666A6" w:rsidTr="00FA4AE7">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autoSpaceDE w:val="0"/>
              <w:autoSpaceDN w:val="0"/>
              <w:jc w:val="both"/>
            </w:pPr>
            <w:r w:rsidRPr="00A666A6">
              <w:t>Адрес страницы в сети Интернет</w:t>
            </w:r>
          </w:p>
        </w:tc>
        <w:tc>
          <w:tcPr>
            <w:tcW w:w="5862"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pPr>
              <w:jc w:val="center"/>
            </w:pPr>
            <w:hyperlink r:id="rId17" w:history="1">
              <w:r w:rsidRPr="00A666A6">
                <w:rPr>
                  <w:rStyle w:val="Hyperlink"/>
                  <w:color w:val="auto"/>
                  <w:lang w:val="en-US"/>
                </w:rPr>
                <w:t>www</w:t>
              </w:r>
              <w:r w:rsidRPr="00A666A6">
                <w:rPr>
                  <w:rStyle w:val="Hyperlink"/>
                  <w:color w:val="auto"/>
                </w:rPr>
                <w:t>.</w:t>
              </w:r>
              <w:r w:rsidRPr="00A666A6">
                <w:rPr>
                  <w:rStyle w:val="Hyperlink"/>
                  <w:color w:val="auto"/>
                  <w:lang w:val="en-US"/>
                </w:rPr>
                <w:t>sberbank</w:t>
              </w:r>
              <w:r w:rsidRPr="00A666A6">
                <w:rPr>
                  <w:rStyle w:val="Hyperlink"/>
                  <w:color w:val="auto"/>
                </w:rPr>
                <w:t>.</w:t>
              </w:r>
              <w:r w:rsidRPr="00A666A6">
                <w:rPr>
                  <w:rStyle w:val="Hyperlink"/>
                  <w:color w:val="auto"/>
                  <w:lang w:val="en-US"/>
                </w:rPr>
                <w:t>com</w:t>
              </w:r>
            </w:hyperlink>
            <w:r w:rsidRPr="00A666A6">
              <w:t> </w:t>
            </w:r>
          </w:p>
          <w:p w:rsidR="00E95B8D" w:rsidRPr="00A666A6" w:rsidRDefault="00E95B8D">
            <w:pPr>
              <w:jc w:val="center"/>
            </w:pPr>
          </w:p>
        </w:tc>
      </w:tr>
    </w:tbl>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46" w:name="_Toc430103419"/>
      <w:r w:rsidRPr="00A666A6">
        <w:t>3.1.5. Идентификационный номер налогоплательщика</w:t>
      </w:r>
      <w:bookmarkEnd w:id="46"/>
    </w:p>
    <w:p w:rsidR="00E95B8D" w:rsidRPr="00A666A6" w:rsidRDefault="00E95B8D" w:rsidP="00BD52E9">
      <w:pPr>
        <w:pStyle w:val="Basic"/>
      </w:pPr>
      <w:r w:rsidRPr="00A666A6">
        <w:t>Указывается присвоенный эмитенту налоговыми органами ИНН.</w:t>
      </w:r>
    </w:p>
    <w:p w:rsidR="00E95B8D" w:rsidRPr="00A666A6" w:rsidRDefault="00E95B8D" w:rsidP="009E612B">
      <w:pPr>
        <w:pStyle w:val="prilozhenie"/>
        <w:ind w:firstLine="567"/>
        <w:rPr>
          <w:sz w:val="22"/>
          <w:szCs w:val="22"/>
        </w:rPr>
      </w:pPr>
      <w:r w:rsidRPr="00A666A6">
        <w:rPr>
          <w:b/>
          <w:i/>
          <w:sz w:val="22"/>
          <w:szCs w:val="22"/>
        </w:rPr>
        <w:t>7707083893</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47" w:name="_Toc430103420"/>
      <w:r w:rsidRPr="00A666A6">
        <w:t>3.1.6. Филиалы и представительства эмитента</w:t>
      </w:r>
      <w:bookmarkEnd w:id="47"/>
    </w:p>
    <w:p w:rsidR="00E95B8D" w:rsidRPr="00A666A6" w:rsidRDefault="00E95B8D" w:rsidP="00BD52E9">
      <w:pPr>
        <w:pStyle w:val="Basic"/>
      </w:pPr>
      <w:r w:rsidRPr="00A666A6">
        <w:t>Указываются наименования, даты открытия, места нахождения всех филиалов и представительств эмитента, а также фамилии, имена и отчества (если имеются) руководителей всех филиалов и представительств эмитента, а также сроки действия выданных им эмитентом доверенностей.</w:t>
      </w:r>
    </w:p>
    <w:tbl>
      <w:tblPr>
        <w:tblW w:w="9362" w:type="dxa"/>
        <w:tblLook w:val="0000" w:firstRow="0" w:lastRow="0" w:firstColumn="0" w:lastColumn="0" w:noHBand="0" w:noVBand="0"/>
      </w:tblPr>
      <w:tblGrid>
        <w:gridCol w:w="873"/>
        <w:gridCol w:w="3555"/>
        <w:gridCol w:w="4934"/>
      </w:tblGrid>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pPr>
              <w:pStyle w:val="Heading4"/>
              <w:spacing w:before="0" w:after="0"/>
              <w:rPr>
                <w:sz w:val="22"/>
                <w:szCs w:val="22"/>
              </w:rPr>
            </w:pPr>
            <w:r w:rsidRPr="00A666A6">
              <w:rPr>
                <w:sz w:val="22"/>
                <w:szCs w:val="22"/>
              </w:rPr>
              <w:t xml:space="preserve">1. Центрально-Черноземный банк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394006, Воронежская обл., г. Воронеж, ул. 9 Января, 28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(473</w:t>
            </w:r>
            <w:r w:rsidRPr="00A666A6">
              <w:rPr>
                <w:lang w:val="en-US"/>
              </w:rPr>
              <w:t>)</w:t>
            </w:r>
            <w:r w:rsidRPr="00A666A6">
              <w:t xml:space="preserve"> 260-95-00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Салмин Владимир Викторович</w:t>
            </w:r>
          </w:p>
        </w:tc>
      </w:tr>
      <w:tr w:rsidR="00E95B8D" w:rsidRPr="00A666A6" w:rsidDel="00866058"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Del="00866058" w:rsidRDefault="00E95B8D" w:rsidP="00AB5EC3">
            <w:r w:rsidRPr="00A666A6">
              <w:t>02.03.2018</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Наименование</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 Центрально-Черноземный банк, Белгородское отделение № 8592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308000, Белгородская область, г. Белгород, Гражданский проспект, 52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ind w:left="-527"/>
              <w:rPr>
                <w:b w:val="0"/>
                <w:bCs w:val="0"/>
                <w:sz w:val="22"/>
                <w:szCs w:val="22"/>
              </w:rPr>
            </w:pPr>
            <w:r w:rsidRPr="00A666A6">
              <w:rPr>
                <w:b w:val="0"/>
                <w:bCs w:val="0"/>
                <w:sz w:val="22"/>
                <w:szCs w:val="22"/>
              </w:rPr>
              <w:t xml:space="preserve">          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(4722) 30-16-02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Исаенко Александр Николаевич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Наименование</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3. Центрально-Черноземный банк, Липецкое отделение № 8593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398910, Липецкая область, г. Липецк, ул. Первомайская, 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(4742) 42-15-15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Поливаев Евгений Олегович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Наименование</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4. Центрально-Черноземный банк, Тамбовское отделение № 8594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392036, Тамбовская область, г. Тамбов, ул. Карла Маркса, 130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(4752) 79-05-00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Ларин Владимир Михайлович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5. Центрально-Черноземный банк, Орловское отделение № 8595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302028, Орловская область, г. Орел, ул. Брестская, 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(4862) 43-41-85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Закурдаев Александр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6. Центрально-Черноземный банк, Курское отделение № 8596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305004, Курская область, г. Курск, ул. Ленина, 67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(4712) 557-703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Родин Вячеслав Васильевич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7. Уральский банк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620026, Свердловская область, г. Екатеринбург, ул. Куйбышева, 67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(343) 269-50-00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Черкашин Владимир Алексеевич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21.10.2016</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8. Уральский банк, Свердловское отделение № 7003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620014, Свердловская область, г. Екатеринбург, ул. Московская, 11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 xml:space="preserve">(343) 269-50-00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Кисель Михаил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9. Уральский банк, Челябинское отделение № 8597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454048, Челябинская область, г. Челябинск, ул. Энтузиастов, 9а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(351) 267-14-00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Александров Алексей Олегович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10. Уральский банк, Башкирское отделение № 8598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450059, Республика Башкортостан, г. Уфа, ул. Рихарда Зорге, 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(347) 279-68-01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6B7BC2">
            <w:pPr>
              <w:pStyle w:val="Default"/>
              <w:rPr>
                <w:color w:val="auto"/>
                <w:sz w:val="22"/>
                <w:szCs w:val="22"/>
              </w:rPr>
            </w:pPr>
            <w:r w:rsidRPr="00A666A6">
              <w:rPr>
                <w:color w:val="auto"/>
                <w:sz w:val="22"/>
                <w:szCs w:val="22"/>
              </w:rPr>
              <w:t xml:space="preserve">Мансуров Марат Мазитович </w:t>
            </w:r>
          </w:p>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11. Уральский банк, Курганское отделение № 8599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640022, Курганская область, г. Курган, ул. Гоголя, 98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(3522) 48-98-50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Павин Алексей Юрьевич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12. Байкальский банк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664011, Иркутская область, г. Иркутск, ул. Нижняя Набережная, 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(3952) 282-111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Песенников Анатолий Валерьевич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02.03.2018</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13. Байкальский банк, Иркутское отделение № 8586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26.08.1999</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664011, Иркутская область, г. Иркутск, ул. Пискунова, 122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(3952) 26-30-30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jc w:val="both"/>
            </w:pPr>
            <w:r w:rsidRPr="00A666A6">
              <w:t>и.о. управляющего Крапп Владимир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14. Байкальский банк, Читинское отделение № 8600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672010, Забайкальский край, г. Чита, ул. имени Полины Осипенко, 40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(3022) 33-61-11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Абагуев Борис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15. Байкальский банк, Бурятское отделение № 8601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670031, Республика Бурятия, г. Улан-Удэ, ул. Терешковой, 3б</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(3012) 28-51-11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Соколов Антон Сергеевич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16. Байкальский банк, Якутское отделение № 8603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677980, Республика Саха (Якутия), г. Якутск, ул. Октябрьская, 17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(4112) 42-06-20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Шевелев Владимир Сергеевич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17. Восточно-Сибирский банк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660028, Красноярский край, г. Красноярск, проспект Свободный, 46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(3912) 59-80-03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Логинов Алексей Львович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22.08.2017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18. Восточно-Сибирский банк, Кызылское отделение № 8591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667000, Республика Тыва, г. Кызыл, ул. Кочетова, 34а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(39422) 3-59-33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Грудинина Ирина Вячеславовна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19. Восточно-Сибирский банк, Абаканское отделение № 8602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655017, Республика Хакасия, г. Абакан, ул. Пушкина, 165, литер А, помещение 2Н, помещение 3Н</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(3902) 35-84-11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Романов Александр Юрьевич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20. Среднерусский банк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109544, г. Москва, ул. Большая Андроньевская, д. 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(495) 974-66-87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Артамонов Игорь Георгиевич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24.07.2017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21. Среднерусский банк, Тульское отделение № 8604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300000, Тульская область, г. Тула, площадь Крестовоздвиженская, 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(4872) 32-87-00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Шестаков Андрей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22. Среднерусский банк, Брянское отделение № 8605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241050, Брянская область, г. Брянск, проспект Ленина, 10б</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(4832) 74-22-41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Фокин Геннадий Алексеевич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23. Среднерусский банк, Рязанское отделение № 8606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390000, Рязанская область, г. Рязань, ул. Пожалостина, 19</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(4912) 29-67-68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Фролов Сергей  Николаевич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24. Среднерусский банк, Тверское отделение № 8607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170100, Тверская область, г. Тверь, ул. Трехсвятская, 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(4822) 77-86-00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Ющенко Сергей Васильевич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25. Среднерусский банк, Калужское отделение № 8608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248001, Калужская область, г. Калуга, ул. Кирова, 21а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(4842) 71-30-30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Лукиян Сергей Петрович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26. Среднерусский банк, Смоленское отделение № 8609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214025, Смоленская область, г. Смоленск, ул. имени полка «Нормандия Неман», 23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(4812) 491-717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Аршинов Виктор Николаевич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27. Волго-Вятский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603005, Нижегородская область, г. Нижний Новгород, ул. Октябрьская, 35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 xml:space="preserve">(831) 416-67-77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Мальцев Сергей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18.06.2017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28. Волго-Вятский банк, Мордовское отделение № 8589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430033, Республика Мордовия, г. Саранск, проспект 70 лет Октября, 86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(8342) 291-200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Криволапов Георгий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29. Волго-Вятский банк, отделение «Банк Татарстан» № 8610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420012, Республика Татарстан, г. Казань, ул. Бутлерова, 44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(843) 264-64-10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Сахбиев Рушан Флюрович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30. Волго-Вятский банк, Владимирское отделение № 8611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600015, Владимирская область, г. Владимир, проспект Ленина, 36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(4922) 40-77-01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Письмеров Тимофей Олегович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31. Волго-Вятский банк, Кировское отделение № 8612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610997, Кировская область, г. Киров, ул. Дерендяева, 25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(8332) 36-90-36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jc w:val="both"/>
            </w:pPr>
            <w:r w:rsidRPr="00A666A6">
              <w:t>и.о. управляющего Ворошнин Сергей Николаевич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 xml:space="preserve">32. Волго-Вятский банк, Чувашское отделение № 8613 ПАО Сбербанк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428032, Чувашская Республика – Чувашия, г. Чебоксары,   проспект Московский, 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(8352) 30-21-03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Бычковский Юрий Борисович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33. Волго-Вятский банк, отделение Марий Эл № 8614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424000, Республика Марий Эл, г. Йошкар-Ола, ул. Карла Маркса, 109 б</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(8362) 68-42-00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Пищик Артем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34. Сибирский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630007, Новосибирская область, г. Новосибирск, Центральный район, ул. Серебренниковская, 20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(383) 212-20-03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Брель Кирилл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01.04.2017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35. Сибирский банк, Новосибирское отделение № 8047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630032, Новосибирская область, г. Новосибирск, микрорайон Горский, 66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(383) 358-25-01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Безматерных Игорь Викторович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36. Сибирский банк, Горно-Алтайское отделение № 8558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08.08.1997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649000, Республика Алтай, г. Горно-Алтайск, ул. В.И. Чаптынова, 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(38822) 9-33-60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Мезенцева Марина Викторовна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37. Сибирский банк, Кемеровское отделение № 8615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650066, Кемеровская область, г. Кемерово, проспект Октябрьский, 53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(3842) 35-24-72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Галкина Татьяна Михайловна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38. Сибирский банк, Томское отделение № 8616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634061, Томская область, г. Томск, проспект Фрунзе, 90/1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(3822) 44-68-32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Гребенников Михаил Львович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39. Сибирский банк, Алтайское отделение № 8644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656038, Алтайский край, г. Барнаул, проспект Комсомольский, 106а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(3852) 39-92-11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Волков Максим Анатольевич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40. Западно-Уральский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614990, Пермский край, г. Пермь, ул. Куйбышева, 66/1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(342) 210-210-0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Алтухов Кирилл Викторович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946456">
            <w:pPr>
              <w:ind w:firstLine="567"/>
              <w:jc w:val="both"/>
            </w:pPr>
            <w:r w:rsidRPr="00A666A6">
              <w:t>08.04.2017</w:t>
            </w:r>
          </w:p>
          <w:p w:rsidR="00E95B8D" w:rsidRPr="00A666A6" w:rsidRDefault="00E95B8D" w:rsidP="00AB5EC3"/>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41. Западно-Уральский банк, Пермское отделение № 6984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614990, Пермский край, г. Пермь,  ул. Монастырская, 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(342) 210-21-01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Заместитель управляющего отделением Силин Сергей Юрьевич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42. Западно-Уральский банк, Коми отделение № 8617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167981, Республика Коми, г. Сыктывкар ГСП-1, ул. Советская, 18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(8212) 20-52-03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Суслопаров Сергей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43. Западно-Уральский банк, Удмуртское отделение № 8618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426057, Удмуртская Республика, г. Ижевск, ул. Красная, 105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(3412) 48-99-58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Коновалов Сергей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44. Юго-Западный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344068, Ростовская область, г. Ростов-на-Дону, Ворошиловский р-н, ул. Евдокимова, 37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(863) 287-82-41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Вентимилла Алонсо Виктор Анрикевич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29.03.2016</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45. Юго-Западный банк, Центральное отделение № 1806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354000, Краснодарский край, г. Сочи, Центральный район, ул. Войкова, 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(862) 269-41-10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Мусиенко Геннадий Анатольевич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46. Юго-Западный банк, Ростовское отделение № 5221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08.08.1997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344082, Ростовская область, г. Ростов-на-Дону, переулок Братский, 41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(863) 267-18-22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Суховерхов Дмитрий Евгеньевич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47. Юго-Западный банк, Краснодарское отделение № 8619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350000, Краснодарский край, г. Краснодар, Центральный округ, ул. Красноармейская, 34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(861) 275-08-08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И.о. управляющего отделением Безродный Сергей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48. Юго-Западный банк, Адыгейское отделение № 8620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385011, Республика Адыгея, г. Майкоп, ул. Димитрова, 4, корпус 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(8772) 53-00-50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Баринов Николай Витальевич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49. Поволжский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443011, Самарская область, г. Самара, ул. Ново-Садовая, 305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(846) 998-11-55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6B7BC2">
            <w:pPr>
              <w:pStyle w:val="Default"/>
              <w:rPr>
                <w:color w:val="auto"/>
                <w:sz w:val="22"/>
                <w:szCs w:val="22"/>
              </w:rPr>
            </w:pPr>
            <w:r w:rsidRPr="00A666A6">
              <w:rPr>
                <w:color w:val="auto"/>
                <w:sz w:val="22"/>
                <w:szCs w:val="22"/>
              </w:rPr>
              <w:t xml:space="preserve">Долонин Константин Алексеевич </w:t>
            </w:r>
          </w:p>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15.12.2017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50. Поволжский банк, Самарское отделение № 6991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443077, Самарская область, г. Самара, ул. Советская, 2/144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(846) 992-49-80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Долонин Константин Алексеевич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51. Поволжский банк, Ульяновское отделение № 8588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432017, Ульяновская область, г. Ульяновск, ул. Гончарова, 40А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(8422) 41-18-27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Безруков Вячеслав Евгеньевич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52. Поволжский банк, Волгоградское отделение № 8621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400005, Волгоградская область, г. Волгоград, ул. Коммунистическая, 40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(8442) 96-53-01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Воеводин Евгений Михайлович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53. Поволжский банк, Саратовское отделение № 8622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410012, Саратовская область, г. Саратов, ул. Вавилова, 1/7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(8452) 73-90-07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Нарыкин Алексей Иванович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54. Поволжский банк, Оренбургское отделение № 8623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461300, Оренбургская область, г. Оренбург, ул. Володарского, 16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(3532) 31-65-91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Лихачев Денис Викторович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55. Поволжский банк, Пензенское отделение № 8624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440000, Пензенская область, г. Пенза, ул. Суворова, 81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(8412) 42-98-00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вакансия</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56. Поволжский банк, Астраханское отделение № 8625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414000, Астраханская область, г. Астрахань, ул. Кирова, 41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(8512) 32-13-10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Бодров Виталий Анатольевич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57. Северо-Западный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191124, г. Санкт-Петербург, ул. Красного Текстильщика, 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 xml:space="preserve">(800) 555-55-50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Курдюков Дмитрий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29.04.2017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58. Северо-Западный банк, Калининградское отделение № 8626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236006, Калининградская область, г. Калининград, проспект Московский, 24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(4012) 35-17-00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Шамков Сергей Борисович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59. Северо-Западный банк, Мурманское отделение № 8627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183038, Мурманская область, г. Мурманск, проспект Ленина, 37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(8152) 28-03-04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Шемякин Вячеслав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60. Северо-Западный банк, Карельское отделение № 8628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185035, Республика Карелия, г. Петрозаводск, ул. Антикайнена, 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(8142) 719-401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Палкина Елена Николаевна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61. Северо-Западный банк, Новгородское отделение № 8629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173021, Новгородская область, г. Великий Новгород, просп. Мира, 32, корп. 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(8162) 98-60-32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Жоров Дмитрий Васильевич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62. Северо-Западный банк, Псковское отделение № 8630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180000, Псковская область, г. Псков, проспект Октябрьский, 23/25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(8112) 69-88-88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Тарасенко Анна Владимировна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63. Северо-Кавказский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355035, Ставропольский край, г. Ставрополь, ул. Ленина, 361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(8652) 30-80-12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6B7BC2">
            <w:pPr>
              <w:pStyle w:val="Default"/>
              <w:rPr>
                <w:color w:val="auto"/>
                <w:sz w:val="22"/>
                <w:szCs w:val="22"/>
              </w:rPr>
            </w:pPr>
            <w:r w:rsidRPr="00A666A6">
              <w:rPr>
                <w:color w:val="auto"/>
                <w:sz w:val="22"/>
                <w:szCs w:val="22"/>
              </w:rPr>
              <w:t xml:space="preserve">И.о. Шипулина Наталья Николаевна </w:t>
            </w:r>
          </w:p>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08.04.2017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64. Северо-Кавказский банк, Ставропольское отделение № 5230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355035, Ставропольский край, г. Ставрополь, ул. Ленина, 361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(8652) 30-82-12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Романенко Роман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65. Северо-Кавказский банк, Калмыцкое отделение № 8579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16.04.1999</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 xml:space="preserve">358000, Республика Калмыкия, г. Элиста, ул. В.И. Ленина, 305 </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(84722) 4-56-07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Бухаев Андрей Эрикович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66. Северо-Кавказский банк, Карачаево-Черкесское отделение № 8585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23.12.1999</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369000, Карачаево-Черкесская Республика, г. Черкесск, ул. Красноармейская, 66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(87822) 5-58-14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Нестеренко Заур Михайлович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67. Северо-Кавказский банк, Дагестанское отделение № 8590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02.07.2001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367000, Республика Дагестан, г. Махачкала, ул. Коркмасова, 11-а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(8722) 68-34-34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Умаханов Султан Омарович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68. Северо-Кавказский банк, Кабардино-Балкарское отделение № 8631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360051, Кабардино-Балкарская Республика, г. Нальчик, ул. Пушкина / Кешокова, 33-а/72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(8662) 77-44-00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Урусбиев Хамидби Хажмуридович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69. Северо-Кавказский банк, Северо-Осетинское отделение № 8632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362003, Республика Северная Осетия – Алания, г. Владикавказ, ул. Коцоева, 68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(8672) 53-24-01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Подсвиров Андрей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70. Северо-Кавказский банк, Ингушское отделение № 8633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18.05.1993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366720, Республика Ингушетия, г. Назрань, ул. Московская, 27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(8732) 229-240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Арчаков Алихан Асланович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sz w:val="22"/>
                <w:szCs w:val="22"/>
              </w:rPr>
              <w:t>71. Северо-Кавказский банк, Чеченское отделение № 8643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02.04.2010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364024, Чеченская Республика, г. Грозный, Ленинский район, ул. А. Митаева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(8712) 62-96-00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6B7BC2">
            <w:pPr>
              <w:pStyle w:val="Default"/>
              <w:rPr>
                <w:color w:val="auto"/>
                <w:sz w:val="22"/>
                <w:szCs w:val="22"/>
              </w:rPr>
            </w:pPr>
            <w:r w:rsidRPr="00A666A6">
              <w:rPr>
                <w:color w:val="auto"/>
                <w:sz w:val="22"/>
                <w:szCs w:val="22"/>
              </w:rPr>
              <w:t xml:space="preserve">Джабраилов Сайд-Магомед Зайндиевич </w:t>
            </w:r>
          </w:p>
          <w:p w:rsidR="00E95B8D" w:rsidRPr="00A666A6" w:rsidRDefault="00E95B8D" w:rsidP="00AB5EC3">
            <w:pPr>
              <w:pStyle w:val="Heading4"/>
              <w:spacing w:before="0" w:after="0"/>
              <w:rPr>
                <w:b w:val="0"/>
                <w:sz w:val="22"/>
                <w:szCs w:val="22"/>
              </w:rPr>
            </w:pP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r w:rsidRPr="00A666A6">
              <w:rPr>
                <w:b w:val="0"/>
                <w:sz w:val="22"/>
                <w:szCs w:val="22"/>
              </w:rPr>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sz w:val="22"/>
                <w:szCs w:val="22"/>
              </w:rPr>
            </w:pP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72. Западно-Сибирский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625023, Тюменская область, г. Тюмень, ул. Рижская, 61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(3452) 41-21-53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Анащенко Александр Григорьевич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01.04.2017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73. Западно-Сибирский банк, Салехардское отделение № 1790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629008, Тюменская область, Ямало-Ненецкий АО, г. Салехард, ул. Республики, 41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(34922) 71-102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Конев Александр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Наименование</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74. Западно-Сибирский банк, Ханты-Мансийское отделение № 1791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628012, Тюменская область, Ханты-Мансийский АО – Югра,  г. Ханты-Мансийск, ул. Дзержинского, 16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(3467) 36-36-05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Солоп Александр Сергеевич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75. Западно-Сибирский банк, Тюменское отделение  № 29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625023, Тюменская область, г. Тюмень, ул. Рижская, 61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(3452) 21-60-01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Шиленко Владислав Николаевич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76. Западно-Сибирский банк, Нижневартовское отделение № 5939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628615, Тюменская область, Ханты-Мансийский АО – Югра, г. Нижневартовск, ул. Интернациональная, 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(3466) 49-81-83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Потапова Оксана Александровна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77. Западно-Сибирский банк, Сургутское отделение № 5940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628400, Тюменская область, Ханты-Мансийский АО – Югра, г. Сургут, ул. Дзержинского, 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(3462) 23-06-57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Саиткулов Ильдус Фаргатович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78. Западно-Сибирский банк, Новоуренгойское отделение № 8369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08.08.1997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629300, Тюменская область, Ямало-Ненецкий АО, г. Новый Уренгой, микрорайон Мирный, 6, корпус 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(3494) 24-48-00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Кравченко Сергей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79. Западно-Сибирский банк, Омское отделение № 8634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644024, Омская область, г. Омск, ул. Маршала Жукова, 4/1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(3812) 27-97-10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Меркулов Игорь Алексеевич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80. Дальневосточный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680020, Хабаровский край, г. Хабаровск, ул. Гамарника, 12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(4212) 47-25-00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Титов Евгений Викторович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29.04.2017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81. Дальневосточный банк, Биробиджанское отделение № 4157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679016, Еврейская АО, г. Биробиджан, ул. Шолом-Алейхема, 16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(42622) 9-59-01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Зарубин Алексей Евгеньевич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82. Дальневосточный банк, Камчатское отделение № 8556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08.08.1997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683001, Камчатский край, г. Петропавловск-Камчатский, ул. Набережная, 30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(4152) 21-95-01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Чванов Алексей Сергеевич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83. Дальневосточный банк, Южно-Сахалинское отделение № 8567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27.05.1997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693020, Сахалинская область, г. Южно-Сахалинск, ул. Амурская, 61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(4242) 46-82-82</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Лейдман Наталия Михайловна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84. Дальневосточный банк, Приморское отделение № 8635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690091, Приморский край, г. Владивосток, ул. Фонтанная, 18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(423) 245-57-57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Жарский Андрей Сергеевич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85. Дальневосточный банк, Благовещенское отделение № 8636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675000, Амурская область, г. Благовещенск, ул. Зейская, 240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(4162) 59-50-10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Михайлов Олег Владимирович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86. Дальневосточный банк, Северо-Восточное отделение № 8645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685000, Магаданская область, г. Магадан, ул. Пушкина, 11/11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(4132) 69-03-00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Яневич Елена Васильевна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87. Северный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150028, Ярославская область, г. Ярославль, ул. Советская, 34</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(4852) 78-22-61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Дымов Александр Петрович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27.12.2015</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88. Северный банк, Ненецкое отделение № 1582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20.05.1997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166000, Архангельская область, г. Нарьян-Мар, ул. Ленина, 38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(81853) 4-29-98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Логвиненко Татьяна Павловна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89. Северный банк, Ярославское отделение № 17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08.08.1997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150014, Ярославская область, г. Ярославль,            ул. С. Щедрина, 57/17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(4852) 45-83-78</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Заваруев Александр Викторович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90. Северный банк, Архангельское отделение № 8637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163000, Архангельская область, г. Архангельск, проспект Ломоносова, 137</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(8182) 65-62-73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Залукаев Игорь Валерьевич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91. Северный банк, Вологодское отделение № 8638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160000, Вологодская область, г. Вологда, ул. Предтеченская, 33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(8172) 78-06-10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Тихомиров Олег Николаевич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92. Северный банк, Ивановское отделение № 8639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153009, Ивановская область, г. Иваново, ул. Лежневская, 159</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(4932) 24-03-35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Гусев Михаил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sz w:val="22"/>
                <w:szCs w:val="22"/>
              </w:rPr>
            </w:pPr>
            <w:r w:rsidRPr="00A666A6">
              <w:rPr>
                <w:sz w:val="22"/>
                <w:szCs w:val="22"/>
              </w:rPr>
              <w:t>93. Северный банк, Костромское отделение № 8640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20.06.1991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156005, Костромская область, г. Кострома, ул. Никитская, 33</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(4942) 39-03-01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Лушин Вадим Евгеньевич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3 года с даты выдачи</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rPr>
                <w:b/>
              </w:rPr>
            </w:pPr>
            <w:r w:rsidRPr="00A666A6">
              <w:rPr>
                <w:b/>
              </w:rPr>
              <w:t>94. Московский банк ПАО Сбербанк</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02.11.2009</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109544, г. Москва, ул. Большая Андроньевская, 6</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(495) 781-12-01</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Смирнов Олег Евгеньевич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11.03.2017</w:t>
            </w:r>
          </w:p>
        </w:tc>
      </w:tr>
      <w:tr w:rsidR="00E95B8D" w:rsidRPr="00A666A6" w:rsidTr="00AB5EC3">
        <w:trPr>
          <w:trHeight w:val="227"/>
        </w:trPr>
        <w:tc>
          <w:tcPr>
            <w:tcW w:w="9362"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rPr>
                <w:b/>
              </w:rPr>
              <w:t>95. Филиал ПАО Сбербанк в Индии</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28.09.2010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Республика Индия, 110001, г. Нью-Дели, Коннот Плейс, Баракхамба Роуд 28, Гопал Дасс Бхаван, Верхний уровень первого этажа</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bCs w:val="0"/>
                <w:sz w:val="22"/>
                <w:szCs w:val="22"/>
              </w:rPr>
              <w:t>Телефон</w:t>
            </w:r>
          </w:p>
        </w:tc>
        <w:tc>
          <w:tcPr>
            <w:tcW w:w="4934" w:type="dxa"/>
            <w:tcBorders>
              <w:top w:val="single" w:sz="4" w:space="0" w:color="auto"/>
              <w:bottom w:val="single" w:sz="4" w:space="0" w:color="auto"/>
              <w:right w:val="single" w:sz="4" w:space="0" w:color="auto"/>
            </w:tcBorders>
            <w:shd w:val="clear" w:color="auto" w:fill="FFFFFF"/>
            <w:vAlign w:val="center"/>
          </w:tcPr>
          <w:p w:rsidR="00E95B8D" w:rsidRPr="00A666A6" w:rsidRDefault="00E95B8D" w:rsidP="00AB5EC3">
            <w:r w:rsidRPr="00A666A6">
              <w:t>8 (10-91-11) 4004-8870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pPr>
              <w:pStyle w:val="Heading4"/>
              <w:spacing w:before="0" w:after="0"/>
              <w:rPr>
                <w:b w:val="0"/>
                <w:bCs w:val="0"/>
                <w:sz w:val="22"/>
                <w:szCs w:val="22"/>
              </w:rPr>
            </w:pPr>
            <w:r w:rsidRPr="00A666A6">
              <w:rPr>
                <w:b w:val="0"/>
                <w:sz w:val="22"/>
                <w:szCs w:val="22"/>
              </w:rPr>
              <w:t>ФИО руководителя</w:t>
            </w:r>
          </w:p>
        </w:tc>
        <w:tc>
          <w:tcPr>
            <w:tcW w:w="4934" w:type="dxa"/>
            <w:tcBorders>
              <w:top w:val="single" w:sz="4" w:space="0" w:color="auto"/>
              <w:bottom w:val="single" w:sz="4" w:space="0" w:color="auto"/>
              <w:right w:val="single" w:sz="4" w:space="0" w:color="auto"/>
            </w:tcBorders>
            <w:shd w:val="clear" w:color="auto" w:fill="FFFFFF"/>
            <w:vAlign w:val="center"/>
          </w:tcPr>
          <w:p w:rsidR="00E95B8D" w:rsidRPr="00A666A6" w:rsidRDefault="00E95B8D" w:rsidP="00AB5EC3">
            <w:r w:rsidRPr="00A666A6">
              <w:t>Войцехович Владислав Александрович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shd w:val="clear" w:color="auto" w:fill="FFFFFF"/>
            <w:vAlign w:val="center"/>
          </w:tcPr>
          <w:p w:rsidR="00E95B8D" w:rsidRPr="00A666A6" w:rsidRDefault="00E95B8D" w:rsidP="00AB5EC3">
            <w:r w:rsidRPr="00A666A6">
              <w:t>до 23 декабря 2017 г. включительно</w:t>
            </w:r>
          </w:p>
        </w:tc>
      </w:tr>
      <w:tr w:rsidR="00E95B8D" w:rsidRPr="00A666A6" w:rsidTr="00AB5EC3">
        <w:trPr>
          <w:trHeight w:val="227"/>
        </w:trPr>
        <w:tc>
          <w:tcPr>
            <w:tcW w:w="9362" w:type="dxa"/>
            <w:gridSpan w:val="3"/>
            <w:tcBorders>
              <w:top w:val="single" w:sz="4" w:space="0" w:color="auto"/>
              <w:left w:val="nil"/>
              <w:bottom w:val="single" w:sz="4" w:space="0" w:color="auto"/>
              <w:right w:val="nil"/>
            </w:tcBorders>
            <w:vAlign w:val="center"/>
          </w:tcPr>
          <w:p w:rsidR="00E95B8D" w:rsidRPr="00A666A6" w:rsidRDefault="00E95B8D" w:rsidP="00AB5EC3">
            <w:pPr>
              <w:rPr>
                <w:b/>
              </w:rPr>
            </w:pPr>
          </w:p>
          <w:p w:rsidR="00E95B8D" w:rsidRPr="00A666A6" w:rsidRDefault="00E95B8D" w:rsidP="00AB5EC3">
            <w:pPr>
              <w:rPr>
                <w:b/>
              </w:rPr>
            </w:pPr>
            <w:r w:rsidRPr="00A666A6">
              <w:rPr>
                <w:b/>
              </w:rPr>
              <w:t>Сведения о представительствах</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Наименование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pPr>
              <w:rPr>
                <w:b/>
              </w:rPr>
            </w:pPr>
            <w:r w:rsidRPr="00A666A6">
              <w:rPr>
                <w:b/>
              </w:rPr>
              <w:t>1. Представительство ПАО Сбербанк в Германии</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Дата открытия</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19.06.2009</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 xml:space="preserve">Место нахождения </w:t>
            </w:r>
          </w:p>
        </w:tc>
        <w:tc>
          <w:tcPr>
            <w:tcW w:w="4934" w:type="dxa"/>
            <w:tcBorders>
              <w:top w:val="single" w:sz="4" w:space="0" w:color="auto"/>
              <w:bottom w:val="single" w:sz="4" w:space="0" w:color="auto"/>
              <w:right w:val="single" w:sz="4" w:space="0" w:color="auto"/>
            </w:tcBorders>
            <w:vAlign w:val="center"/>
          </w:tcPr>
          <w:p w:rsidR="00E95B8D" w:rsidRPr="00A666A6" w:rsidRDefault="00E95B8D" w:rsidP="00AB5EC3">
            <w:r w:rsidRPr="00A666A6">
              <w:t>Федеративная Республика Германия, 60322,         г. Франкфурт-на-Майне, Бокенхаймер Анлаге, 35</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Телефон</w:t>
            </w:r>
          </w:p>
        </w:tc>
        <w:tc>
          <w:tcPr>
            <w:tcW w:w="4934" w:type="dxa"/>
            <w:tcBorders>
              <w:top w:val="single" w:sz="4" w:space="0" w:color="auto"/>
              <w:bottom w:val="single" w:sz="4" w:space="0" w:color="auto"/>
              <w:right w:val="single" w:sz="4" w:space="0" w:color="auto"/>
            </w:tcBorders>
            <w:shd w:val="clear" w:color="auto" w:fill="FFFFFF"/>
            <w:vAlign w:val="center"/>
          </w:tcPr>
          <w:p w:rsidR="00E95B8D" w:rsidRPr="00A666A6" w:rsidRDefault="00E95B8D" w:rsidP="00AB5EC3">
            <w:r w:rsidRPr="00A666A6">
              <w:t>8 (10-49) 69-7958-3730</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ФИО руководителя</w:t>
            </w:r>
          </w:p>
        </w:tc>
        <w:tc>
          <w:tcPr>
            <w:tcW w:w="4934" w:type="dxa"/>
            <w:tcBorders>
              <w:top w:val="single" w:sz="4" w:space="0" w:color="auto"/>
              <w:bottom w:val="single" w:sz="4" w:space="0" w:color="auto"/>
              <w:right w:val="single" w:sz="4" w:space="0" w:color="auto"/>
            </w:tcBorders>
            <w:shd w:val="clear" w:color="auto" w:fill="FFFFFF"/>
            <w:vAlign w:val="center"/>
          </w:tcPr>
          <w:p w:rsidR="00E95B8D" w:rsidRPr="00A666A6" w:rsidRDefault="00E95B8D" w:rsidP="00AB5EC3">
            <w:r w:rsidRPr="00A666A6">
              <w:t>Матвеев Владимир Петрович</w:t>
            </w:r>
          </w:p>
        </w:tc>
      </w:tr>
      <w:tr w:rsidR="00E95B8D" w:rsidRPr="00A666A6" w:rsidTr="00AB5EC3">
        <w:trPr>
          <w:trHeight w:val="227"/>
        </w:trPr>
        <w:tc>
          <w:tcPr>
            <w:tcW w:w="4428"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B5EC3">
            <w:r w:rsidRPr="00A666A6">
              <w:t>Срок действия доверенности руководителя</w:t>
            </w:r>
          </w:p>
        </w:tc>
        <w:tc>
          <w:tcPr>
            <w:tcW w:w="4934" w:type="dxa"/>
            <w:tcBorders>
              <w:top w:val="single" w:sz="4" w:space="0" w:color="auto"/>
              <w:bottom w:val="single" w:sz="4" w:space="0" w:color="auto"/>
              <w:right w:val="single" w:sz="4" w:space="0" w:color="auto"/>
            </w:tcBorders>
            <w:shd w:val="clear" w:color="auto" w:fill="FFFFFF"/>
            <w:vAlign w:val="center"/>
          </w:tcPr>
          <w:p w:rsidR="00E95B8D" w:rsidRPr="00A666A6" w:rsidRDefault="00E95B8D" w:rsidP="00AB5EC3">
            <w:r w:rsidRPr="00A666A6">
              <w:t>до 10 февраля 2016 г. включительно</w:t>
            </w:r>
          </w:p>
        </w:tc>
      </w:tr>
      <w:tr w:rsidR="00E95B8D" w:rsidRPr="00A666A6" w:rsidTr="00AB5EC3">
        <w:trPr>
          <w:gridBefore w:val="1"/>
          <w:wBefore w:w="873" w:type="dxa"/>
          <w:trHeight w:val="376"/>
        </w:trPr>
        <w:tc>
          <w:tcPr>
            <w:tcW w:w="8489" w:type="dxa"/>
            <w:gridSpan w:val="2"/>
            <w:vAlign w:val="center"/>
          </w:tcPr>
          <w:p w:rsidR="00E95B8D" w:rsidRPr="00A666A6" w:rsidRDefault="00E95B8D" w:rsidP="00AB5EC3">
            <w:pPr>
              <w:rPr>
                <w:sz w:val="16"/>
                <w:szCs w:val="16"/>
              </w:rPr>
            </w:pPr>
          </w:p>
        </w:tc>
      </w:tr>
    </w:tbl>
    <w:p w:rsidR="00E95B8D" w:rsidRPr="00A666A6" w:rsidRDefault="00E95B8D">
      <w:pPr>
        <w:widowControl w:val="0"/>
        <w:autoSpaceDE w:val="0"/>
        <w:autoSpaceDN w:val="0"/>
        <w:adjustRightInd w:val="0"/>
        <w:jc w:val="both"/>
        <w:rPr>
          <w:rFonts w:cs="Calibri"/>
          <w:lang w:val="en-US"/>
        </w:rPr>
      </w:pPr>
    </w:p>
    <w:tbl>
      <w:tblPr>
        <w:tblW w:w="9352" w:type="dxa"/>
        <w:tblInd w:w="56" w:type="dxa"/>
        <w:tblLook w:val="0000" w:firstRow="0" w:lastRow="0" w:firstColumn="0" w:lastColumn="0" w:noHBand="0" w:noVBand="0"/>
      </w:tblPr>
      <w:tblGrid>
        <w:gridCol w:w="4352"/>
        <w:gridCol w:w="5000"/>
      </w:tblGrid>
      <w:tr w:rsidR="00E95B8D" w:rsidRPr="00A666A6" w:rsidTr="00CC5625">
        <w:trPr>
          <w:trHeight w:val="227"/>
        </w:trPr>
        <w:tc>
          <w:tcPr>
            <w:tcW w:w="435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 w:rsidRPr="00A666A6">
              <w:t xml:space="preserve">Наименование </w:t>
            </w:r>
          </w:p>
        </w:tc>
        <w:tc>
          <w:tcPr>
            <w:tcW w:w="5000" w:type="dxa"/>
            <w:tcBorders>
              <w:top w:val="single" w:sz="4" w:space="0" w:color="auto"/>
              <w:left w:val="nil"/>
              <w:bottom w:val="single" w:sz="4" w:space="0" w:color="auto"/>
              <w:right w:val="single" w:sz="4" w:space="0" w:color="auto"/>
            </w:tcBorders>
            <w:vAlign w:val="center"/>
          </w:tcPr>
          <w:p w:rsidR="00E95B8D" w:rsidRPr="00A666A6" w:rsidRDefault="00E95B8D">
            <w:pPr>
              <w:rPr>
                <w:b/>
              </w:rPr>
            </w:pPr>
            <w:r w:rsidRPr="00A666A6">
              <w:rPr>
                <w:b/>
              </w:rPr>
              <w:t>2. Представительство ПАО Сбербанк в Пекине</w:t>
            </w:r>
          </w:p>
        </w:tc>
      </w:tr>
      <w:tr w:rsidR="00E95B8D" w:rsidRPr="00A666A6" w:rsidTr="00CC5625">
        <w:trPr>
          <w:trHeight w:val="227"/>
        </w:trPr>
        <w:tc>
          <w:tcPr>
            <w:tcW w:w="435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 w:rsidRPr="00A666A6">
              <w:t>Дата открытия</w:t>
            </w:r>
          </w:p>
        </w:tc>
        <w:tc>
          <w:tcPr>
            <w:tcW w:w="5000" w:type="dxa"/>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 w:rsidRPr="00A666A6">
              <w:t>27.08.2010</w:t>
            </w:r>
          </w:p>
        </w:tc>
      </w:tr>
      <w:tr w:rsidR="00E95B8D" w:rsidRPr="00A666A6" w:rsidTr="00CC5625">
        <w:trPr>
          <w:trHeight w:val="227"/>
        </w:trPr>
        <w:tc>
          <w:tcPr>
            <w:tcW w:w="435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 w:rsidRPr="00A666A6">
              <w:t xml:space="preserve">Место нахождения </w:t>
            </w:r>
          </w:p>
        </w:tc>
        <w:tc>
          <w:tcPr>
            <w:tcW w:w="5000" w:type="dxa"/>
            <w:tcBorders>
              <w:top w:val="single" w:sz="4" w:space="0" w:color="auto"/>
              <w:left w:val="nil"/>
              <w:bottom w:val="single" w:sz="4" w:space="0" w:color="auto"/>
              <w:right w:val="single" w:sz="4" w:space="0" w:color="auto"/>
            </w:tcBorders>
            <w:vAlign w:val="center"/>
          </w:tcPr>
          <w:p w:rsidR="00E95B8D" w:rsidRPr="00A666A6" w:rsidRDefault="00E95B8D">
            <w:r w:rsidRPr="00A666A6">
              <w:t>Китайская Народная Республика, 100125,                г. Пекин, Район Чаоян, ул. Лянмачао 50, Офисное здание Люфтганза центр, Офис С305/306А</w:t>
            </w:r>
          </w:p>
        </w:tc>
      </w:tr>
      <w:tr w:rsidR="00E95B8D" w:rsidRPr="00A666A6" w:rsidTr="00CC5625">
        <w:trPr>
          <w:trHeight w:val="227"/>
        </w:trPr>
        <w:tc>
          <w:tcPr>
            <w:tcW w:w="435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 w:rsidRPr="00A666A6">
              <w:t>Телефон</w:t>
            </w:r>
          </w:p>
        </w:tc>
        <w:tc>
          <w:tcPr>
            <w:tcW w:w="5000" w:type="dxa"/>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 w:rsidRPr="00A666A6">
              <w:t>8 (10 86 10) 646-27-039</w:t>
            </w:r>
          </w:p>
        </w:tc>
      </w:tr>
      <w:tr w:rsidR="00E95B8D" w:rsidRPr="00A666A6" w:rsidTr="00CC5625">
        <w:trPr>
          <w:trHeight w:val="227"/>
        </w:trPr>
        <w:tc>
          <w:tcPr>
            <w:tcW w:w="435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 w:rsidRPr="00A666A6">
              <w:t>ФИО руководителя</w:t>
            </w:r>
          </w:p>
        </w:tc>
        <w:tc>
          <w:tcPr>
            <w:tcW w:w="5000" w:type="dxa"/>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 w:rsidRPr="00A666A6">
              <w:t>Цыплаков Сергей Сергеевич</w:t>
            </w:r>
          </w:p>
        </w:tc>
      </w:tr>
      <w:tr w:rsidR="00E95B8D" w:rsidRPr="00A666A6" w:rsidTr="00CC5625">
        <w:trPr>
          <w:trHeight w:val="227"/>
        </w:trPr>
        <w:tc>
          <w:tcPr>
            <w:tcW w:w="435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 w:rsidRPr="00A666A6">
              <w:t>Срок действия доверенности руководителя</w:t>
            </w:r>
          </w:p>
        </w:tc>
        <w:tc>
          <w:tcPr>
            <w:tcW w:w="5000" w:type="dxa"/>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 w:rsidRPr="00A666A6">
              <w:t>до 24 декабря 2016 г. включительно</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r w:rsidRPr="00A666A6">
        <w:rPr>
          <w:rFonts w:cs="Calibri"/>
        </w:rPr>
        <w:t xml:space="preserve">При истечении срока действия доверенностей своевременно оформляются новые доверенности. </w:t>
      </w:r>
    </w:p>
    <w:p w:rsidR="00E95B8D" w:rsidRPr="00A666A6" w:rsidRDefault="00E95B8D" w:rsidP="0094409B">
      <w:pPr>
        <w:pStyle w:val="Heading2"/>
      </w:pPr>
      <w:bookmarkStart w:id="48" w:name="_Toc430103421"/>
      <w:r w:rsidRPr="00A666A6">
        <w:t>3.2. Основная хозяйственная деятельность эмитента</w:t>
      </w:r>
      <w:bookmarkEnd w:id="48"/>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49" w:name="_Toc430103422"/>
      <w:r w:rsidRPr="00A666A6">
        <w:t>3.2.1. Основные виды экономической деятельности эмитента</w:t>
      </w:r>
      <w:bookmarkEnd w:id="49"/>
    </w:p>
    <w:p w:rsidR="00E95B8D" w:rsidRPr="00A666A6" w:rsidRDefault="00E95B8D" w:rsidP="00BD52E9">
      <w:pPr>
        <w:pStyle w:val="Basic"/>
      </w:pPr>
      <w:r w:rsidRPr="00A666A6">
        <w:t xml:space="preserve">Указывается (указываются) код (коды) вида (видов) </w:t>
      </w:r>
      <w:hyperlink r:id="rId18" w:history="1">
        <w:r w:rsidRPr="00A666A6">
          <w:t>экономической</w:t>
        </w:r>
      </w:hyperlink>
      <w:r w:rsidRPr="00A666A6">
        <w:t xml:space="preserve"> деятельности, которая является для эмитента основной, согласно ОКВЭД.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862"/>
      </w:tblGrid>
      <w:tr w:rsidR="00E95B8D" w:rsidRPr="00A666A6" w:rsidTr="00234B8A">
        <w:tc>
          <w:tcPr>
            <w:tcW w:w="3708" w:type="dxa"/>
          </w:tcPr>
          <w:p w:rsidR="00E95B8D" w:rsidRPr="00A666A6" w:rsidRDefault="00E95B8D" w:rsidP="00234B8A">
            <w:pPr>
              <w:autoSpaceDE w:val="0"/>
              <w:autoSpaceDN w:val="0"/>
              <w:ind w:firstLine="709"/>
              <w:jc w:val="center"/>
            </w:pPr>
            <w:r w:rsidRPr="00A666A6">
              <w:t>ОКВЭД</w:t>
            </w:r>
          </w:p>
        </w:tc>
        <w:tc>
          <w:tcPr>
            <w:tcW w:w="5862" w:type="dxa"/>
          </w:tcPr>
          <w:p w:rsidR="00E95B8D" w:rsidRPr="00A666A6" w:rsidRDefault="00E95B8D" w:rsidP="00234B8A">
            <w:pPr>
              <w:autoSpaceDE w:val="0"/>
              <w:autoSpaceDN w:val="0"/>
              <w:ind w:firstLine="709"/>
              <w:jc w:val="center"/>
            </w:pPr>
            <w:r w:rsidRPr="00A666A6">
              <w:t>65.12</w:t>
            </w:r>
          </w:p>
        </w:tc>
      </w:tr>
    </w:tbl>
    <w:p w:rsidR="00E95B8D" w:rsidRPr="00A666A6" w:rsidRDefault="00E95B8D" w:rsidP="00BD52E9">
      <w:pPr>
        <w:pStyle w:val="Basic"/>
        <w:rPr>
          <w:rFonts w:cs="Calibri"/>
        </w:rPr>
      </w:pPr>
      <w:r w:rsidRPr="00A666A6">
        <w:rPr>
          <w:rFonts w:cs="Calibri"/>
        </w:rPr>
        <w:t xml:space="preserve">Дополнительно могут быть указаны иные коды </w:t>
      </w:r>
      <w:hyperlink r:id="rId19" w:history="1">
        <w:r w:rsidRPr="00A666A6">
          <w:rPr>
            <w:rFonts w:cs="Calibri"/>
          </w:rPr>
          <w:t>ОКВЭД</w:t>
        </w:r>
      </w:hyperlink>
      <w:r w:rsidRPr="00A666A6">
        <w:rPr>
          <w:rFonts w:cs="Calibri"/>
        </w:rPr>
        <w:t>, присвоенные эмитенту.</w:t>
      </w:r>
    </w:p>
    <w:p w:rsidR="00E95B8D" w:rsidRPr="00A666A6" w:rsidRDefault="00E95B8D">
      <w:pPr>
        <w:widowControl w:val="0"/>
        <w:autoSpaceDE w:val="0"/>
        <w:autoSpaceDN w:val="0"/>
        <w:adjustRightInd w:val="0"/>
        <w:jc w:val="both"/>
        <w:rPr>
          <w:rFonts w:cs="Calibri"/>
          <w:b/>
          <w:i/>
        </w:rPr>
      </w:pPr>
      <w:r w:rsidRPr="00A666A6">
        <w:rPr>
          <w:rFonts w:cs="Calibri"/>
          <w:b/>
          <w:i/>
        </w:rPr>
        <w:t xml:space="preserve">Иные коды отсутствуют. </w:t>
      </w:r>
    </w:p>
    <w:p w:rsidR="00E95B8D" w:rsidRPr="00A666A6" w:rsidRDefault="00E95B8D" w:rsidP="0094409B">
      <w:pPr>
        <w:pStyle w:val="Heading3"/>
      </w:pPr>
      <w:bookmarkStart w:id="50" w:name="Par504"/>
      <w:bookmarkStart w:id="51" w:name="_Toc430103423"/>
      <w:bookmarkEnd w:id="50"/>
      <w:r w:rsidRPr="00A666A6">
        <w:t>3.2.2. Основная хозяйственная деятельность эмитента</w:t>
      </w:r>
      <w:bookmarkEnd w:id="51"/>
    </w:p>
    <w:p w:rsidR="00E95B8D" w:rsidRPr="00A666A6" w:rsidRDefault="00E95B8D" w:rsidP="00BD52E9">
      <w:pPr>
        <w:pStyle w:val="Basic"/>
      </w:pPr>
    </w:p>
    <w:p w:rsidR="00E95B8D" w:rsidRPr="00A666A6" w:rsidRDefault="00E95B8D" w:rsidP="00BD52E9">
      <w:pPr>
        <w:pStyle w:val="Basic"/>
        <w:rPr>
          <w:b/>
          <w:i/>
        </w:rPr>
      </w:pPr>
      <w:r w:rsidRPr="00A666A6">
        <w:rPr>
          <w:b/>
          <w:i/>
        </w:rPr>
        <w:t xml:space="preserve">Информация не указывается для кредитных организаций. </w:t>
      </w:r>
    </w:p>
    <w:p w:rsidR="00E95B8D" w:rsidRPr="00A666A6" w:rsidRDefault="00E95B8D" w:rsidP="00BD52E9">
      <w:pPr>
        <w:pStyle w:val="Basic"/>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52" w:name="_Toc430103424"/>
      <w:r w:rsidRPr="00A666A6">
        <w:t>3.2.3. Материалы, товары (сырье) и поставщики эмитента</w:t>
      </w:r>
      <w:bookmarkEnd w:id="52"/>
    </w:p>
    <w:p w:rsidR="00E95B8D" w:rsidRPr="00A666A6" w:rsidRDefault="00E95B8D" w:rsidP="00A01B89">
      <w:pPr>
        <w:pStyle w:val="Basic"/>
        <w:rPr>
          <w:b/>
          <w:i/>
        </w:rPr>
      </w:pPr>
      <w:r w:rsidRPr="00A666A6">
        <w:rPr>
          <w:b/>
          <w:i/>
        </w:rPr>
        <w:t xml:space="preserve">Информация не указывается для кредитных организаций. </w:t>
      </w:r>
    </w:p>
    <w:p w:rsidR="00E95B8D" w:rsidRPr="00A666A6" w:rsidRDefault="00E95B8D" w:rsidP="0094409B">
      <w:pPr>
        <w:pStyle w:val="Heading3"/>
      </w:pPr>
      <w:bookmarkStart w:id="53" w:name="Par560"/>
      <w:bookmarkStart w:id="54" w:name="_Toc430103425"/>
      <w:bookmarkEnd w:id="53"/>
      <w:r w:rsidRPr="00A666A6">
        <w:t>3.2.4. Рынки сбыта продукции (работ, услуг) эмитента</w:t>
      </w:r>
      <w:bookmarkEnd w:id="54"/>
    </w:p>
    <w:p w:rsidR="00E95B8D" w:rsidRPr="00A666A6" w:rsidRDefault="00E95B8D" w:rsidP="00A01B89">
      <w:pPr>
        <w:pStyle w:val="Basic"/>
        <w:rPr>
          <w:b/>
          <w:i/>
        </w:rPr>
      </w:pPr>
      <w:r w:rsidRPr="00A666A6">
        <w:rPr>
          <w:b/>
          <w:i/>
        </w:rPr>
        <w:t xml:space="preserve">Информация не указывается для кредитных организаций. </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55" w:name="_Toc430103426"/>
      <w:r w:rsidRPr="00A666A6">
        <w:t>3.2.5. Сведения о наличии у эмитента разрешений (лицензий) или допусков к отдельным видам работ</w:t>
      </w:r>
      <w:bookmarkEnd w:id="55"/>
    </w:p>
    <w:p w:rsidR="00E95B8D" w:rsidRPr="00A666A6" w:rsidRDefault="00E95B8D" w:rsidP="00BD52E9">
      <w:pPr>
        <w:pStyle w:val="Basic"/>
      </w:pPr>
      <w:r w:rsidRPr="00A666A6">
        <w:t>Указываются сведения о наличии у эмитента разрешений (лицензий) на осуществление:</w:t>
      </w:r>
    </w:p>
    <w:p w:rsidR="00E95B8D" w:rsidRPr="00A666A6" w:rsidRDefault="00E95B8D" w:rsidP="00BD52E9">
      <w:pPr>
        <w:pStyle w:val="Basic"/>
      </w:pPr>
      <w:r w:rsidRPr="00A666A6">
        <w:t>банковских операций;</w:t>
      </w:r>
    </w:p>
    <w:p w:rsidR="00E95B8D" w:rsidRPr="00A666A6" w:rsidRDefault="00E95B8D" w:rsidP="00BD52E9">
      <w:pPr>
        <w:pStyle w:val="Basic"/>
      </w:pPr>
      <w:r w:rsidRPr="00A666A6">
        <w:t>страховой деятельности;</w:t>
      </w:r>
    </w:p>
    <w:p w:rsidR="00E95B8D" w:rsidRPr="00A666A6" w:rsidRDefault="00E95B8D" w:rsidP="00BD52E9">
      <w:pPr>
        <w:pStyle w:val="Basic"/>
      </w:pPr>
      <w:r w:rsidRPr="00A666A6">
        <w:t>деятельности профессионального участника рынка ценных бумаг;</w:t>
      </w:r>
    </w:p>
    <w:p w:rsidR="00E95B8D" w:rsidRPr="00A666A6" w:rsidRDefault="00E95B8D" w:rsidP="00BD52E9">
      <w:pPr>
        <w:pStyle w:val="Basic"/>
      </w:pPr>
      <w:r w:rsidRPr="00A666A6">
        <w:t>деятельности акционерного инвестиционного фонда;</w:t>
      </w:r>
    </w:p>
    <w:p w:rsidR="00E95B8D" w:rsidRPr="00A666A6" w:rsidRDefault="00E95B8D" w:rsidP="00BD52E9">
      <w:pPr>
        <w:pStyle w:val="Basic"/>
      </w:pPr>
      <w:r w:rsidRPr="00A666A6">
        <w:t>видов деятельности, имеющих стратегическое значение для обеспечения обороны страны и безопасности государства в соответствии с законодательством Российской Федерации об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E95B8D" w:rsidRPr="00A666A6" w:rsidRDefault="00E95B8D" w:rsidP="00BD52E9">
      <w:pPr>
        <w:pStyle w:val="Basic"/>
      </w:pPr>
      <w:r w:rsidRPr="00A666A6">
        <w:t>иных видов деятельности, имеющих для эмитента существенное финансово-хозяйственное значение.</w:t>
      </w:r>
    </w:p>
    <w:p w:rsidR="00E95B8D" w:rsidRPr="00A666A6" w:rsidRDefault="00E95B8D" w:rsidP="00BD52E9">
      <w:pPr>
        <w:pStyle w:val="Basic"/>
      </w:pPr>
      <w:r w:rsidRPr="00A666A6">
        <w:t>В случае если 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требуется получение специальных допусков, указываются сведения о наличии у эмитента таких допусков.</w:t>
      </w:r>
    </w:p>
    <w:p w:rsidR="00E95B8D" w:rsidRPr="00A666A6" w:rsidRDefault="00E95B8D" w:rsidP="00BD52E9">
      <w:pPr>
        <w:pStyle w:val="Basic"/>
      </w:pPr>
      <w:r w:rsidRPr="00A666A6">
        <w:t>В отношении разрешений, лицензий, допусков к отдельным видам работ, раскрываемых в соответствии с настоящим пунктом, указываются:</w:t>
      </w:r>
    </w:p>
    <w:p w:rsidR="00E95B8D" w:rsidRPr="00A666A6" w:rsidRDefault="00E95B8D" w:rsidP="00BD52E9">
      <w:pPr>
        <w:pStyle w:val="Basic"/>
      </w:pPr>
      <w:r w:rsidRPr="00A666A6">
        <w:t>вид деятельности (работ), на осуществление (проведение) которых эмитентом получено соответствующее разрешение (лицензия) или допуск;</w:t>
      </w:r>
    </w:p>
    <w:p w:rsidR="00E95B8D" w:rsidRPr="00A666A6" w:rsidRDefault="00E95B8D" w:rsidP="00BD52E9">
      <w:pPr>
        <w:pStyle w:val="Basic"/>
      </w:pPr>
      <w:r w:rsidRPr="00A666A6">
        <w:t>номер разрешения (лицензии) или документа, подтверждающего получение допуска к отдельным видам работ, и дата его выдачи;</w:t>
      </w:r>
    </w:p>
    <w:p w:rsidR="00E95B8D" w:rsidRPr="00A666A6" w:rsidRDefault="00E95B8D" w:rsidP="00BD52E9">
      <w:pPr>
        <w:pStyle w:val="Basic"/>
      </w:pPr>
      <w:r w:rsidRPr="00A666A6">
        <w:t>орган (организация), выдавший соответствующее разрешение (лицензию) или допуск к отдельным видам работ;</w:t>
      </w:r>
    </w:p>
    <w:p w:rsidR="00E95B8D" w:rsidRPr="00A666A6" w:rsidRDefault="00E95B8D" w:rsidP="00BD52E9">
      <w:pPr>
        <w:pStyle w:val="Basic"/>
      </w:pPr>
      <w:r w:rsidRPr="00A666A6">
        <w:t>срок действия разрешения (лицензии) или допуска к отдельным видам работ.</w:t>
      </w:r>
    </w:p>
    <w:p w:rsidR="00E95B8D" w:rsidRPr="00A666A6" w:rsidRDefault="00E95B8D" w:rsidP="00BD52E9">
      <w:pPr>
        <w:pStyle w:val="Basic"/>
      </w:pPr>
      <w:r w:rsidRPr="00A666A6">
        <w:t>В случае если действие полученного эмитентом разрешения (лицензии) или допуска к отдельным видам работ не является бессрочным, дополнительно раскрывается прогноз эмитента относительно вероятности продления срока его действия.</w:t>
      </w:r>
    </w:p>
    <w:p w:rsidR="00E95B8D" w:rsidRPr="00A666A6" w:rsidRDefault="00E95B8D" w:rsidP="00BD52E9">
      <w:pPr>
        <w:pStyle w:val="Basic"/>
      </w:pPr>
      <w:r w:rsidRPr="00A666A6">
        <w:t xml:space="preserve">В случае если основным видом деятельности эмитента является добыча полезных ископаемых или оказание услуг связи, сведения о соответствующих лицензиях указываются в </w:t>
      </w:r>
      <w:hyperlink w:anchor="Par661" w:history="1">
        <w:r w:rsidRPr="00A666A6">
          <w:t>подпунктах 3.2.7</w:t>
        </w:r>
      </w:hyperlink>
      <w:r w:rsidRPr="00A666A6">
        <w:t xml:space="preserve">, </w:t>
      </w:r>
      <w:hyperlink w:anchor="Par674" w:history="1">
        <w:r w:rsidRPr="00A666A6">
          <w:t>3.2.8 пункта 3.2</w:t>
        </w:r>
      </w:hyperlink>
      <w:r w:rsidRPr="00A666A6">
        <w:t xml:space="preserve"> настоящего раздела, содержащих дополнительные сведения об эмитентах, осуществляющих указанные виды деятельности.</w:t>
      </w:r>
    </w:p>
    <w:p w:rsidR="00E95B8D" w:rsidRPr="00A666A6" w:rsidRDefault="00E95B8D">
      <w:pPr>
        <w:widowControl w:val="0"/>
        <w:autoSpaceDE w:val="0"/>
        <w:autoSpaceDN w:val="0"/>
        <w:adjustRightInd w:val="0"/>
        <w:jc w:val="both"/>
        <w:rPr>
          <w:rFonts w:cs="Calibri"/>
        </w:rPr>
      </w:pPr>
    </w:p>
    <w:p w:rsidR="00E95B8D" w:rsidRPr="00A666A6" w:rsidRDefault="00E95B8D" w:rsidP="00913ED0">
      <w:pPr>
        <w:jc w:val="both"/>
        <w:rPr>
          <w:b/>
          <w:i/>
        </w:rPr>
      </w:pPr>
      <w:r w:rsidRPr="00A666A6">
        <w:rPr>
          <w:b/>
          <w:i/>
        </w:rPr>
        <w:t>Сведения о наличии у кредитной организации - эмитента лицензий (разрешений, допусков к отдельным видам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6"/>
        <w:gridCol w:w="4394"/>
      </w:tblGrid>
      <w:tr w:rsidR="00E95B8D" w:rsidRPr="00A666A6" w:rsidTr="00913ED0">
        <w:tc>
          <w:tcPr>
            <w:tcW w:w="4836" w:type="dxa"/>
          </w:tcPr>
          <w:p w:rsidR="00E95B8D" w:rsidRPr="00A666A6" w:rsidRDefault="00E95B8D">
            <w:pPr>
              <w:jc w:val="both"/>
            </w:pPr>
            <w:r w:rsidRPr="00A666A6">
              <w:t xml:space="preserve">Вид лицензии (деятельности, работ) </w:t>
            </w:r>
          </w:p>
        </w:tc>
        <w:tc>
          <w:tcPr>
            <w:tcW w:w="4394" w:type="dxa"/>
            <w:vAlign w:val="center"/>
          </w:tcPr>
          <w:p w:rsidR="00E95B8D" w:rsidRPr="00A666A6" w:rsidRDefault="00E95B8D">
            <w:pPr>
              <w:jc w:val="center"/>
            </w:pPr>
            <w:r w:rsidRPr="00A666A6">
              <w:t>Генеральная лицензия на осуществление банковских операций со средствами в рублях и иностранной валюте</w:t>
            </w:r>
          </w:p>
        </w:tc>
      </w:tr>
      <w:tr w:rsidR="00E95B8D" w:rsidRPr="00A666A6" w:rsidTr="00913ED0">
        <w:tc>
          <w:tcPr>
            <w:tcW w:w="4836" w:type="dxa"/>
          </w:tcPr>
          <w:p w:rsidR="00E95B8D" w:rsidRPr="00A666A6" w:rsidRDefault="00E95B8D">
            <w:r w:rsidRPr="00A666A6">
              <w:t>Номер разрешения (лицензии) или документа, подтверждающего получение допуска к отдельным видам работ</w:t>
            </w:r>
          </w:p>
        </w:tc>
        <w:tc>
          <w:tcPr>
            <w:tcW w:w="4394" w:type="dxa"/>
            <w:vAlign w:val="center"/>
          </w:tcPr>
          <w:p w:rsidR="00E95B8D" w:rsidRPr="00A666A6" w:rsidRDefault="00E95B8D">
            <w:pPr>
              <w:jc w:val="center"/>
            </w:pPr>
            <w:r w:rsidRPr="00A666A6">
              <w:t>№ 1481</w:t>
            </w:r>
          </w:p>
        </w:tc>
      </w:tr>
      <w:tr w:rsidR="00E95B8D" w:rsidRPr="00A666A6" w:rsidTr="00913ED0">
        <w:tc>
          <w:tcPr>
            <w:tcW w:w="4836" w:type="dxa"/>
          </w:tcPr>
          <w:p w:rsidR="00E95B8D" w:rsidRPr="00A666A6" w:rsidRDefault="00E95B8D">
            <w:pPr>
              <w:jc w:val="both"/>
            </w:pPr>
            <w:r w:rsidRPr="00A666A6">
              <w:t>Дата выдачи лицензии (разрешения, допуска)</w:t>
            </w:r>
          </w:p>
        </w:tc>
        <w:tc>
          <w:tcPr>
            <w:tcW w:w="4394" w:type="dxa"/>
            <w:vAlign w:val="center"/>
          </w:tcPr>
          <w:p w:rsidR="00E95B8D" w:rsidRPr="00A666A6" w:rsidRDefault="00E95B8D">
            <w:pPr>
              <w:jc w:val="center"/>
            </w:pPr>
            <w:r w:rsidRPr="00A666A6">
              <w:t>11 августа 2015 г.</w:t>
            </w:r>
          </w:p>
        </w:tc>
      </w:tr>
      <w:tr w:rsidR="00E95B8D" w:rsidRPr="00A666A6" w:rsidTr="00913ED0">
        <w:tc>
          <w:tcPr>
            <w:tcW w:w="4836" w:type="dxa"/>
          </w:tcPr>
          <w:p w:rsidR="00E95B8D" w:rsidRPr="00A666A6" w:rsidRDefault="00E95B8D">
            <w:pPr>
              <w:jc w:val="both"/>
            </w:pPr>
            <w:r w:rsidRPr="00A666A6">
              <w:t>Орган, выдавший лицензию (разрешение, допуск)</w:t>
            </w:r>
          </w:p>
        </w:tc>
        <w:tc>
          <w:tcPr>
            <w:tcW w:w="4394" w:type="dxa"/>
            <w:vAlign w:val="center"/>
          </w:tcPr>
          <w:p w:rsidR="00E95B8D" w:rsidRPr="00A666A6" w:rsidRDefault="00E95B8D">
            <w:pPr>
              <w:jc w:val="center"/>
            </w:pPr>
            <w:r w:rsidRPr="00A666A6">
              <w:t>Центральный банк Российской Федерации</w:t>
            </w:r>
          </w:p>
        </w:tc>
      </w:tr>
      <w:tr w:rsidR="00E95B8D" w:rsidRPr="00A666A6" w:rsidTr="00913ED0">
        <w:tc>
          <w:tcPr>
            <w:tcW w:w="4836" w:type="dxa"/>
          </w:tcPr>
          <w:p w:rsidR="00E95B8D" w:rsidRPr="00A666A6" w:rsidRDefault="00E95B8D">
            <w:pPr>
              <w:jc w:val="both"/>
            </w:pPr>
            <w:r w:rsidRPr="00A666A6">
              <w:t>Срок действия лицензии (разрешения, допуска)</w:t>
            </w:r>
          </w:p>
        </w:tc>
        <w:tc>
          <w:tcPr>
            <w:tcW w:w="4394" w:type="dxa"/>
            <w:vAlign w:val="center"/>
          </w:tcPr>
          <w:p w:rsidR="00E95B8D" w:rsidRPr="00A666A6" w:rsidRDefault="00E95B8D">
            <w:pPr>
              <w:jc w:val="center"/>
            </w:pPr>
            <w:r w:rsidRPr="00A666A6">
              <w:t>Без ограничения срока действия</w:t>
            </w:r>
          </w:p>
        </w:tc>
      </w:tr>
      <w:tr w:rsidR="00E95B8D" w:rsidRPr="00A666A6" w:rsidTr="00913ED0">
        <w:tc>
          <w:tcPr>
            <w:tcW w:w="9230" w:type="dxa"/>
            <w:gridSpan w:val="2"/>
          </w:tcPr>
          <w:p w:rsidR="00E95B8D" w:rsidRPr="00A666A6" w:rsidRDefault="00E95B8D">
            <w:pPr>
              <w:jc w:val="both"/>
            </w:pPr>
          </w:p>
        </w:tc>
      </w:tr>
      <w:tr w:rsidR="00E95B8D" w:rsidRPr="00A666A6" w:rsidTr="00913ED0">
        <w:tc>
          <w:tcPr>
            <w:tcW w:w="4836" w:type="dxa"/>
          </w:tcPr>
          <w:p w:rsidR="00E95B8D" w:rsidRPr="00A666A6" w:rsidRDefault="00E95B8D">
            <w:pPr>
              <w:jc w:val="both"/>
            </w:pPr>
            <w:r w:rsidRPr="00A666A6">
              <w:t xml:space="preserve">Вид лицензии (деятельности, работ) </w:t>
            </w:r>
          </w:p>
        </w:tc>
        <w:tc>
          <w:tcPr>
            <w:tcW w:w="4394" w:type="dxa"/>
            <w:vAlign w:val="center"/>
          </w:tcPr>
          <w:p w:rsidR="00E95B8D" w:rsidRPr="00A666A6" w:rsidRDefault="00E95B8D">
            <w:pPr>
              <w:jc w:val="center"/>
            </w:pPr>
            <w:r w:rsidRPr="00A666A6">
              <w:t>Лицензия на осуществление банковских операций на привлечение во вклады и размещение драгоценных металлов, другие операции с драгоценными металлами</w:t>
            </w:r>
          </w:p>
        </w:tc>
      </w:tr>
      <w:tr w:rsidR="00E95B8D" w:rsidRPr="00A666A6" w:rsidTr="00913ED0">
        <w:tc>
          <w:tcPr>
            <w:tcW w:w="4836" w:type="dxa"/>
          </w:tcPr>
          <w:p w:rsidR="00E95B8D" w:rsidRPr="00A666A6" w:rsidRDefault="00E95B8D">
            <w:r w:rsidRPr="00A666A6">
              <w:t>Номер лицензии (разрешения) или документа, подтверждающего получение допуска к отдельным видам работ</w:t>
            </w:r>
          </w:p>
        </w:tc>
        <w:tc>
          <w:tcPr>
            <w:tcW w:w="4394" w:type="dxa"/>
            <w:vAlign w:val="center"/>
          </w:tcPr>
          <w:p w:rsidR="00E95B8D" w:rsidRPr="00A666A6" w:rsidRDefault="00E95B8D">
            <w:pPr>
              <w:jc w:val="center"/>
            </w:pPr>
            <w:r w:rsidRPr="00A666A6">
              <w:t>№ 1481</w:t>
            </w:r>
          </w:p>
        </w:tc>
      </w:tr>
      <w:tr w:rsidR="00E95B8D" w:rsidRPr="00A666A6" w:rsidTr="00913ED0">
        <w:tc>
          <w:tcPr>
            <w:tcW w:w="4836" w:type="dxa"/>
          </w:tcPr>
          <w:p w:rsidR="00E95B8D" w:rsidRPr="00A666A6" w:rsidRDefault="00E95B8D">
            <w:pPr>
              <w:jc w:val="both"/>
            </w:pPr>
            <w:r w:rsidRPr="00A666A6">
              <w:t>Дата выдачи лицензии (разрешения, допуска)</w:t>
            </w:r>
          </w:p>
        </w:tc>
        <w:tc>
          <w:tcPr>
            <w:tcW w:w="4394" w:type="dxa"/>
            <w:vAlign w:val="center"/>
          </w:tcPr>
          <w:p w:rsidR="00E95B8D" w:rsidRPr="00A666A6" w:rsidRDefault="00E95B8D">
            <w:pPr>
              <w:jc w:val="center"/>
            </w:pPr>
            <w:r w:rsidRPr="00A666A6">
              <w:t>11 августа 2015 г.</w:t>
            </w:r>
          </w:p>
        </w:tc>
      </w:tr>
      <w:tr w:rsidR="00E95B8D" w:rsidRPr="00A666A6" w:rsidTr="00913ED0">
        <w:tc>
          <w:tcPr>
            <w:tcW w:w="4836" w:type="dxa"/>
          </w:tcPr>
          <w:p w:rsidR="00E95B8D" w:rsidRPr="00A666A6" w:rsidRDefault="00E95B8D">
            <w:pPr>
              <w:jc w:val="both"/>
            </w:pPr>
            <w:r w:rsidRPr="00A666A6">
              <w:t>Орган, выдавший лицензию (разрешение, допуск)</w:t>
            </w:r>
          </w:p>
        </w:tc>
        <w:tc>
          <w:tcPr>
            <w:tcW w:w="4394" w:type="dxa"/>
            <w:vAlign w:val="center"/>
          </w:tcPr>
          <w:p w:rsidR="00E95B8D" w:rsidRPr="00A666A6" w:rsidRDefault="00E95B8D">
            <w:pPr>
              <w:jc w:val="center"/>
            </w:pPr>
            <w:r w:rsidRPr="00A666A6">
              <w:t>Центральный банк Российской Федерации</w:t>
            </w:r>
          </w:p>
        </w:tc>
      </w:tr>
      <w:tr w:rsidR="00E95B8D" w:rsidRPr="00A666A6" w:rsidTr="00913ED0">
        <w:tc>
          <w:tcPr>
            <w:tcW w:w="4836" w:type="dxa"/>
          </w:tcPr>
          <w:p w:rsidR="00E95B8D" w:rsidRPr="00A666A6" w:rsidRDefault="00E95B8D">
            <w:pPr>
              <w:jc w:val="both"/>
            </w:pPr>
            <w:r w:rsidRPr="00A666A6">
              <w:t>Срок действия лицензии (разрешения, допуска)</w:t>
            </w:r>
          </w:p>
        </w:tc>
        <w:tc>
          <w:tcPr>
            <w:tcW w:w="4394" w:type="dxa"/>
            <w:vAlign w:val="center"/>
          </w:tcPr>
          <w:p w:rsidR="00E95B8D" w:rsidRPr="00A666A6" w:rsidRDefault="00E95B8D">
            <w:pPr>
              <w:jc w:val="center"/>
            </w:pPr>
            <w:r w:rsidRPr="00A666A6">
              <w:t>Без ограничения срока действия</w:t>
            </w:r>
          </w:p>
        </w:tc>
      </w:tr>
      <w:tr w:rsidR="00E95B8D" w:rsidRPr="00A666A6" w:rsidTr="00913ED0">
        <w:tc>
          <w:tcPr>
            <w:tcW w:w="9230" w:type="dxa"/>
            <w:gridSpan w:val="2"/>
          </w:tcPr>
          <w:p w:rsidR="00E95B8D" w:rsidRPr="00A666A6" w:rsidRDefault="00E95B8D">
            <w:pPr>
              <w:jc w:val="both"/>
            </w:pPr>
          </w:p>
        </w:tc>
      </w:tr>
      <w:tr w:rsidR="00E95B8D" w:rsidRPr="00A666A6" w:rsidTr="00913ED0">
        <w:tc>
          <w:tcPr>
            <w:tcW w:w="4836" w:type="dxa"/>
          </w:tcPr>
          <w:p w:rsidR="00E95B8D" w:rsidRPr="00A666A6" w:rsidRDefault="00E95B8D">
            <w:pPr>
              <w:jc w:val="both"/>
            </w:pPr>
            <w:r w:rsidRPr="00A666A6">
              <w:t xml:space="preserve">Вид лицензии (деятельности, работ) </w:t>
            </w:r>
          </w:p>
        </w:tc>
        <w:tc>
          <w:tcPr>
            <w:tcW w:w="4394" w:type="dxa"/>
            <w:vAlign w:val="center"/>
          </w:tcPr>
          <w:p w:rsidR="00E95B8D" w:rsidRPr="00A666A6" w:rsidRDefault="00E95B8D">
            <w:pPr>
              <w:jc w:val="center"/>
            </w:pPr>
            <w:r w:rsidRPr="00A666A6">
              <w:t>Лицензия профессионального участника рынка ценных бумаг на осуществление брокерской деятельности</w:t>
            </w:r>
          </w:p>
        </w:tc>
      </w:tr>
      <w:tr w:rsidR="00E95B8D" w:rsidRPr="00A666A6" w:rsidTr="00913ED0">
        <w:tc>
          <w:tcPr>
            <w:tcW w:w="4836" w:type="dxa"/>
          </w:tcPr>
          <w:p w:rsidR="00E95B8D" w:rsidRPr="00A666A6" w:rsidRDefault="00E95B8D">
            <w:r w:rsidRPr="00A666A6">
              <w:t>Номер лицензии (разрешения) или документа, подтверждающего получение допуска к отдельным видам работ</w:t>
            </w:r>
          </w:p>
        </w:tc>
        <w:tc>
          <w:tcPr>
            <w:tcW w:w="4394" w:type="dxa"/>
            <w:vAlign w:val="center"/>
          </w:tcPr>
          <w:p w:rsidR="00E95B8D" w:rsidRPr="00A666A6" w:rsidRDefault="00E95B8D">
            <w:pPr>
              <w:jc w:val="center"/>
            </w:pPr>
            <w:r w:rsidRPr="00A666A6">
              <w:t>№ 077-02894-100000</w:t>
            </w:r>
          </w:p>
        </w:tc>
      </w:tr>
      <w:tr w:rsidR="00E95B8D" w:rsidRPr="00A666A6" w:rsidTr="00913ED0">
        <w:tc>
          <w:tcPr>
            <w:tcW w:w="4836" w:type="dxa"/>
          </w:tcPr>
          <w:p w:rsidR="00E95B8D" w:rsidRPr="00A666A6" w:rsidRDefault="00E95B8D">
            <w:pPr>
              <w:jc w:val="both"/>
            </w:pPr>
            <w:r w:rsidRPr="00A666A6">
              <w:t>Дата выдачи лицензии (разрешения, допуска)</w:t>
            </w:r>
          </w:p>
        </w:tc>
        <w:tc>
          <w:tcPr>
            <w:tcW w:w="4394" w:type="dxa"/>
            <w:vAlign w:val="center"/>
          </w:tcPr>
          <w:p w:rsidR="00E95B8D" w:rsidRPr="00A666A6" w:rsidRDefault="00E95B8D">
            <w:pPr>
              <w:jc w:val="center"/>
            </w:pPr>
            <w:r w:rsidRPr="00A666A6">
              <w:t>27 ноября 2000 г.</w:t>
            </w:r>
          </w:p>
        </w:tc>
      </w:tr>
      <w:tr w:rsidR="00E95B8D" w:rsidRPr="00A666A6" w:rsidTr="00913ED0">
        <w:tc>
          <w:tcPr>
            <w:tcW w:w="4836" w:type="dxa"/>
          </w:tcPr>
          <w:p w:rsidR="00E95B8D" w:rsidRPr="00A666A6" w:rsidRDefault="00E95B8D">
            <w:pPr>
              <w:jc w:val="both"/>
            </w:pPr>
            <w:r w:rsidRPr="00A666A6">
              <w:t>Орган, выдавший лицензию (разрешение, допуск)</w:t>
            </w:r>
          </w:p>
        </w:tc>
        <w:tc>
          <w:tcPr>
            <w:tcW w:w="4394" w:type="dxa"/>
            <w:vAlign w:val="center"/>
          </w:tcPr>
          <w:p w:rsidR="00E95B8D" w:rsidRPr="00A666A6" w:rsidRDefault="00E95B8D">
            <w:pPr>
              <w:jc w:val="center"/>
            </w:pPr>
            <w:r w:rsidRPr="00A666A6">
              <w:t>Федеральная служба по финансовым рынкам</w:t>
            </w:r>
          </w:p>
        </w:tc>
      </w:tr>
      <w:tr w:rsidR="00E95B8D" w:rsidRPr="00A666A6" w:rsidTr="00913ED0">
        <w:tc>
          <w:tcPr>
            <w:tcW w:w="4836" w:type="dxa"/>
          </w:tcPr>
          <w:p w:rsidR="00E95B8D" w:rsidRPr="00A666A6" w:rsidRDefault="00E95B8D">
            <w:pPr>
              <w:jc w:val="both"/>
            </w:pPr>
            <w:r w:rsidRPr="00A666A6">
              <w:t>Срок действия лицензии (разрешения, допуска)</w:t>
            </w:r>
          </w:p>
        </w:tc>
        <w:tc>
          <w:tcPr>
            <w:tcW w:w="4394" w:type="dxa"/>
            <w:vAlign w:val="center"/>
          </w:tcPr>
          <w:p w:rsidR="00E95B8D" w:rsidRPr="00A666A6" w:rsidRDefault="00E95B8D">
            <w:pPr>
              <w:jc w:val="center"/>
            </w:pPr>
            <w:r w:rsidRPr="00A666A6">
              <w:t>Без ограничения срока действия</w:t>
            </w:r>
          </w:p>
        </w:tc>
      </w:tr>
      <w:tr w:rsidR="00E95B8D" w:rsidRPr="00A666A6" w:rsidTr="00913ED0">
        <w:tc>
          <w:tcPr>
            <w:tcW w:w="9230" w:type="dxa"/>
            <w:gridSpan w:val="2"/>
          </w:tcPr>
          <w:p w:rsidR="00E95B8D" w:rsidRPr="00A666A6" w:rsidRDefault="00E95B8D">
            <w:pPr>
              <w:jc w:val="both"/>
            </w:pPr>
          </w:p>
        </w:tc>
      </w:tr>
      <w:tr w:rsidR="00E95B8D" w:rsidRPr="00A666A6" w:rsidTr="00913ED0">
        <w:tc>
          <w:tcPr>
            <w:tcW w:w="4836" w:type="dxa"/>
          </w:tcPr>
          <w:p w:rsidR="00E95B8D" w:rsidRPr="00A666A6" w:rsidRDefault="00E95B8D">
            <w:pPr>
              <w:jc w:val="both"/>
            </w:pPr>
            <w:r w:rsidRPr="00A666A6">
              <w:t xml:space="preserve">Вид лицензии (деятельности, работ) </w:t>
            </w:r>
          </w:p>
        </w:tc>
        <w:tc>
          <w:tcPr>
            <w:tcW w:w="4394" w:type="dxa"/>
            <w:vAlign w:val="center"/>
          </w:tcPr>
          <w:p w:rsidR="00E95B8D" w:rsidRPr="00A666A6" w:rsidRDefault="00E95B8D">
            <w:pPr>
              <w:jc w:val="center"/>
            </w:pPr>
            <w:r w:rsidRPr="00A666A6">
              <w:t>Лицензия профессионального участника рынка ценных бумаг на осуществление дилерской деятельности</w:t>
            </w:r>
          </w:p>
        </w:tc>
      </w:tr>
      <w:tr w:rsidR="00E95B8D" w:rsidRPr="00A666A6" w:rsidTr="00913ED0">
        <w:tc>
          <w:tcPr>
            <w:tcW w:w="4836" w:type="dxa"/>
          </w:tcPr>
          <w:p w:rsidR="00E95B8D" w:rsidRPr="00A666A6" w:rsidRDefault="00E95B8D">
            <w:r w:rsidRPr="00A666A6">
              <w:t>Номер лицензии (разрешения) или документа, подтверждающего получение допуска к отдельным видам работ</w:t>
            </w:r>
          </w:p>
        </w:tc>
        <w:tc>
          <w:tcPr>
            <w:tcW w:w="4394" w:type="dxa"/>
            <w:vAlign w:val="center"/>
          </w:tcPr>
          <w:p w:rsidR="00E95B8D" w:rsidRPr="00A666A6" w:rsidRDefault="00E95B8D">
            <w:pPr>
              <w:jc w:val="center"/>
            </w:pPr>
            <w:r w:rsidRPr="00A666A6">
              <w:t>№ 077-03004-010000</w:t>
            </w:r>
          </w:p>
        </w:tc>
      </w:tr>
      <w:tr w:rsidR="00E95B8D" w:rsidRPr="00A666A6" w:rsidTr="00913ED0">
        <w:tc>
          <w:tcPr>
            <w:tcW w:w="4836" w:type="dxa"/>
          </w:tcPr>
          <w:p w:rsidR="00E95B8D" w:rsidRPr="00A666A6" w:rsidRDefault="00E95B8D">
            <w:pPr>
              <w:jc w:val="both"/>
            </w:pPr>
            <w:r w:rsidRPr="00A666A6">
              <w:t>Дата выдачи лицензии (разрешения, допуска)</w:t>
            </w:r>
          </w:p>
        </w:tc>
        <w:tc>
          <w:tcPr>
            <w:tcW w:w="4394" w:type="dxa"/>
            <w:vAlign w:val="center"/>
          </w:tcPr>
          <w:p w:rsidR="00E95B8D" w:rsidRPr="00A666A6" w:rsidRDefault="00E95B8D">
            <w:pPr>
              <w:jc w:val="center"/>
            </w:pPr>
            <w:r w:rsidRPr="00A666A6">
              <w:t>27 ноября 2000 г.</w:t>
            </w:r>
          </w:p>
        </w:tc>
      </w:tr>
      <w:tr w:rsidR="00E95B8D" w:rsidRPr="00A666A6" w:rsidTr="00913ED0">
        <w:tc>
          <w:tcPr>
            <w:tcW w:w="4836" w:type="dxa"/>
          </w:tcPr>
          <w:p w:rsidR="00E95B8D" w:rsidRPr="00A666A6" w:rsidRDefault="00E95B8D">
            <w:pPr>
              <w:jc w:val="both"/>
            </w:pPr>
            <w:r w:rsidRPr="00A666A6">
              <w:t>Орган, выдавший лицензию (разрешение, допуск)</w:t>
            </w:r>
          </w:p>
        </w:tc>
        <w:tc>
          <w:tcPr>
            <w:tcW w:w="4394" w:type="dxa"/>
            <w:vAlign w:val="center"/>
          </w:tcPr>
          <w:p w:rsidR="00E95B8D" w:rsidRPr="00A666A6" w:rsidRDefault="00E95B8D">
            <w:pPr>
              <w:jc w:val="center"/>
            </w:pPr>
            <w:r w:rsidRPr="00A666A6">
              <w:t>Федеральная служба по финансовым рынкам</w:t>
            </w:r>
          </w:p>
        </w:tc>
      </w:tr>
      <w:tr w:rsidR="00E95B8D" w:rsidRPr="00A666A6" w:rsidTr="00913ED0">
        <w:tc>
          <w:tcPr>
            <w:tcW w:w="4836" w:type="dxa"/>
          </w:tcPr>
          <w:p w:rsidR="00E95B8D" w:rsidRPr="00A666A6" w:rsidRDefault="00E95B8D">
            <w:pPr>
              <w:jc w:val="both"/>
            </w:pPr>
            <w:r w:rsidRPr="00A666A6">
              <w:t>Срок действия лицензии (разрешения, допуска)</w:t>
            </w:r>
          </w:p>
        </w:tc>
        <w:tc>
          <w:tcPr>
            <w:tcW w:w="4394" w:type="dxa"/>
            <w:vAlign w:val="center"/>
          </w:tcPr>
          <w:p w:rsidR="00E95B8D" w:rsidRPr="00A666A6" w:rsidRDefault="00E95B8D">
            <w:pPr>
              <w:jc w:val="center"/>
            </w:pPr>
            <w:r w:rsidRPr="00A666A6">
              <w:t>Без ограничения срока действия</w:t>
            </w:r>
          </w:p>
        </w:tc>
      </w:tr>
      <w:tr w:rsidR="00E95B8D" w:rsidRPr="00A666A6" w:rsidTr="00913ED0">
        <w:tc>
          <w:tcPr>
            <w:tcW w:w="9230" w:type="dxa"/>
            <w:gridSpan w:val="2"/>
          </w:tcPr>
          <w:p w:rsidR="00E95B8D" w:rsidRPr="00A666A6" w:rsidRDefault="00E95B8D">
            <w:pPr>
              <w:jc w:val="both"/>
            </w:pPr>
          </w:p>
        </w:tc>
      </w:tr>
      <w:tr w:rsidR="00E95B8D" w:rsidRPr="00A666A6" w:rsidTr="00913ED0">
        <w:tc>
          <w:tcPr>
            <w:tcW w:w="4836" w:type="dxa"/>
          </w:tcPr>
          <w:p w:rsidR="00E95B8D" w:rsidRPr="00A666A6" w:rsidRDefault="00E95B8D">
            <w:pPr>
              <w:jc w:val="both"/>
            </w:pPr>
            <w:r w:rsidRPr="00A666A6">
              <w:t xml:space="preserve">Вид лицензии (деятельности, работ) </w:t>
            </w:r>
          </w:p>
        </w:tc>
        <w:tc>
          <w:tcPr>
            <w:tcW w:w="4394" w:type="dxa"/>
            <w:vAlign w:val="center"/>
          </w:tcPr>
          <w:p w:rsidR="00E95B8D" w:rsidRPr="00A666A6" w:rsidRDefault="00E95B8D">
            <w:pPr>
              <w:jc w:val="center"/>
            </w:pPr>
            <w:r w:rsidRPr="00A666A6">
              <w:t>Лицензия профессионального участника рынка ценных бумаг на осуществление  деятельности по управлению ценными бумагами</w:t>
            </w:r>
          </w:p>
        </w:tc>
      </w:tr>
      <w:tr w:rsidR="00E95B8D" w:rsidRPr="00A666A6" w:rsidTr="00913ED0">
        <w:tc>
          <w:tcPr>
            <w:tcW w:w="4836" w:type="dxa"/>
          </w:tcPr>
          <w:p w:rsidR="00E95B8D" w:rsidRPr="00A666A6" w:rsidRDefault="00E95B8D">
            <w:r w:rsidRPr="00A666A6">
              <w:t>Номер лицензии (разрешения) или документа, подтверждающего получение допуска к отдельным видам работ</w:t>
            </w:r>
          </w:p>
        </w:tc>
        <w:tc>
          <w:tcPr>
            <w:tcW w:w="4394" w:type="dxa"/>
            <w:vAlign w:val="center"/>
          </w:tcPr>
          <w:p w:rsidR="00E95B8D" w:rsidRPr="00A666A6" w:rsidRDefault="00E95B8D">
            <w:pPr>
              <w:jc w:val="center"/>
            </w:pPr>
            <w:r w:rsidRPr="00A666A6">
              <w:t>№ 077-03099-001000</w:t>
            </w:r>
          </w:p>
        </w:tc>
      </w:tr>
      <w:tr w:rsidR="00E95B8D" w:rsidRPr="00A666A6" w:rsidTr="00913ED0">
        <w:tc>
          <w:tcPr>
            <w:tcW w:w="4836" w:type="dxa"/>
          </w:tcPr>
          <w:p w:rsidR="00E95B8D" w:rsidRPr="00A666A6" w:rsidRDefault="00E95B8D">
            <w:pPr>
              <w:jc w:val="both"/>
            </w:pPr>
            <w:r w:rsidRPr="00A666A6">
              <w:t>Дата выдачи лицензии (разрешения, допуска)</w:t>
            </w:r>
          </w:p>
        </w:tc>
        <w:tc>
          <w:tcPr>
            <w:tcW w:w="4394" w:type="dxa"/>
            <w:vAlign w:val="center"/>
          </w:tcPr>
          <w:p w:rsidR="00E95B8D" w:rsidRPr="00A666A6" w:rsidRDefault="00E95B8D">
            <w:pPr>
              <w:jc w:val="center"/>
            </w:pPr>
            <w:r w:rsidRPr="00A666A6">
              <w:t>27 ноября 2000 г.</w:t>
            </w:r>
          </w:p>
        </w:tc>
      </w:tr>
      <w:tr w:rsidR="00E95B8D" w:rsidRPr="00A666A6" w:rsidTr="00913ED0">
        <w:tc>
          <w:tcPr>
            <w:tcW w:w="4836" w:type="dxa"/>
          </w:tcPr>
          <w:p w:rsidR="00E95B8D" w:rsidRPr="00A666A6" w:rsidRDefault="00E95B8D">
            <w:pPr>
              <w:jc w:val="both"/>
            </w:pPr>
            <w:r w:rsidRPr="00A666A6">
              <w:t>Орган, выдавший лицензию (разрешение, допуск)</w:t>
            </w:r>
          </w:p>
        </w:tc>
        <w:tc>
          <w:tcPr>
            <w:tcW w:w="4394" w:type="dxa"/>
            <w:vAlign w:val="center"/>
          </w:tcPr>
          <w:p w:rsidR="00E95B8D" w:rsidRPr="00A666A6" w:rsidRDefault="00E95B8D">
            <w:pPr>
              <w:jc w:val="center"/>
            </w:pPr>
            <w:r w:rsidRPr="00A666A6">
              <w:t>Федеральная служба по финансовым рынкам</w:t>
            </w:r>
          </w:p>
        </w:tc>
      </w:tr>
      <w:tr w:rsidR="00E95B8D" w:rsidRPr="00A666A6" w:rsidTr="00913ED0">
        <w:tc>
          <w:tcPr>
            <w:tcW w:w="4836" w:type="dxa"/>
          </w:tcPr>
          <w:p w:rsidR="00E95B8D" w:rsidRPr="00A666A6" w:rsidRDefault="00E95B8D">
            <w:pPr>
              <w:jc w:val="both"/>
            </w:pPr>
            <w:r w:rsidRPr="00A666A6">
              <w:t>Срок действия лицензии (разрешения, допуска)</w:t>
            </w:r>
          </w:p>
        </w:tc>
        <w:tc>
          <w:tcPr>
            <w:tcW w:w="4394" w:type="dxa"/>
            <w:vAlign w:val="center"/>
          </w:tcPr>
          <w:p w:rsidR="00E95B8D" w:rsidRPr="00A666A6" w:rsidRDefault="00E95B8D">
            <w:pPr>
              <w:jc w:val="center"/>
            </w:pPr>
            <w:r w:rsidRPr="00A666A6">
              <w:t>Без ограничения срока действия</w:t>
            </w:r>
          </w:p>
        </w:tc>
      </w:tr>
      <w:tr w:rsidR="00E95B8D" w:rsidRPr="00A666A6" w:rsidTr="00913ED0">
        <w:tc>
          <w:tcPr>
            <w:tcW w:w="9230" w:type="dxa"/>
            <w:gridSpan w:val="2"/>
          </w:tcPr>
          <w:p w:rsidR="00E95B8D" w:rsidRPr="00A666A6" w:rsidRDefault="00E95B8D">
            <w:pPr>
              <w:jc w:val="both"/>
            </w:pPr>
          </w:p>
        </w:tc>
      </w:tr>
      <w:tr w:rsidR="00E95B8D" w:rsidRPr="00A666A6" w:rsidTr="00913ED0">
        <w:tc>
          <w:tcPr>
            <w:tcW w:w="4836" w:type="dxa"/>
          </w:tcPr>
          <w:p w:rsidR="00E95B8D" w:rsidRPr="00A666A6" w:rsidRDefault="00E95B8D">
            <w:pPr>
              <w:jc w:val="both"/>
            </w:pPr>
            <w:r w:rsidRPr="00A666A6">
              <w:t xml:space="preserve">Вид лицензии (деятельности, работ) </w:t>
            </w:r>
          </w:p>
        </w:tc>
        <w:tc>
          <w:tcPr>
            <w:tcW w:w="4394" w:type="dxa"/>
            <w:vAlign w:val="center"/>
          </w:tcPr>
          <w:p w:rsidR="00E95B8D" w:rsidRPr="00A666A6" w:rsidRDefault="00E95B8D">
            <w:pPr>
              <w:jc w:val="center"/>
            </w:pPr>
            <w:r w:rsidRPr="00A666A6">
              <w:t>Лицензия профессионального участника рынка ценных бумаг на осуществление депозитарной деятельности</w:t>
            </w:r>
          </w:p>
        </w:tc>
      </w:tr>
      <w:tr w:rsidR="00E95B8D" w:rsidRPr="00A666A6" w:rsidTr="00913ED0">
        <w:tc>
          <w:tcPr>
            <w:tcW w:w="4836" w:type="dxa"/>
          </w:tcPr>
          <w:p w:rsidR="00E95B8D" w:rsidRPr="00A666A6" w:rsidRDefault="00E95B8D">
            <w:r w:rsidRPr="00A666A6">
              <w:t>Номер лицензии (разрешения) или документа, подтверждающего получение допуска к отдельным видам работ</w:t>
            </w:r>
          </w:p>
        </w:tc>
        <w:tc>
          <w:tcPr>
            <w:tcW w:w="4394" w:type="dxa"/>
            <w:vAlign w:val="center"/>
          </w:tcPr>
          <w:p w:rsidR="00E95B8D" w:rsidRPr="00A666A6" w:rsidRDefault="00E95B8D">
            <w:pPr>
              <w:jc w:val="center"/>
            </w:pPr>
            <w:r w:rsidRPr="00A666A6">
              <w:t>№ 077-02768-000100</w:t>
            </w:r>
          </w:p>
        </w:tc>
      </w:tr>
      <w:tr w:rsidR="00E95B8D" w:rsidRPr="00A666A6" w:rsidTr="00913ED0">
        <w:tc>
          <w:tcPr>
            <w:tcW w:w="4836" w:type="dxa"/>
          </w:tcPr>
          <w:p w:rsidR="00E95B8D" w:rsidRPr="00A666A6" w:rsidRDefault="00E95B8D">
            <w:pPr>
              <w:jc w:val="both"/>
            </w:pPr>
            <w:r w:rsidRPr="00A666A6">
              <w:t>Дата выдачи лицензии (разрешения, допуска)</w:t>
            </w:r>
          </w:p>
        </w:tc>
        <w:tc>
          <w:tcPr>
            <w:tcW w:w="4394" w:type="dxa"/>
            <w:vAlign w:val="center"/>
          </w:tcPr>
          <w:p w:rsidR="00E95B8D" w:rsidRPr="00A666A6" w:rsidRDefault="00E95B8D">
            <w:pPr>
              <w:jc w:val="center"/>
            </w:pPr>
            <w:r w:rsidRPr="00A666A6">
              <w:t>08 ноября 2000 г.</w:t>
            </w:r>
          </w:p>
        </w:tc>
      </w:tr>
      <w:tr w:rsidR="00E95B8D" w:rsidRPr="00A666A6" w:rsidTr="00913ED0">
        <w:tc>
          <w:tcPr>
            <w:tcW w:w="4836" w:type="dxa"/>
          </w:tcPr>
          <w:p w:rsidR="00E95B8D" w:rsidRPr="00A666A6" w:rsidRDefault="00E95B8D">
            <w:pPr>
              <w:jc w:val="both"/>
            </w:pPr>
            <w:r w:rsidRPr="00A666A6">
              <w:t>Орган, выдавший лицензию (разрешение, допуск)</w:t>
            </w:r>
          </w:p>
        </w:tc>
        <w:tc>
          <w:tcPr>
            <w:tcW w:w="4394" w:type="dxa"/>
            <w:vAlign w:val="center"/>
          </w:tcPr>
          <w:p w:rsidR="00E95B8D" w:rsidRPr="00A666A6" w:rsidRDefault="00E95B8D">
            <w:pPr>
              <w:jc w:val="center"/>
            </w:pPr>
            <w:r w:rsidRPr="00A666A6">
              <w:t>Федеральная служба по финансовым рынкам</w:t>
            </w:r>
          </w:p>
        </w:tc>
      </w:tr>
      <w:tr w:rsidR="00E95B8D" w:rsidRPr="00A666A6" w:rsidTr="00913ED0">
        <w:tc>
          <w:tcPr>
            <w:tcW w:w="4836" w:type="dxa"/>
          </w:tcPr>
          <w:p w:rsidR="00E95B8D" w:rsidRPr="00A666A6" w:rsidRDefault="00E95B8D">
            <w:pPr>
              <w:jc w:val="both"/>
            </w:pPr>
            <w:r w:rsidRPr="00A666A6">
              <w:t>Срок действия лицензии (разрешения, допуска)</w:t>
            </w:r>
          </w:p>
        </w:tc>
        <w:tc>
          <w:tcPr>
            <w:tcW w:w="4394" w:type="dxa"/>
            <w:vAlign w:val="center"/>
          </w:tcPr>
          <w:p w:rsidR="00E95B8D" w:rsidRPr="00A666A6" w:rsidRDefault="00E95B8D">
            <w:pPr>
              <w:jc w:val="center"/>
            </w:pPr>
            <w:r w:rsidRPr="00A666A6">
              <w:t>Без ограничения срока действия</w:t>
            </w:r>
          </w:p>
        </w:tc>
      </w:tr>
    </w:tbl>
    <w:p w:rsidR="00E95B8D" w:rsidRPr="00A666A6" w:rsidRDefault="00E95B8D" w:rsidP="00913ED0">
      <w:pPr>
        <w:jc w:val="both"/>
      </w:pPr>
    </w:p>
    <w:p w:rsidR="00E95B8D" w:rsidRPr="00A666A6" w:rsidRDefault="00E95B8D">
      <w:pPr>
        <w:widowControl w:val="0"/>
        <w:autoSpaceDE w:val="0"/>
        <w:autoSpaceDN w:val="0"/>
        <w:adjustRightInd w:val="0"/>
        <w:jc w:val="both"/>
        <w:rPr>
          <w:rFonts w:cs="Calibri"/>
          <w:b/>
          <w:i/>
        </w:rPr>
      </w:pPr>
      <w:r w:rsidRPr="00A666A6">
        <w:t xml:space="preserve">В случае если для проведения отдельных видов работ, имеющих для эмитента существенное финансово-хозяйственное значение, в соответствии с законодательством Российской Федерации требуется получение специальных допусков, указываются сведения о наличии у эмитента таких допусков: </w:t>
      </w:r>
      <w:r w:rsidRPr="00A666A6">
        <w:rPr>
          <w:b/>
          <w:i/>
        </w:rPr>
        <w:t xml:space="preserve">у Эмитента отсутствуют специальные разрешения, лицензии, допуски для проведения отдельных видов работ, имеющих для эмитента существенное финансово-хозяйственное значение. </w:t>
      </w:r>
    </w:p>
    <w:p w:rsidR="00E95B8D" w:rsidRPr="00A666A6" w:rsidRDefault="00E95B8D">
      <w:pPr>
        <w:widowControl w:val="0"/>
        <w:autoSpaceDE w:val="0"/>
        <w:autoSpaceDN w:val="0"/>
        <w:adjustRightInd w:val="0"/>
        <w:jc w:val="both"/>
        <w:rPr>
          <w:rFonts w:cs="Calibri"/>
        </w:rPr>
      </w:pPr>
    </w:p>
    <w:p w:rsidR="00E95B8D" w:rsidRPr="00A666A6" w:rsidRDefault="00E95B8D" w:rsidP="0098668F">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56" w:name="_Toc430103427"/>
      <w:r w:rsidRPr="00A666A6">
        <w:t>3.2.6. Сведения о деятельности отдельных категорий эмитентов эмиссионных ценных бумаг</w:t>
      </w:r>
      <w:bookmarkEnd w:id="56"/>
    </w:p>
    <w:p w:rsidR="00E95B8D" w:rsidRPr="00A666A6" w:rsidRDefault="00E95B8D" w:rsidP="00BD52E9">
      <w:pPr>
        <w:pStyle w:val="Basic"/>
      </w:pPr>
      <w:r w:rsidRPr="00A666A6">
        <w:t xml:space="preserve">Эмитенты, являющиеся акционерными инвестиционными фондами, страховыми или кредитными организациями, ипотечными агентами, специализированными обществами, вместо сведений, предусмотренных </w:t>
      </w:r>
      <w:hyperlink w:anchor="Par504" w:history="1">
        <w:r w:rsidRPr="00A666A6">
          <w:t>подпунктами 3.2.2</w:t>
        </w:r>
      </w:hyperlink>
      <w:r w:rsidRPr="00A666A6">
        <w:t xml:space="preserve"> - </w:t>
      </w:r>
      <w:hyperlink w:anchor="Par560" w:history="1">
        <w:r w:rsidRPr="00A666A6">
          <w:t>3.2.4</w:t>
        </w:r>
      </w:hyperlink>
      <w:r w:rsidRPr="00A666A6">
        <w:t xml:space="preserve"> настоящего пункта, раскрывают сведения, предусмотренные настоящим подпунктом.</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57" w:name="_Toc430103428"/>
      <w:r w:rsidRPr="00A666A6">
        <w:t>3.2.6.1. Сведения о деятельности эмитентов, являющихся акционерными инвестиционными фондами</w:t>
      </w:r>
      <w:bookmarkEnd w:id="57"/>
    </w:p>
    <w:p w:rsidR="00E95B8D" w:rsidRPr="00A666A6" w:rsidRDefault="00E95B8D" w:rsidP="0089290C">
      <w:pPr>
        <w:ind w:firstLine="567"/>
        <w:jc w:val="both"/>
        <w:rPr>
          <w:b/>
          <w:i/>
        </w:rPr>
      </w:pPr>
      <w:r w:rsidRPr="00A666A6">
        <w:rPr>
          <w:b/>
          <w:i/>
        </w:rPr>
        <w:t>Эмитент не является акционерным инвестиционным фондом.</w:t>
      </w:r>
    </w:p>
    <w:p w:rsidR="00E95B8D" w:rsidRPr="00A666A6" w:rsidRDefault="00E95B8D" w:rsidP="0094409B">
      <w:pPr>
        <w:pStyle w:val="Heading3"/>
      </w:pPr>
      <w:bookmarkStart w:id="58" w:name="_Toc430103429"/>
      <w:r w:rsidRPr="00A666A6">
        <w:t>3.2.6.2. Сведения о деятельности эмитентов, являющихся страховыми организациями</w:t>
      </w:r>
      <w:bookmarkEnd w:id="58"/>
    </w:p>
    <w:p w:rsidR="00E95B8D" w:rsidRPr="00A666A6" w:rsidRDefault="00E95B8D" w:rsidP="0089290C">
      <w:pPr>
        <w:ind w:firstLine="567"/>
        <w:jc w:val="both"/>
        <w:rPr>
          <w:b/>
          <w:i/>
        </w:rPr>
      </w:pPr>
      <w:r w:rsidRPr="00A666A6">
        <w:rPr>
          <w:b/>
          <w:i/>
        </w:rPr>
        <w:t>Эмитент не является страховой организацией.</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59" w:name="_Toc430103430"/>
      <w:r w:rsidRPr="00A666A6">
        <w:t>3.2.6.3. Сведения о деятельности эмитентов, являющихся кредитными организациями</w:t>
      </w:r>
      <w:bookmarkEnd w:id="59"/>
    </w:p>
    <w:p w:rsidR="00E95B8D" w:rsidRPr="00A666A6" w:rsidRDefault="00E95B8D" w:rsidP="00BD52E9">
      <w:pPr>
        <w:pStyle w:val="Basic"/>
      </w:pPr>
      <w:r w:rsidRPr="00A666A6">
        <w:t>Указываются основная, а именно преобладающая и имеющая приоритетное значение для кредитной организации - эмитента деятельность (виды деятельности, виды банковских операций, предусмотренных законодательством Российской Федерации), доля доходов кредитной организации - эмитента от такой основной деятельности (видов деятельности, видов банковских операций, предусмотренных законодательством Российской Федерации) в общей сумме полученных за соответствующий отчетный период доходов кредитной организации - эмитента за пять последних завершенных отчетных лет либо за каждый завершенный отчетный год, если кредитная организация - эмитент осуществляет свою деятельность менее пяти лет, а также за последний завершенный отчетный период до даты утверждения проспекта ценных бумаг.</w:t>
      </w:r>
    </w:p>
    <w:p w:rsidR="00E95B8D" w:rsidRPr="00A666A6" w:rsidRDefault="00E95B8D" w:rsidP="00BD52E9">
      <w:pPr>
        <w:pStyle w:val="Basic"/>
      </w:pPr>
    </w:p>
    <w:p w:rsidR="00E95B8D" w:rsidRPr="00A666A6" w:rsidRDefault="00E95B8D" w:rsidP="0089290C">
      <w:pPr>
        <w:pStyle w:val="a0"/>
        <w:rPr>
          <w:b/>
          <w:i/>
          <w:sz w:val="22"/>
          <w:szCs w:val="22"/>
        </w:rPr>
      </w:pPr>
      <w:r w:rsidRPr="00A666A6">
        <w:rPr>
          <w:b/>
          <w:i/>
          <w:sz w:val="22"/>
          <w:szCs w:val="22"/>
        </w:rPr>
        <w:t>Основной деятельностью Сбербанка являются банковские операции:</w:t>
      </w:r>
    </w:p>
    <w:p w:rsidR="00E95B8D" w:rsidRPr="00A666A6" w:rsidRDefault="00E95B8D" w:rsidP="0089290C">
      <w:pPr>
        <w:pStyle w:val="1"/>
        <w:tabs>
          <w:tab w:val="left" w:pos="709"/>
        </w:tabs>
        <w:ind w:left="709" w:hanging="352"/>
        <w:rPr>
          <w:b/>
          <w:i/>
          <w:sz w:val="22"/>
          <w:szCs w:val="22"/>
        </w:rPr>
      </w:pPr>
      <w:r w:rsidRPr="00A666A6">
        <w:rPr>
          <w:b/>
          <w:i/>
          <w:sz w:val="22"/>
          <w:szCs w:val="22"/>
        </w:rPr>
        <w:t>Операции с корпоративными клиентами: обслуживание расчетных и текущих счетов, открытие депозитов, предоставление финансирования, выдача гарантий, обслуживание экспортно-импортных операций, инкассация, конверсионные услуги, денежные переводы в пользу юридических лиц и др.</w:t>
      </w:r>
    </w:p>
    <w:p w:rsidR="00E95B8D" w:rsidRPr="00A666A6" w:rsidRDefault="00E95B8D" w:rsidP="0089290C">
      <w:pPr>
        <w:pStyle w:val="1"/>
        <w:tabs>
          <w:tab w:val="left" w:pos="709"/>
        </w:tabs>
        <w:ind w:left="709" w:hanging="352"/>
        <w:rPr>
          <w:b/>
          <w:i/>
          <w:sz w:val="22"/>
          <w:szCs w:val="22"/>
        </w:rPr>
      </w:pPr>
      <w:r w:rsidRPr="00A666A6">
        <w:rPr>
          <w:b/>
          <w:i/>
          <w:sz w:val="22"/>
          <w:szCs w:val="22"/>
        </w:rPr>
        <w:t>Операции с розничными клиентами: принятие средств во вклады и ценные бумаги Банка, кредитование, обслуживание банковских карт, операции с драгоценными металлами, купля-продажа иностранной валюты, платежи, денежные переводы, хранение ценностей и др.</w:t>
      </w:r>
    </w:p>
    <w:p w:rsidR="00E95B8D" w:rsidRPr="00A666A6" w:rsidRDefault="00E95B8D" w:rsidP="0089290C">
      <w:pPr>
        <w:pStyle w:val="Basic"/>
        <w:rPr>
          <w:b/>
          <w:i/>
          <w:szCs w:val="22"/>
        </w:rPr>
      </w:pPr>
      <w:r w:rsidRPr="00A666A6">
        <w:rPr>
          <w:b/>
          <w:i/>
          <w:szCs w:val="22"/>
        </w:rPr>
        <w:t>Операции на финансовых рынках: с ценными бумагами, производными финансовыми инструментами, иностранной валютой; размещение и привлечение средств на межбанковском рынке и рынках капитала и др.</w:t>
      </w:r>
    </w:p>
    <w:p w:rsidR="00E95B8D" w:rsidRPr="00A666A6" w:rsidRDefault="00E95B8D" w:rsidP="0089290C">
      <w:pPr>
        <w:pStyle w:val="em-0"/>
      </w:pPr>
      <w:r w:rsidRPr="00A666A6">
        <w:rPr>
          <w:b/>
          <w:i/>
        </w:rPr>
        <w:t>Доля доходов кредитной организации - эмитента от основной деятельности (видов деятельности, видов банковских операций) в общей сумме полученных за соответствующий отчетный период доходов кредитной организации - эмитента (за последний завершенный финансовый год  и за отчетный квартал):</w:t>
      </w:r>
    </w:p>
    <w:p w:rsidR="00E95B8D" w:rsidRPr="00A666A6" w:rsidRDefault="00E95B8D" w:rsidP="0089290C">
      <w:pPr>
        <w:tabs>
          <w:tab w:val="num" w:pos="360"/>
        </w:tabs>
        <w:ind w:firstLine="567"/>
        <w:jc w:val="both"/>
        <w:rPr>
          <w:b/>
          <w:i/>
        </w:rPr>
      </w:pPr>
    </w:p>
    <w:p w:rsidR="00E95B8D" w:rsidRPr="00A666A6" w:rsidRDefault="00E95B8D" w:rsidP="0089290C">
      <w:pPr>
        <w:tabs>
          <w:tab w:val="num" w:pos="360"/>
        </w:tabs>
        <w:ind w:firstLine="567"/>
        <w:jc w:val="both"/>
        <w:rPr>
          <w:b/>
          <w:i/>
        </w:rPr>
      </w:pPr>
      <w:r w:rsidRPr="00A666A6">
        <w:rPr>
          <w:b/>
          <w:i/>
        </w:rPr>
        <w:t>К доходам от основной деятельности, Банк относит следующие виды доходов:</w:t>
      </w:r>
    </w:p>
    <w:p w:rsidR="00E95B8D" w:rsidRPr="00A666A6" w:rsidRDefault="00E95B8D" w:rsidP="001D0AB2">
      <w:pPr>
        <w:numPr>
          <w:ilvl w:val="0"/>
          <w:numId w:val="15"/>
        </w:numPr>
        <w:tabs>
          <w:tab w:val="num" w:pos="851"/>
        </w:tabs>
        <w:ind w:left="851" w:hanging="284"/>
        <w:jc w:val="both"/>
        <w:rPr>
          <w:b/>
          <w:i/>
        </w:rPr>
      </w:pPr>
      <w:r w:rsidRPr="00A666A6">
        <w:rPr>
          <w:b/>
          <w:i/>
        </w:rPr>
        <w:t>Доходы, полученные от операций кредитования (процентные и комиссионные)</w:t>
      </w:r>
    </w:p>
    <w:p w:rsidR="00E95B8D" w:rsidRPr="00A666A6" w:rsidRDefault="00E95B8D" w:rsidP="001D0AB2">
      <w:pPr>
        <w:numPr>
          <w:ilvl w:val="0"/>
          <w:numId w:val="15"/>
        </w:numPr>
        <w:tabs>
          <w:tab w:val="num" w:pos="851"/>
        </w:tabs>
        <w:ind w:left="851" w:hanging="284"/>
        <w:jc w:val="both"/>
        <w:rPr>
          <w:b/>
          <w:i/>
        </w:rPr>
      </w:pPr>
      <w:r w:rsidRPr="00A666A6">
        <w:rPr>
          <w:b/>
          <w:i/>
        </w:rPr>
        <w:t>Доходы от операций с ценными бумагами (процентные доходы и чистые доходы от операций с ценными бумагами), а также с другими финансовыми активами</w:t>
      </w:r>
    </w:p>
    <w:p w:rsidR="00E95B8D" w:rsidRPr="00A666A6" w:rsidRDefault="00E95B8D" w:rsidP="001D0AB2">
      <w:pPr>
        <w:numPr>
          <w:ilvl w:val="0"/>
          <w:numId w:val="15"/>
        </w:numPr>
        <w:tabs>
          <w:tab w:val="num" w:pos="851"/>
        </w:tabs>
        <w:ind w:left="851" w:hanging="284"/>
        <w:jc w:val="both"/>
        <w:rPr>
          <w:b/>
          <w:i/>
          <w:sz w:val="24"/>
          <w:szCs w:val="24"/>
        </w:rPr>
      </w:pPr>
      <w:r w:rsidRPr="00A666A6">
        <w:rPr>
          <w:b/>
          <w:i/>
        </w:rPr>
        <w:t>Комиссионный доход (без учета операций кредитования)</w:t>
      </w:r>
    </w:p>
    <w:p w:rsidR="00E95B8D" w:rsidRPr="00A666A6" w:rsidRDefault="00E95B8D" w:rsidP="001D0AB2">
      <w:pPr>
        <w:numPr>
          <w:ilvl w:val="0"/>
          <w:numId w:val="15"/>
        </w:numPr>
        <w:tabs>
          <w:tab w:val="num" w:pos="851"/>
        </w:tabs>
        <w:ind w:left="851" w:hanging="284"/>
        <w:jc w:val="both"/>
        <w:rPr>
          <w:b/>
          <w:i/>
        </w:rPr>
      </w:pPr>
      <w:r w:rsidRPr="00A666A6">
        <w:rPr>
          <w:b/>
          <w:i/>
        </w:rPr>
        <w:t>Чистые доходы от операций с иностранной валютой и от переоценки иностранной валюты.</w:t>
      </w:r>
    </w:p>
    <w:p w:rsidR="00E95B8D" w:rsidRPr="00A666A6" w:rsidRDefault="00E95B8D" w:rsidP="0089290C">
      <w:pPr>
        <w:pStyle w:val="Basic"/>
        <w:rPr>
          <w:b/>
          <w:i/>
          <w:szCs w:val="22"/>
        </w:rPr>
      </w:pPr>
    </w:p>
    <w:p w:rsidR="00E95B8D" w:rsidRPr="00A666A6" w:rsidRDefault="00E95B8D" w:rsidP="0089290C">
      <w:pPr>
        <w:pStyle w:val="Basic"/>
      </w:pPr>
    </w:p>
    <w:p w:rsidR="00E95B8D" w:rsidRPr="00A666A6" w:rsidRDefault="00E95B8D" w:rsidP="00BC48D2">
      <w:pPr>
        <w:jc w:val="center"/>
        <w:rPr>
          <w:b/>
        </w:rPr>
      </w:pPr>
      <w:r w:rsidRPr="00A666A6">
        <w:rPr>
          <w:b/>
        </w:rPr>
        <w:t>Доля доходов Банка от основной деятельности (видов деятельности) в общей сумме, полученных за соответствующий отчетный период доходов Банка</w:t>
      </w:r>
    </w:p>
    <w:p w:rsidR="00E95B8D" w:rsidRPr="00A666A6" w:rsidRDefault="00E95B8D" w:rsidP="00BC48D2">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6"/>
        <w:gridCol w:w="1156"/>
        <w:gridCol w:w="1184"/>
        <w:gridCol w:w="1213"/>
        <w:gridCol w:w="1195"/>
        <w:gridCol w:w="1280"/>
        <w:gridCol w:w="1280"/>
      </w:tblGrid>
      <w:tr w:rsidR="00E95B8D" w:rsidRPr="00A666A6" w:rsidTr="0090798D">
        <w:tc>
          <w:tcPr>
            <w:tcW w:w="1494" w:type="pct"/>
          </w:tcPr>
          <w:p w:rsidR="00E95B8D" w:rsidRPr="00A666A6" w:rsidRDefault="00E95B8D">
            <w:pPr>
              <w:jc w:val="center"/>
              <w:rPr>
                <w:b/>
              </w:rPr>
            </w:pPr>
            <w:r w:rsidRPr="00A666A6">
              <w:t>ПОКАЗАТЕЛЬ</w:t>
            </w:r>
          </w:p>
        </w:tc>
        <w:tc>
          <w:tcPr>
            <w:tcW w:w="554" w:type="pct"/>
            <w:vAlign w:val="center"/>
          </w:tcPr>
          <w:p w:rsidR="00E95B8D" w:rsidRPr="00A666A6" w:rsidRDefault="00E95B8D" w:rsidP="00234B8A">
            <w:pPr>
              <w:jc w:val="center"/>
              <w:rPr>
                <w:b/>
              </w:rPr>
            </w:pPr>
            <w:r w:rsidRPr="00A666A6">
              <w:rPr>
                <w:b/>
              </w:rPr>
              <w:t>2010 год</w:t>
            </w:r>
          </w:p>
        </w:tc>
        <w:tc>
          <w:tcPr>
            <w:tcW w:w="568" w:type="pct"/>
            <w:vAlign w:val="center"/>
          </w:tcPr>
          <w:p w:rsidR="00E95B8D" w:rsidRPr="00A666A6" w:rsidRDefault="00E95B8D" w:rsidP="00234B8A">
            <w:pPr>
              <w:jc w:val="center"/>
              <w:rPr>
                <w:b/>
              </w:rPr>
            </w:pPr>
            <w:r w:rsidRPr="00A666A6">
              <w:rPr>
                <w:b/>
              </w:rPr>
              <w:t>2011 год</w:t>
            </w:r>
          </w:p>
        </w:tc>
        <w:tc>
          <w:tcPr>
            <w:tcW w:w="582" w:type="pct"/>
            <w:vAlign w:val="center"/>
          </w:tcPr>
          <w:p w:rsidR="00E95B8D" w:rsidRPr="00A666A6" w:rsidRDefault="00E95B8D" w:rsidP="00234B8A">
            <w:pPr>
              <w:jc w:val="center"/>
              <w:rPr>
                <w:b/>
              </w:rPr>
            </w:pPr>
            <w:r w:rsidRPr="00A666A6">
              <w:rPr>
                <w:b/>
              </w:rPr>
              <w:t>2012 год</w:t>
            </w:r>
          </w:p>
        </w:tc>
        <w:tc>
          <w:tcPr>
            <w:tcW w:w="573" w:type="pct"/>
            <w:vAlign w:val="center"/>
          </w:tcPr>
          <w:p w:rsidR="00E95B8D" w:rsidRPr="00A666A6" w:rsidRDefault="00E95B8D" w:rsidP="00234B8A">
            <w:pPr>
              <w:jc w:val="center"/>
              <w:rPr>
                <w:b/>
              </w:rPr>
            </w:pPr>
            <w:r w:rsidRPr="00A666A6">
              <w:rPr>
                <w:b/>
              </w:rPr>
              <w:t>2013 год</w:t>
            </w:r>
          </w:p>
        </w:tc>
        <w:tc>
          <w:tcPr>
            <w:tcW w:w="614" w:type="pct"/>
            <w:vAlign w:val="center"/>
          </w:tcPr>
          <w:p w:rsidR="00E95B8D" w:rsidRPr="00A666A6" w:rsidRDefault="00E95B8D" w:rsidP="00234B8A">
            <w:pPr>
              <w:jc w:val="center"/>
              <w:rPr>
                <w:b/>
              </w:rPr>
            </w:pPr>
            <w:r w:rsidRPr="00A666A6">
              <w:rPr>
                <w:b/>
              </w:rPr>
              <w:t>2014 год</w:t>
            </w:r>
          </w:p>
        </w:tc>
        <w:tc>
          <w:tcPr>
            <w:tcW w:w="614" w:type="pct"/>
            <w:vAlign w:val="center"/>
          </w:tcPr>
          <w:p w:rsidR="00E95B8D" w:rsidRPr="00A666A6" w:rsidRDefault="00E95B8D" w:rsidP="00234B8A">
            <w:pPr>
              <w:spacing w:before="120" w:after="120"/>
              <w:jc w:val="center"/>
              <w:rPr>
                <w:b/>
                <w:bCs/>
              </w:rPr>
            </w:pPr>
            <w:r w:rsidRPr="00A666A6">
              <w:rPr>
                <w:b/>
              </w:rPr>
              <w:t>6 мес. 2015 года</w:t>
            </w:r>
          </w:p>
        </w:tc>
      </w:tr>
      <w:tr w:rsidR="00E95B8D" w:rsidRPr="00A666A6" w:rsidTr="0090798D">
        <w:tc>
          <w:tcPr>
            <w:tcW w:w="1494" w:type="pct"/>
          </w:tcPr>
          <w:p w:rsidR="00E95B8D" w:rsidRPr="00A666A6" w:rsidRDefault="00E95B8D">
            <w:pPr>
              <w:jc w:val="center"/>
              <w:rPr>
                <w:b/>
              </w:rPr>
            </w:pPr>
            <w:r w:rsidRPr="00A666A6">
              <w:t>Доля доходов банка от основной деятельности</w:t>
            </w:r>
          </w:p>
        </w:tc>
        <w:tc>
          <w:tcPr>
            <w:tcW w:w="554" w:type="pct"/>
          </w:tcPr>
          <w:p w:rsidR="00E95B8D" w:rsidRPr="00A666A6" w:rsidRDefault="00E95B8D">
            <w:pPr>
              <w:jc w:val="center"/>
            </w:pPr>
            <w:r w:rsidRPr="00A666A6">
              <w:t>98,6</w:t>
            </w:r>
            <w:r w:rsidRPr="00A666A6">
              <w:rPr>
                <w:sz w:val="20"/>
                <w:szCs w:val="20"/>
              </w:rPr>
              <w:t>%</w:t>
            </w:r>
          </w:p>
        </w:tc>
        <w:tc>
          <w:tcPr>
            <w:tcW w:w="568" w:type="pct"/>
          </w:tcPr>
          <w:p w:rsidR="00E95B8D" w:rsidRPr="00A666A6" w:rsidRDefault="00E95B8D">
            <w:pPr>
              <w:jc w:val="center"/>
            </w:pPr>
            <w:r w:rsidRPr="00A666A6">
              <w:t>98,8</w:t>
            </w:r>
            <w:r w:rsidRPr="00A666A6">
              <w:rPr>
                <w:sz w:val="20"/>
                <w:szCs w:val="20"/>
              </w:rPr>
              <w:t>%</w:t>
            </w:r>
          </w:p>
        </w:tc>
        <w:tc>
          <w:tcPr>
            <w:tcW w:w="582" w:type="pct"/>
          </w:tcPr>
          <w:p w:rsidR="00E95B8D" w:rsidRPr="00A666A6" w:rsidRDefault="00E95B8D">
            <w:pPr>
              <w:jc w:val="center"/>
            </w:pPr>
            <w:r w:rsidRPr="00A666A6">
              <w:t>99,0%</w:t>
            </w:r>
          </w:p>
        </w:tc>
        <w:tc>
          <w:tcPr>
            <w:tcW w:w="573" w:type="pct"/>
          </w:tcPr>
          <w:p w:rsidR="00E95B8D" w:rsidRPr="00A666A6" w:rsidRDefault="00E95B8D">
            <w:pPr>
              <w:jc w:val="center"/>
            </w:pPr>
            <w:r w:rsidRPr="00A666A6">
              <w:t>98,8%</w:t>
            </w:r>
          </w:p>
        </w:tc>
        <w:tc>
          <w:tcPr>
            <w:tcW w:w="614" w:type="pct"/>
          </w:tcPr>
          <w:p w:rsidR="00E95B8D" w:rsidRPr="00A666A6" w:rsidRDefault="00E95B8D" w:rsidP="00234B8A">
            <w:pPr>
              <w:jc w:val="center"/>
            </w:pPr>
            <w:r w:rsidRPr="00A666A6">
              <w:t>97,9%</w:t>
            </w:r>
          </w:p>
        </w:tc>
        <w:tc>
          <w:tcPr>
            <w:tcW w:w="614" w:type="pct"/>
          </w:tcPr>
          <w:p w:rsidR="00E95B8D" w:rsidRPr="00A666A6" w:rsidRDefault="00E95B8D" w:rsidP="00234B8A">
            <w:pPr>
              <w:jc w:val="center"/>
            </w:pPr>
            <w:r w:rsidRPr="00A666A6">
              <w:t>99,1%</w:t>
            </w:r>
          </w:p>
        </w:tc>
      </w:tr>
    </w:tbl>
    <w:p w:rsidR="00E95B8D" w:rsidRPr="00A666A6" w:rsidRDefault="00E95B8D" w:rsidP="0089290C">
      <w:pPr>
        <w:pStyle w:val="Basic"/>
      </w:pPr>
    </w:p>
    <w:p w:rsidR="00E95B8D" w:rsidRPr="00A666A6" w:rsidRDefault="00E95B8D" w:rsidP="00BD52E9">
      <w:pPr>
        <w:pStyle w:val="Basic"/>
      </w:pPr>
      <w:r w:rsidRPr="00A666A6">
        <w:t>Описываются изменения размера доходов кредитной организации - эмитента от такой основной деятельности (видов деятельности, видов банковских операций, предусмотренных законодательством Российской Федерации) на 10 и более процентов по сравнению с соответствующим предыдущим отчетным периодом и причины таких изменений.</w:t>
      </w:r>
    </w:p>
    <w:p w:rsidR="00E95B8D" w:rsidRPr="00A666A6" w:rsidRDefault="00E95B8D" w:rsidP="00D36836">
      <w:pPr>
        <w:autoSpaceDE w:val="0"/>
        <w:autoSpaceDN w:val="0"/>
        <w:adjustRightInd w:val="0"/>
        <w:rPr>
          <w:sz w:val="24"/>
          <w:szCs w:val="24"/>
          <w:lang w:eastAsia="ru-RU"/>
        </w:rPr>
      </w:pPr>
    </w:p>
    <w:p w:rsidR="00E95B8D" w:rsidRPr="00A666A6" w:rsidRDefault="00E95B8D" w:rsidP="00D36836">
      <w:pPr>
        <w:autoSpaceDE w:val="0"/>
        <w:autoSpaceDN w:val="0"/>
        <w:adjustRightInd w:val="0"/>
        <w:jc w:val="both"/>
        <w:rPr>
          <w:b/>
          <w:i/>
          <w:lang w:eastAsia="ru-RU"/>
        </w:rPr>
      </w:pPr>
      <w:r w:rsidRPr="00A666A6">
        <w:rPr>
          <w:b/>
          <w:i/>
          <w:lang w:eastAsia="ru-RU"/>
        </w:rPr>
        <w:t xml:space="preserve">В 2010 году доходы банка от основной деятельности несколько снизились по сравнению с предыдущим годом на 21,3 млрд. рублей или на 2,2% и составили 935 млрд. рублей. </w:t>
      </w:r>
    </w:p>
    <w:p w:rsidR="00E95B8D" w:rsidRPr="00A666A6" w:rsidRDefault="00E95B8D" w:rsidP="00D36836">
      <w:pPr>
        <w:autoSpaceDE w:val="0"/>
        <w:autoSpaceDN w:val="0"/>
        <w:adjustRightInd w:val="0"/>
        <w:ind w:firstLine="423"/>
        <w:jc w:val="both"/>
        <w:rPr>
          <w:b/>
          <w:i/>
          <w:lang w:eastAsia="ru-RU"/>
        </w:rPr>
      </w:pPr>
      <w:r w:rsidRPr="00A666A6">
        <w:rPr>
          <w:b/>
          <w:i/>
          <w:lang w:eastAsia="ru-RU"/>
        </w:rPr>
        <w:t xml:space="preserve">Уменьшение доходов обусловлено, в основном, динамикой чистых доходов по конверсионным операциям (включая переоценку иностранной валюты), которые по сравнению с 2009 годом снизились на 20,6 млрд. рублей. Это связано с использованием производных финансовых инструментов (в частности валютных свопов), финансовый результат по которым значительно разнесен во времени и может не полностью отражаться внутри одного года в соответствии с российскими правилами бухгалтерского учета. Данные операции банк проводит в целях поддержания ликвидности в различных иностранных валютах, необходимой для ведения бизнеса. </w:t>
      </w:r>
    </w:p>
    <w:p w:rsidR="00E95B8D" w:rsidRPr="00A666A6" w:rsidRDefault="00E95B8D" w:rsidP="00D36836">
      <w:pPr>
        <w:autoSpaceDE w:val="0"/>
        <w:autoSpaceDN w:val="0"/>
        <w:adjustRightInd w:val="0"/>
        <w:ind w:firstLine="423"/>
        <w:jc w:val="both"/>
        <w:rPr>
          <w:b/>
          <w:i/>
          <w:lang w:eastAsia="ru-RU"/>
        </w:rPr>
      </w:pPr>
      <w:r w:rsidRPr="00A666A6">
        <w:rPr>
          <w:b/>
          <w:i/>
          <w:lang w:eastAsia="ru-RU"/>
        </w:rPr>
        <w:t xml:space="preserve">Кроме того, несмотря на рост кредитного портфеля, наблюдалось снижение доходов от кредитования юридических лиц вследствие снижения уровня процентных ставок на рынке и большого объема досрочных погашений в конце 2009 – начале 2010 года. </w:t>
      </w:r>
    </w:p>
    <w:p w:rsidR="00E95B8D" w:rsidRPr="00A666A6" w:rsidRDefault="00E95B8D" w:rsidP="00D36836">
      <w:pPr>
        <w:autoSpaceDE w:val="0"/>
        <w:autoSpaceDN w:val="0"/>
        <w:adjustRightInd w:val="0"/>
        <w:jc w:val="both"/>
        <w:rPr>
          <w:b/>
          <w:i/>
          <w:lang w:eastAsia="ru-RU"/>
        </w:rPr>
      </w:pPr>
      <w:r w:rsidRPr="00A666A6">
        <w:rPr>
          <w:b/>
          <w:i/>
          <w:lang w:eastAsia="ru-RU"/>
        </w:rPr>
        <w:t xml:space="preserve">Рост комиссионных доходов в 2010 году позволил несколько сократить отставание от 2009 года величины доходов от основной деятельности. </w:t>
      </w:r>
    </w:p>
    <w:p w:rsidR="00E95B8D" w:rsidRPr="00A666A6" w:rsidRDefault="00E95B8D" w:rsidP="00D36836">
      <w:pPr>
        <w:pStyle w:val="BodyTextIndent"/>
        <w:tabs>
          <w:tab w:val="left" w:pos="-709"/>
        </w:tabs>
        <w:spacing w:after="0"/>
        <w:ind w:left="0" w:firstLine="539"/>
        <w:jc w:val="both"/>
        <w:rPr>
          <w:b/>
          <w:i/>
          <w:sz w:val="22"/>
          <w:szCs w:val="22"/>
        </w:rPr>
      </w:pPr>
    </w:p>
    <w:p w:rsidR="00E95B8D" w:rsidRPr="00A666A6" w:rsidRDefault="00E95B8D" w:rsidP="00D36836">
      <w:pPr>
        <w:pStyle w:val="BodyTextIndent"/>
        <w:tabs>
          <w:tab w:val="left" w:pos="-709"/>
        </w:tabs>
        <w:spacing w:after="0"/>
        <w:ind w:left="0" w:firstLine="539"/>
        <w:jc w:val="both"/>
        <w:rPr>
          <w:b/>
          <w:i/>
          <w:sz w:val="22"/>
          <w:szCs w:val="22"/>
        </w:rPr>
      </w:pPr>
    </w:p>
    <w:p w:rsidR="00E95B8D" w:rsidRPr="00A666A6" w:rsidRDefault="00E95B8D" w:rsidP="00D36836">
      <w:pPr>
        <w:pStyle w:val="BodyTextIndent"/>
        <w:tabs>
          <w:tab w:val="left" w:pos="-709"/>
        </w:tabs>
        <w:spacing w:after="0"/>
        <w:ind w:left="0" w:firstLine="539"/>
        <w:jc w:val="both"/>
        <w:rPr>
          <w:b/>
          <w:i/>
          <w:sz w:val="22"/>
          <w:szCs w:val="22"/>
        </w:rPr>
      </w:pPr>
      <w:r w:rsidRPr="00A666A6">
        <w:rPr>
          <w:b/>
          <w:i/>
          <w:sz w:val="22"/>
          <w:szCs w:val="22"/>
        </w:rPr>
        <w:t xml:space="preserve">В 2011 году доходы Банка от основной деятельности выросли по сравнению с предыдущим годом на 57,1 млрд. рублей, или на 6,1%,  и составили  992,1 млрд. рублей. </w:t>
      </w:r>
    </w:p>
    <w:p w:rsidR="00E95B8D" w:rsidRPr="00A666A6" w:rsidRDefault="00E95B8D" w:rsidP="00D36836">
      <w:pPr>
        <w:pStyle w:val="BodyTextIndent"/>
        <w:tabs>
          <w:tab w:val="left" w:pos="-709"/>
        </w:tabs>
        <w:spacing w:after="0"/>
        <w:ind w:left="0" w:firstLine="539"/>
        <w:jc w:val="both"/>
        <w:rPr>
          <w:b/>
          <w:i/>
          <w:sz w:val="22"/>
          <w:szCs w:val="22"/>
        </w:rPr>
      </w:pPr>
      <w:r w:rsidRPr="00A666A6">
        <w:rPr>
          <w:b/>
          <w:i/>
          <w:sz w:val="22"/>
          <w:szCs w:val="22"/>
        </w:rPr>
        <w:t>Основой этого роста стал объем процентных доходов от операций кредитования клиентов. По результатам 2011 года данный вид дохода увеличился на 44,2 млрд. рублей, или на 6,4%, и достиг 729,6 млрд. рублей. Это стало результатом роста кредитного портфеля Банка. Больше половины доходов от кредитования клиентов приходится на операции с юридическими лицами.</w:t>
      </w:r>
    </w:p>
    <w:p w:rsidR="00E95B8D" w:rsidRPr="00A666A6" w:rsidRDefault="00E95B8D" w:rsidP="00D36836">
      <w:pPr>
        <w:pStyle w:val="Basic"/>
        <w:rPr>
          <w:b/>
          <w:i/>
          <w:szCs w:val="22"/>
        </w:rPr>
      </w:pPr>
      <w:r w:rsidRPr="00A666A6">
        <w:rPr>
          <w:b/>
          <w:i/>
          <w:szCs w:val="22"/>
        </w:rPr>
        <w:t>Комиссионный доход Банка увеличился за 2011 год на 15,8 млрд. рублей, или на 13,3%, составив 134,3 млрд. рублей. Рост обеспечили комиссионные доходы, полученные по операциям с банковскими картами, эквайрингу, банковским гарантиям, зарплатным проектам, кассовым и расчетным операциям.</w:t>
      </w:r>
    </w:p>
    <w:p w:rsidR="00E95B8D" w:rsidRPr="00A666A6" w:rsidRDefault="00E95B8D" w:rsidP="00D36836">
      <w:pPr>
        <w:pStyle w:val="Basic"/>
        <w:rPr>
          <w:szCs w:val="22"/>
        </w:rPr>
      </w:pPr>
    </w:p>
    <w:p w:rsidR="00E95B8D" w:rsidRPr="00A666A6" w:rsidRDefault="00E95B8D" w:rsidP="00D36836">
      <w:pPr>
        <w:pStyle w:val="Basic"/>
      </w:pPr>
    </w:p>
    <w:p w:rsidR="00E95B8D" w:rsidRPr="00A666A6" w:rsidRDefault="00E95B8D" w:rsidP="00D36836">
      <w:pPr>
        <w:pStyle w:val="BodyTextIndent"/>
        <w:tabs>
          <w:tab w:val="left" w:pos="-709"/>
        </w:tabs>
        <w:ind w:left="96" w:right="-58" w:firstLine="480"/>
        <w:rPr>
          <w:b/>
          <w:i/>
          <w:sz w:val="22"/>
          <w:szCs w:val="22"/>
        </w:rPr>
      </w:pPr>
      <w:r w:rsidRPr="00A666A6">
        <w:rPr>
          <w:b/>
          <w:i/>
          <w:sz w:val="22"/>
          <w:szCs w:val="22"/>
        </w:rPr>
        <w:t xml:space="preserve">В 2012 году доходы Банка от основной деятельности выросли по сравнению с предыдущим годом на 283,9 млрд. рублей, или на 28,6%, и составили 1 274,9  млрд. рублей. </w:t>
      </w:r>
    </w:p>
    <w:p w:rsidR="00E95B8D" w:rsidRPr="00A666A6" w:rsidRDefault="00E95B8D" w:rsidP="00D36836">
      <w:pPr>
        <w:pStyle w:val="BodyTextIndent"/>
        <w:tabs>
          <w:tab w:val="left" w:pos="-709"/>
        </w:tabs>
        <w:ind w:left="96" w:right="-58" w:firstLine="480"/>
        <w:jc w:val="both"/>
        <w:rPr>
          <w:b/>
          <w:i/>
          <w:sz w:val="22"/>
          <w:szCs w:val="22"/>
        </w:rPr>
      </w:pPr>
      <w:r w:rsidRPr="00A666A6">
        <w:rPr>
          <w:b/>
          <w:i/>
          <w:sz w:val="22"/>
          <w:szCs w:val="22"/>
        </w:rPr>
        <w:t>Основой этого роста стал объем процентных доходов от операций кредитования клиентов. По результатам 2012 года данный вид дохода увеличился на 252,9 млрд. рублей, или на 34,7%, и достиг 982,4 млрд. рублей. Это стало результатом роста кредитного портфеля Банка. Больше половины доходов от кредитования клиентов приходится на операции с юридическими лицами.</w:t>
      </w:r>
    </w:p>
    <w:p w:rsidR="00E95B8D" w:rsidRPr="00A666A6" w:rsidRDefault="00E95B8D" w:rsidP="00D36836">
      <w:pPr>
        <w:pStyle w:val="BodyTextIndent"/>
        <w:tabs>
          <w:tab w:val="left" w:pos="-709"/>
        </w:tabs>
        <w:ind w:left="96" w:right="-58" w:firstLine="480"/>
        <w:jc w:val="both"/>
        <w:rPr>
          <w:b/>
          <w:i/>
          <w:sz w:val="22"/>
          <w:szCs w:val="22"/>
        </w:rPr>
      </w:pPr>
      <w:r w:rsidRPr="00A666A6">
        <w:rPr>
          <w:b/>
          <w:i/>
          <w:sz w:val="22"/>
          <w:szCs w:val="22"/>
        </w:rPr>
        <w:t>Комиссионный доход Банка увеличился за 2012 год на 25,6 млрд. рублей, или на 19,1%, составив 159,9 млрд руб. Рост обеспечили комиссионные доходы, полученные по операциям с банковскими картами, включая эквайринг. Также заметно увеличились комиссионные доходы по банковским гарантиям, расчетным операциям.</w:t>
      </w:r>
    </w:p>
    <w:p w:rsidR="00E95B8D" w:rsidRPr="00A666A6" w:rsidRDefault="00E95B8D" w:rsidP="00D36836">
      <w:pPr>
        <w:pStyle w:val="Basic"/>
      </w:pPr>
    </w:p>
    <w:p w:rsidR="00E95B8D" w:rsidRPr="00A666A6" w:rsidRDefault="00E95B8D" w:rsidP="00D36836">
      <w:pPr>
        <w:pStyle w:val="BodyTextIndent"/>
        <w:tabs>
          <w:tab w:val="left" w:pos="-709"/>
        </w:tabs>
        <w:spacing w:after="0"/>
        <w:ind w:left="0" w:firstLine="680"/>
        <w:jc w:val="both"/>
        <w:rPr>
          <w:b/>
          <w:i/>
          <w:sz w:val="22"/>
          <w:szCs w:val="22"/>
        </w:rPr>
      </w:pPr>
      <w:r w:rsidRPr="00A666A6">
        <w:rPr>
          <w:b/>
          <w:i/>
          <w:sz w:val="22"/>
          <w:szCs w:val="22"/>
        </w:rPr>
        <w:t xml:space="preserve">В 2013 году доходы Банка от основной деятельности выросли по сравнению с предыдущим годом на 276,9 млрд. рублей, или на 21,7%, и составили  1 551,8  млрд. рублей. </w:t>
      </w:r>
    </w:p>
    <w:p w:rsidR="00E95B8D" w:rsidRPr="00A666A6" w:rsidRDefault="00E95B8D" w:rsidP="00D36836">
      <w:pPr>
        <w:pStyle w:val="a0"/>
        <w:spacing w:after="0"/>
        <w:ind w:firstLine="680"/>
        <w:rPr>
          <w:b/>
          <w:i/>
          <w:sz w:val="22"/>
          <w:szCs w:val="22"/>
        </w:rPr>
      </w:pPr>
      <w:r w:rsidRPr="00A666A6">
        <w:rPr>
          <w:b/>
          <w:i/>
          <w:sz w:val="22"/>
          <w:szCs w:val="22"/>
        </w:rPr>
        <w:t xml:space="preserve">Основой этого роста стал объем процентных доходов от операций кредитования клиентов. По результатам 2013 года данный вид дохода увеличился на 222,5 млрд. рублей, или на 22,7%, и достиг 1 204,9 млрд. рублей. Это стало результатом роста кредитного портфеля Банка как юридических, так и физических лиц. По итогам 2013 года кредитные операции с корпоративными клиентами принесли более половины всех процентных доходов Банка. </w:t>
      </w:r>
    </w:p>
    <w:p w:rsidR="00E95B8D" w:rsidRPr="00A666A6" w:rsidRDefault="00E95B8D" w:rsidP="00D36836">
      <w:pPr>
        <w:pStyle w:val="a0"/>
        <w:spacing w:after="0"/>
        <w:ind w:firstLine="680"/>
        <w:rPr>
          <w:b/>
          <w:i/>
          <w:sz w:val="22"/>
          <w:szCs w:val="22"/>
        </w:rPr>
      </w:pPr>
      <w:r w:rsidRPr="00A666A6">
        <w:rPr>
          <w:b/>
          <w:i/>
          <w:sz w:val="22"/>
          <w:szCs w:val="22"/>
        </w:rPr>
        <w:t>Процентные доходы от вложений в ценные бумаги увеличились, в первую очередь, за счет портфеля, имеющегося в наличии для продажи. Основным фактором стало приобретение в течение года государственных облигаций РФ и облигаций корпоративных эмитентов с рейтингом инвестиционного уровня. Данные вложения обусловлены, в первую очередь, стремлением Банка не снижать долю ценных бумаг как ликвидных активов в общей структуре активов в условиях их постоянного роста.</w:t>
      </w:r>
    </w:p>
    <w:p w:rsidR="00E95B8D" w:rsidRPr="00A666A6" w:rsidRDefault="00E95B8D" w:rsidP="00D36836">
      <w:pPr>
        <w:pStyle w:val="a0"/>
        <w:spacing w:after="0"/>
        <w:ind w:firstLine="680"/>
        <w:rPr>
          <w:b/>
          <w:i/>
          <w:sz w:val="22"/>
          <w:szCs w:val="22"/>
          <w:lang w:eastAsia="en-US"/>
        </w:rPr>
      </w:pPr>
      <w:r w:rsidRPr="00A666A6">
        <w:rPr>
          <w:b/>
          <w:i/>
          <w:sz w:val="22"/>
          <w:szCs w:val="22"/>
          <w:lang w:eastAsia="en-US"/>
        </w:rPr>
        <w:t>Увеличение процентных доходов от размещения средств в банках, связано, прежде всего,       с ростом объемов межбанковских кредитов, включая кредиты дочерним банкам.</w:t>
      </w:r>
    </w:p>
    <w:p w:rsidR="00E95B8D" w:rsidRPr="00A666A6" w:rsidRDefault="00E95B8D" w:rsidP="00D36836">
      <w:pPr>
        <w:ind w:firstLine="680"/>
        <w:jc w:val="both"/>
        <w:rPr>
          <w:b/>
          <w:i/>
        </w:rPr>
      </w:pPr>
      <w:r w:rsidRPr="00A666A6">
        <w:rPr>
          <w:b/>
          <w:i/>
        </w:rPr>
        <w:t>Комиссионный доход Банка увеличился за 2013 год на 29,0 млрд. рублей, или на 18,2%, составив 188,9 млрд. рублей. Рост обеспечили комиссионные доходы, полученные по операциям с банковскими картами, включая эквайринг. Также заметно увеличились комиссионные доходы по расчетным-кассовым операциям.</w:t>
      </w:r>
    </w:p>
    <w:p w:rsidR="00E95B8D" w:rsidRPr="00A666A6" w:rsidRDefault="00E95B8D" w:rsidP="00D36836">
      <w:pPr>
        <w:pStyle w:val="Basic"/>
      </w:pPr>
    </w:p>
    <w:p w:rsidR="00E95B8D" w:rsidRPr="00A666A6" w:rsidRDefault="00E95B8D" w:rsidP="0090798D">
      <w:pPr>
        <w:pStyle w:val="BodyTextIndent"/>
        <w:tabs>
          <w:tab w:val="left" w:pos="-709"/>
        </w:tabs>
        <w:spacing w:after="0"/>
        <w:ind w:left="0" w:firstLine="539"/>
        <w:jc w:val="both"/>
        <w:rPr>
          <w:b/>
          <w:i/>
          <w:sz w:val="22"/>
          <w:szCs w:val="22"/>
        </w:rPr>
      </w:pPr>
      <w:r w:rsidRPr="00A666A6">
        <w:rPr>
          <w:b/>
          <w:i/>
          <w:sz w:val="22"/>
          <w:szCs w:val="22"/>
        </w:rPr>
        <w:t xml:space="preserve">В 2014 году доходы Банка от основной деятельности выросли по сравнению с предыдущим годом на 450,7 млрд. рублей, или на 29,0%, и составили 2 002,5 млрд. рублей. </w:t>
      </w:r>
    </w:p>
    <w:p w:rsidR="00E95B8D" w:rsidRPr="00A666A6" w:rsidRDefault="00E95B8D" w:rsidP="0090798D">
      <w:pPr>
        <w:pStyle w:val="a0"/>
        <w:spacing w:after="20"/>
        <w:rPr>
          <w:b/>
          <w:i/>
          <w:sz w:val="22"/>
          <w:szCs w:val="22"/>
        </w:rPr>
      </w:pPr>
      <w:r w:rsidRPr="00A666A6">
        <w:rPr>
          <w:b/>
          <w:i/>
          <w:sz w:val="22"/>
          <w:szCs w:val="22"/>
        </w:rPr>
        <w:t xml:space="preserve">Основой этого роста стал объем процентных доходов от операций кредитования клиентов. По результатам 2014 года данный вид дохода увеличился на 295,9 млрд. рублей, или на 24,6%, и достиг 1 500,8 млрд. рублей. Это стало результатом роста кредитного портфеля Банка как юридических, так и физических лиц. По итогам 2014 года кредитные операции с корпоративными клиентами принесли более половины всех процентных доходов Банка. </w:t>
      </w:r>
    </w:p>
    <w:p w:rsidR="00E95B8D" w:rsidRPr="00A666A6" w:rsidRDefault="00E95B8D" w:rsidP="0090798D">
      <w:pPr>
        <w:pStyle w:val="a0"/>
        <w:spacing w:after="20"/>
        <w:rPr>
          <w:b/>
          <w:i/>
          <w:sz w:val="22"/>
          <w:szCs w:val="22"/>
        </w:rPr>
      </w:pPr>
      <w:r w:rsidRPr="00A666A6">
        <w:rPr>
          <w:b/>
          <w:i/>
          <w:sz w:val="22"/>
          <w:szCs w:val="22"/>
        </w:rPr>
        <w:t xml:space="preserve">Процентные доходы от вложений в ценные бумаги увеличились на </w:t>
      </w:r>
      <w:r w:rsidRPr="00A666A6">
        <w:rPr>
          <w:b/>
          <w:i/>
          <w:sz w:val="22"/>
          <w:szCs w:val="22"/>
        </w:rPr>
        <w:br/>
        <w:t>13,8 млрд. рублей, в первую очередь, за счет портфеля, имеющегося в наличии для продажи (+7,9 млрд. рублей), а также портфеля, удерживаемого до погашения (+5,1 млрд. рублей). В июне 2014 года осуществлена переклассификация еврооблигаций РФ из портфеля ценных бумаг, имеющихся в наличии для продажи, в портфель ценных бумаг, удерживаемых до погашения, в количестве:</w:t>
      </w:r>
    </w:p>
    <w:p w:rsidR="00E95B8D" w:rsidRPr="00A666A6" w:rsidRDefault="00E95B8D" w:rsidP="0090798D">
      <w:pPr>
        <w:pStyle w:val="a0"/>
        <w:numPr>
          <w:ilvl w:val="0"/>
          <w:numId w:val="30"/>
        </w:numPr>
        <w:spacing w:after="20"/>
        <w:rPr>
          <w:b/>
          <w:i/>
          <w:sz w:val="22"/>
          <w:szCs w:val="22"/>
        </w:rPr>
      </w:pPr>
      <w:r w:rsidRPr="00A666A6">
        <w:rPr>
          <w:b/>
          <w:i/>
          <w:sz w:val="22"/>
          <w:szCs w:val="22"/>
        </w:rPr>
        <w:t>еврооблигации Российской Федерации 2018 – 97 000 шт.</w:t>
      </w:r>
    </w:p>
    <w:p w:rsidR="00E95B8D" w:rsidRPr="00A666A6" w:rsidRDefault="00E95B8D" w:rsidP="0090798D">
      <w:pPr>
        <w:pStyle w:val="a0"/>
        <w:numPr>
          <w:ilvl w:val="0"/>
          <w:numId w:val="30"/>
        </w:numPr>
        <w:spacing w:after="20"/>
        <w:rPr>
          <w:b/>
          <w:i/>
          <w:sz w:val="22"/>
          <w:szCs w:val="22"/>
        </w:rPr>
      </w:pPr>
      <w:r w:rsidRPr="00A666A6">
        <w:rPr>
          <w:b/>
          <w:i/>
          <w:sz w:val="22"/>
          <w:szCs w:val="22"/>
        </w:rPr>
        <w:t>еврооблигации Российской Федерации 2028 – 185 000 шт.</w:t>
      </w:r>
    </w:p>
    <w:p w:rsidR="00E95B8D" w:rsidRPr="00A666A6" w:rsidRDefault="00E95B8D" w:rsidP="0090798D">
      <w:pPr>
        <w:pStyle w:val="a0"/>
        <w:spacing w:after="20"/>
        <w:ind w:firstLine="0"/>
        <w:rPr>
          <w:b/>
          <w:i/>
          <w:sz w:val="22"/>
          <w:szCs w:val="22"/>
        </w:rPr>
      </w:pPr>
      <w:r w:rsidRPr="00A666A6">
        <w:rPr>
          <w:b/>
          <w:i/>
          <w:sz w:val="22"/>
          <w:szCs w:val="22"/>
        </w:rPr>
        <w:t>общей стоимостью 15,9 млрд. рублей. Указанная переклассификация была осуществлена в связи с изменением инвестиционных намерений, так как Правлением Банка было принято решение удерживать данные облигации в портфеле до их погашения.</w:t>
      </w:r>
    </w:p>
    <w:p w:rsidR="00E95B8D" w:rsidRPr="00A666A6" w:rsidRDefault="00E95B8D" w:rsidP="0090798D">
      <w:pPr>
        <w:pStyle w:val="BodyTextIndent"/>
        <w:tabs>
          <w:tab w:val="left" w:pos="-709"/>
        </w:tabs>
        <w:spacing w:after="0"/>
        <w:ind w:left="0" w:firstLine="539"/>
        <w:jc w:val="both"/>
        <w:rPr>
          <w:b/>
          <w:i/>
          <w:sz w:val="22"/>
          <w:szCs w:val="22"/>
        </w:rPr>
      </w:pPr>
      <w:r w:rsidRPr="00A666A6">
        <w:rPr>
          <w:b/>
          <w:i/>
          <w:sz w:val="22"/>
          <w:szCs w:val="22"/>
        </w:rPr>
        <w:t>Комиссионный доход Банка увеличился за 2014 год на 52,2 млрд. рублей, или на 27,6%, составив 241,1 млрд. рублей. Рост обеспечили комиссионные доходы, полученные по операциям с банковскими картами, включая эквайринг. Также заметно увеличились комиссионные доходы по расчетным-кассовым операциям.</w:t>
      </w:r>
    </w:p>
    <w:p w:rsidR="00E95B8D" w:rsidRPr="00A666A6" w:rsidRDefault="00E95B8D" w:rsidP="0090798D">
      <w:pPr>
        <w:pStyle w:val="BodyTextIndent"/>
        <w:tabs>
          <w:tab w:val="left" w:pos="-709"/>
        </w:tabs>
        <w:ind w:left="0" w:firstLine="539"/>
        <w:jc w:val="both"/>
        <w:rPr>
          <w:b/>
          <w:i/>
          <w:sz w:val="22"/>
          <w:szCs w:val="22"/>
        </w:rPr>
      </w:pPr>
      <w:r w:rsidRPr="00A666A6">
        <w:rPr>
          <w:b/>
          <w:i/>
          <w:sz w:val="22"/>
          <w:szCs w:val="22"/>
        </w:rPr>
        <w:t>Доля доходов от основной деятельности в 1 полугодии 2015 года составляет 99,1%. По сравнению с аналогичным периодом 2014 года произошел рост данных доходов на 224,4 млрд. рублей, или на 25,2%, что связано с увеличением объема полученного процентного дохода от операций кредитования клиентов, а также с положительной переоценкой иностранной валюты.</w:t>
      </w:r>
    </w:p>
    <w:p w:rsidR="00E95B8D" w:rsidRPr="00A666A6" w:rsidRDefault="00E95B8D" w:rsidP="00F13246">
      <w:pPr>
        <w:pStyle w:val="Default"/>
        <w:ind w:firstLine="500"/>
        <w:jc w:val="both"/>
        <w:rPr>
          <w:b/>
          <w:i/>
          <w:color w:val="auto"/>
          <w:sz w:val="22"/>
          <w:szCs w:val="22"/>
        </w:rPr>
      </w:pPr>
      <w:r w:rsidRPr="00A666A6">
        <w:rPr>
          <w:b/>
          <w:i/>
          <w:color w:val="auto"/>
          <w:sz w:val="22"/>
          <w:szCs w:val="22"/>
        </w:rPr>
        <w:t xml:space="preserve">Основой этого роста стал объем процентных доходов от операций кредитования клиентов. По результатам 1 полугодия 2015 года данный вид дохода увеличился на 177,8 млрд. рублей, или на 25,4%, и достиг 878,0 млрд. рублей. Это стало результатом роста кредитных портфелей Банка (и юридических, и физических лиц) за период с 1 июля 2014 года до 1 июля 2015 года. Также на динамику процентных доходов повлияло увеличение за этот период процентных ставок по кредитам юридическим лицам. Кредитные операции с корпоративными клиентами традиционно принесли более половины всех процентных доходов Банка. Процентные доходы от вложений в ценные бумаги остались практически на том же уровне, незначительно увеличившись с 64,1 млрд. рублей до 64,9 млрд. рублей. </w:t>
      </w:r>
    </w:p>
    <w:p w:rsidR="00E95B8D" w:rsidRPr="00A666A6" w:rsidRDefault="00E95B8D" w:rsidP="00F13246">
      <w:pPr>
        <w:pStyle w:val="Default"/>
        <w:ind w:firstLine="600"/>
        <w:jc w:val="both"/>
        <w:rPr>
          <w:b/>
          <w:i/>
          <w:color w:val="auto"/>
          <w:sz w:val="22"/>
          <w:szCs w:val="22"/>
        </w:rPr>
      </w:pPr>
      <w:r w:rsidRPr="00A666A6">
        <w:rPr>
          <w:b/>
          <w:i/>
          <w:color w:val="auto"/>
          <w:sz w:val="22"/>
          <w:szCs w:val="22"/>
        </w:rPr>
        <w:t xml:space="preserve">Значимый прирост показали чистые доходы Банка от операций с иностранной валютой. Данный вид дохода (включая чистый доход от переоценки иностранной валюты) по итогам 1 полугодия 2015 года составил 80,1 млрд. рублей против убытка -3,2 млрд. рублей годом ранее. Из них чистые доходы от переоценки иностранной валюты составили 28,8 млрд. рублей против убытка -22,2 млрд. рублей в 1 полугодии прошлого года. </w:t>
      </w:r>
    </w:p>
    <w:p w:rsidR="00E95B8D" w:rsidRPr="00A666A6" w:rsidRDefault="00E95B8D" w:rsidP="00BC3626">
      <w:pPr>
        <w:pStyle w:val="Basic"/>
        <w:rPr>
          <w:b/>
          <w:i/>
          <w:szCs w:val="22"/>
        </w:rPr>
      </w:pPr>
      <w:r w:rsidRPr="00A666A6">
        <w:rPr>
          <w:b/>
          <w:i/>
          <w:szCs w:val="22"/>
        </w:rPr>
        <w:t>Комиссионный доход Банка увеличился по сравнению с аналогичным периодом прошлого года на 27,2 млрд. рублей, или на 25,6%, составив 133,4 млрд. рублей. Рост обеспечили комиссионные доходы, полученные по операциям с банковскими картами, включая эквайринг. Также заметно увеличились комиссионные доходы по расчетно-кассовым операциям и банковским гарантиям.</w:t>
      </w:r>
    </w:p>
    <w:p w:rsidR="00E95B8D" w:rsidRPr="00A666A6" w:rsidRDefault="00E95B8D" w:rsidP="00BC3626">
      <w:pPr>
        <w:pStyle w:val="Basic"/>
      </w:pPr>
    </w:p>
    <w:p w:rsidR="00E95B8D" w:rsidRPr="00A666A6" w:rsidRDefault="00E95B8D" w:rsidP="00BD52E9">
      <w:pPr>
        <w:pStyle w:val="Basic"/>
      </w:pPr>
      <w:r w:rsidRPr="00A666A6">
        <w:t>В случае если кредитная организация - эмитент ведет свою основную деятельность в нескольких странах (регионах), указываются страны (регионы), деятельность в которых приносит 10 и более процентов доходов за каждый отчетный период, и описываются изменения размера доходов кредитной организации - эмитента, приходящиеся на указанные страны (регионы), на 10 и более процентов по сравнению с соответствующим предыдущим отчетным периодом и причины таких изменений.</w:t>
      </w:r>
    </w:p>
    <w:p w:rsidR="00E95B8D" w:rsidRPr="00A666A6" w:rsidRDefault="00E95B8D" w:rsidP="00BD52E9">
      <w:pPr>
        <w:pStyle w:val="Basic"/>
        <w:rPr>
          <w:b/>
          <w:i/>
        </w:rPr>
      </w:pPr>
      <w:r w:rsidRPr="00A666A6">
        <w:rPr>
          <w:b/>
          <w:i/>
        </w:rPr>
        <w:t>Места не имеет</w:t>
      </w:r>
    </w:p>
    <w:p w:rsidR="00E95B8D" w:rsidRPr="00A666A6" w:rsidRDefault="00E95B8D" w:rsidP="00BD52E9">
      <w:pPr>
        <w:pStyle w:val="Basic"/>
        <w:rPr>
          <w:b/>
          <w:i/>
        </w:rPr>
      </w:pPr>
    </w:p>
    <w:p w:rsidR="00E95B8D" w:rsidRPr="00A666A6" w:rsidRDefault="00E95B8D" w:rsidP="00BD52E9">
      <w:pPr>
        <w:pStyle w:val="Basic"/>
      </w:pPr>
      <w:r w:rsidRPr="00A666A6">
        <w:t>Кредитные организации, осуществляющие эмиссию облигаций с ипотечным покрытием, дополнительно приводят краткое описание общих тенденций на рынке ипотечного кредитования и недвижимости, в том числе наиболее важных для эмитента, дают прогноз в отношении будущего развития событий на рынке ипотечного кредитования.</w:t>
      </w:r>
    </w:p>
    <w:p w:rsidR="00E95B8D" w:rsidRPr="00A666A6" w:rsidRDefault="00E95B8D">
      <w:pPr>
        <w:widowControl w:val="0"/>
        <w:autoSpaceDE w:val="0"/>
        <w:autoSpaceDN w:val="0"/>
        <w:adjustRightInd w:val="0"/>
        <w:jc w:val="both"/>
        <w:rPr>
          <w:rFonts w:cs="Calibri"/>
          <w:b/>
          <w:i/>
        </w:rPr>
      </w:pPr>
      <w:r w:rsidRPr="00A666A6">
        <w:rPr>
          <w:rFonts w:cs="Calibri"/>
          <w:b/>
          <w:i/>
        </w:rPr>
        <w:t xml:space="preserve">Эмитент не осуществляет эмиссию облигаций с ипотечным покрытием. </w:t>
      </w:r>
    </w:p>
    <w:p w:rsidR="00E95B8D" w:rsidRPr="00A666A6" w:rsidRDefault="00E95B8D">
      <w:pPr>
        <w:widowControl w:val="0"/>
        <w:autoSpaceDE w:val="0"/>
        <w:autoSpaceDN w:val="0"/>
        <w:adjustRightInd w:val="0"/>
        <w:jc w:val="both"/>
        <w:rPr>
          <w:rFonts w:cs="Calibri"/>
          <w:b/>
          <w:i/>
        </w:rPr>
      </w:pPr>
    </w:p>
    <w:p w:rsidR="00E95B8D" w:rsidRPr="00A666A6" w:rsidRDefault="00E95B8D" w:rsidP="0094409B">
      <w:pPr>
        <w:pStyle w:val="Heading3"/>
      </w:pPr>
      <w:bookmarkStart w:id="60" w:name="_Toc430103431"/>
      <w:r w:rsidRPr="00A666A6">
        <w:t>3.2.6.4. Сведения о деятельности эмитентов, являющихся ипотечными агентами</w:t>
      </w:r>
      <w:bookmarkEnd w:id="60"/>
    </w:p>
    <w:p w:rsidR="00E95B8D" w:rsidRPr="00A666A6" w:rsidRDefault="00E95B8D" w:rsidP="00BD52E9">
      <w:pPr>
        <w:pStyle w:val="Basic"/>
        <w:rPr>
          <w:b/>
          <w:i/>
        </w:rPr>
      </w:pPr>
      <w:r w:rsidRPr="00A666A6">
        <w:rPr>
          <w:b/>
          <w:i/>
        </w:rPr>
        <w:t xml:space="preserve">Эмитент не является ипотечным агентом </w:t>
      </w:r>
    </w:p>
    <w:p w:rsidR="00E95B8D" w:rsidRPr="00A666A6" w:rsidRDefault="00E95B8D" w:rsidP="00BD52E9">
      <w:pPr>
        <w:pStyle w:val="Basic"/>
        <w:rPr>
          <w:b/>
          <w:i/>
        </w:rPr>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61" w:name="_Toc430103432"/>
      <w:r w:rsidRPr="00A666A6">
        <w:t>3.2.6.5. Сведения о деятельности эмитентов, являющихся специализированными обществами</w:t>
      </w:r>
      <w:bookmarkEnd w:id="61"/>
    </w:p>
    <w:p w:rsidR="00E95B8D" w:rsidRPr="00A666A6" w:rsidRDefault="00E95B8D" w:rsidP="00BD52E9">
      <w:pPr>
        <w:pStyle w:val="Basic"/>
        <w:rPr>
          <w:b/>
          <w:i/>
        </w:rPr>
      </w:pPr>
      <w:r w:rsidRPr="00A666A6">
        <w:rPr>
          <w:b/>
          <w:i/>
        </w:rPr>
        <w:t xml:space="preserve">Эмитент не является специализированным обществом. </w:t>
      </w:r>
    </w:p>
    <w:p w:rsidR="00E95B8D" w:rsidRPr="00A666A6" w:rsidRDefault="00E95B8D" w:rsidP="00BD52E9">
      <w:pPr>
        <w:pStyle w:val="Basic"/>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62" w:name="Par661"/>
      <w:bookmarkStart w:id="63" w:name="_Toc430103433"/>
      <w:bookmarkEnd w:id="62"/>
      <w:r w:rsidRPr="00A666A6">
        <w:t>3.2.7. Дополнительные сведения об эмитентах, основной деятельностью которых является добыча полезных ископаемых</w:t>
      </w:r>
      <w:bookmarkEnd w:id="63"/>
    </w:p>
    <w:p w:rsidR="00E95B8D" w:rsidRPr="00A666A6" w:rsidRDefault="00E95B8D" w:rsidP="00BD52E9">
      <w:pPr>
        <w:pStyle w:val="Basic"/>
      </w:pPr>
      <w:r w:rsidRPr="00A666A6">
        <w:t>Эмитент, основной деятельностью которого является добыча полезных ископаемых, включая добычу драгоценных металлов и драгоценных камней, а также эмитент, подконтрольная которому организация ведет деятельность по добыче указанных полезных ископаемых, обязан указать следующую информацию.</w:t>
      </w:r>
    </w:p>
    <w:p w:rsidR="00E95B8D" w:rsidRPr="00A666A6" w:rsidRDefault="00E95B8D" w:rsidP="00BD52E9">
      <w:pPr>
        <w:pStyle w:val="Basic"/>
        <w:rPr>
          <w:b/>
          <w:i/>
        </w:rPr>
      </w:pPr>
      <w:r w:rsidRPr="00A666A6">
        <w:rPr>
          <w:b/>
          <w:i/>
        </w:rPr>
        <w:t xml:space="preserve">Основной деятельностью эмитента не является добыча полезных ископаемых. Подконтрольные организации эмитента не ведут деятельность по добыче полезных ископаемых. </w:t>
      </w:r>
    </w:p>
    <w:p w:rsidR="00E95B8D" w:rsidRPr="00A666A6" w:rsidRDefault="00E95B8D" w:rsidP="00BD52E9">
      <w:pPr>
        <w:pStyle w:val="Basic"/>
      </w:pPr>
    </w:p>
    <w:p w:rsidR="00E95B8D" w:rsidRPr="00A666A6" w:rsidRDefault="00E95B8D" w:rsidP="00BD52E9">
      <w:pPr>
        <w:pStyle w:val="Basic"/>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3"/>
      </w:pPr>
      <w:bookmarkStart w:id="64" w:name="Par674"/>
      <w:bookmarkStart w:id="65" w:name="_Toc430103434"/>
      <w:bookmarkEnd w:id="64"/>
      <w:r w:rsidRPr="00A666A6">
        <w:t>3.2.8. Дополнительные сведения об эмитентах, основной деятельностью которых является оказание услуг связи</w:t>
      </w:r>
      <w:bookmarkEnd w:id="65"/>
    </w:p>
    <w:p w:rsidR="00E95B8D" w:rsidRPr="00A666A6" w:rsidRDefault="00E95B8D" w:rsidP="00BD52E9">
      <w:pPr>
        <w:pStyle w:val="Basic"/>
        <w:rPr>
          <w:b/>
          <w:i/>
        </w:rPr>
      </w:pPr>
      <w:r w:rsidRPr="00A666A6">
        <w:rPr>
          <w:b/>
          <w:i/>
        </w:rPr>
        <w:t xml:space="preserve">Основной деятельностью Эмитента не является оказание услуг связи. </w:t>
      </w:r>
    </w:p>
    <w:p w:rsidR="00E95B8D" w:rsidRPr="00A666A6" w:rsidRDefault="00E95B8D" w:rsidP="00BD52E9">
      <w:pPr>
        <w:pStyle w:val="Basic"/>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66" w:name="_Toc430103435"/>
      <w:r w:rsidRPr="00A666A6">
        <w:t>3.3. Планы будущей деятельности эмитента</w:t>
      </w:r>
      <w:bookmarkEnd w:id="66"/>
    </w:p>
    <w:p w:rsidR="00E95B8D" w:rsidRPr="00A666A6" w:rsidRDefault="00E95B8D" w:rsidP="00BD52E9">
      <w:pPr>
        <w:pStyle w:val="Basic"/>
      </w:pPr>
      <w:r w:rsidRPr="00A666A6">
        <w:t>Дается краткое описание планов эмитента в отношении будущей деятельности и источников будущих доходов, в том числе планов, касающихся организации нового производства, расширения или сокращения производства, разработки новых видов продукции, модернизации и реконструкции основных средств, возможного изменения основной деятельности.</w:t>
      </w:r>
    </w:p>
    <w:p w:rsidR="00E95B8D" w:rsidRPr="00A666A6" w:rsidRDefault="00E95B8D" w:rsidP="009C4841">
      <w:pPr>
        <w:ind w:firstLine="709"/>
        <w:jc w:val="both"/>
        <w:rPr>
          <w:b/>
          <w:i/>
        </w:rPr>
      </w:pPr>
      <w:r w:rsidRPr="00A666A6">
        <w:rPr>
          <w:b/>
          <w:i/>
        </w:rPr>
        <w:t>Среднесрочные планы развития Сбербанка определены Стратегией развития на период 2014-2018 гг.</w:t>
      </w:r>
    </w:p>
    <w:p w:rsidR="00E95B8D" w:rsidRPr="00A666A6" w:rsidRDefault="00E95B8D" w:rsidP="009C4841">
      <w:pPr>
        <w:ind w:firstLine="709"/>
        <w:jc w:val="both"/>
        <w:rPr>
          <w:b/>
          <w:i/>
          <w:szCs w:val="24"/>
        </w:rPr>
      </w:pPr>
      <w:r w:rsidRPr="00A666A6">
        <w:rPr>
          <w:b/>
          <w:i/>
        </w:rPr>
        <w:t>В соответствии со Стратегией за ближайшие пять лет Группа Сбербанк планирует удвоить показатели чистой прибыли и активов, существенно повысить эффективность управления расходами, повысить показатель достаточности капитала первого уровня, сохранить рентабельность капитала на уровне  выше мировых аналогов.</w:t>
      </w:r>
    </w:p>
    <w:p w:rsidR="00E95B8D" w:rsidRPr="00A666A6" w:rsidRDefault="00E95B8D" w:rsidP="009C4841">
      <w:pPr>
        <w:ind w:firstLine="709"/>
        <w:jc w:val="both"/>
      </w:pPr>
    </w:p>
    <w:p w:rsidR="00E95B8D" w:rsidRPr="00A666A6" w:rsidRDefault="00E95B8D" w:rsidP="009C4841">
      <w:pPr>
        <w:jc w:val="both"/>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17.75pt;height:123.75pt;visibility:visible">
            <v:imagedata r:id="rId20" o:title=""/>
          </v:shape>
        </w:pict>
      </w:r>
    </w:p>
    <w:p w:rsidR="00E95B8D" w:rsidRPr="00A666A6" w:rsidRDefault="00E95B8D" w:rsidP="009C4841">
      <w:pPr>
        <w:pStyle w:val="02dash"/>
        <w:numPr>
          <w:ilvl w:val="0"/>
          <w:numId w:val="0"/>
        </w:numPr>
        <w:tabs>
          <w:tab w:val="left" w:pos="708"/>
        </w:tabs>
        <w:spacing w:before="0" w:after="0"/>
        <w:ind w:left="644" w:hanging="284"/>
        <w:jc w:val="both"/>
        <w:rPr>
          <w:sz w:val="22"/>
          <w:szCs w:val="24"/>
          <w:lang w:val="ru-RU"/>
        </w:rPr>
      </w:pPr>
    </w:p>
    <w:p w:rsidR="00E95B8D" w:rsidRPr="00A666A6" w:rsidRDefault="00E95B8D" w:rsidP="009C4841">
      <w:pPr>
        <w:ind w:firstLine="709"/>
        <w:jc w:val="both"/>
        <w:rPr>
          <w:b/>
          <w:i/>
        </w:rPr>
      </w:pPr>
      <w:r w:rsidRPr="00A666A6">
        <w:rPr>
          <w:b/>
          <w:i/>
        </w:rPr>
        <w:t>Достигнуть указанных результатов планируется за счет работы по следующим ключевым направлениям:</w:t>
      </w:r>
    </w:p>
    <w:p w:rsidR="00E95B8D" w:rsidRPr="00A666A6" w:rsidRDefault="00E95B8D" w:rsidP="009C4841">
      <w:pPr>
        <w:pStyle w:val="02dash"/>
        <w:numPr>
          <w:ilvl w:val="0"/>
          <w:numId w:val="0"/>
        </w:numPr>
        <w:tabs>
          <w:tab w:val="left" w:pos="708"/>
        </w:tabs>
        <w:spacing w:before="0" w:after="0"/>
        <w:ind w:left="644" w:hanging="284"/>
        <w:jc w:val="both"/>
        <w:rPr>
          <w:sz w:val="22"/>
          <w:szCs w:val="22"/>
          <w:lang w:val="ru-RU"/>
        </w:rPr>
      </w:pPr>
    </w:p>
    <w:p w:rsidR="00E95B8D" w:rsidRPr="00A666A6" w:rsidRDefault="00E95B8D" w:rsidP="001D0AB2">
      <w:pPr>
        <w:pStyle w:val="15"/>
        <w:numPr>
          <w:ilvl w:val="0"/>
          <w:numId w:val="16"/>
        </w:numPr>
        <w:tabs>
          <w:tab w:val="left" w:pos="0"/>
          <w:tab w:val="left" w:pos="851"/>
        </w:tabs>
        <w:autoSpaceDE/>
        <w:spacing w:after="200"/>
        <w:jc w:val="both"/>
        <w:rPr>
          <w:bCs/>
          <w:sz w:val="22"/>
          <w:szCs w:val="22"/>
        </w:rPr>
      </w:pPr>
      <w:r w:rsidRPr="00A666A6">
        <w:rPr>
          <w:b/>
          <w:bCs/>
          <w:i/>
          <w:sz w:val="22"/>
          <w:szCs w:val="22"/>
        </w:rPr>
        <w:t>Укрепление конкурентных позиций</w:t>
      </w:r>
      <w:r w:rsidRPr="00A666A6">
        <w:rPr>
          <w:bCs/>
          <w:sz w:val="22"/>
          <w:szCs w:val="22"/>
        </w:rPr>
        <w:t xml:space="preserve"> – сохранение либо увеличение доли Сбербанка на большинстве рынков. Это позволит обеспечить темпы роста объемов бизнеса Банка, превышающие среднерыночные показатели. При этом особенно значимыми будут продукты расчетно-кассового обслуживания, работа с малым и средним бизнесом. </w:t>
      </w:r>
    </w:p>
    <w:p w:rsidR="00E95B8D" w:rsidRPr="00A666A6" w:rsidRDefault="00E95B8D" w:rsidP="001D0AB2">
      <w:pPr>
        <w:numPr>
          <w:ilvl w:val="0"/>
          <w:numId w:val="16"/>
        </w:numPr>
        <w:tabs>
          <w:tab w:val="left" w:pos="0"/>
          <w:tab w:val="left" w:pos="851"/>
        </w:tabs>
        <w:autoSpaceDN w:val="0"/>
        <w:spacing w:after="200"/>
        <w:contextualSpacing/>
        <w:jc w:val="both"/>
        <w:rPr>
          <w:bCs/>
        </w:rPr>
      </w:pPr>
      <w:r w:rsidRPr="00A666A6">
        <w:rPr>
          <w:b/>
          <w:bCs/>
          <w:i/>
        </w:rPr>
        <w:t>Поддержание чистой процентной маржи на уровне лучше конкурентов</w:t>
      </w:r>
      <w:r w:rsidRPr="00A666A6">
        <w:rPr>
          <w:bCs/>
        </w:rPr>
        <w:t xml:space="preserve"> – за счет оптимизации структуры бизнеса. Ожидается, что розничный бизнес будет расти быстрее корпоративного, динамика кредитных карт будет опережать развитие ипотеки, а развитие сегмента малого и микро-бизнеса опередит прирост крупного и крупнейшего.</w:t>
      </w:r>
    </w:p>
    <w:p w:rsidR="00E95B8D" w:rsidRPr="00A666A6" w:rsidRDefault="00E95B8D" w:rsidP="001D0AB2">
      <w:pPr>
        <w:numPr>
          <w:ilvl w:val="0"/>
          <w:numId w:val="16"/>
        </w:numPr>
        <w:tabs>
          <w:tab w:val="left" w:pos="0"/>
          <w:tab w:val="left" w:pos="851"/>
        </w:tabs>
        <w:autoSpaceDN w:val="0"/>
        <w:spacing w:after="200"/>
        <w:contextualSpacing/>
        <w:jc w:val="both"/>
        <w:rPr>
          <w:bCs/>
        </w:rPr>
      </w:pPr>
      <w:r w:rsidRPr="00A666A6">
        <w:rPr>
          <w:b/>
          <w:bCs/>
          <w:i/>
        </w:rPr>
        <w:t>Обеспечение опережающего темпа роста некредитных доходов</w:t>
      </w:r>
      <w:r w:rsidRPr="00A666A6">
        <w:rPr>
          <w:bCs/>
        </w:rPr>
        <w:t xml:space="preserve"> – в результате развития отношений с клиентами и расширения продуктового предложения, увеличения количества продуктов в расчете на клиента в среднем на 50-70%.</w:t>
      </w:r>
    </w:p>
    <w:p w:rsidR="00E95B8D" w:rsidRPr="00A666A6" w:rsidRDefault="00E95B8D" w:rsidP="001D0AB2">
      <w:pPr>
        <w:numPr>
          <w:ilvl w:val="0"/>
          <w:numId w:val="16"/>
        </w:numPr>
        <w:tabs>
          <w:tab w:val="left" w:pos="0"/>
          <w:tab w:val="left" w:pos="851"/>
        </w:tabs>
        <w:autoSpaceDN w:val="0"/>
        <w:spacing w:after="200"/>
        <w:contextualSpacing/>
        <w:jc w:val="both"/>
        <w:rPr>
          <w:b/>
        </w:rPr>
      </w:pPr>
      <w:r w:rsidRPr="00A666A6">
        <w:rPr>
          <w:b/>
          <w:bCs/>
          <w:i/>
        </w:rPr>
        <w:t>Обеспечение высокой эффективности по управлению расходами</w:t>
      </w:r>
      <w:r w:rsidRPr="00A666A6">
        <w:rPr>
          <w:bCs/>
        </w:rPr>
        <w:t xml:space="preserve"> – в результате реализации масштабных преобразований в организации системы продаж и обслуживания клиентов, повышения эффективности операций и процессов, направленного на существенное повышение производительности труда.</w:t>
      </w:r>
    </w:p>
    <w:p w:rsidR="00E95B8D" w:rsidRPr="00A666A6" w:rsidRDefault="00E95B8D" w:rsidP="001D0AB2">
      <w:pPr>
        <w:numPr>
          <w:ilvl w:val="0"/>
          <w:numId w:val="16"/>
        </w:numPr>
        <w:tabs>
          <w:tab w:val="left" w:pos="0"/>
          <w:tab w:val="left" w:pos="851"/>
        </w:tabs>
        <w:autoSpaceDN w:val="0"/>
        <w:spacing w:after="200"/>
        <w:contextualSpacing/>
        <w:jc w:val="both"/>
        <w:rPr>
          <w:b/>
        </w:rPr>
      </w:pPr>
      <w:r w:rsidRPr="00A666A6">
        <w:rPr>
          <w:b/>
          <w:bCs/>
          <w:i/>
        </w:rPr>
        <w:t>Поддержание высокого качества активов</w:t>
      </w:r>
      <w:r w:rsidRPr="00A666A6">
        <w:rPr>
          <w:bCs/>
        </w:rPr>
        <w:t xml:space="preserve"> – выстраивание оптимального соотношения доходности и риска в операциях кредитования.</w:t>
      </w:r>
    </w:p>
    <w:p w:rsidR="00E95B8D" w:rsidRPr="00A666A6" w:rsidRDefault="00E95B8D" w:rsidP="009C4841">
      <w:pPr>
        <w:ind w:firstLine="709"/>
        <w:jc w:val="both"/>
        <w:rPr>
          <w:bCs/>
        </w:rPr>
      </w:pPr>
      <w:r w:rsidRPr="00A666A6">
        <w:rPr>
          <w:bCs/>
        </w:rPr>
        <w:t>Выполнение финансовых целей стратегии тесно взаимосвязано с успешным продвижением Банка по пяти главным направлениям развития или стратегическим темам, также сформулированным в Стратегии:</w:t>
      </w:r>
    </w:p>
    <w:p w:rsidR="00E95B8D" w:rsidRPr="00A666A6" w:rsidRDefault="00E95B8D" w:rsidP="001D0AB2">
      <w:pPr>
        <w:pStyle w:val="02dash"/>
        <w:numPr>
          <w:ilvl w:val="0"/>
          <w:numId w:val="17"/>
        </w:numPr>
        <w:tabs>
          <w:tab w:val="left" w:pos="708"/>
        </w:tabs>
        <w:ind w:left="426" w:hanging="426"/>
        <w:jc w:val="both"/>
        <w:rPr>
          <w:sz w:val="22"/>
          <w:szCs w:val="22"/>
          <w:lang w:val="ru-RU"/>
        </w:rPr>
      </w:pPr>
      <w:r w:rsidRPr="00A666A6">
        <w:rPr>
          <w:b/>
          <w:bCs/>
          <w:i/>
          <w:iCs/>
          <w:sz w:val="22"/>
          <w:szCs w:val="22"/>
          <w:lang w:val="ru-RU"/>
        </w:rPr>
        <w:t>С клиентом на всю жизнь</w:t>
      </w:r>
      <w:r w:rsidRPr="00A666A6">
        <w:rPr>
          <w:iCs/>
          <w:sz w:val="22"/>
          <w:szCs w:val="22"/>
          <w:lang w:val="ru-RU"/>
        </w:rPr>
        <w:t>:</w:t>
      </w:r>
      <w:r w:rsidRPr="00A666A6">
        <w:rPr>
          <w:sz w:val="22"/>
          <w:szCs w:val="22"/>
          <w:lang w:val="ru-RU"/>
        </w:rPr>
        <w:t xml:space="preserve"> мы будем строить очень глубокие доверительные отношения с нашими клиентами, станем полезной, иногда незаметной и неотъемлемой частью их жизни. Наша цель – превосходить ожидания наших клиентов;</w:t>
      </w:r>
    </w:p>
    <w:p w:rsidR="00E95B8D" w:rsidRPr="00A666A6" w:rsidRDefault="00E95B8D" w:rsidP="001D0AB2">
      <w:pPr>
        <w:pStyle w:val="02dash"/>
        <w:numPr>
          <w:ilvl w:val="0"/>
          <w:numId w:val="17"/>
        </w:numPr>
        <w:tabs>
          <w:tab w:val="left" w:pos="708"/>
        </w:tabs>
        <w:ind w:left="426" w:hanging="426"/>
        <w:jc w:val="both"/>
        <w:rPr>
          <w:sz w:val="22"/>
          <w:szCs w:val="22"/>
          <w:lang w:val="ru-RU"/>
        </w:rPr>
      </w:pPr>
      <w:r w:rsidRPr="00A666A6">
        <w:rPr>
          <w:b/>
          <w:bCs/>
          <w:i/>
          <w:iCs/>
          <w:sz w:val="22"/>
          <w:szCs w:val="22"/>
          <w:lang w:val="ru-RU"/>
        </w:rPr>
        <w:t>Команда и культура</w:t>
      </w:r>
      <w:r w:rsidRPr="00A666A6">
        <w:rPr>
          <w:iCs/>
          <w:sz w:val="22"/>
          <w:szCs w:val="22"/>
          <w:lang w:val="ru-RU"/>
        </w:rPr>
        <w:t>:</w:t>
      </w:r>
      <w:r w:rsidRPr="00A666A6">
        <w:rPr>
          <w:sz w:val="22"/>
          <w:szCs w:val="22"/>
          <w:lang w:val="ru-RU"/>
        </w:rPr>
        <w:t xml:space="preserve"> мы стремимся к тому, чтобы наши сотрудники и корпоративная культура Сбербанка стали одними из основных источников нашего конкурентного преимущества; </w:t>
      </w:r>
    </w:p>
    <w:p w:rsidR="00E95B8D" w:rsidRPr="00A666A6" w:rsidRDefault="00E95B8D" w:rsidP="001D0AB2">
      <w:pPr>
        <w:pStyle w:val="02dash"/>
        <w:numPr>
          <w:ilvl w:val="0"/>
          <w:numId w:val="17"/>
        </w:numPr>
        <w:tabs>
          <w:tab w:val="left" w:pos="708"/>
        </w:tabs>
        <w:ind w:left="426" w:hanging="426"/>
        <w:jc w:val="both"/>
        <w:rPr>
          <w:bCs/>
          <w:sz w:val="22"/>
          <w:szCs w:val="22"/>
          <w:lang w:val="ru-RU"/>
        </w:rPr>
      </w:pPr>
      <w:r w:rsidRPr="00A666A6">
        <w:rPr>
          <w:b/>
          <w:bCs/>
          <w:i/>
          <w:iCs/>
          <w:sz w:val="22"/>
          <w:szCs w:val="22"/>
          <w:lang w:val="ru-RU"/>
        </w:rPr>
        <w:t>Технологический прорыв</w:t>
      </w:r>
      <w:r w:rsidRPr="00A666A6">
        <w:rPr>
          <w:iCs/>
          <w:sz w:val="22"/>
          <w:szCs w:val="22"/>
          <w:lang w:val="ru-RU"/>
        </w:rPr>
        <w:t>:</w:t>
      </w:r>
      <w:r w:rsidRPr="00A666A6">
        <w:rPr>
          <w:sz w:val="22"/>
          <w:szCs w:val="22"/>
          <w:lang w:val="ru-RU"/>
        </w:rPr>
        <w:t xml:space="preserve"> мы завершим технологическую модернизацию Банка и научимся интегрировать в наш бизнес все самые современные технологии и инновации;</w:t>
      </w:r>
    </w:p>
    <w:p w:rsidR="00E95B8D" w:rsidRPr="00A666A6" w:rsidRDefault="00E95B8D" w:rsidP="001D0AB2">
      <w:pPr>
        <w:pStyle w:val="02dash"/>
        <w:numPr>
          <w:ilvl w:val="0"/>
          <w:numId w:val="17"/>
        </w:numPr>
        <w:tabs>
          <w:tab w:val="left" w:pos="708"/>
        </w:tabs>
        <w:ind w:left="426" w:hanging="426"/>
        <w:jc w:val="both"/>
        <w:rPr>
          <w:sz w:val="22"/>
          <w:szCs w:val="22"/>
          <w:lang w:val="ru-RU"/>
        </w:rPr>
      </w:pPr>
      <w:r w:rsidRPr="00A666A6">
        <w:rPr>
          <w:b/>
          <w:bCs/>
          <w:i/>
          <w:iCs/>
          <w:sz w:val="22"/>
          <w:szCs w:val="22"/>
          <w:lang w:val="ru-RU"/>
        </w:rPr>
        <w:t>Финансовая результативность</w:t>
      </w:r>
      <w:r w:rsidRPr="00A666A6">
        <w:rPr>
          <w:iCs/>
          <w:sz w:val="22"/>
          <w:szCs w:val="22"/>
          <w:lang w:val="ru-RU"/>
        </w:rPr>
        <w:t>:</w:t>
      </w:r>
      <w:r w:rsidRPr="00A666A6">
        <w:rPr>
          <w:sz w:val="22"/>
          <w:szCs w:val="22"/>
          <w:lang w:val="ru-RU"/>
        </w:rPr>
        <w:t xml:space="preserve"> мы повысим финансовую отдачу нашего бизнеса благодаря более эффективному управлению расходами и соотношением риска и доходности; </w:t>
      </w:r>
    </w:p>
    <w:p w:rsidR="00E95B8D" w:rsidRPr="00A666A6" w:rsidRDefault="00E95B8D" w:rsidP="001D0AB2">
      <w:pPr>
        <w:pStyle w:val="02dash"/>
        <w:numPr>
          <w:ilvl w:val="0"/>
          <w:numId w:val="17"/>
        </w:numPr>
        <w:tabs>
          <w:tab w:val="left" w:pos="708"/>
        </w:tabs>
        <w:ind w:left="426" w:hanging="426"/>
        <w:jc w:val="both"/>
        <w:rPr>
          <w:bCs/>
          <w:sz w:val="22"/>
          <w:szCs w:val="22"/>
          <w:lang w:val="ru-RU"/>
        </w:rPr>
      </w:pPr>
      <w:r w:rsidRPr="00A666A6">
        <w:rPr>
          <w:b/>
          <w:bCs/>
          <w:i/>
          <w:iCs/>
          <w:sz w:val="22"/>
          <w:szCs w:val="22"/>
          <w:lang w:val="ru-RU"/>
        </w:rPr>
        <w:t>Зрелая организация</w:t>
      </w:r>
      <w:r w:rsidRPr="00A666A6">
        <w:rPr>
          <w:iCs/>
          <w:sz w:val="22"/>
          <w:szCs w:val="22"/>
          <w:lang w:val="ru-RU"/>
        </w:rPr>
        <w:t>:</w:t>
      </w:r>
      <w:r w:rsidRPr="00A666A6">
        <w:rPr>
          <w:sz w:val="22"/>
          <w:szCs w:val="22"/>
          <w:lang w:val="ru-RU"/>
        </w:rPr>
        <w:t xml:space="preserve"> мы сформируем организационные и управленческие навыки, создадим процессы, соответствующие масштабу Группы Сбербанк и нашему уровню амбиций.</w:t>
      </w:r>
    </w:p>
    <w:p w:rsidR="00E95B8D" w:rsidRPr="00A666A6" w:rsidRDefault="00E95B8D" w:rsidP="009C4841">
      <w:pPr>
        <w:pStyle w:val="em-5"/>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67" w:name="_Toc430103436"/>
      <w:r w:rsidRPr="00A666A6">
        <w:t>3.4. Участие эмитента в банковских группах, банковских холдингах, холдингах и ассоциациях</w:t>
      </w:r>
      <w:bookmarkEnd w:id="67"/>
    </w:p>
    <w:p w:rsidR="00E95B8D" w:rsidRPr="00A666A6" w:rsidRDefault="00E95B8D" w:rsidP="00BD52E9">
      <w:pPr>
        <w:pStyle w:val="Basic"/>
      </w:pPr>
      <w:r w:rsidRPr="00A666A6">
        <w:t>Указываются банковские группы, банковские холдинги, холдинги и ассоциации, в которых участвует эмитент, роль (место), функции и срок участия эмитента в этих организациях.</w:t>
      </w:r>
    </w:p>
    <w:p w:rsidR="00E95B8D" w:rsidRPr="00A666A6" w:rsidRDefault="00E95B8D" w:rsidP="009C4841">
      <w:pPr>
        <w:jc w:val="both"/>
      </w:pPr>
      <w:r w:rsidRPr="00A666A6">
        <w:rPr>
          <w:b/>
          <w:bCs/>
        </w:rPr>
        <w:t xml:space="preserve">Организация : </w:t>
      </w:r>
      <w:r w:rsidRPr="00A666A6">
        <w:t xml:space="preserve">Ассоциация российских банков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- 1993 г.</w:t>
      </w:r>
    </w:p>
    <w:p w:rsidR="00E95B8D" w:rsidRPr="00A666A6" w:rsidRDefault="00E95B8D" w:rsidP="009C4841">
      <w:pPr>
        <w:jc w:val="both"/>
      </w:pPr>
      <w:r w:rsidRPr="00A666A6">
        <w:rPr>
          <w:i/>
          <w:iCs/>
        </w:rPr>
        <w:t xml:space="preserve">Характер зависимости результатов финансово-хозяйственной деятельности кредитной организации – эмитента от иных членов ассоциации: </w:t>
      </w:r>
      <w:r w:rsidRPr="00A666A6">
        <w:t>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 </w:t>
      </w:r>
      <w:r w:rsidRPr="00A666A6">
        <w:t xml:space="preserve">Международная ассоциация банковской безопасности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- 1994 г.</w:t>
      </w:r>
    </w:p>
    <w:p w:rsidR="00E95B8D" w:rsidRPr="00A666A6" w:rsidRDefault="00E95B8D" w:rsidP="009C4841">
      <w:pPr>
        <w:jc w:val="both"/>
        <w:rPr>
          <w:i/>
          <w:iCs/>
        </w:rPr>
      </w:pPr>
      <w:r w:rsidRPr="00A666A6">
        <w:rPr>
          <w:i/>
          <w:iCs/>
        </w:rPr>
        <w:t>Характер зависимости результатов финансово-хозяйственной деятельности кредитной организации – эмитента от иных членов ассоциации:</w:t>
      </w:r>
      <w:r w:rsidRPr="00A666A6">
        <w:t xml:space="preserve"> 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 </w:t>
      </w:r>
      <w:r w:rsidRPr="00A666A6">
        <w:t xml:space="preserve">Международная ассоциация рынков капитала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- 1998 г.</w:t>
      </w:r>
    </w:p>
    <w:p w:rsidR="00E95B8D" w:rsidRPr="00A666A6" w:rsidRDefault="00E95B8D" w:rsidP="009C4841">
      <w:pPr>
        <w:jc w:val="both"/>
        <w:rPr>
          <w:i/>
          <w:iCs/>
        </w:rPr>
      </w:pPr>
      <w:r w:rsidRPr="00A666A6">
        <w:rPr>
          <w:i/>
          <w:iCs/>
        </w:rPr>
        <w:t>Характер зависимости результатов финансово-хозяйственной деятельности кредитной организации – эмитента от иных членов ассоциации:</w:t>
      </w:r>
      <w:r w:rsidRPr="00A666A6">
        <w:t xml:space="preserve"> 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w:t>
      </w:r>
      <w:r w:rsidRPr="00A666A6">
        <w:t xml:space="preserve">"Национальная фондовая ассоциация (саморегулируемая некоммерческая организация)"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- 1996 г.</w:t>
      </w:r>
    </w:p>
    <w:p w:rsidR="00E95B8D" w:rsidRPr="00A666A6" w:rsidRDefault="00E95B8D" w:rsidP="009C4841">
      <w:pPr>
        <w:jc w:val="both"/>
        <w:rPr>
          <w:i/>
          <w:iCs/>
        </w:rPr>
      </w:pPr>
      <w:r w:rsidRPr="00A666A6">
        <w:rPr>
          <w:i/>
          <w:iCs/>
        </w:rPr>
        <w:t>Характер зависимости результатов финансово-хозяйственной деятельности кредитной организации – эмитента от иных членов ассоциации:</w:t>
      </w:r>
      <w:r w:rsidRPr="00A666A6">
        <w:t xml:space="preserve"> 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 </w:t>
      </w:r>
      <w:r w:rsidRPr="00A666A6">
        <w:t xml:space="preserve">Саморегулируемая организация «Национальная ассоциация участников фондового рынка»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- 2009 г.</w:t>
      </w:r>
    </w:p>
    <w:p w:rsidR="00E95B8D" w:rsidRPr="00A666A6" w:rsidRDefault="00E95B8D" w:rsidP="009C4841">
      <w:pPr>
        <w:jc w:val="both"/>
        <w:rPr>
          <w:i/>
          <w:iCs/>
        </w:rPr>
      </w:pPr>
      <w:r w:rsidRPr="00A666A6">
        <w:rPr>
          <w:i/>
          <w:iCs/>
        </w:rPr>
        <w:t>Характер зависимости результатов финансово-хозяйственной деятельности кредитной организации – эмитента от иных членов ассоциации:</w:t>
      </w:r>
      <w:r w:rsidRPr="00A666A6">
        <w:t xml:space="preserve"> 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 </w:t>
      </w:r>
      <w:r w:rsidRPr="00A666A6">
        <w:t xml:space="preserve">Ассоциация участников вексельного рынка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- 1996 г.</w:t>
      </w:r>
    </w:p>
    <w:p w:rsidR="00E95B8D" w:rsidRPr="00A666A6" w:rsidRDefault="00E95B8D" w:rsidP="009C4841">
      <w:pPr>
        <w:jc w:val="both"/>
        <w:rPr>
          <w:i/>
          <w:iCs/>
        </w:rPr>
      </w:pPr>
      <w:r w:rsidRPr="00A666A6">
        <w:rPr>
          <w:i/>
          <w:iCs/>
        </w:rPr>
        <w:t xml:space="preserve">Характер зависимости результатов финансово-хозяйственной деятельности кредитной организации – эмитента от иных членов ассоциации: </w:t>
      </w:r>
      <w:r w:rsidRPr="00A666A6">
        <w:t>зависимость отсутствует</w:t>
      </w:r>
    </w:p>
    <w:p w:rsidR="00E95B8D" w:rsidRPr="00A666A6" w:rsidRDefault="00E95B8D" w:rsidP="009C4841"/>
    <w:p w:rsidR="00E95B8D" w:rsidRPr="00A666A6" w:rsidRDefault="00E95B8D" w:rsidP="009C4841">
      <w:pPr>
        <w:jc w:val="both"/>
      </w:pPr>
      <w:r w:rsidRPr="00A666A6">
        <w:rPr>
          <w:b/>
          <w:bCs/>
        </w:rPr>
        <w:t xml:space="preserve">Организация : </w:t>
      </w:r>
      <w:r w:rsidRPr="00A666A6">
        <w:t xml:space="preserve">Национальная валютная ассоциация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- 1999 г.</w:t>
      </w:r>
    </w:p>
    <w:p w:rsidR="00E95B8D" w:rsidRPr="00A666A6" w:rsidRDefault="00E95B8D" w:rsidP="009C4841">
      <w:pPr>
        <w:jc w:val="both"/>
        <w:rPr>
          <w:b/>
          <w:bCs/>
        </w:rPr>
      </w:pPr>
      <w:r w:rsidRPr="00A666A6">
        <w:rPr>
          <w:i/>
          <w:iCs/>
        </w:rPr>
        <w:t xml:space="preserve">Характер зависимости результатов финансово-хозяйственной деятельности кредитной организации – эмитента от иных членов ассоциации: </w:t>
      </w:r>
      <w:r w:rsidRPr="00A666A6">
        <w:t>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 </w:t>
      </w:r>
      <w:r w:rsidRPr="00A666A6">
        <w:t>Ассоциация участников МастерКард (некоммерческая организация)</w:t>
      </w:r>
    </w:p>
    <w:p w:rsidR="00E95B8D" w:rsidRPr="00A666A6" w:rsidRDefault="00E95B8D" w:rsidP="009C4841">
      <w:pPr>
        <w:jc w:val="both"/>
      </w:pPr>
      <w:r w:rsidRPr="00A666A6">
        <w:t>(</w:t>
      </w:r>
      <w:r w:rsidRPr="00A666A6">
        <w:rPr>
          <w:lang w:val="en-US"/>
        </w:rPr>
        <w:t>MasterCard</w:t>
      </w:r>
      <w:r w:rsidRPr="00A666A6">
        <w:t xml:space="preserve"> </w:t>
      </w:r>
      <w:r w:rsidRPr="00A666A6">
        <w:rPr>
          <w:lang w:val="en-US"/>
        </w:rPr>
        <w:t>Members</w:t>
      </w:r>
      <w:r w:rsidRPr="00A666A6">
        <w:t xml:space="preserve"> </w:t>
      </w:r>
      <w:r w:rsidRPr="00A666A6">
        <w:rPr>
          <w:lang w:val="en-US"/>
        </w:rPr>
        <w:t>Association</w:t>
      </w:r>
      <w:r w:rsidRPr="00A666A6">
        <w:t xml:space="preserve">)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- 1995 г.</w:t>
      </w:r>
    </w:p>
    <w:p w:rsidR="00E95B8D" w:rsidRPr="00A666A6" w:rsidRDefault="00E95B8D" w:rsidP="009C4841">
      <w:pPr>
        <w:jc w:val="both"/>
        <w:rPr>
          <w:i/>
          <w:iCs/>
        </w:rPr>
      </w:pPr>
      <w:r w:rsidRPr="00A666A6">
        <w:rPr>
          <w:i/>
          <w:iCs/>
        </w:rPr>
        <w:t xml:space="preserve">Характер зависимости результатов финансово-хозяйственной деятельности кредитной организации – эмитента от иных членов ассоциации: </w:t>
      </w:r>
      <w:r w:rsidRPr="00A666A6">
        <w:t>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 </w:t>
      </w:r>
      <w:r w:rsidRPr="00A666A6">
        <w:t xml:space="preserve">Российская Национальная Ассоциация Членов СВИФТ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- 1995 г.</w:t>
      </w:r>
    </w:p>
    <w:p w:rsidR="00E95B8D" w:rsidRPr="00A666A6" w:rsidRDefault="00E95B8D" w:rsidP="009C4841">
      <w:pPr>
        <w:jc w:val="both"/>
        <w:rPr>
          <w:i/>
          <w:iCs/>
        </w:rPr>
      </w:pPr>
      <w:r w:rsidRPr="00A666A6">
        <w:rPr>
          <w:i/>
          <w:iCs/>
        </w:rPr>
        <w:t xml:space="preserve">Характер зависимости результатов финансово-хозяйственной деятельности кредитной организации – эмитента от иных членов ассоциации: </w:t>
      </w:r>
      <w:r w:rsidRPr="00A666A6">
        <w:t>зависимость отсутствует</w:t>
      </w:r>
    </w:p>
    <w:p w:rsidR="00E95B8D" w:rsidRPr="00A666A6" w:rsidRDefault="00E95B8D" w:rsidP="009C4841">
      <w:pPr>
        <w:jc w:val="both"/>
        <w:rPr>
          <w:b/>
          <w:bCs/>
        </w:rPr>
      </w:pPr>
    </w:p>
    <w:p w:rsidR="00E95B8D" w:rsidRPr="00A666A6" w:rsidRDefault="00E95B8D" w:rsidP="009C4841">
      <w:pPr>
        <w:jc w:val="both"/>
      </w:pPr>
      <w:r w:rsidRPr="00A666A6">
        <w:rPr>
          <w:b/>
          <w:bCs/>
        </w:rPr>
        <w:t xml:space="preserve">Организация : </w:t>
      </w:r>
      <w:r w:rsidRPr="00A666A6">
        <w:t xml:space="preserve">Некоммерческая ассоциация юридических лиц "Российско-американский совет делового сотрудничества" </w:t>
      </w:r>
    </w:p>
    <w:p w:rsidR="00E95B8D" w:rsidRPr="00A666A6" w:rsidRDefault="00E95B8D" w:rsidP="009C4841">
      <w:pPr>
        <w:jc w:val="both"/>
      </w:pPr>
      <w:r w:rsidRPr="00A666A6">
        <w:rPr>
          <w:i/>
          <w:iCs/>
        </w:rPr>
        <w:t xml:space="preserve">Роль (место), функции и срок  участия кредитной организации в данной организации : </w:t>
      </w:r>
      <w:r w:rsidRPr="00A666A6">
        <w:t xml:space="preserve"> </w:t>
      </w:r>
    </w:p>
    <w:p w:rsidR="00E95B8D" w:rsidRPr="00A666A6" w:rsidRDefault="00E95B8D" w:rsidP="009C4841">
      <w:pPr>
        <w:jc w:val="both"/>
      </w:pPr>
      <w:r w:rsidRPr="00A666A6">
        <w:t>Член ассоциации</w:t>
      </w:r>
    </w:p>
    <w:p w:rsidR="00E95B8D" w:rsidRPr="00A666A6" w:rsidRDefault="00E95B8D" w:rsidP="009C4841">
      <w:pPr>
        <w:jc w:val="both"/>
      </w:pPr>
      <w:r w:rsidRPr="00A666A6">
        <w:t>Год вступления в организацию - 2001 г.</w:t>
      </w:r>
    </w:p>
    <w:p w:rsidR="00E95B8D" w:rsidRPr="00A666A6" w:rsidRDefault="00E95B8D" w:rsidP="009C4841">
      <w:pPr>
        <w:jc w:val="both"/>
        <w:rPr>
          <w:i/>
          <w:iCs/>
        </w:rPr>
      </w:pPr>
      <w:r w:rsidRPr="00A666A6">
        <w:rPr>
          <w:i/>
          <w:iCs/>
        </w:rPr>
        <w:t xml:space="preserve">Характер зависимости результатов финансово-хозяйственной деятельности кредитной организации – эмитента от иных членов ассоциации: </w:t>
      </w:r>
      <w:r w:rsidRPr="00A666A6">
        <w:t>зависимость отсутствует</w:t>
      </w:r>
    </w:p>
    <w:p w:rsidR="00E95B8D" w:rsidRPr="00A666A6" w:rsidRDefault="00E95B8D" w:rsidP="00BD52E9">
      <w:pPr>
        <w:pStyle w:val="Basic"/>
      </w:pPr>
    </w:p>
    <w:p w:rsidR="00E95B8D" w:rsidRPr="00A666A6" w:rsidRDefault="00E95B8D" w:rsidP="00BD52E9">
      <w:pPr>
        <w:pStyle w:val="Basic"/>
      </w:pPr>
      <w:r w:rsidRPr="00A666A6">
        <w:t>В случае если результаты финансово-хозяйственной деятельности эмитента существенно зависят от иных членов банковской группы, банковского холдинга, холдинга или ассоциации, указывается на это обстоятельство и проводится подробное изложение характера такой зависимости.</w:t>
      </w:r>
    </w:p>
    <w:p w:rsidR="00E95B8D" w:rsidRPr="00A666A6" w:rsidRDefault="00E95B8D">
      <w:pPr>
        <w:widowControl w:val="0"/>
        <w:autoSpaceDE w:val="0"/>
        <w:autoSpaceDN w:val="0"/>
        <w:adjustRightInd w:val="0"/>
        <w:jc w:val="both"/>
        <w:rPr>
          <w:rFonts w:cs="Calibri"/>
          <w:b/>
          <w:i/>
        </w:rPr>
      </w:pPr>
      <w:r w:rsidRPr="00A666A6">
        <w:rPr>
          <w:rFonts w:cs="Calibri"/>
          <w:b/>
          <w:i/>
        </w:rPr>
        <w:t xml:space="preserve">Указанная зависимость отсутствует. </w:t>
      </w:r>
    </w:p>
    <w:p w:rsidR="00E95B8D" w:rsidRPr="00A666A6" w:rsidRDefault="00E95B8D">
      <w:pPr>
        <w:widowControl w:val="0"/>
        <w:autoSpaceDE w:val="0"/>
        <w:autoSpaceDN w:val="0"/>
        <w:adjustRightInd w:val="0"/>
        <w:jc w:val="both"/>
        <w:rPr>
          <w:rFonts w:cs="Calibri"/>
          <w:b/>
          <w:i/>
        </w:rPr>
      </w:pPr>
    </w:p>
    <w:p w:rsidR="00E95B8D" w:rsidRPr="00A666A6" w:rsidRDefault="00E95B8D" w:rsidP="0094409B">
      <w:pPr>
        <w:pStyle w:val="Heading2"/>
      </w:pPr>
      <w:bookmarkStart w:id="68" w:name="_Toc430103437"/>
      <w:r w:rsidRPr="00A666A6">
        <w:t>3.5. Дочерние и зависимые хозяйственные общества эмитента</w:t>
      </w:r>
      <w:bookmarkEnd w:id="68"/>
    </w:p>
    <w:p w:rsidR="00E95B8D" w:rsidRPr="00A666A6" w:rsidRDefault="00E95B8D" w:rsidP="00BD52E9">
      <w:pPr>
        <w:pStyle w:val="Basic"/>
      </w:pPr>
      <w:r w:rsidRPr="00A666A6">
        <w:t>В случае если эмитент имеет дочерние и (или) зависимые общества, по каждому такому обществу указывается следующая информация:</w:t>
      </w:r>
    </w:p>
    <w:p w:rsidR="00E95B8D" w:rsidRPr="00A666A6" w:rsidRDefault="00E95B8D" w:rsidP="00BD52E9">
      <w:pPr>
        <w:pStyle w:val="Basic"/>
      </w:pPr>
      <w:r w:rsidRPr="00A666A6">
        <w:t>полное и сокращенное фирменные наименования, ИНН (если применимо), ОГРН (если применимо);</w:t>
      </w:r>
    </w:p>
    <w:p w:rsidR="00E95B8D" w:rsidRPr="00A666A6" w:rsidRDefault="00E95B8D" w:rsidP="00BD52E9">
      <w:pPr>
        <w:pStyle w:val="Basic"/>
      </w:pPr>
      <w:r w:rsidRPr="00A666A6">
        <w:t>место нахождения;</w:t>
      </w:r>
    </w:p>
    <w:p w:rsidR="00E95B8D" w:rsidRPr="00A666A6" w:rsidRDefault="00E95B8D" w:rsidP="00BD52E9">
      <w:pPr>
        <w:pStyle w:val="Basic"/>
      </w:pPr>
      <w:r w:rsidRPr="00A666A6">
        <w:t>основания признания общества дочерним или зависимым по отношению к эмитенту;</w:t>
      </w:r>
    </w:p>
    <w:p w:rsidR="00E95B8D" w:rsidRPr="00A666A6" w:rsidRDefault="00E95B8D" w:rsidP="00BD52E9">
      <w:pPr>
        <w:pStyle w:val="Basic"/>
      </w:pPr>
      <w:r w:rsidRPr="00A666A6">
        <w:t>размер доли участия эмитента в уставном капитале дочернего и (или) зависимого общества, а в случае, когда дочернее или зависимое общество является акционерным обществом, - также доли обыкновенных акций дочернего или зависимого общества, принадлежащих эмитенту;</w:t>
      </w:r>
    </w:p>
    <w:p w:rsidR="00E95B8D" w:rsidRPr="00A666A6" w:rsidRDefault="00E95B8D" w:rsidP="00BD52E9">
      <w:pPr>
        <w:pStyle w:val="Basic"/>
      </w:pPr>
      <w:r w:rsidRPr="00A666A6">
        <w:t>размер доли участия дочернего и (или) зависимого общества в уставном капитале эмитента, а в случае, когда эмитент является акционерным обществом, - также доли обыкновенных акций эмитента, принадлежащих дочернему и (или) зависимому обществу.</w:t>
      </w:r>
    </w:p>
    <w:p w:rsidR="00E95B8D" w:rsidRPr="00A666A6" w:rsidRDefault="00E95B8D">
      <w:pPr>
        <w:widowControl w:val="0"/>
        <w:autoSpaceDE w:val="0"/>
        <w:autoSpaceDN w:val="0"/>
        <w:adjustRightInd w:val="0"/>
        <w:jc w:val="both"/>
        <w:rPr>
          <w:rFonts w:cs="Calibri"/>
        </w:rPr>
      </w:pPr>
    </w:p>
    <w:p w:rsidR="00E95B8D" w:rsidRPr="00A666A6" w:rsidRDefault="00E95B8D" w:rsidP="00002D83">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b w:val="0"/>
                <w:caps w:val="0"/>
                <w:sz w:val="22"/>
                <w:szCs w:val="22"/>
              </w:rPr>
            </w:pPr>
            <w:r w:rsidRPr="00A666A6">
              <w:rPr>
                <w:b w:val="0"/>
                <w:caps w:val="0"/>
                <w:sz w:val="22"/>
                <w:szCs w:val="22"/>
              </w:rPr>
              <w:t xml:space="preserve"> 1. </w:t>
            </w:r>
            <w:r w:rsidRPr="00A666A6">
              <w:rPr>
                <w:caps w:val="0"/>
                <w:sz w:val="22"/>
                <w:szCs w:val="22"/>
              </w:rPr>
              <w:t>Дочерний Банк Акционерное Общество «Сбербанк России»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ДБ АО «Сбербанк»</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rsidP="00F16A82">
            <w:pPr>
              <w:pStyle w:val="em-0"/>
              <w:ind w:firstLine="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rsidP="00F16A82">
            <w:pPr>
              <w:pStyle w:val="em-0"/>
              <w:ind w:firstLine="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rsidP="00F16A82">
            <w:pPr>
              <w:pStyle w:val="em-0"/>
              <w:ind w:firstLine="0"/>
              <w:jc w:val="center"/>
            </w:pPr>
            <w:r w:rsidRPr="00A666A6">
              <w:t>Республика Казахстан, 050059,  г. Алматы, Бостандыкский район, проспект Аль-Фараби, дом 13/1</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 xml:space="preserve">Общество признается дочерним в силу преобладающего участия Эмитента в его уставном капитале </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99,997757%</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99,997757%</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tcPr>
          <w:p w:rsidR="00E95B8D" w:rsidRPr="00A666A6" w:rsidRDefault="00E95B8D" w:rsidP="00F16A82">
            <w:pPr>
              <w:pStyle w:val="em-0"/>
              <w:ind w:firstLine="0"/>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tcPr>
          <w:p w:rsidR="00E95B8D" w:rsidRPr="00A666A6" w:rsidRDefault="00E95B8D" w:rsidP="00F16A82">
            <w:pPr>
              <w:pStyle w:val="em-0"/>
              <w:ind w:firstLine="0"/>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rsidP="00F16A82">
            <w:pPr>
              <w:pStyle w:val="prilozhenieglava"/>
              <w:spacing w:before="0" w:after="0"/>
              <w:rPr>
                <w:b w:val="0"/>
                <w:caps w:val="0"/>
                <w:sz w:val="22"/>
                <w:szCs w:val="22"/>
              </w:rPr>
            </w:pPr>
            <w:r w:rsidRPr="00A666A6">
              <w:rPr>
                <w:caps w:val="0"/>
                <w:sz w:val="22"/>
                <w:szCs w:val="22"/>
              </w:rPr>
              <w:t>2. ПУБЛИЧНОЕ АКЦИОНЕРНОЕ ОБЩЕСТВО «ДОЧЕРНИЙ БАНК СБЕРБАНКА РОССИИ»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rsidP="00F16A82">
            <w:pPr>
              <w:jc w:val="center"/>
            </w:pPr>
            <w:r w:rsidRPr="00A666A6">
              <w:t>АО «СБЕРБАНК РОССИИ»</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rsidP="00F16A82">
            <w:pPr>
              <w:pStyle w:val="em-0"/>
              <w:ind w:firstLine="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rsidP="00F16A82">
            <w:pPr>
              <w:pStyle w:val="em-0"/>
              <w:ind w:firstLine="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rsidP="00F16A82">
            <w:pPr>
              <w:pStyle w:val="em-0"/>
              <w:ind w:firstLine="0"/>
              <w:jc w:val="center"/>
            </w:pPr>
            <w:r w:rsidRPr="00A666A6">
              <w:t>Украина, 01601, Киев, ул. Владимирская, 46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3. Открытое акционерное общество </w:t>
            </w:r>
          </w:p>
          <w:p w:rsidR="00E95B8D" w:rsidRPr="00A666A6" w:rsidRDefault="00E95B8D">
            <w:pPr>
              <w:pStyle w:val="prilozhenieglava"/>
              <w:spacing w:before="0" w:after="0"/>
              <w:rPr>
                <w:caps w:val="0"/>
                <w:sz w:val="22"/>
                <w:szCs w:val="22"/>
              </w:rPr>
            </w:pPr>
            <w:r w:rsidRPr="00A666A6">
              <w:rPr>
                <w:caps w:val="0"/>
                <w:sz w:val="22"/>
                <w:szCs w:val="22"/>
              </w:rPr>
              <w:t>«БПС-Сбербанк»</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ОАО «БПС-Сбербанк»</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rsidP="00F16A82">
            <w:pPr>
              <w:pStyle w:val="em-0"/>
              <w:ind w:firstLine="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rsidP="00F16A82">
            <w:pPr>
              <w:pStyle w:val="em-0"/>
              <w:ind w:firstLine="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rsidP="00F16A82">
            <w:pPr>
              <w:pStyle w:val="em-0"/>
              <w:ind w:firstLine="0"/>
              <w:jc w:val="center"/>
            </w:pPr>
            <w:r w:rsidRPr="00A666A6">
              <w:t>Республика Беларусь, 220005, г. Минск, бульвар имени Мулявина, 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98,43%</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98,43%</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4. Общество с ограниченной ответственностью «Аукцион»</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 ООО «Аукцион»</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7710203590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1027700256297</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111024, г. Москва, ш. Энтузиастов, д. 14</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5. Закрытое акционерное общество «ИКС»</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 ЗАО «ИКС»</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5263023906</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1025203020424</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603005, г. Нижний Новгород, ул. Октябрьская, д. 33</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6. Закрытое акционерное общество «Сбербанк Лизинг»</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 ЗАО «Сбербанк Лизинг»</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7707009586</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1027739000728</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jc w:val="center"/>
            </w:pPr>
            <w:r w:rsidRPr="00A666A6">
              <w:t xml:space="preserve"> 143002, Московская область, г. Одинцово, </w:t>
            </w:r>
          </w:p>
          <w:p w:rsidR="00E95B8D" w:rsidRPr="00A666A6" w:rsidRDefault="00E95B8D">
            <w:pPr>
              <w:autoSpaceDE w:val="0"/>
              <w:autoSpaceDN w:val="0"/>
              <w:jc w:val="center"/>
            </w:pPr>
            <w:r w:rsidRPr="00A666A6">
              <w:t>ул. Молодежная, д. 21</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7. Общество с ограниченной ответственностью «Современные технологии»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 ООО «Современные технологии»</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7708229993</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1037708040468</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 115432, г. Москва, 2-ой Южнопортовый пр-д, д. 12а, корп. 1, стр. 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8. Общество с ограниченной ответственностью </w:t>
            </w:r>
          </w:p>
          <w:p w:rsidR="00E95B8D" w:rsidRPr="00A666A6" w:rsidRDefault="00E95B8D">
            <w:pPr>
              <w:pStyle w:val="prilozhenieglava"/>
              <w:spacing w:before="0" w:after="0"/>
              <w:rPr>
                <w:caps w:val="0"/>
              </w:rPr>
            </w:pPr>
            <w:r w:rsidRPr="00A666A6">
              <w:rPr>
                <w:caps w:val="0"/>
                <w:sz w:val="22"/>
                <w:szCs w:val="22"/>
              </w:rPr>
              <w:t>«Сбербанк Капитал»</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«Сбербанк Капитал»</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7736581290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1087746887678</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117997, г. Москва, ул. Вавилова, д. 19</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9. Закрытое акционерное общество «Сбербанк – Автоматизированная система торгов»</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ЗАО «Сбербанк – АСТ»</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7707308480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1027707000441</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127055, г. Москва, ул. Новослободская, д. 24, стр. 2</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10. Общество с ограниченной ответственностью </w:t>
            </w:r>
          </w:p>
          <w:p w:rsidR="00E95B8D" w:rsidRPr="00A666A6" w:rsidRDefault="00E95B8D">
            <w:pPr>
              <w:pStyle w:val="prilozhenieglava"/>
              <w:spacing w:before="0" w:after="0"/>
              <w:rPr>
                <w:caps w:val="0"/>
              </w:rPr>
            </w:pPr>
            <w:r w:rsidRPr="00A666A6">
              <w:rPr>
                <w:caps w:val="0"/>
                <w:sz w:val="22"/>
                <w:szCs w:val="22"/>
              </w:rPr>
              <w:t>«Перспективные инвестиции»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«Перспективные инвестиции»</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5032218680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1105032001458</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143000, Московская область, г. Одинцово, ул. Молодежная, д. 46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11. Общество с ограниченной ответственностью </w:t>
            </w:r>
          </w:p>
          <w:p w:rsidR="00E95B8D" w:rsidRPr="00A666A6" w:rsidRDefault="00E95B8D">
            <w:pPr>
              <w:pStyle w:val="prilozhenieglava"/>
              <w:spacing w:before="0" w:after="0"/>
              <w:rPr>
                <w:b w:val="0"/>
                <w:bCs/>
                <w:sz w:val="22"/>
                <w:szCs w:val="22"/>
              </w:rPr>
            </w:pPr>
            <w:r w:rsidRPr="00A666A6">
              <w:rPr>
                <w:caps w:val="0"/>
                <w:sz w:val="22"/>
                <w:szCs w:val="22"/>
              </w:rPr>
              <w:t>«Финансовая компания Сбербанка»</w:t>
            </w:r>
            <w:r w:rsidRPr="00A666A6">
              <w:rPr>
                <w:caps w:val="0"/>
              </w:rPr>
              <w:t xml:space="preserve"> </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«Сбербанк-Финанс»</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7736617998</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1107746399903</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119002, г. Москва, пер. Сивцев Вражек, д. 29/16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12. Общество с ограниченной ответственностью </w:t>
            </w:r>
          </w:p>
          <w:p w:rsidR="00E95B8D" w:rsidRPr="00A666A6" w:rsidRDefault="00E95B8D">
            <w:pPr>
              <w:pStyle w:val="prilozhenieglava"/>
              <w:spacing w:before="0" w:after="0"/>
              <w:rPr>
                <w:caps w:val="0"/>
              </w:rPr>
            </w:pPr>
            <w:r w:rsidRPr="00A666A6">
              <w:rPr>
                <w:caps w:val="0"/>
                <w:sz w:val="22"/>
                <w:szCs w:val="22"/>
              </w:rPr>
              <w:t>«Специализированный депозитарий Сбербанка»</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«Спецдепозитарий Сбербанка»</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7736618039</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1107746400827</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119334, Россия, г. Москва, ул. Вавилова, д. 3</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13. Общество с ограниченной ответственностью </w:t>
            </w:r>
          </w:p>
          <w:p w:rsidR="00E95B8D" w:rsidRPr="00A666A6" w:rsidRDefault="00E95B8D">
            <w:pPr>
              <w:pStyle w:val="prilozhenieglava"/>
              <w:spacing w:before="0" w:after="0"/>
              <w:rPr>
                <w:caps w:val="0"/>
              </w:rPr>
            </w:pPr>
            <w:r w:rsidRPr="00A666A6">
              <w:rPr>
                <w:caps w:val="0"/>
                <w:sz w:val="22"/>
                <w:szCs w:val="22"/>
              </w:rPr>
              <w:t>«Сбербанк Инвестиции»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«Сбербанк Инвестиции»</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5032229441</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1105032007761</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143000, Московская область, г. Одинцово, ул. Молодежная, д. 46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14. Закрытое акционерное общество «Сбербанк-Технологии»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ЗАО «СберТех»</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7736632467</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1117746533926</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117105, г. Москва, Новоданиловская наб., д.10</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15. Закрытое акционерное общество «Центр программ лояльности»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ЗАО «Центр ПЛ»</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7702770003</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1117746689840</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115114, город Москва, 1-й Дербеневский переулок, 5, помещение №505/506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16. Общество с ограниченной ответственностью «Гермес»</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«Гермес»</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7723392970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1157746480341</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115432, г. Москва, 2-ой Южнопортовый пр-д, д. 12А, стр.7</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lang w:val="en-US"/>
              </w:rPr>
            </w:pPr>
            <w:r w:rsidRPr="00A666A6">
              <w:rPr>
                <w:caps w:val="0"/>
                <w:sz w:val="22"/>
                <w:szCs w:val="22"/>
                <w:lang w:val="en-US"/>
              </w:rPr>
              <w:t xml:space="preserve"> 17. SB International S.a.r.l.</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нет</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jc w:val="center"/>
              <w:rPr>
                <w:lang w:val="en-US"/>
              </w:rPr>
            </w:pPr>
            <w:r w:rsidRPr="00A666A6">
              <w:rPr>
                <w:lang w:val="en-US"/>
              </w:rPr>
              <w:t>46A, Avenue J.F. Kennedy, L-1855</w:t>
            </w:r>
          </w:p>
          <w:p w:rsidR="00E95B8D" w:rsidRPr="00A666A6" w:rsidRDefault="00E95B8D">
            <w:pPr>
              <w:autoSpaceDE w:val="0"/>
              <w:autoSpaceDN w:val="0"/>
              <w:jc w:val="center"/>
              <w:rPr>
                <w:lang w:val="en-US"/>
              </w:rPr>
            </w:pPr>
            <w:r w:rsidRPr="00A666A6">
              <w:rPr>
                <w:lang w:val="en-US"/>
              </w:rPr>
              <w:t>Luxembourg, Grand Duchy of Luxembourg</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rsidP="00F16A82">
            <w:pPr>
              <w:pStyle w:val="prilozhenieglava"/>
              <w:spacing w:before="0" w:after="0"/>
              <w:rPr>
                <w:caps w:val="0"/>
                <w:sz w:val="22"/>
                <w:szCs w:val="22"/>
                <w:lang w:val="en-US"/>
              </w:rPr>
            </w:pPr>
            <w:r w:rsidRPr="00A666A6">
              <w:rPr>
                <w:caps w:val="0"/>
                <w:sz w:val="22"/>
                <w:szCs w:val="22"/>
                <w:lang w:val="en-US"/>
              </w:rPr>
              <w:t xml:space="preserve"> 18. SB </w:t>
            </w:r>
            <w:r w:rsidRPr="00A666A6">
              <w:rPr>
                <w:bCs/>
                <w:caps w:val="0"/>
                <w:sz w:val="22"/>
                <w:szCs w:val="22"/>
                <w:lang w:val="en-US"/>
              </w:rPr>
              <w:t>Luxembourg</w:t>
            </w:r>
            <w:r w:rsidRPr="00A666A6">
              <w:rPr>
                <w:b w:val="0"/>
                <w:bCs/>
                <w:caps w:val="0"/>
                <w:sz w:val="22"/>
                <w:szCs w:val="22"/>
                <w:lang w:val="en-US"/>
              </w:rPr>
              <w:t xml:space="preserve"> </w:t>
            </w:r>
            <w:r w:rsidRPr="00A666A6">
              <w:rPr>
                <w:caps w:val="0"/>
                <w:sz w:val="22"/>
                <w:szCs w:val="22"/>
                <w:lang w:val="en-US"/>
              </w:rPr>
              <w:t>S.a.r.l.</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rsidP="00F16A82">
            <w:pPr>
              <w:jc w:val="center"/>
            </w:pPr>
            <w:r w:rsidRPr="00A666A6">
              <w:t>нет</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rsidP="00F16A82">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rsidP="00F16A82">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rsidP="00F16A82">
            <w:pPr>
              <w:autoSpaceDE w:val="0"/>
              <w:autoSpaceDN w:val="0"/>
              <w:jc w:val="center"/>
              <w:rPr>
                <w:lang w:val="en-US"/>
              </w:rPr>
            </w:pPr>
            <w:r w:rsidRPr="00A666A6">
              <w:rPr>
                <w:lang w:val="en-US"/>
              </w:rPr>
              <w:t>22, rue Jean-Pierre Brasseur L-1258 Luxembourg</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rsidP="00F16A82">
            <w:pPr>
              <w:pStyle w:val="prilozhenieglava"/>
              <w:spacing w:before="0" w:after="0"/>
              <w:rPr>
                <w:caps w:val="0"/>
                <w:sz w:val="22"/>
                <w:szCs w:val="22"/>
                <w:lang w:val="en-US"/>
              </w:rPr>
            </w:pPr>
            <w:r w:rsidRPr="00A666A6">
              <w:rPr>
                <w:caps w:val="0"/>
                <w:sz w:val="22"/>
                <w:szCs w:val="22"/>
                <w:lang w:val="en-US"/>
              </w:rPr>
              <w:t xml:space="preserve"> </w:t>
            </w:r>
            <w:r w:rsidRPr="00A666A6">
              <w:rPr>
                <w:bCs/>
                <w:caps w:val="0"/>
                <w:sz w:val="22"/>
                <w:szCs w:val="22"/>
              </w:rPr>
              <w:t xml:space="preserve">19. </w:t>
            </w:r>
            <w:r w:rsidRPr="00A666A6">
              <w:rPr>
                <w:bCs/>
                <w:caps w:val="0"/>
                <w:sz w:val="22"/>
                <w:szCs w:val="22"/>
                <w:lang w:val="en-US"/>
              </w:rPr>
              <w:t>Sberbank Europe AG</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rsidP="00F16A82">
            <w:pPr>
              <w:jc w:val="center"/>
            </w:pPr>
            <w:r w:rsidRPr="00A666A6">
              <w:t>нет</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rsidP="00F16A82">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rsidP="00F16A82">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rsidP="00F16A82">
            <w:pPr>
              <w:autoSpaceDE w:val="0"/>
              <w:autoSpaceDN w:val="0"/>
              <w:jc w:val="center"/>
              <w:rPr>
                <w:lang w:val="en-US"/>
              </w:rPr>
            </w:pPr>
            <w:r w:rsidRPr="00A666A6">
              <w:rPr>
                <w:lang w:val="en-US"/>
              </w:rPr>
              <w:t>Schwarzenbergplatz</w:t>
            </w:r>
            <w:r w:rsidRPr="00A666A6">
              <w:t xml:space="preserve"> 3, </w:t>
            </w:r>
            <w:r w:rsidRPr="00A666A6">
              <w:rPr>
                <w:lang w:val="en-US"/>
              </w:rPr>
              <w:t>1010 Wien</w:t>
            </w:r>
            <w:r w:rsidRPr="00A666A6">
              <w:t xml:space="preserve">, </w:t>
            </w:r>
            <w:r w:rsidRPr="00A666A6">
              <w:rPr>
                <w:lang w:val="en-US"/>
              </w:rPr>
              <w:t>Austria</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b w:val="0"/>
                <w:caps w:val="0"/>
                <w:sz w:val="22"/>
                <w:szCs w:val="22"/>
              </w:rPr>
            </w:pPr>
            <w:r w:rsidRPr="00A666A6">
              <w:rPr>
                <w:caps w:val="0"/>
                <w:sz w:val="22"/>
                <w:szCs w:val="22"/>
              </w:rPr>
              <w:t>20. Общество с ограниченной ответственностью Страховая компания «Сбербанк страхование жизни»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СК «Сбербанк страхование жизни»</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7744002123</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1037700051146</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115162, г. Москва, ул. Шаболовка, дом 31Г</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rPr>
                <w:lang w:val="en-US"/>
              </w:rPr>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lang w:val="en-US"/>
        </w:rPr>
      </w:pPr>
    </w:p>
    <w:p w:rsidR="00E95B8D" w:rsidRPr="00A666A6" w:rsidRDefault="00E95B8D">
      <w:pPr>
        <w:widowControl w:val="0"/>
        <w:autoSpaceDE w:val="0"/>
        <w:autoSpaceDN w:val="0"/>
        <w:adjustRightInd w:val="0"/>
        <w:jc w:val="both"/>
        <w:rPr>
          <w:rFonts w:cs="Calibri"/>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21. Акционерное общество «Деловая среда»</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АО «Деловая среда»</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7736641983</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1127746271355</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117997, г. Москва, ул. Вавилова, д. 19</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lang w:val="en-US"/>
        </w:rPr>
      </w:pPr>
    </w:p>
    <w:p w:rsidR="00E95B8D" w:rsidRPr="00A666A6" w:rsidRDefault="00E95B8D">
      <w:pPr>
        <w:widowControl w:val="0"/>
        <w:autoSpaceDE w:val="0"/>
        <w:autoSpaceDN w:val="0"/>
        <w:adjustRightInd w:val="0"/>
        <w:jc w:val="both"/>
        <w:rPr>
          <w:rFonts w:cs="Calibri"/>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lang w:val="en-US"/>
              </w:rPr>
            </w:pPr>
            <w:r w:rsidRPr="00A666A6">
              <w:rPr>
                <w:caps w:val="0"/>
                <w:sz w:val="22"/>
                <w:szCs w:val="22"/>
              </w:rPr>
              <w:t xml:space="preserve">22. </w:t>
            </w:r>
            <w:r w:rsidRPr="00A666A6">
              <w:rPr>
                <w:caps w:val="0"/>
                <w:sz w:val="22"/>
                <w:szCs w:val="22"/>
                <w:lang w:val="en-US"/>
              </w:rPr>
              <w:t>SB Securities S.A.</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нет</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Не применимо</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rPr>
                <w:lang w:val="en-US"/>
              </w:rPr>
            </w:pPr>
            <w:r w:rsidRPr="00A666A6">
              <w:rPr>
                <w:lang w:val="en-US"/>
              </w:rPr>
              <w:t>2, boulevard Konrad Adenauer L-1115 Luxembourg</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rsidP="0066727A">
      <w:pPr>
        <w:widowControl w:val="0"/>
        <w:autoSpaceDE w:val="0"/>
        <w:autoSpaceDN w:val="0"/>
        <w:adjustRightInd w:val="0"/>
        <w:jc w:val="both"/>
        <w:rPr>
          <w:rFonts w:cs="Calibri"/>
          <w:lang w:val="en-US"/>
        </w:rPr>
      </w:pPr>
    </w:p>
    <w:p w:rsidR="00E95B8D" w:rsidRPr="00A666A6" w:rsidRDefault="00E95B8D">
      <w:pPr>
        <w:widowControl w:val="0"/>
        <w:autoSpaceDE w:val="0"/>
        <w:autoSpaceDN w:val="0"/>
        <w:adjustRightInd w:val="0"/>
        <w:jc w:val="both"/>
        <w:rPr>
          <w:rFonts w:cs="Calibri"/>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23. Общество с ограниченной ответственностью </w:t>
            </w:r>
          </w:p>
          <w:p w:rsidR="00E95B8D" w:rsidRPr="00A666A6" w:rsidRDefault="00E95B8D">
            <w:pPr>
              <w:pStyle w:val="prilozhenieglava"/>
              <w:spacing w:before="0" w:after="0"/>
              <w:rPr>
                <w:caps w:val="0"/>
                <w:sz w:val="22"/>
                <w:szCs w:val="22"/>
              </w:rPr>
            </w:pPr>
            <w:r w:rsidRPr="00A666A6">
              <w:rPr>
                <w:caps w:val="0"/>
                <w:sz w:val="22"/>
                <w:szCs w:val="22"/>
              </w:rPr>
              <w:t>«АктивБизнесКоллекшн»</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«АктивБизнесКоллекшн»</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7736659589</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1137746390572</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117997, г. Москва, ул. Вавилова, д. 19</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lang w:val="en-US"/>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24. Общество с ограниченной ответственностью </w:t>
            </w:r>
          </w:p>
          <w:p w:rsidR="00E95B8D" w:rsidRPr="00A666A6" w:rsidRDefault="00E95B8D">
            <w:pPr>
              <w:pStyle w:val="prilozhenieglava"/>
              <w:spacing w:before="0" w:after="0"/>
              <w:rPr>
                <w:caps w:val="0"/>
                <w:sz w:val="22"/>
                <w:szCs w:val="22"/>
              </w:rPr>
            </w:pPr>
            <w:r w:rsidRPr="00A666A6">
              <w:rPr>
                <w:caps w:val="0"/>
                <w:sz w:val="22"/>
                <w:szCs w:val="22"/>
              </w:rPr>
              <w:t>«Сбербанк-Сервис»</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«Сбербанк-Сервис»</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7736663049</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1137746703709</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117997, г. Москва, ул. Вавилова, д. 19</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25. Акционерное общество</w:t>
            </w:r>
          </w:p>
          <w:p w:rsidR="00E95B8D" w:rsidRPr="00A666A6" w:rsidRDefault="00E95B8D">
            <w:pPr>
              <w:pStyle w:val="prilozhenieglava"/>
              <w:spacing w:before="0" w:after="0"/>
              <w:rPr>
                <w:caps w:val="0"/>
                <w:sz w:val="22"/>
                <w:szCs w:val="22"/>
              </w:rPr>
            </w:pPr>
            <w:r w:rsidRPr="00A666A6">
              <w:rPr>
                <w:caps w:val="0"/>
                <w:sz w:val="22"/>
                <w:szCs w:val="22"/>
              </w:rPr>
              <w:t>«Негосударственный Пенсионный Фонд Сбербанка»</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АО «НПФ Сбербанка»</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7725352740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1147799009160</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115162, г. Москва, ул. Шаболовка, д. 31Г</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C85B99">
            <w:pPr>
              <w:jc w:val="center"/>
            </w:pPr>
            <w:r w:rsidRPr="00A666A6">
              <w:t>75% + 1 акция</w:t>
            </w:r>
            <w:r w:rsidRPr="00A666A6">
              <w:rPr>
                <w:rStyle w:val="FootnoteReference"/>
              </w:rPr>
              <w:footnoteReference w:id="10"/>
            </w:r>
          </w:p>
          <w:p w:rsidR="00E95B8D" w:rsidRPr="00A666A6" w:rsidRDefault="00E95B8D" w:rsidP="00F16A82">
            <w:pPr>
              <w:jc w:val="center"/>
            </w:pP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rsidP="00C85B99">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26. Общество с ограниченной ответственностью</w:t>
            </w:r>
          </w:p>
          <w:p w:rsidR="00E95B8D" w:rsidRPr="00A666A6" w:rsidRDefault="00E95B8D">
            <w:pPr>
              <w:pStyle w:val="prilozhenieglava"/>
              <w:spacing w:before="0" w:after="0"/>
              <w:rPr>
                <w:caps w:val="0"/>
                <w:sz w:val="22"/>
                <w:szCs w:val="22"/>
              </w:rPr>
            </w:pPr>
            <w:r w:rsidRPr="00A666A6">
              <w:rPr>
                <w:caps w:val="0"/>
                <w:sz w:val="22"/>
                <w:szCs w:val="22"/>
              </w:rPr>
              <w:t>«Страховой брокер Сбербанка»</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«Страховой брокер Сбербанка»</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7706810730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1147746683468</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119049, г. Москва, ул. Большая Якиманка, д. 42, стр. 1_2, офис 205</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27. Общество с ограниченной ответственностью Страховая компания «Сбербанк страхование»</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СК «Сбербанк страхование»</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7706810747</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1147746683479</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115093, г. Москва, ул. Павловская, д.7</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28. Общество с ограниченной ответственностью </w:t>
            </w:r>
          </w:p>
          <w:p w:rsidR="00E95B8D" w:rsidRPr="00A666A6" w:rsidRDefault="00E95B8D">
            <w:pPr>
              <w:pStyle w:val="prilozhenieglava"/>
              <w:spacing w:before="0" w:after="0"/>
              <w:rPr>
                <w:caps w:val="0"/>
                <w:sz w:val="22"/>
                <w:szCs w:val="22"/>
              </w:rPr>
            </w:pPr>
            <w:r w:rsidRPr="00A666A6">
              <w:rPr>
                <w:caps w:val="0"/>
                <w:sz w:val="22"/>
                <w:szCs w:val="22"/>
              </w:rPr>
              <w:t>«КОРУС Консалтинг СНГ»</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«КОРУС Консалтинг СНГ»</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7801392271</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1057812752502</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194100, г. Санкт-Петербург, Большой Сампсониевский проспект, д. 68 литер «Н», пом. «1Н»</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29. Общество с ограниченной ответственностью </w:t>
            </w:r>
          </w:p>
          <w:p w:rsidR="00E95B8D" w:rsidRPr="00A666A6" w:rsidRDefault="00E95B8D">
            <w:pPr>
              <w:pStyle w:val="prilozhenieglava"/>
              <w:spacing w:before="0" w:after="0"/>
              <w:rPr>
                <w:caps w:val="0"/>
                <w:sz w:val="22"/>
                <w:szCs w:val="22"/>
              </w:rPr>
            </w:pPr>
            <w:r w:rsidRPr="00A666A6">
              <w:rPr>
                <w:caps w:val="0"/>
                <w:sz w:val="22"/>
                <w:szCs w:val="22"/>
              </w:rPr>
              <w:t>«Былинные богатыри»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«Былинные богатыри»</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7709297379</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1027700057428</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123317, г. Москва, Пресненская наб., д. 10</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30. Общество с ограниченной ответственностью </w:t>
            </w:r>
          </w:p>
          <w:p w:rsidR="00E95B8D" w:rsidRPr="00A666A6" w:rsidRDefault="00E95B8D">
            <w:pPr>
              <w:pStyle w:val="prilozhenieglava"/>
              <w:spacing w:before="0" w:after="0"/>
              <w:rPr>
                <w:caps w:val="0"/>
                <w:sz w:val="22"/>
                <w:szCs w:val="22"/>
              </w:rPr>
            </w:pPr>
            <w:r w:rsidRPr="00A666A6">
              <w:rPr>
                <w:caps w:val="0"/>
                <w:sz w:val="22"/>
                <w:szCs w:val="22"/>
              </w:rPr>
              <w:t>«Сбербанк Факторинг»</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«Сбербанк Факторинг»</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7802754982</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1117847260794</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 xml:space="preserve">125284, г. Москва, Ленинградский пр-т, </w:t>
            </w:r>
          </w:p>
          <w:p w:rsidR="00E95B8D" w:rsidRPr="00A666A6" w:rsidRDefault="00E95B8D">
            <w:pPr>
              <w:autoSpaceDE w:val="0"/>
              <w:autoSpaceDN w:val="0"/>
              <w:jc w:val="center"/>
            </w:pPr>
            <w:r w:rsidRPr="00A666A6">
              <w:t xml:space="preserve">д. 31А, строение 1, помещение </w:t>
            </w:r>
            <w:r w:rsidRPr="00A666A6">
              <w:rPr>
                <w:lang w:val="en-US"/>
              </w:rPr>
              <w:t>I</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100%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rsidP="009113A9">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31. Общество с ограниченной ответственностью </w:t>
            </w:r>
          </w:p>
          <w:p w:rsidR="00E95B8D" w:rsidRPr="00A666A6" w:rsidRDefault="00E95B8D">
            <w:pPr>
              <w:pStyle w:val="prilozhenieglava"/>
              <w:spacing w:before="0" w:after="0"/>
              <w:rPr>
                <w:caps w:val="0"/>
                <w:sz w:val="22"/>
                <w:szCs w:val="22"/>
              </w:rPr>
            </w:pPr>
            <w:r w:rsidRPr="00A666A6">
              <w:rPr>
                <w:caps w:val="0"/>
                <w:sz w:val="22"/>
                <w:szCs w:val="22"/>
              </w:rPr>
              <w:t>«ПС Яндекс.Деньги»</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«ПС Яндекс.Деньги»</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7736554890</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1077746365113</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 xml:space="preserve">119021, Россия, г. Москва, ул. Льва Толстого, </w:t>
            </w:r>
          </w:p>
          <w:p w:rsidR="00E95B8D" w:rsidRPr="00A666A6" w:rsidRDefault="00E95B8D">
            <w:pPr>
              <w:autoSpaceDE w:val="0"/>
              <w:autoSpaceDN w:val="0"/>
              <w:jc w:val="center"/>
            </w:pPr>
            <w:r w:rsidRPr="00A666A6">
              <w:t>д. 16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75% минус 1 рубль</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rPr>
                <w:lang w:val="en-US"/>
              </w:rP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32. Закрытое акционерное общество «Стратеджи Партнерс Групп»</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ЗАО «СПГ» </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7736612855</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1107746025980</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jc w:val="center"/>
            </w:pPr>
            <w:r w:rsidRPr="00A666A6">
              <w:t xml:space="preserve"> 115054, г. Москва, ул. Космодамианская наб., </w:t>
            </w:r>
          </w:p>
          <w:p w:rsidR="00E95B8D" w:rsidRPr="00A666A6" w:rsidRDefault="00E95B8D">
            <w:pPr>
              <w:autoSpaceDE w:val="0"/>
              <w:autoSpaceDN w:val="0"/>
              <w:jc w:val="center"/>
            </w:pPr>
            <w:r w:rsidRPr="00A666A6">
              <w:t>д. 52, корпус 2</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74,75%</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74,75%</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33. «Сетелем Банк» </w:t>
            </w:r>
          </w:p>
          <w:p w:rsidR="00E95B8D" w:rsidRPr="00A666A6" w:rsidRDefault="00E95B8D">
            <w:pPr>
              <w:pStyle w:val="prilozhenieglava"/>
              <w:spacing w:before="0" w:after="0"/>
              <w:rPr>
                <w:caps w:val="0"/>
                <w:sz w:val="22"/>
                <w:szCs w:val="22"/>
              </w:rPr>
            </w:pPr>
            <w:r w:rsidRPr="00A666A6">
              <w:rPr>
                <w:caps w:val="0"/>
                <w:sz w:val="22"/>
                <w:szCs w:val="22"/>
              </w:rPr>
              <w:t>Общество с ограниченной ответственностью</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«Сетелем Банк» ООО</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6452010742</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1027739664260</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125040, г. Москва, ул. Правды, дом 26</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F16A82">
            <w:pPr>
              <w:jc w:val="center"/>
            </w:pPr>
            <w:r w:rsidRPr="00A666A6">
              <w:t>79,2%</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F16A82">
            <w:pPr>
              <w:jc w:val="center"/>
            </w:pPr>
            <w:r w:rsidRPr="00A666A6">
              <w:t>-</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34. Акционерное общество «Универсальная электронная карта»</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АО «УЭК»</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7727718421</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1107746390949</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 xml:space="preserve">119021, г. Москва, ул. Тимура Фрунзе, д. 11 </w:t>
            </w:r>
          </w:p>
          <w:p w:rsidR="00E95B8D" w:rsidRPr="00A666A6" w:rsidRDefault="00E95B8D">
            <w:pPr>
              <w:autoSpaceDE w:val="0"/>
              <w:autoSpaceDN w:val="0"/>
              <w:jc w:val="center"/>
            </w:pPr>
            <w:r w:rsidRPr="00A666A6">
              <w:t>стр. 15</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89,0012%</w:t>
            </w:r>
          </w:p>
          <w:p w:rsidR="00E95B8D" w:rsidRPr="00A666A6" w:rsidRDefault="00E95B8D">
            <w:pPr>
              <w:jc w:val="center"/>
            </w:pP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89,0012%</w:t>
            </w:r>
          </w:p>
          <w:p w:rsidR="00E95B8D" w:rsidRPr="00A666A6" w:rsidRDefault="00E95B8D">
            <w:pPr>
              <w:jc w:val="center"/>
            </w:pP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F16A82">
        <w:tc>
          <w:tcPr>
            <w:tcW w:w="4317" w:type="dxa"/>
          </w:tcPr>
          <w:p w:rsidR="00E95B8D" w:rsidRPr="00A666A6" w:rsidRDefault="00E95B8D" w:rsidP="00F16A82">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35. Открытое акционерное общество «Региональный расчетно-кассовый центр»</w:t>
            </w:r>
          </w:p>
        </w:tc>
      </w:tr>
      <w:tr w:rsidR="00E95B8D" w:rsidRPr="00A666A6" w:rsidTr="00F16A82">
        <w:tc>
          <w:tcPr>
            <w:tcW w:w="4317" w:type="dxa"/>
          </w:tcPr>
          <w:p w:rsidR="00E95B8D" w:rsidRPr="00A666A6" w:rsidRDefault="00E95B8D" w:rsidP="00F16A82">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ОАО «РРКЦ»</w:t>
            </w:r>
          </w:p>
        </w:tc>
      </w:tr>
      <w:tr w:rsidR="00E95B8D" w:rsidRPr="00A666A6" w:rsidTr="00F16A82">
        <w:tc>
          <w:tcPr>
            <w:tcW w:w="4317" w:type="dxa"/>
          </w:tcPr>
          <w:p w:rsidR="00E95B8D" w:rsidRPr="00A666A6" w:rsidRDefault="00E95B8D" w:rsidP="00F16A82">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3123100113</w:t>
            </w:r>
          </w:p>
        </w:tc>
      </w:tr>
      <w:tr w:rsidR="00E95B8D" w:rsidRPr="00A666A6" w:rsidTr="00F16A82">
        <w:tc>
          <w:tcPr>
            <w:tcW w:w="4317" w:type="dxa"/>
          </w:tcPr>
          <w:p w:rsidR="00E95B8D" w:rsidRPr="00A666A6" w:rsidRDefault="00E95B8D" w:rsidP="00F16A82">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1033107032859</w:t>
            </w:r>
          </w:p>
        </w:tc>
      </w:tr>
      <w:tr w:rsidR="00E95B8D" w:rsidRPr="00A666A6" w:rsidTr="00F16A82">
        <w:tc>
          <w:tcPr>
            <w:tcW w:w="4317" w:type="dxa"/>
          </w:tcPr>
          <w:p w:rsidR="00E95B8D" w:rsidRPr="00A666A6" w:rsidRDefault="00E95B8D" w:rsidP="00F16A82">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308010, г. Белгород, проспект Богдана Хмельницкого, 160</w:t>
            </w:r>
          </w:p>
        </w:tc>
      </w:tr>
      <w:tr w:rsidR="00E95B8D" w:rsidRPr="00A666A6" w:rsidTr="00F16A82">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Общество признается дочерним в силу преобладающего участия Эмитента в его уставном капитале</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50,0004%</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50,0004%</w:t>
            </w:r>
          </w:p>
        </w:tc>
      </w:tr>
      <w:tr w:rsidR="00E95B8D" w:rsidRPr="00A666A6" w:rsidTr="00F16A82">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F16A82">
            <w:pPr>
              <w:jc w:val="center"/>
            </w:pPr>
            <w:r w:rsidRPr="00A666A6">
              <w:t>0</w:t>
            </w:r>
          </w:p>
        </w:tc>
      </w:tr>
      <w:tr w:rsidR="00E95B8D" w:rsidRPr="00A666A6" w:rsidTr="00F16A82">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F16A82">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A86943">
        <w:tc>
          <w:tcPr>
            <w:tcW w:w="4317" w:type="dxa"/>
          </w:tcPr>
          <w:p w:rsidR="00E95B8D" w:rsidRPr="00A666A6" w:rsidRDefault="00E95B8D" w:rsidP="00A86943">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36. Общество с ограниченной ответственностью «Гранд Байкал»</w:t>
            </w:r>
          </w:p>
        </w:tc>
      </w:tr>
      <w:tr w:rsidR="00E95B8D" w:rsidRPr="00A666A6" w:rsidTr="00A86943">
        <w:tc>
          <w:tcPr>
            <w:tcW w:w="4317" w:type="dxa"/>
          </w:tcPr>
          <w:p w:rsidR="00E95B8D" w:rsidRPr="00A666A6" w:rsidRDefault="00E95B8D" w:rsidP="00A86943">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ООО «Гранд Байкал»</w:t>
            </w:r>
          </w:p>
        </w:tc>
      </w:tr>
      <w:tr w:rsidR="00E95B8D" w:rsidRPr="00A666A6" w:rsidTr="00A86943">
        <w:tc>
          <w:tcPr>
            <w:tcW w:w="4317" w:type="dxa"/>
          </w:tcPr>
          <w:p w:rsidR="00E95B8D" w:rsidRPr="00A666A6" w:rsidRDefault="00E95B8D" w:rsidP="00A86943">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3808079832</w:t>
            </w:r>
          </w:p>
        </w:tc>
      </w:tr>
      <w:tr w:rsidR="00E95B8D" w:rsidRPr="00A666A6" w:rsidTr="00A86943">
        <w:tc>
          <w:tcPr>
            <w:tcW w:w="4317" w:type="dxa"/>
          </w:tcPr>
          <w:p w:rsidR="00E95B8D" w:rsidRPr="00A666A6" w:rsidRDefault="00E95B8D" w:rsidP="00A86943">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1023801016821</w:t>
            </w:r>
          </w:p>
        </w:tc>
      </w:tr>
      <w:tr w:rsidR="00E95B8D" w:rsidRPr="00A666A6" w:rsidTr="00A86943">
        <w:tc>
          <w:tcPr>
            <w:tcW w:w="4317" w:type="dxa"/>
          </w:tcPr>
          <w:p w:rsidR="00E95B8D" w:rsidRPr="00A666A6" w:rsidRDefault="00E95B8D" w:rsidP="00A86943">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664050, г. Иркутск, ул. Байкальская, д. 279</w:t>
            </w:r>
          </w:p>
        </w:tc>
      </w:tr>
      <w:tr w:rsidR="00E95B8D" w:rsidRPr="00A666A6" w:rsidTr="00A86943">
        <w:tc>
          <w:tcPr>
            <w:tcW w:w="4317" w:type="dxa"/>
          </w:tcPr>
          <w:p w:rsidR="00E95B8D" w:rsidRPr="00A666A6" w:rsidRDefault="00E95B8D" w:rsidP="00A86943">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A86943">
            <w:pPr>
              <w:pStyle w:val="em-0"/>
              <w:ind w:firstLine="0"/>
              <w:jc w:val="center"/>
            </w:pPr>
            <w:r w:rsidRPr="00A666A6">
              <w:t>Общество признается зависимым, поскольку Эмитент владеет более 20% уставного капитала Общества</w:t>
            </w:r>
          </w:p>
        </w:tc>
      </w:tr>
      <w:tr w:rsidR="00E95B8D" w:rsidRPr="00A666A6" w:rsidTr="00A86943">
        <w:tc>
          <w:tcPr>
            <w:tcW w:w="4317" w:type="dxa"/>
          </w:tcPr>
          <w:p w:rsidR="00E95B8D" w:rsidRPr="00A666A6" w:rsidRDefault="00E95B8D" w:rsidP="00A86943">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A86943">
            <w:pPr>
              <w:jc w:val="center"/>
            </w:pPr>
            <w:r w:rsidRPr="00A666A6">
              <w:t>50%</w:t>
            </w:r>
          </w:p>
        </w:tc>
      </w:tr>
      <w:tr w:rsidR="00E95B8D" w:rsidRPr="00A666A6" w:rsidTr="00A86943">
        <w:tc>
          <w:tcPr>
            <w:tcW w:w="4317" w:type="dxa"/>
          </w:tcPr>
          <w:p w:rsidR="00E95B8D" w:rsidRPr="00A666A6" w:rsidRDefault="00E95B8D" w:rsidP="00A86943">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A86943">
            <w:pPr>
              <w:jc w:val="center"/>
            </w:pPr>
            <w:r w:rsidRPr="00A666A6">
              <w:t>-</w:t>
            </w:r>
          </w:p>
        </w:tc>
      </w:tr>
      <w:tr w:rsidR="00E95B8D" w:rsidRPr="00A666A6" w:rsidTr="00A86943">
        <w:tc>
          <w:tcPr>
            <w:tcW w:w="4317" w:type="dxa"/>
          </w:tcPr>
          <w:p w:rsidR="00E95B8D" w:rsidRPr="00A666A6" w:rsidRDefault="00E95B8D" w:rsidP="00A86943">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A86943">
            <w:pPr>
              <w:jc w:val="center"/>
            </w:pPr>
            <w:r w:rsidRPr="00A666A6">
              <w:t>0</w:t>
            </w:r>
          </w:p>
        </w:tc>
      </w:tr>
      <w:tr w:rsidR="00E95B8D" w:rsidRPr="00A666A6" w:rsidTr="00A86943">
        <w:tc>
          <w:tcPr>
            <w:tcW w:w="4317" w:type="dxa"/>
          </w:tcPr>
          <w:p w:rsidR="00E95B8D" w:rsidRPr="00A666A6" w:rsidRDefault="00E95B8D" w:rsidP="00A86943">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A86943">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A86943">
        <w:tc>
          <w:tcPr>
            <w:tcW w:w="4317" w:type="dxa"/>
          </w:tcPr>
          <w:p w:rsidR="00E95B8D" w:rsidRPr="00A666A6" w:rsidRDefault="00E95B8D" w:rsidP="00A86943">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37. Закрытое акционерное общество «Объединенное Кредитное Бюро»</w:t>
            </w:r>
          </w:p>
        </w:tc>
      </w:tr>
      <w:tr w:rsidR="00E95B8D" w:rsidRPr="00A666A6" w:rsidTr="00A86943">
        <w:tc>
          <w:tcPr>
            <w:tcW w:w="4317" w:type="dxa"/>
          </w:tcPr>
          <w:p w:rsidR="00E95B8D" w:rsidRPr="00A666A6" w:rsidRDefault="00E95B8D" w:rsidP="00A86943">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ЗАО «ОКБ</w:t>
            </w:r>
            <w:r w:rsidRPr="00A666A6">
              <w:rPr>
                <w:caps/>
              </w:rPr>
              <w:t>»</w:t>
            </w:r>
          </w:p>
        </w:tc>
      </w:tr>
      <w:tr w:rsidR="00E95B8D" w:rsidRPr="00A666A6" w:rsidTr="00A86943">
        <w:tc>
          <w:tcPr>
            <w:tcW w:w="4317" w:type="dxa"/>
          </w:tcPr>
          <w:p w:rsidR="00E95B8D" w:rsidRPr="00A666A6" w:rsidRDefault="00E95B8D" w:rsidP="00A86943">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7710561081</w:t>
            </w:r>
          </w:p>
        </w:tc>
      </w:tr>
      <w:tr w:rsidR="00E95B8D" w:rsidRPr="00A666A6" w:rsidTr="00A86943">
        <w:tc>
          <w:tcPr>
            <w:tcW w:w="4317" w:type="dxa"/>
          </w:tcPr>
          <w:p w:rsidR="00E95B8D" w:rsidRPr="00A666A6" w:rsidRDefault="00E95B8D" w:rsidP="00A86943">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1047796788819</w:t>
            </w:r>
          </w:p>
        </w:tc>
      </w:tr>
      <w:tr w:rsidR="00E95B8D" w:rsidRPr="00A666A6" w:rsidTr="00A86943">
        <w:tc>
          <w:tcPr>
            <w:tcW w:w="4317" w:type="dxa"/>
          </w:tcPr>
          <w:p w:rsidR="00E95B8D" w:rsidRPr="00A666A6" w:rsidRDefault="00E95B8D" w:rsidP="00A86943">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 xml:space="preserve">127006, Российская Федерация, г. Москва, </w:t>
            </w:r>
          </w:p>
          <w:p w:rsidR="00E95B8D" w:rsidRPr="00A666A6" w:rsidRDefault="00E95B8D">
            <w:pPr>
              <w:autoSpaceDE w:val="0"/>
              <w:autoSpaceDN w:val="0"/>
              <w:jc w:val="center"/>
            </w:pPr>
            <w:r w:rsidRPr="00A666A6">
              <w:t>ул. 1-ая Тверская-Ямская, д. 2, стр. 1</w:t>
            </w:r>
          </w:p>
        </w:tc>
      </w:tr>
      <w:tr w:rsidR="00E95B8D" w:rsidRPr="00A666A6" w:rsidTr="00A86943">
        <w:tc>
          <w:tcPr>
            <w:tcW w:w="4317" w:type="dxa"/>
          </w:tcPr>
          <w:p w:rsidR="00E95B8D" w:rsidRPr="00A666A6" w:rsidRDefault="00E95B8D" w:rsidP="00A86943">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E2711C">
            <w:pPr>
              <w:pStyle w:val="em-0"/>
              <w:ind w:firstLine="0"/>
              <w:jc w:val="center"/>
            </w:pPr>
            <w:r w:rsidRPr="00A666A6">
              <w:t>Общество признается зависимым, поскольку Эмитент владеет более 20% уставного капитала Общества</w:t>
            </w:r>
          </w:p>
        </w:tc>
      </w:tr>
      <w:tr w:rsidR="00E95B8D" w:rsidRPr="00A666A6" w:rsidTr="00A86943">
        <w:tc>
          <w:tcPr>
            <w:tcW w:w="4317" w:type="dxa"/>
          </w:tcPr>
          <w:p w:rsidR="00E95B8D" w:rsidRPr="00A666A6" w:rsidRDefault="00E95B8D" w:rsidP="00A86943">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rsidP="00A86943">
            <w:pPr>
              <w:jc w:val="center"/>
            </w:pPr>
            <w:r w:rsidRPr="00A666A6">
              <w:t>50%</w:t>
            </w:r>
          </w:p>
        </w:tc>
      </w:tr>
      <w:tr w:rsidR="00E95B8D" w:rsidRPr="00A666A6" w:rsidTr="00A86943">
        <w:tc>
          <w:tcPr>
            <w:tcW w:w="4317" w:type="dxa"/>
          </w:tcPr>
          <w:p w:rsidR="00E95B8D" w:rsidRPr="00A666A6" w:rsidRDefault="00E95B8D" w:rsidP="00A86943">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rsidP="00A86943">
            <w:pPr>
              <w:jc w:val="center"/>
            </w:pPr>
            <w:r w:rsidRPr="00A666A6">
              <w:t>50%</w:t>
            </w:r>
          </w:p>
        </w:tc>
      </w:tr>
      <w:tr w:rsidR="00E95B8D" w:rsidRPr="00A666A6" w:rsidTr="00A86943">
        <w:tc>
          <w:tcPr>
            <w:tcW w:w="4317" w:type="dxa"/>
          </w:tcPr>
          <w:p w:rsidR="00E95B8D" w:rsidRPr="00A666A6" w:rsidRDefault="00E95B8D" w:rsidP="00A86943">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A86943">
            <w:pPr>
              <w:jc w:val="center"/>
            </w:pPr>
            <w:r w:rsidRPr="00A666A6">
              <w:t>0</w:t>
            </w:r>
          </w:p>
        </w:tc>
      </w:tr>
      <w:tr w:rsidR="00E95B8D" w:rsidRPr="00A666A6" w:rsidTr="00A86943">
        <w:tc>
          <w:tcPr>
            <w:tcW w:w="4317" w:type="dxa"/>
          </w:tcPr>
          <w:p w:rsidR="00E95B8D" w:rsidRPr="00A666A6" w:rsidRDefault="00E95B8D" w:rsidP="00A86943">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A86943">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A86943">
        <w:tc>
          <w:tcPr>
            <w:tcW w:w="4317" w:type="dxa"/>
          </w:tcPr>
          <w:p w:rsidR="00E95B8D" w:rsidRPr="00A666A6" w:rsidRDefault="00E95B8D" w:rsidP="00A86943">
            <w:pPr>
              <w:pStyle w:val="em-0"/>
              <w:ind w:firstLine="0"/>
            </w:pPr>
            <w:r w:rsidRPr="00A666A6">
              <w:t>Полное фирменное наименование:</w:t>
            </w:r>
          </w:p>
        </w:tc>
        <w:tc>
          <w:tcPr>
            <w:tcW w:w="4785" w:type="dxa"/>
            <w:vAlign w:val="center"/>
          </w:tcPr>
          <w:p w:rsidR="00E95B8D" w:rsidRPr="00A666A6" w:rsidRDefault="00E95B8D">
            <w:pPr>
              <w:pStyle w:val="prilozhenieglava"/>
              <w:spacing w:before="0" w:after="0"/>
              <w:rPr>
                <w:caps w:val="0"/>
                <w:sz w:val="22"/>
                <w:szCs w:val="22"/>
              </w:rPr>
            </w:pPr>
            <w:r w:rsidRPr="00A666A6">
              <w:rPr>
                <w:caps w:val="0"/>
                <w:sz w:val="22"/>
                <w:szCs w:val="22"/>
              </w:rPr>
              <w:t xml:space="preserve"> 38. Открытое акционерное общество «Социальные гарантии»</w:t>
            </w:r>
          </w:p>
        </w:tc>
      </w:tr>
      <w:tr w:rsidR="00E95B8D" w:rsidRPr="00A666A6" w:rsidTr="00A86943">
        <w:tc>
          <w:tcPr>
            <w:tcW w:w="4317" w:type="dxa"/>
          </w:tcPr>
          <w:p w:rsidR="00E95B8D" w:rsidRPr="00A666A6" w:rsidRDefault="00E95B8D" w:rsidP="00A86943">
            <w:pPr>
              <w:pStyle w:val="em-0"/>
              <w:ind w:firstLine="0"/>
            </w:pPr>
            <w:r w:rsidRPr="00A666A6">
              <w:t>Сокращенное фирменное наименование:</w:t>
            </w:r>
          </w:p>
        </w:tc>
        <w:tc>
          <w:tcPr>
            <w:tcW w:w="4785" w:type="dxa"/>
            <w:vAlign w:val="center"/>
          </w:tcPr>
          <w:p w:rsidR="00E95B8D" w:rsidRPr="00A666A6" w:rsidRDefault="00E95B8D">
            <w:pPr>
              <w:jc w:val="center"/>
            </w:pPr>
            <w:r w:rsidRPr="00A666A6">
              <w:t>ОАО «Социальные гарантии»</w:t>
            </w:r>
          </w:p>
        </w:tc>
      </w:tr>
      <w:tr w:rsidR="00E95B8D" w:rsidRPr="00A666A6" w:rsidTr="00A86943">
        <w:tc>
          <w:tcPr>
            <w:tcW w:w="4317" w:type="dxa"/>
          </w:tcPr>
          <w:p w:rsidR="00E95B8D" w:rsidRPr="00A666A6" w:rsidRDefault="00E95B8D" w:rsidP="00A86943">
            <w:pPr>
              <w:pStyle w:val="em-0"/>
              <w:ind w:firstLine="0"/>
            </w:pPr>
            <w:r w:rsidRPr="00A666A6">
              <w:t>ИНН (если применимо):</w:t>
            </w:r>
          </w:p>
        </w:tc>
        <w:tc>
          <w:tcPr>
            <w:tcW w:w="4785" w:type="dxa"/>
          </w:tcPr>
          <w:p w:rsidR="00E95B8D" w:rsidRPr="00A666A6" w:rsidRDefault="00E95B8D">
            <w:pPr>
              <w:autoSpaceDE w:val="0"/>
              <w:autoSpaceDN w:val="0"/>
              <w:jc w:val="center"/>
            </w:pPr>
            <w:r w:rsidRPr="00A666A6">
              <w:t>3017064696</w:t>
            </w:r>
          </w:p>
        </w:tc>
      </w:tr>
      <w:tr w:rsidR="00E95B8D" w:rsidRPr="00A666A6" w:rsidTr="00A86943">
        <w:tc>
          <w:tcPr>
            <w:tcW w:w="4317" w:type="dxa"/>
          </w:tcPr>
          <w:p w:rsidR="00E95B8D" w:rsidRPr="00A666A6" w:rsidRDefault="00E95B8D" w:rsidP="00A86943">
            <w:pPr>
              <w:pStyle w:val="em-0"/>
              <w:ind w:firstLine="0"/>
            </w:pPr>
            <w:r w:rsidRPr="00A666A6">
              <w:t>ОГРН (если применимо):</w:t>
            </w:r>
          </w:p>
        </w:tc>
        <w:tc>
          <w:tcPr>
            <w:tcW w:w="4785" w:type="dxa"/>
          </w:tcPr>
          <w:p w:rsidR="00E95B8D" w:rsidRPr="00A666A6" w:rsidRDefault="00E95B8D">
            <w:pPr>
              <w:autoSpaceDE w:val="0"/>
              <w:autoSpaceDN w:val="0"/>
              <w:jc w:val="center"/>
            </w:pPr>
            <w:r w:rsidRPr="00A666A6">
              <w:t>1103017002120</w:t>
            </w:r>
          </w:p>
        </w:tc>
      </w:tr>
      <w:tr w:rsidR="00E95B8D" w:rsidRPr="00A666A6" w:rsidTr="00A86943">
        <w:tc>
          <w:tcPr>
            <w:tcW w:w="4317" w:type="dxa"/>
          </w:tcPr>
          <w:p w:rsidR="00E95B8D" w:rsidRPr="00A666A6" w:rsidRDefault="00E95B8D" w:rsidP="00A86943">
            <w:pPr>
              <w:pStyle w:val="em-0"/>
              <w:ind w:firstLine="0"/>
            </w:pPr>
            <w:r w:rsidRPr="00A666A6">
              <w:t>Место нахождения:</w:t>
            </w:r>
          </w:p>
        </w:tc>
        <w:tc>
          <w:tcPr>
            <w:tcW w:w="4785" w:type="dxa"/>
          </w:tcPr>
          <w:p w:rsidR="00E95B8D" w:rsidRPr="00A666A6" w:rsidRDefault="00E95B8D">
            <w:pPr>
              <w:autoSpaceDE w:val="0"/>
              <w:autoSpaceDN w:val="0"/>
              <w:jc w:val="center"/>
            </w:pPr>
            <w:r w:rsidRPr="00A666A6">
              <w:t>Россия, 414000, г. Астрахань, ул. Дж. Рида 37</w:t>
            </w:r>
          </w:p>
        </w:tc>
      </w:tr>
      <w:tr w:rsidR="00E95B8D" w:rsidRPr="00A666A6" w:rsidTr="00A86943">
        <w:tc>
          <w:tcPr>
            <w:tcW w:w="4317" w:type="dxa"/>
          </w:tcPr>
          <w:p w:rsidR="00E95B8D" w:rsidRPr="00A666A6" w:rsidRDefault="00E95B8D" w:rsidP="00A86943">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A86943">
            <w:pPr>
              <w:pStyle w:val="em-0"/>
              <w:ind w:firstLine="0"/>
              <w:jc w:val="center"/>
            </w:pPr>
            <w:r w:rsidRPr="00A666A6">
              <w:t>Общество признается зависимым, поскольку Эмитент владеет более 20% уставного капитала Общества</w:t>
            </w:r>
          </w:p>
        </w:tc>
      </w:tr>
      <w:tr w:rsidR="00E95B8D" w:rsidRPr="00A666A6" w:rsidTr="00A86943">
        <w:tc>
          <w:tcPr>
            <w:tcW w:w="4317" w:type="dxa"/>
          </w:tcPr>
          <w:p w:rsidR="00E95B8D" w:rsidRPr="00A666A6" w:rsidRDefault="00E95B8D" w:rsidP="00A86943">
            <w:pPr>
              <w:pStyle w:val="em-0"/>
              <w:ind w:firstLine="0"/>
            </w:pPr>
            <w:r w:rsidRPr="00A666A6">
              <w:t>размер доли участия эмитента в уставном капитале дочернего и (или) зависимого общества:</w:t>
            </w:r>
          </w:p>
        </w:tc>
        <w:tc>
          <w:tcPr>
            <w:tcW w:w="4785" w:type="dxa"/>
            <w:vAlign w:val="center"/>
          </w:tcPr>
          <w:p w:rsidR="00E95B8D" w:rsidRPr="00A666A6" w:rsidRDefault="00E95B8D">
            <w:pPr>
              <w:jc w:val="center"/>
            </w:pPr>
            <w:r w:rsidRPr="00A666A6">
              <w:t>49,87%</w:t>
            </w:r>
          </w:p>
        </w:tc>
      </w:tr>
      <w:tr w:rsidR="00E95B8D" w:rsidRPr="00A666A6" w:rsidTr="00A86943">
        <w:tc>
          <w:tcPr>
            <w:tcW w:w="4317" w:type="dxa"/>
          </w:tcPr>
          <w:p w:rsidR="00E95B8D" w:rsidRPr="00A666A6" w:rsidRDefault="00E95B8D" w:rsidP="00A86943">
            <w:pPr>
              <w:pStyle w:val="em-0"/>
              <w:ind w:firstLine="0"/>
            </w:pPr>
            <w:r w:rsidRPr="00A666A6">
              <w:t>Размер доли обыкновенных акций дочернего или зависимого общества, принадлежащих эмитенту</w:t>
            </w:r>
          </w:p>
        </w:tc>
        <w:tc>
          <w:tcPr>
            <w:tcW w:w="4785" w:type="dxa"/>
            <w:vAlign w:val="center"/>
          </w:tcPr>
          <w:p w:rsidR="00E95B8D" w:rsidRPr="00A666A6" w:rsidRDefault="00E95B8D">
            <w:pPr>
              <w:jc w:val="center"/>
            </w:pPr>
            <w:r w:rsidRPr="00A666A6">
              <w:t>49,87%</w:t>
            </w:r>
          </w:p>
        </w:tc>
      </w:tr>
      <w:tr w:rsidR="00E95B8D" w:rsidRPr="00A666A6" w:rsidTr="00A86943">
        <w:tc>
          <w:tcPr>
            <w:tcW w:w="4317" w:type="dxa"/>
          </w:tcPr>
          <w:p w:rsidR="00E95B8D" w:rsidRPr="00A666A6" w:rsidRDefault="00E95B8D" w:rsidP="00A86943">
            <w:pPr>
              <w:pStyle w:val="em-0"/>
              <w:ind w:firstLine="0"/>
            </w:pPr>
            <w:r w:rsidRPr="00A666A6">
              <w:t>размер доли участия дочернего и (или) зависимого общества в уставном капитале эмитента</w:t>
            </w:r>
          </w:p>
        </w:tc>
        <w:tc>
          <w:tcPr>
            <w:tcW w:w="4785" w:type="dxa"/>
            <w:vAlign w:val="center"/>
          </w:tcPr>
          <w:p w:rsidR="00E95B8D" w:rsidRPr="00A666A6" w:rsidRDefault="00E95B8D" w:rsidP="00A86943">
            <w:pPr>
              <w:jc w:val="center"/>
            </w:pPr>
            <w:r w:rsidRPr="00A666A6">
              <w:t>0</w:t>
            </w:r>
          </w:p>
        </w:tc>
      </w:tr>
      <w:tr w:rsidR="00E95B8D" w:rsidRPr="00A666A6" w:rsidTr="00A86943">
        <w:tc>
          <w:tcPr>
            <w:tcW w:w="4317" w:type="dxa"/>
          </w:tcPr>
          <w:p w:rsidR="00E95B8D" w:rsidRPr="00A666A6" w:rsidRDefault="00E95B8D" w:rsidP="00A86943">
            <w:pPr>
              <w:pStyle w:val="em-0"/>
              <w:ind w:firstLine="0"/>
            </w:pPr>
            <w:r w:rsidRPr="00A666A6">
              <w:t>Размер доли обыкновенных акций эмитента, принадлежащих дочернему и (или) зависимому обществу</w:t>
            </w:r>
          </w:p>
        </w:tc>
        <w:tc>
          <w:tcPr>
            <w:tcW w:w="4785" w:type="dxa"/>
            <w:vAlign w:val="center"/>
          </w:tcPr>
          <w:p w:rsidR="00E95B8D" w:rsidRPr="00A666A6" w:rsidRDefault="00E95B8D" w:rsidP="00A86943">
            <w:pPr>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BD5409">
        <w:tc>
          <w:tcPr>
            <w:tcW w:w="4317" w:type="dxa"/>
          </w:tcPr>
          <w:p w:rsidR="00E95B8D" w:rsidRPr="00A666A6" w:rsidRDefault="00E95B8D">
            <w:pPr>
              <w:pStyle w:val="em-0"/>
              <w:ind w:firstLine="0"/>
            </w:pPr>
            <w:r w:rsidRPr="00A666A6">
              <w:t>Полное фирменное наименование:</w:t>
            </w:r>
          </w:p>
        </w:tc>
        <w:tc>
          <w:tcPr>
            <w:tcW w:w="4785" w:type="dxa"/>
          </w:tcPr>
          <w:p w:rsidR="00E95B8D" w:rsidRPr="00A666A6" w:rsidRDefault="00E95B8D">
            <w:pPr>
              <w:jc w:val="center"/>
              <w:rPr>
                <w:b/>
                <w:sz w:val="24"/>
                <w:szCs w:val="24"/>
              </w:rPr>
            </w:pPr>
            <w:r w:rsidRPr="00A666A6">
              <w:rPr>
                <w:b/>
              </w:rPr>
              <w:t>39. D</w:t>
            </w:r>
            <w:r w:rsidRPr="00A666A6">
              <w:rPr>
                <w:b/>
                <w:lang w:val="en-US"/>
              </w:rPr>
              <w:t>ENIZBANK</w:t>
            </w:r>
            <w:r w:rsidRPr="00A666A6">
              <w:rPr>
                <w:b/>
              </w:rPr>
              <w:t xml:space="preserve"> </w:t>
            </w:r>
            <w:r w:rsidRPr="00A666A6">
              <w:rPr>
                <w:b/>
                <w:lang w:val="en-US"/>
              </w:rPr>
              <w:t>ANONIM</w:t>
            </w:r>
            <w:r w:rsidRPr="00A666A6">
              <w:rPr>
                <w:b/>
              </w:rPr>
              <w:t xml:space="preserve"> Ş</w:t>
            </w:r>
            <w:r w:rsidRPr="00A666A6">
              <w:rPr>
                <w:b/>
                <w:lang w:val="en-US"/>
              </w:rPr>
              <w:t>IRKETI</w:t>
            </w:r>
          </w:p>
        </w:tc>
      </w:tr>
      <w:tr w:rsidR="00E95B8D" w:rsidRPr="00A666A6" w:rsidTr="00BD5409">
        <w:tc>
          <w:tcPr>
            <w:tcW w:w="4317" w:type="dxa"/>
          </w:tcPr>
          <w:p w:rsidR="00E95B8D" w:rsidRPr="00A666A6" w:rsidRDefault="00E95B8D">
            <w:pPr>
              <w:pStyle w:val="em-0"/>
              <w:ind w:firstLine="0"/>
            </w:pPr>
            <w:r w:rsidRPr="00A666A6">
              <w:t>Сокращенное фирменное наименование:</w:t>
            </w:r>
          </w:p>
        </w:tc>
        <w:tc>
          <w:tcPr>
            <w:tcW w:w="4785" w:type="dxa"/>
          </w:tcPr>
          <w:p w:rsidR="00E95B8D" w:rsidRPr="00A666A6" w:rsidRDefault="00E95B8D">
            <w:pPr>
              <w:pStyle w:val="em-0"/>
              <w:ind w:firstLine="0"/>
              <w:jc w:val="center"/>
            </w:pPr>
            <w:r w:rsidRPr="00A666A6">
              <w:t>Deniz</w:t>
            </w:r>
            <w:r w:rsidRPr="00A666A6">
              <w:rPr>
                <w:lang w:val="en-US"/>
              </w:rPr>
              <w:t>B</w:t>
            </w:r>
            <w:r w:rsidRPr="00A666A6">
              <w:t>ank A.Ş.</w:t>
            </w:r>
          </w:p>
        </w:tc>
      </w:tr>
      <w:tr w:rsidR="00E95B8D" w:rsidRPr="00A666A6" w:rsidTr="00BD5409">
        <w:tc>
          <w:tcPr>
            <w:tcW w:w="4317" w:type="dxa"/>
          </w:tcPr>
          <w:p w:rsidR="00E95B8D" w:rsidRPr="00A666A6" w:rsidRDefault="00E95B8D">
            <w:pPr>
              <w:pStyle w:val="em-0"/>
              <w:ind w:firstLine="0"/>
            </w:pPr>
            <w:r w:rsidRPr="00A666A6">
              <w:t>ИНН (если применимо):</w:t>
            </w:r>
          </w:p>
        </w:tc>
        <w:tc>
          <w:tcPr>
            <w:tcW w:w="4785" w:type="dxa"/>
          </w:tcPr>
          <w:p w:rsidR="00E95B8D" w:rsidRPr="00A666A6" w:rsidRDefault="00E95B8D">
            <w:pPr>
              <w:pStyle w:val="em-0"/>
              <w:ind w:firstLine="0"/>
              <w:jc w:val="center"/>
            </w:pPr>
            <w:r w:rsidRPr="00A666A6">
              <w:t>не применимо</w:t>
            </w:r>
          </w:p>
        </w:tc>
      </w:tr>
      <w:tr w:rsidR="00E95B8D" w:rsidRPr="00A666A6" w:rsidTr="00BD5409">
        <w:tc>
          <w:tcPr>
            <w:tcW w:w="4317" w:type="dxa"/>
          </w:tcPr>
          <w:p w:rsidR="00E95B8D" w:rsidRPr="00A666A6" w:rsidRDefault="00E95B8D">
            <w:pPr>
              <w:pStyle w:val="em-0"/>
              <w:ind w:firstLine="0"/>
            </w:pPr>
            <w:r w:rsidRPr="00A666A6">
              <w:t>ОГРН (если применимо):</w:t>
            </w:r>
          </w:p>
        </w:tc>
        <w:tc>
          <w:tcPr>
            <w:tcW w:w="4785" w:type="dxa"/>
          </w:tcPr>
          <w:p w:rsidR="00E95B8D" w:rsidRPr="00A666A6" w:rsidRDefault="00E95B8D">
            <w:pPr>
              <w:pStyle w:val="em-0"/>
              <w:ind w:firstLine="0"/>
              <w:jc w:val="center"/>
            </w:pPr>
            <w:r w:rsidRPr="00A666A6">
              <w:t>не применимо</w:t>
            </w:r>
          </w:p>
        </w:tc>
      </w:tr>
      <w:tr w:rsidR="00E95B8D" w:rsidRPr="00A666A6" w:rsidTr="00BD5409">
        <w:tc>
          <w:tcPr>
            <w:tcW w:w="4317" w:type="dxa"/>
          </w:tcPr>
          <w:p w:rsidR="00E95B8D" w:rsidRPr="00A666A6" w:rsidRDefault="00E95B8D">
            <w:pPr>
              <w:pStyle w:val="em-0"/>
              <w:ind w:firstLine="0"/>
            </w:pPr>
            <w:r w:rsidRPr="00A666A6">
              <w:t>Место нахождения:</w:t>
            </w:r>
          </w:p>
        </w:tc>
        <w:tc>
          <w:tcPr>
            <w:tcW w:w="4785" w:type="dxa"/>
          </w:tcPr>
          <w:p w:rsidR="00E95B8D" w:rsidRPr="00A666A6" w:rsidRDefault="00E95B8D">
            <w:pPr>
              <w:pStyle w:val="em-0"/>
              <w:ind w:firstLine="0"/>
              <w:jc w:val="center"/>
            </w:pPr>
            <w:r w:rsidRPr="00A666A6">
              <w:t>Буйукдере Кад., № 141, 34394, Эзентепе, Стамбул, Турция (</w:t>
            </w:r>
            <w:r w:rsidRPr="00A666A6">
              <w:rPr>
                <w:lang w:val="en-US"/>
              </w:rPr>
              <w:t>Buyukdere</w:t>
            </w:r>
            <w:r w:rsidRPr="00A666A6">
              <w:t xml:space="preserve"> </w:t>
            </w:r>
            <w:r w:rsidRPr="00A666A6">
              <w:rPr>
                <w:lang w:val="en-US"/>
              </w:rPr>
              <w:t>Cad</w:t>
            </w:r>
            <w:r w:rsidRPr="00A666A6">
              <w:t xml:space="preserve">., </w:t>
            </w:r>
            <w:r w:rsidRPr="00A666A6">
              <w:rPr>
                <w:lang w:val="en-US"/>
              </w:rPr>
              <w:t>No</w:t>
            </w:r>
            <w:r w:rsidRPr="00A666A6">
              <w:t xml:space="preserve">: 141, 34394 </w:t>
            </w:r>
            <w:r w:rsidRPr="00A666A6">
              <w:rPr>
                <w:lang w:val="en-US"/>
              </w:rPr>
              <w:t>Esentepe</w:t>
            </w:r>
            <w:r w:rsidRPr="00A666A6">
              <w:t xml:space="preserve"> </w:t>
            </w:r>
            <w:r w:rsidRPr="00A666A6">
              <w:rPr>
                <w:lang w:val="en-US"/>
              </w:rPr>
              <w:t>Istanbul</w:t>
            </w:r>
            <w:r w:rsidRPr="00A666A6">
              <w:t xml:space="preserve">, </w:t>
            </w:r>
            <w:r w:rsidRPr="00A666A6">
              <w:rPr>
                <w:lang w:val="en-US"/>
              </w:rPr>
              <w:t>Turkey</w:t>
            </w:r>
          </w:p>
        </w:tc>
      </w:tr>
      <w:tr w:rsidR="00E95B8D" w:rsidRPr="00A666A6" w:rsidTr="00BD5409">
        <w:tc>
          <w:tcPr>
            <w:tcW w:w="4317" w:type="dxa"/>
          </w:tcPr>
          <w:p w:rsidR="00E95B8D" w:rsidRPr="00A666A6" w:rsidRDefault="00E95B8D" w:rsidP="00F16A82">
            <w:pPr>
              <w:pStyle w:val="em-0"/>
              <w:ind w:firstLine="0"/>
            </w:pPr>
            <w:r w:rsidRPr="00A666A6">
              <w:t>основания признания общества дочерним или зависимым по отношению к эмитенту:</w:t>
            </w:r>
          </w:p>
        </w:tc>
        <w:tc>
          <w:tcPr>
            <w:tcW w:w="4785" w:type="dxa"/>
          </w:tcPr>
          <w:p w:rsidR="00E95B8D" w:rsidRPr="00A666A6" w:rsidRDefault="00E95B8D" w:rsidP="00F16A82">
            <w:pPr>
              <w:pStyle w:val="em-0"/>
              <w:ind w:firstLine="0"/>
              <w:jc w:val="center"/>
            </w:pPr>
            <w:r w:rsidRPr="00A666A6">
              <w:t xml:space="preserve">Общество признается дочерним в силу преобладающего участия Эмитента в его уставном капитале </w:t>
            </w:r>
          </w:p>
        </w:tc>
      </w:tr>
      <w:tr w:rsidR="00E95B8D" w:rsidRPr="00A666A6" w:rsidTr="00BD5409">
        <w:tc>
          <w:tcPr>
            <w:tcW w:w="4317" w:type="dxa"/>
          </w:tcPr>
          <w:p w:rsidR="00E95B8D" w:rsidRPr="00A666A6" w:rsidRDefault="00E95B8D" w:rsidP="00F16A82">
            <w:pPr>
              <w:pStyle w:val="em-0"/>
              <w:ind w:firstLine="0"/>
            </w:pPr>
            <w:r w:rsidRPr="00A666A6">
              <w:t>размер доли участия эмитента в уставном капитале дочернего и (или) зависимого общества:</w:t>
            </w:r>
          </w:p>
        </w:tc>
        <w:tc>
          <w:tcPr>
            <w:tcW w:w="4785" w:type="dxa"/>
          </w:tcPr>
          <w:p w:rsidR="00E95B8D" w:rsidRPr="00A666A6" w:rsidRDefault="00E95B8D" w:rsidP="00F16A82">
            <w:pPr>
              <w:pStyle w:val="em-0"/>
              <w:ind w:firstLine="0"/>
              <w:jc w:val="center"/>
            </w:pPr>
            <w:r w:rsidRPr="00A666A6">
              <w:t>99,8526%</w:t>
            </w:r>
          </w:p>
        </w:tc>
      </w:tr>
      <w:tr w:rsidR="00E95B8D" w:rsidRPr="00A666A6" w:rsidTr="00BD5409">
        <w:tc>
          <w:tcPr>
            <w:tcW w:w="4317" w:type="dxa"/>
          </w:tcPr>
          <w:p w:rsidR="00E95B8D" w:rsidRPr="00A666A6" w:rsidRDefault="00E95B8D" w:rsidP="00F16A82">
            <w:pPr>
              <w:pStyle w:val="em-0"/>
              <w:ind w:firstLine="0"/>
            </w:pPr>
            <w:r w:rsidRPr="00A666A6">
              <w:t>Размер доли обыкновенных акций дочернего или зависимого общества, принадлежащих эмитенту</w:t>
            </w:r>
          </w:p>
        </w:tc>
        <w:tc>
          <w:tcPr>
            <w:tcW w:w="4785" w:type="dxa"/>
          </w:tcPr>
          <w:p w:rsidR="00E95B8D" w:rsidRPr="00A666A6" w:rsidRDefault="00E95B8D" w:rsidP="00F16A82">
            <w:pPr>
              <w:pStyle w:val="em-0"/>
              <w:ind w:firstLine="0"/>
              <w:jc w:val="center"/>
            </w:pPr>
            <w:r w:rsidRPr="00A666A6">
              <w:t>99,8526%</w:t>
            </w:r>
          </w:p>
        </w:tc>
      </w:tr>
      <w:tr w:rsidR="00E95B8D" w:rsidRPr="00A666A6" w:rsidTr="007A578A">
        <w:tc>
          <w:tcPr>
            <w:tcW w:w="4317" w:type="dxa"/>
          </w:tcPr>
          <w:p w:rsidR="00E95B8D" w:rsidRPr="00A666A6" w:rsidRDefault="00E95B8D" w:rsidP="00F16A82">
            <w:pPr>
              <w:pStyle w:val="em-0"/>
              <w:ind w:firstLine="0"/>
            </w:pPr>
            <w:r w:rsidRPr="00A666A6">
              <w:t>размер доли участия дочернего и (или) зависимого общества в уставном капитале эмитента</w:t>
            </w:r>
          </w:p>
        </w:tc>
        <w:tc>
          <w:tcPr>
            <w:tcW w:w="4785" w:type="dxa"/>
          </w:tcPr>
          <w:p w:rsidR="00E95B8D" w:rsidRPr="00A666A6" w:rsidRDefault="00E95B8D" w:rsidP="00F16A82">
            <w:pPr>
              <w:pStyle w:val="em-0"/>
              <w:ind w:firstLine="0"/>
              <w:jc w:val="center"/>
            </w:pPr>
            <w:r w:rsidRPr="00A666A6">
              <w:t>0</w:t>
            </w:r>
          </w:p>
        </w:tc>
      </w:tr>
      <w:tr w:rsidR="00E95B8D" w:rsidRPr="00A666A6" w:rsidTr="007A578A">
        <w:tc>
          <w:tcPr>
            <w:tcW w:w="4317" w:type="dxa"/>
          </w:tcPr>
          <w:p w:rsidR="00E95B8D" w:rsidRPr="00A666A6" w:rsidRDefault="00E95B8D" w:rsidP="00F16A82">
            <w:pPr>
              <w:pStyle w:val="em-0"/>
              <w:ind w:firstLine="0"/>
            </w:pPr>
            <w:r w:rsidRPr="00A666A6">
              <w:t>Размер доли обыкновенных акций эмитента, принадлежащих дочернему и (или) зависимому обществу</w:t>
            </w:r>
          </w:p>
        </w:tc>
        <w:tc>
          <w:tcPr>
            <w:tcW w:w="4785" w:type="dxa"/>
          </w:tcPr>
          <w:p w:rsidR="00E95B8D" w:rsidRPr="00A666A6" w:rsidRDefault="00E95B8D" w:rsidP="00F16A82">
            <w:pPr>
              <w:pStyle w:val="em-0"/>
              <w:ind w:firstLine="0"/>
              <w:jc w:val="cente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CellMar>
          <w:left w:w="0" w:type="dxa"/>
          <w:right w:w="0" w:type="dxa"/>
        </w:tblCellMar>
        <w:tblLook w:val="00A0" w:firstRow="1" w:lastRow="0" w:firstColumn="1" w:lastColumn="0" w:noHBand="0" w:noVBand="0"/>
      </w:tblPr>
      <w:tblGrid>
        <w:gridCol w:w="4317"/>
        <w:gridCol w:w="4785"/>
      </w:tblGrid>
      <w:tr w:rsidR="00E95B8D" w:rsidRPr="00A666A6" w:rsidTr="00EB28CD">
        <w:tc>
          <w:tcPr>
            <w:tcW w:w="4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Полное фирменное наименование:</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line="273" w:lineRule="atLeast"/>
              <w:rPr>
                <w:rFonts w:ascii="Calibri" w:hAnsi="Calibri" w:cs="Calibri"/>
                <w:sz w:val="24"/>
                <w:szCs w:val="24"/>
              </w:rPr>
            </w:pPr>
            <w:r w:rsidRPr="00A666A6">
              <w:rPr>
                <w:b/>
              </w:rPr>
              <w:t>40. Общество с ограниченной ответственностью «РуТаргет»</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rPr>
                <w:rFonts w:ascii="Calibri" w:hAnsi="Calibri" w:cs="Calibri"/>
                <w:sz w:val="24"/>
                <w:szCs w:val="24"/>
              </w:rPr>
            </w:pPr>
            <w:r w:rsidRPr="00A666A6">
              <w:t>Сокращенное фирменное наименование:</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ООО «РуТаргет»</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ИНН (если применимо):</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7801579142</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ОГРН (если применимо):</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1127847377118</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Место нахождения:</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bookmarkStart w:id="69" w:name="OLE_LINK1"/>
            <w:bookmarkStart w:id="70" w:name="OLE_LINK2"/>
            <w:bookmarkStart w:id="71" w:name="OLE_LINK3"/>
            <w:bookmarkEnd w:id="69"/>
            <w:bookmarkEnd w:id="70"/>
            <w:bookmarkEnd w:id="71"/>
            <w:r w:rsidRPr="00A666A6">
              <w:t>199178, г. Санкт-Петербург, 18-я Линия В.О., д.29, литер А, помещение 1-Н</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основания признания общества дочерним или зависимым по отношению к эмитенту:</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Общество признается дочерним в силу преобладающего участия Эмитента в его уставном капитале</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участия эмитента в уставном капитале дочернего и (или) зависимого общества:</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100%</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обыкновенных акций дочернего или зависимого общества, принадлежащих эмитенту</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участия дочернего и (или) зависимого общества в уставном капитале эмитента</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rPr>
                <w:lang w:val="en-US"/>
              </w:rPr>
              <w:t>0</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обыкновенных акций эмитента, принадлежащих дочернему и (или) зависимому обществу</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CellMar>
          <w:left w:w="0" w:type="dxa"/>
          <w:right w:w="0" w:type="dxa"/>
        </w:tblCellMar>
        <w:tblLook w:val="00A0" w:firstRow="1" w:lastRow="0" w:firstColumn="1" w:lastColumn="0" w:noHBand="0" w:noVBand="0"/>
      </w:tblPr>
      <w:tblGrid>
        <w:gridCol w:w="4317"/>
        <w:gridCol w:w="4785"/>
      </w:tblGrid>
      <w:tr w:rsidR="00E95B8D" w:rsidRPr="00A666A6" w:rsidTr="00EB28CD">
        <w:tc>
          <w:tcPr>
            <w:tcW w:w="43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Полное фирменное наименование:</w:t>
            </w:r>
          </w:p>
        </w:tc>
        <w:tc>
          <w:tcPr>
            <w:tcW w:w="47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rPr>
                <w:rFonts w:ascii="Calibri" w:hAnsi="Calibri" w:cs="Calibri"/>
                <w:sz w:val="24"/>
                <w:szCs w:val="24"/>
              </w:rPr>
            </w:pPr>
            <w:r w:rsidRPr="00A666A6">
              <w:rPr>
                <w:b/>
              </w:rPr>
              <w:t>41. Общество с ограниченной ответственностью «Платиус»</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rPr>
                <w:rFonts w:ascii="Calibri" w:hAnsi="Calibri" w:cs="Calibri"/>
                <w:sz w:val="24"/>
                <w:szCs w:val="24"/>
              </w:rPr>
            </w:pPr>
            <w:r w:rsidRPr="00A666A6">
              <w:t>Сокращенное фирменное наименование:</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ООО «Платиус»</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ИНН (если применимо):</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7723920588</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ОГРН (если применимо):</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5147746115094</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Место нахождения:</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109380, г. Москва, Проектируемый проезд 4586-й, д. 4, стр. 13, этаж 4, комната 14</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основания признания общества дочерним или зависимым по отношению к эмитенту:</w:t>
            </w:r>
          </w:p>
        </w:tc>
        <w:tc>
          <w:tcPr>
            <w:tcW w:w="4785" w:type="dxa"/>
            <w:tcBorders>
              <w:top w:val="nil"/>
              <w:left w:val="nil"/>
              <w:bottom w:val="single" w:sz="8" w:space="0" w:color="auto"/>
              <w:right w:val="single" w:sz="8" w:space="0" w:color="auto"/>
            </w:tcBorders>
            <w:tcMar>
              <w:top w:w="0" w:type="dxa"/>
              <w:left w:w="108" w:type="dxa"/>
              <w:bottom w:w="0" w:type="dxa"/>
              <w:right w:w="108" w:type="dxa"/>
            </w:tcMa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Общество признается дочерним в силу преобладающего участия Эмитента в его уставном капитале</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участия эмитента в уставном капитале дочернего и (или) зависимого общества:</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50.005%</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обыкновенных акций дочернего или зависимого общества, принадлежащих эмитенту</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0</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участия дочернего и (или) зависимого общества в уставном капитале эмитента</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rPr>
                <w:lang w:val="en-US"/>
              </w:rPr>
              <w:t>0</w:t>
            </w:r>
          </w:p>
        </w:tc>
      </w:tr>
      <w:tr w:rsidR="00E95B8D" w:rsidRPr="00A666A6" w:rsidTr="00EB28CD">
        <w:tc>
          <w:tcPr>
            <w:tcW w:w="431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95B8D" w:rsidRPr="00A666A6" w:rsidRDefault="00E95B8D">
            <w:pPr>
              <w:spacing w:before="100" w:beforeAutospacing="1" w:after="100" w:afterAutospacing="1" w:line="273" w:lineRule="atLeast"/>
              <w:ind w:firstLine="567"/>
              <w:jc w:val="both"/>
              <w:rPr>
                <w:rFonts w:ascii="Calibri" w:hAnsi="Calibri" w:cs="Calibri"/>
                <w:b/>
                <w:sz w:val="24"/>
                <w:szCs w:val="24"/>
              </w:rPr>
            </w:pPr>
            <w:r w:rsidRPr="00A666A6">
              <w:t>Размер доли обыкновенных акций эмитента, принадлежащих дочернему и (или) зависимому обществу</w:t>
            </w:r>
          </w:p>
        </w:tc>
        <w:tc>
          <w:tcPr>
            <w:tcW w:w="4785"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4417A8">
            <w:pPr>
              <w:spacing w:before="100" w:beforeAutospacing="1" w:after="100" w:afterAutospacing="1" w:line="273" w:lineRule="atLeast"/>
              <w:ind w:firstLine="567"/>
              <w:jc w:val="both"/>
              <w:rPr>
                <w:rFonts w:ascii="Calibri" w:hAnsi="Calibri" w:cs="Calibri"/>
                <w:b/>
                <w:sz w:val="24"/>
                <w:szCs w:val="24"/>
              </w:rPr>
            </w:pPr>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72" w:name="_Toc430103438"/>
      <w:r w:rsidRPr="00A666A6">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72"/>
    </w:p>
    <w:p w:rsidR="00E95B8D" w:rsidRPr="00A666A6" w:rsidRDefault="00E95B8D" w:rsidP="00BD52E9">
      <w:pPr>
        <w:pStyle w:val="Basic"/>
      </w:pPr>
      <w:r w:rsidRPr="00A666A6">
        <w:t>В табличной форме раскрывается информация о первоначальной (восстановительной) стоимости основных средств и сумме начисленной амортизации. Указанная информация приводится за пять последних завершенных отчетных лет либо за каждый завершенный отчетных год, если эмитент осуществляет свою деятельность менее пяти лет. При этом значения показателей приводятся на дату окончания соответствующего завершенного отчетного года, а группировка объектов основных средств производится по данным бухгалтерского учета.</w:t>
      </w: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486"/>
        <w:gridCol w:w="3829"/>
        <w:gridCol w:w="3017"/>
      </w:tblGrid>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Наименование группы объектов основных средств</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250D78">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Отчетная дата: 01.01.2011 г.</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Основные средства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380 897 252</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100 054 303</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i/>
              </w:rPr>
            </w:pPr>
            <w:r w:rsidRPr="00A666A6">
              <w:rPr>
                <w:rFonts w:cs="Calibri"/>
                <w:i/>
              </w:rPr>
              <w:t>В т.ч. объекты недвижимости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i/>
              </w:rPr>
            </w:pPr>
            <w:r w:rsidRPr="00A666A6">
              <w:rPr>
                <w:rFonts w:cs="Calibri"/>
                <w:i/>
              </w:rPr>
              <w:t>262 833 618</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i/>
              </w:rPr>
            </w:pPr>
            <w:r w:rsidRPr="00A666A6">
              <w:rPr>
                <w:rFonts w:cs="Calibri"/>
                <w:i/>
              </w:rPr>
              <w:t>30 478 211</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 xml:space="preserve">Земля </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3 161 127</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b/>
                <w:i/>
              </w:rPr>
            </w:pPr>
            <w:r w:rsidRPr="00A666A6">
              <w:rPr>
                <w:rFonts w:cs="Calibri"/>
                <w:b/>
                <w:i/>
              </w:rPr>
              <w:t>ИТОГО</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b/>
                <w:i/>
              </w:rPr>
            </w:pPr>
            <w:r w:rsidRPr="00A666A6">
              <w:rPr>
                <w:rFonts w:cs="Calibri"/>
                <w:b/>
                <w:i/>
              </w:rPr>
              <w:t>384 058 379</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b/>
                <w:i/>
              </w:rPr>
            </w:pPr>
            <w:r w:rsidRPr="00A666A6">
              <w:rPr>
                <w:rFonts w:cs="Calibri"/>
                <w:b/>
                <w:i/>
              </w:rPr>
              <w:t>100 054 303</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486"/>
        <w:gridCol w:w="3829"/>
        <w:gridCol w:w="3017"/>
      </w:tblGrid>
      <w:tr w:rsidR="00E95B8D" w:rsidRPr="00A666A6" w:rsidTr="009C0849">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Наименование группы объектов основных средств</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A86943">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rPr>
            </w:pPr>
            <w:r w:rsidRPr="00A666A6">
              <w:rPr>
                <w:rFonts w:cs="Calibri"/>
              </w:rPr>
              <w:t>Отчетная дата: 01.01.2012 г.</w:t>
            </w:r>
          </w:p>
        </w:tc>
      </w:tr>
      <w:tr w:rsidR="00E95B8D" w:rsidRPr="00A666A6" w:rsidTr="009C0849">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rPr>
            </w:pPr>
            <w:r w:rsidRPr="00A666A6">
              <w:rPr>
                <w:rFonts w:cs="Calibri"/>
              </w:rPr>
              <w:t>Основные средства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C0849">
            <w:r w:rsidRPr="00A666A6">
              <w:t>430 575 258</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C0849">
            <w:r w:rsidRPr="00A666A6">
              <w:t>119 716 008</w:t>
            </w:r>
          </w:p>
        </w:tc>
      </w:tr>
      <w:tr w:rsidR="00E95B8D" w:rsidRPr="00A666A6" w:rsidTr="009C0849">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i/>
              </w:rPr>
            </w:pPr>
            <w:r w:rsidRPr="00A666A6">
              <w:rPr>
                <w:rFonts w:cs="Calibri"/>
                <w:i/>
              </w:rPr>
              <w:t>В т.ч. объекты недвижимости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C0849">
            <w:pPr>
              <w:rPr>
                <w:i/>
              </w:rPr>
            </w:pPr>
            <w:r w:rsidRPr="00A666A6">
              <w:rPr>
                <w:i/>
              </w:rPr>
              <w:t>286 101 310</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C0849">
            <w:pPr>
              <w:rPr>
                <w:i/>
              </w:rPr>
            </w:pPr>
            <w:r w:rsidRPr="00A666A6">
              <w:rPr>
                <w:i/>
              </w:rPr>
              <w:t>34 663 028</w:t>
            </w:r>
          </w:p>
        </w:tc>
      </w:tr>
      <w:tr w:rsidR="00E95B8D" w:rsidRPr="00A666A6" w:rsidTr="009C0849">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rPr>
            </w:pPr>
            <w:r w:rsidRPr="00A666A6">
              <w:rPr>
                <w:rFonts w:cs="Calibri"/>
              </w:rPr>
              <w:t xml:space="preserve">Земля </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C0849">
            <w:r w:rsidRPr="00A666A6">
              <w:t>4 144 176</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C0849">
            <w:r w:rsidRPr="00A666A6">
              <w:t>-</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b/>
                <w:i/>
              </w:rPr>
            </w:pPr>
            <w:r w:rsidRPr="00A666A6">
              <w:rPr>
                <w:rFonts w:cs="Calibri"/>
                <w:b/>
                <w:i/>
              </w:rPr>
              <w:t>ИТОГО</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037B8">
            <w:pPr>
              <w:rPr>
                <w:b/>
                <w:i/>
              </w:rPr>
            </w:pPr>
            <w:r w:rsidRPr="00A666A6">
              <w:rPr>
                <w:b/>
                <w:bCs/>
                <w:i/>
                <w:iCs/>
              </w:rPr>
              <w:t>434 719 434</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037B8">
            <w:pPr>
              <w:rPr>
                <w:b/>
                <w:i/>
              </w:rPr>
            </w:pPr>
            <w:r w:rsidRPr="00A666A6">
              <w:rPr>
                <w:b/>
                <w:i/>
              </w:rPr>
              <w:t>119 716 008</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486"/>
        <w:gridCol w:w="3829"/>
        <w:gridCol w:w="3017"/>
      </w:tblGrid>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Наименование группы объектов основных средств</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A86943">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rPr>
            </w:pPr>
            <w:r w:rsidRPr="00A666A6">
              <w:rPr>
                <w:rFonts w:cs="Calibri"/>
              </w:rPr>
              <w:t>Отчетная дата: 01.01.2013 г.</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t>Основные средства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498 187 408</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145 034 053</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rPr>
                <w:i/>
              </w:rPr>
            </w:pPr>
            <w:r w:rsidRPr="00A666A6">
              <w:rPr>
                <w:i/>
              </w:rPr>
              <w:t>в т. ч. объекты недвижимости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pPr>
              <w:rPr>
                <w:i/>
              </w:rPr>
            </w:pPr>
            <w:r w:rsidRPr="00A666A6">
              <w:rPr>
                <w:i/>
              </w:rPr>
              <w:t>306 894 261</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pPr>
              <w:rPr>
                <w:i/>
              </w:rPr>
            </w:pPr>
            <w:r w:rsidRPr="00A666A6">
              <w:rPr>
                <w:i/>
              </w:rPr>
              <w:t>38 574 748</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t>Земля</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4 419 400</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t>Недвижимость (кроме земли), временно неиспользуемая в основной деятельности, учитываемая по текущей (справедливой) стоимости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3 074 034</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t>Земля, временно неиспользуемая в основной деятельности, учитываемая по текущей (справедливой) стоимости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49 354</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w:t>
            </w:r>
          </w:p>
        </w:tc>
      </w:tr>
      <w:tr w:rsidR="00E95B8D" w:rsidRPr="00A666A6" w:rsidTr="00B037B8">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b/>
                <w:i/>
              </w:rPr>
            </w:pPr>
            <w:r w:rsidRPr="00A666A6">
              <w:rPr>
                <w:rFonts w:cs="Calibri"/>
                <w:b/>
                <w:i/>
              </w:rPr>
              <w:t>ИТОГО</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pPr>
              <w:rPr>
                <w:b/>
                <w:i/>
              </w:rPr>
            </w:pPr>
            <w:r w:rsidRPr="00A666A6">
              <w:rPr>
                <w:b/>
                <w:bCs/>
                <w:i/>
                <w:iCs/>
              </w:rPr>
              <w:t>505 730 196</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pPr>
              <w:rPr>
                <w:b/>
                <w:i/>
              </w:rPr>
            </w:pPr>
            <w:r w:rsidRPr="00A666A6">
              <w:rPr>
                <w:b/>
                <w:i/>
              </w:rPr>
              <w:t>145 034 053</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486"/>
        <w:gridCol w:w="3829"/>
        <w:gridCol w:w="3017"/>
      </w:tblGrid>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Наименование группы объектов основных средств</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A86943">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rPr>
            </w:pPr>
            <w:r w:rsidRPr="00A666A6">
              <w:rPr>
                <w:rFonts w:cs="Calibri"/>
              </w:rPr>
              <w:t>Отчетная дата: 01.01.2014 г.</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Основные средства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561 564 852</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178 966 446</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rPr>
                <w:i/>
              </w:rPr>
            </w:pPr>
            <w:r w:rsidRPr="00A666A6">
              <w:rPr>
                <w:i/>
              </w:rPr>
              <w:t>в т. ч. объекты недвижимости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335 669 011</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43 196 477</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Земля</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4 563 209</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Недвижимость (кроме земли), временно неиспользуемая в основной деятельности, учитываемая по текущей (справедливой) стоимости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3 179 886</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Земля, временно неиспользуемая в основной деятельности, учитываемая по текущей (справедливой) стоимости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87 243</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B8672A">
            <w:r w:rsidRPr="00A666A6">
              <w:t>-</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b/>
                <w:i/>
              </w:rPr>
            </w:pPr>
            <w:r w:rsidRPr="00A666A6">
              <w:rPr>
                <w:rFonts w:cs="Calibri"/>
                <w:b/>
                <w:i/>
              </w:rPr>
              <w:t>ИТОГО</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rPr>
                <w:b/>
                <w:i/>
              </w:rPr>
            </w:pPr>
            <w:r w:rsidRPr="00A666A6">
              <w:rPr>
                <w:b/>
                <w:i/>
              </w:rPr>
              <w:t>569 395 190</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rPr>
                <w:b/>
                <w:i/>
              </w:rPr>
            </w:pPr>
            <w:r w:rsidRPr="00A666A6">
              <w:rPr>
                <w:b/>
                <w:i/>
              </w:rPr>
              <w:t>178 966 446</w:t>
            </w:r>
          </w:p>
        </w:tc>
      </w:tr>
    </w:tbl>
    <w:p w:rsidR="00E95B8D" w:rsidRPr="00A666A6" w:rsidRDefault="00E95B8D" w:rsidP="00B8672A">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486"/>
        <w:gridCol w:w="3829"/>
        <w:gridCol w:w="3017"/>
      </w:tblGrid>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Наименование группы объектов основных средств</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A86943">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rPr>
            </w:pPr>
            <w:r w:rsidRPr="00A666A6">
              <w:rPr>
                <w:rFonts w:cs="Calibri"/>
              </w:rPr>
              <w:t>Отчетная дата: 01.01.2015 г.</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Основные средства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rPr>
                <w:b/>
              </w:rPr>
            </w:pPr>
            <w:r w:rsidRPr="00A666A6">
              <w:t>600 374 249</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rPr>
                <w:lang w:val="en-US"/>
              </w:rPr>
              <w:t>209 774 420</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rPr>
                <w:i/>
              </w:rPr>
            </w:pPr>
            <w:r w:rsidRPr="00A666A6">
              <w:rPr>
                <w:i/>
              </w:rPr>
              <w:t>в т. ч. объекты недвижимости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t>351 704 072</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t>48 515 604</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Земля</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lang w:val="en-US"/>
              </w:rPr>
              <w:t>4 751 17</w:t>
            </w:r>
            <w:r w:rsidRPr="00A666A6">
              <w:t>6</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lang w:val="en-US"/>
              </w:rPr>
              <w:t>-</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Недвижимость (кроме земли), временно неиспользуемая в основной деятельности, учитываемая по текущей (справедливой) стоимости (с учетом СПОД)</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lang w:val="en-US"/>
              </w:rPr>
              <w:t>2 959 087</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b/>
                <w:lang w:val="en-US"/>
              </w:rPr>
              <w:t>-</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r w:rsidRPr="00A666A6">
              <w:t>Земля, временно неиспользуемая в основной деятельности, учитываемая по текущей (справедливой) стоимости</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lang w:val="en-US"/>
              </w:rPr>
              <w:t>34 159</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b/>
                <w:lang w:val="en-US"/>
              </w:rPr>
              <w:t>-</w:t>
            </w:r>
          </w:p>
        </w:tc>
      </w:tr>
      <w:tr w:rsidR="00E95B8D" w:rsidRPr="00A666A6" w:rsidTr="00A86943">
        <w:tc>
          <w:tcPr>
            <w:tcW w:w="168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86943">
            <w:pPr>
              <w:widowControl w:val="0"/>
              <w:autoSpaceDE w:val="0"/>
              <w:autoSpaceDN w:val="0"/>
              <w:adjustRightInd w:val="0"/>
              <w:rPr>
                <w:rFonts w:cs="Calibri"/>
                <w:b/>
                <w:i/>
              </w:rPr>
            </w:pPr>
            <w:r w:rsidRPr="00A666A6">
              <w:rPr>
                <w:rFonts w:cs="Calibri"/>
                <w:b/>
                <w:i/>
              </w:rPr>
              <w:t>ИТОГО</w:t>
            </w:r>
          </w:p>
        </w:tc>
        <w:tc>
          <w:tcPr>
            <w:tcW w:w="1853"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b/>
                <w:i/>
              </w:rPr>
              <w:t>608 118 671</w:t>
            </w:r>
          </w:p>
        </w:tc>
        <w:tc>
          <w:tcPr>
            <w:tcW w:w="146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 w:rsidRPr="00A666A6">
              <w:rPr>
                <w:b/>
                <w:i/>
              </w:rPr>
              <w:t>209 774 420</w:t>
            </w:r>
          </w:p>
        </w:tc>
      </w:tr>
    </w:tbl>
    <w:p w:rsidR="00E95B8D" w:rsidRPr="00A666A6" w:rsidRDefault="00E95B8D" w:rsidP="00B8672A">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pPr>
      <w:r w:rsidRPr="00A666A6">
        <w:t>Указываются сведения о способах начисления амортизационных отчислений по группам объектов основных средств.</w:t>
      </w:r>
    </w:p>
    <w:p w:rsidR="00E95B8D" w:rsidRPr="00A666A6" w:rsidRDefault="00E95B8D" w:rsidP="00632633">
      <w:pPr>
        <w:ind w:firstLine="708"/>
        <w:jc w:val="both"/>
        <w:rPr>
          <w:b/>
          <w:i/>
        </w:rPr>
      </w:pPr>
      <w:r w:rsidRPr="00A666A6">
        <w:rPr>
          <w:b/>
          <w:i/>
        </w:rPr>
        <w:t>В соответствии с Учетной политикой ПАО Сбербанк начисление амортизации по объектам основных средств осуществляется ежемесячно:</w:t>
      </w:r>
    </w:p>
    <w:p w:rsidR="00E95B8D" w:rsidRPr="00A666A6" w:rsidRDefault="00E95B8D" w:rsidP="00632633">
      <w:pPr>
        <w:jc w:val="both"/>
        <w:rPr>
          <w:b/>
          <w:i/>
        </w:rPr>
      </w:pPr>
      <w:r w:rsidRPr="00A666A6">
        <w:rPr>
          <w:b/>
          <w:i/>
        </w:rPr>
        <w:tab/>
        <w:t>- по объектам, принятым к бухгалтерскому учету до 01.01.2000 – начисление амортизации в период до 01.01.2007 осуществлялось до предельного размера, равного балансовой стоимости объекта (предмета) за минусом остатка фонда переоценки этого предмета основных средств. Начиная с 01.01.2007 по объектам, принятым к бухгалтерскому учету до 01.01.2000, возобновляется начисление амортизации до балансовой стоимости объекта (предмета) по нормам, действовавшим на дату принятия объекта (предмета) к учету;</w:t>
      </w:r>
    </w:p>
    <w:p w:rsidR="00E95B8D" w:rsidRPr="00A666A6" w:rsidRDefault="00E95B8D" w:rsidP="00632633">
      <w:pPr>
        <w:jc w:val="both"/>
        <w:rPr>
          <w:b/>
          <w:i/>
        </w:rPr>
      </w:pPr>
      <w:r w:rsidRPr="00A666A6">
        <w:rPr>
          <w:b/>
          <w:i/>
        </w:rPr>
        <w:tab/>
        <w:t>- по объектам основных средств, принятым к бухгалтерскому учету после 01.01.2000 – линейным способом в течение всего срока их полезного использования, при этом, годовая сумма начисления амортизационных отчислений определяется исходя из первоначальной стоимости объекта основных средств и нормы амортизации, исчисленной исходя из срока полезного использования этого объекта;</w:t>
      </w:r>
    </w:p>
    <w:p w:rsidR="00E95B8D" w:rsidRPr="00A666A6" w:rsidRDefault="00E95B8D" w:rsidP="00632633">
      <w:pPr>
        <w:pStyle w:val="Basic"/>
        <w:rPr>
          <w:b/>
          <w:i/>
          <w:szCs w:val="22"/>
        </w:rPr>
      </w:pPr>
      <w:r w:rsidRPr="00A666A6">
        <w:rPr>
          <w:b/>
          <w:i/>
          <w:szCs w:val="22"/>
        </w:rPr>
        <w:t>- по основным средствам, принятым к бухгалтерскому учету, начиная с 01.01.2003, нормы амортизации исчисляются исходя из сроков полезного использования, установленных Постановлением Правительства Российской Федерации от 01.01.2002 № 1 «О классификации основных средств, включаемых в амортизационные группы» с учетом положений «Учетной политики для целей налогообложения Сбербанка России» в части определения сроков полезного использования амортизируемого имущества.</w:t>
      </w:r>
    </w:p>
    <w:p w:rsidR="00E95B8D" w:rsidRPr="00A666A6" w:rsidRDefault="00E95B8D" w:rsidP="00632633">
      <w:pPr>
        <w:pStyle w:val="Basic"/>
      </w:pPr>
    </w:p>
    <w:p w:rsidR="00E95B8D" w:rsidRPr="00A666A6" w:rsidRDefault="00E95B8D" w:rsidP="00BD52E9">
      <w:pPr>
        <w:pStyle w:val="Basic"/>
        <w:rPr>
          <w:lang w:val="en-US"/>
        </w:rPr>
      </w:pPr>
      <w:r w:rsidRPr="00A666A6">
        <w:t>Раскрываются результаты последней переоценки основных средств и долгосрочно арендуемых основных средств, осуществленной в течение пяти последних завершенных отчетных лет либо с даты государственной регистрации эмитента, если эмитент осуществляет свою деятельность менее пяти лет,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w:t>
      </w:r>
    </w:p>
    <w:p w:rsidR="00E95B8D" w:rsidRPr="00A666A6" w:rsidRDefault="00E95B8D" w:rsidP="00BD52E9">
      <w:pPr>
        <w:pStyle w:val="Basic"/>
        <w:rPr>
          <w:lang w:val="en-US"/>
        </w:rPr>
      </w:pPr>
    </w:p>
    <w:tbl>
      <w:tblPr>
        <w:tblW w:w="9640" w:type="dxa"/>
        <w:tblInd w:w="108" w:type="dxa"/>
        <w:tblLayout w:type="fixed"/>
        <w:tblLook w:val="0000" w:firstRow="0" w:lastRow="0" w:firstColumn="0" w:lastColumn="0" w:noHBand="0" w:noVBand="0"/>
      </w:tblPr>
      <w:tblGrid>
        <w:gridCol w:w="1701"/>
        <w:gridCol w:w="1418"/>
        <w:gridCol w:w="1559"/>
        <w:gridCol w:w="1559"/>
        <w:gridCol w:w="1418"/>
        <w:gridCol w:w="1985"/>
      </w:tblGrid>
      <w:tr w:rsidR="00E95B8D" w:rsidRPr="00A666A6" w:rsidTr="00A70686">
        <w:trPr>
          <w:cantSplit/>
          <w:trHeight w:val="300"/>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b/>
                <w:bCs/>
                <w:sz w:val="18"/>
                <w:szCs w:val="18"/>
              </w:rPr>
            </w:pPr>
            <w:r w:rsidRPr="00A666A6">
              <w:rPr>
                <w:sz w:val="18"/>
                <w:szCs w:val="18"/>
              </w:rPr>
              <w:t>Наименование группы объектов основных средств</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Балансовая стоимость основных средств, тыс. руб.</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Восстановительная стоимость основных средств после переоценки, тыс. руб.</w:t>
            </w:r>
          </w:p>
        </w:tc>
        <w:tc>
          <w:tcPr>
            <w:tcW w:w="1985" w:type="dxa"/>
            <w:vMerge w:val="restart"/>
            <w:tcBorders>
              <w:top w:val="single" w:sz="4" w:space="0" w:color="auto"/>
              <w:left w:val="single" w:sz="4" w:space="0" w:color="auto"/>
              <w:bottom w:val="nil"/>
              <w:right w:val="single" w:sz="4" w:space="0" w:color="auto"/>
            </w:tcBorders>
            <w:vAlign w:val="center"/>
          </w:tcPr>
          <w:p w:rsidR="00E95B8D" w:rsidRPr="00A666A6" w:rsidRDefault="00E95B8D" w:rsidP="00A70686">
            <w:pPr>
              <w:jc w:val="center"/>
              <w:rPr>
                <w:sz w:val="18"/>
                <w:szCs w:val="18"/>
              </w:rPr>
            </w:pPr>
            <w:r w:rsidRPr="00A666A6">
              <w:rPr>
                <w:sz w:val="18"/>
                <w:szCs w:val="18"/>
              </w:rPr>
              <w:t>Дата и способ переоценки/</w:t>
            </w:r>
          </w:p>
          <w:p w:rsidR="00E95B8D" w:rsidRPr="00A666A6" w:rsidRDefault="00E95B8D" w:rsidP="00A70686">
            <w:pPr>
              <w:jc w:val="center"/>
              <w:rPr>
                <w:sz w:val="18"/>
                <w:szCs w:val="18"/>
              </w:rPr>
            </w:pPr>
            <w:r w:rsidRPr="00A666A6">
              <w:rPr>
                <w:sz w:val="18"/>
                <w:szCs w:val="18"/>
              </w:rPr>
              <w:t>методика оценки</w:t>
            </w:r>
          </w:p>
        </w:tc>
      </w:tr>
      <w:tr w:rsidR="00E95B8D" w:rsidRPr="00A666A6" w:rsidTr="00A70686">
        <w:trPr>
          <w:cantSplit/>
          <w:trHeight w:val="300"/>
        </w:trPr>
        <w:tc>
          <w:tcPr>
            <w:tcW w:w="1701" w:type="dxa"/>
            <w:vMerge/>
            <w:tcBorders>
              <w:top w:val="nil"/>
              <w:left w:val="single" w:sz="4" w:space="0" w:color="auto"/>
              <w:bottom w:val="single" w:sz="4" w:space="0" w:color="auto"/>
              <w:right w:val="single" w:sz="4" w:space="0" w:color="auto"/>
            </w:tcBorders>
            <w:vAlign w:val="center"/>
          </w:tcPr>
          <w:p w:rsidR="00E95B8D" w:rsidRPr="00A666A6" w:rsidRDefault="00E95B8D" w:rsidP="00A70686">
            <w:pPr>
              <w:jc w:val="right"/>
              <w:rPr>
                <w:b/>
                <w:b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полная</w:t>
            </w:r>
          </w:p>
        </w:tc>
        <w:tc>
          <w:tcPr>
            <w:tcW w:w="155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остаточная</w:t>
            </w:r>
          </w:p>
        </w:tc>
        <w:tc>
          <w:tcPr>
            <w:tcW w:w="155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полная</w:t>
            </w:r>
          </w:p>
        </w:tc>
        <w:tc>
          <w:tcPr>
            <w:tcW w:w="141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остаточная</w:t>
            </w:r>
          </w:p>
        </w:tc>
        <w:tc>
          <w:tcPr>
            <w:tcW w:w="1985" w:type="dxa"/>
            <w:vMerge/>
            <w:tcBorders>
              <w:top w:val="nil"/>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p>
        </w:tc>
      </w:tr>
      <w:tr w:rsidR="00E95B8D" w:rsidRPr="00A666A6" w:rsidTr="00A70686">
        <w:trPr>
          <w:cantSplit/>
          <w:trHeight w:val="300"/>
        </w:trPr>
        <w:tc>
          <w:tcPr>
            <w:tcW w:w="170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2</w:t>
            </w:r>
          </w:p>
        </w:tc>
        <w:tc>
          <w:tcPr>
            <w:tcW w:w="155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3</w:t>
            </w:r>
          </w:p>
        </w:tc>
        <w:tc>
          <w:tcPr>
            <w:tcW w:w="155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4</w:t>
            </w:r>
          </w:p>
        </w:tc>
        <w:tc>
          <w:tcPr>
            <w:tcW w:w="141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5</w:t>
            </w:r>
          </w:p>
        </w:tc>
        <w:tc>
          <w:tcPr>
            <w:tcW w:w="198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6</w:t>
            </w:r>
          </w:p>
        </w:tc>
      </w:tr>
      <w:tr w:rsidR="00E95B8D" w:rsidRPr="00A666A6" w:rsidTr="00A70686">
        <w:trPr>
          <w:cantSplit/>
          <w:trHeight w:val="482"/>
        </w:trPr>
        <w:tc>
          <w:tcPr>
            <w:tcW w:w="9640" w:type="dxa"/>
            <w:gridSpan w:val="6"/>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rPr>
                <w:b/>
                <w:bCs/>
                <w:sz w:val="18"/>
                <w:szCs w:val="18"/>
              </w:rPr>
            </w:pPr>
            <w:r w:rsidRPr="00A666A6">
              <w:rPr>
                <w:b/>
                <w:bCs/>
                <w:sz w:val="18"/>
                <w:szCs w:val="18"/>
              </w:rPr>
              <w:t>Отчетная дата:  на 01.01.2012  (СПОД)</w:t>
            </w:r>
          </w:p>
        </w:tc>
      </w:tr>
      <w:tr w:rsidR="00E95B8D" w:rsidRPr="00A666A6" w:rsidTr="00A70686">
        <w:trPr>
          <w:cantSplit/>
          <w:trHeight w:val="300"/>
        </w:trPr>
        <w:tc>
          <w:tcPr>
            <w:tcW w:w="170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 xml:space="preserve">Объекты недвижимого имущества </w:t>
            </w:r>
          </w:p>
        </w:tc>
        <w:tc>
          <w:tcPr>
            <w:tcW w:w="141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284 741 229</w:t>
            </w:r>
          </w:p>
        </w:tc>
        <w:tc>
          <w:tcPr>
            <w:tcW w:w="155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250 505 155</w:t>
            </w:r>
          </w:p>
        </w:tc>
        <w:tc>
          <w:tcPr>
            <w:tcW w:w="155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281 938 084</w:t>
            </w:r>
          </w:p>
        </w:tc>
        <w:tc>
          <w:tcPr>
            <w:tcW w:w="141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jc w:val="center"/>
              <w:rPr>
                <w:sz w:val="18"/>
                <w:szCs w:val="18"/>
              </w:rPr>
            </w:pPr>
            <w:r w:rsidRPr="00A666A6">
              <w:rPr>
                <w:sz w:val="18"/>
                <w:szCs w:val="18"/>
              </w:rPr>
              <w:t>247 979 008</w:t>
            </w:r>
          </w:p>
        </w:tc>
        <w:tc>
          <w:tcPr>
            <w:tcW w:w="198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0686">
            <w:pPr>
              <w:rPr>
                <w:sz w:val="18"/>
                <w:szCs w:val="18"/>
              </w:rPr>
            </w:pPr>
            <w:r w:rsidRPr="00A666A6">
              <w:rPr>
                <w:sz w:val="18"/>
                <w:szCs w:val="18"/>
              </w:rPr>
              <w:t>Дата переоценки</w:t>
            </w:r>
          </w:p>
          <w:p w:rsidR="00E95B8D" w:rsidRPr="00A666A6" w:rsidRDefault="00E95B8D" w:rsidP="00A70686">
            <w:pPr>
              <w:rPr>
                <w:sz w:val="18"/>
                <w:szCs w:val="18"/>
              </w:rPr>
            </w:pPr>
            <w:r w:rsidRPr="00A666A6">
              <w:rPr>
                <w:sz w:val="18"/>
                <w:szCs w:val="18"/>
              </w:rPr>
              <w:t>24-26.01.2012</w:t>
            </w:r>
          </w:p>
          <w:p w:rsidR="00E95B8D" w:rsidRPr="00A666A6" w:rsidRDefault="00E95B8D" w:rsidP="00A70686">
            <w:pPr>
              <w:rPr>
                <w:sz w:val="18"/>
                <w:szCs w:val="18"/>
              </w:rPr>
            </w:pPr>
            <w:r w:rsidRPr="00A666A6">
              <w:rPr>
                <w:sz w:val="18"/>
                <w:szCs w:val="18"/>
              </w:rPr>
              <w:t>Оценка объектов проводилась с применением:</w:t>
            </w:r>
          </w:p>
          <w:p w:rsidR="00E95B8D" w:rsidRPr="00A666A6" w:rsidRDefault="00E95B8D" w:rsidP="00A70686">
            <w:pPr>
              <w:rPr>
                <w:sz w:val="18"/>
                <w:szCs w:val="18"/>
              </w:rPr>
            </w:pPr>
            <w:r w:rsidRPr="00A666A6">
              <w:rPr>
                <w:sz w:val="18"/>
                <w:szCs w:val="18"/>
              </w:rPr>
              <w:t>- метода прямого сравнения продаж;</w:t>
            </w:r>
          </w:p>
          <w:p w:rsidR="00E95B8D" w:rsidRPr="00A666A6" w:rsidRDefault="00E95B8D" w:rsidP="00A70686">
            <w:pPr>
              <w:rPr>
                <w:sz w:val="18"/>
                <w:szCs w:val="18"/>
              </w:rPr>
            </w:pPr>
            <w:r w:rsidRPr="00A666A6">
              <w:rPr>
                <w:sz w:val="18"/>
                <w:szCs w:val="18"/>
              </w:rPr>
              <w:t>- метода прямой капитализации;</w:t>
            </w:r>
          </w:p>
          <w:p w:rsidR="00E95B8D" w:rsidRPr="00A666A6" w:rsidRDefault="00E95B8D" w:rsidP="00A70686">
            <w:pPr>
              <w:rPr>
                <w:sz w:val="18"/>
                <w:szCs w:val="18"/>
              </w:rPr>
            </w:pPr>
            <w:r w:rsidRPr="00A666A6">
              <w:rPr>
                <w:sz w:val="18"/>
                <w:szCs w:val="18"/>
              </w:rPr>
              <w:t>- метода рыночных мультипликаторов;</w:t>
            </w:r>
          </w:p>
          <w:p w:rsidR="00E95B8D" w:rsidRPr="00A666A6" w:rsidRDefault="00E95B8D" w:rsidP="00A70686">
            <w:pPr>
              <w:rPr>
                <w:sz w:val="18"/>
                <w:szCs w:val="18"/>
              </w:rPr>
            </w:pPr>
            <w:r w:rsidRPr="00A666A6">
              <w:rPr>
                <w:sz w:val="18"/>
                <w:szCs w:val="18"/>
              </w:rPr>
              <w:t>- метода индексации первоначальной стоимости;</w:t>
            </w:r>
          </w:p>
          <w:p w:rsidR="00E95B8D" w:rsidRPr="00A666A6" w:rsidRDefault="00E95B8D" w:rsidP="00A70686">
            <w:pPr>
              <w:rPr>
                <w:sz w:val="18"/>
                <w:szCs w:val="18"/>
              </w:rPr>
            </w:pPr>
            <w:r w:rsidRPr="00A666A6">
              <w:rPr>
                <w:sz w:val="18"/>
                <w:szCs w:val="18"/>
              </w:rPr>
              <w:t>-  модифицированного метода сравнения продаж.</w:t>
            </w:r>
          </w:p>
        </w:tc>
      </w:tr>
    </w:tbl>
    <w:p w:rsidR="00E95B8D" w:rsidRPr="00A666A6" w:rsidRDefault="00E95B8D" w:rsidP="008066B2"/>
    <w:p w:rsidR="00E95B8D" w:rsidRPr="00A666A6" w:rsidRDefault="00E95B8D" w:rsidP="00BD52E9">
      <w:pPr>
        <w:pStyle w:val="Basic"/>
      </w:pPr>
      <w:r w:rsidRPr="00A666A6">
        <w:t>Указывается способ проведения переоценки основных средств (по коэффициентам федерального органа исполнительной власти по статистике, по рыночной стоимости соответствующих основных средств, подтвержденной документами или экспертными заключениями. При наличии экспертного заключения необходимо указать методику оценки).</w:t>
      </w:r>
    </w:p>
    <w:p w:rsidR="00E95B8D" w:rsidRPr="00A666A6" w:rsidRDefault="00E95B8D" w:rsidP="00BD52E9">
      <w:pPr>
        <w:pStyle w:val="Basic"/>
        <w:rPr>
          <w:b/>
          <w:i/>
        </w:rPr>
      </w:pPr>
      <w:r w:rsidRPr="00A666A6">
        <w:rPr>
          <w:b/>
          <w:i/>
        </w:rPr>
        <w:t xml:space="preserve">способ проведения переоценки основных средств указан в таблице выше. </w:t>
      </w:r>
    </w:p>
    <w:p w:rsidR="00E95B8D" w:rsidRPr="00A666A6" w:rsidRDefault="00E95B8D" w:rsidP="00BD52E9">
      <w:pPr>
        <w:pStyle w:val="Basic"/>
        <w:rPr>
          <w:b/>
          <w:i/>
        </w:rPr>
      </w:pPr>
      <w:r w:rsidRPr="00A666A6">
        <w:rPr>
          <w:b/>
          <w:i/>
          <w:szCs w:val="22"/>
        </w:rPr>
        <w:t>Переоценка объектов недвижимости была проведена по состоянию на 1 января 2012 года и отражена в отчетности за 2011 год как события после отчетной даты (СПОД) на основании данных «Отчета об оценке текущей (восстановительной) стоимости объектов недвижимого имущества ПАО Сбербанк по состоянию на 1 января 2012 года», подготовленного компанией «ПрайсвотерхаусКуперс Раша Б.В.».</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 xml:space="preserve">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w:t>
      </w:r>
    </w:p>
    <w:p w:rsidR="00E95B8D" w:rsidRPr="00A666A6" w:rsidRDefault="00E95B8D" w:rsidP="00BD52E9">
      <w:pPr>
        <w:pStyle w:val="Basic"/>
        <w:rPr>
          <w:b/>
          <w:i/>
        </w:rPr>
      </w:pPr>
      <w:r w:rsidRPr="00A666A6">
        <w:rPr>
          <w:b/>
          <w:i/>
          <w:szCs w:val="22"/>
        </w:rPr>
        <w:t>В ближайшее время совершать сделки с объектами недвижимости стоимостью 10 и более процентов стоимости основных средств ПАО Сбербанк не планирует.</w:t>
      </w:r>
    </w:p>
    <w:p w:rsidR="00E95B8D" w:rsidRPr="00A666A6" w:rsidRDefault="00E95B8D" w:rsidP="00BD52E9">
      <w:pPr>
        <w:pStyle w:val="Basic"/>
      </w:pPr>
    </w:p>
    <w:p w:rsidR="00E95B8D" w:rsidRPr="00A666A6" w:rsidRDefault="00E95B8D" w:rsidP="00BD52E9">
      <w:pPr>
        <w:pStyle w:val="Basic"/>
      </w:pPr>
      <w:r w:rsidRPr="00A666A6">
        <w:t xml:space="preserve">а также сведения </w:t>
      </w:r>
      <w:r w:rsidRPr="00A666A6">
        <w:rPr>
          <w:b/>
          <w:u w:val="single"/>
        </w:rPr>
        <w:t>обо всех фактах обременения основных средств эмитента</w:t>
      </w:r>
      <w:r w:rsidRPr="00A666A6">
        <w:t xml:space="preserve"> (с указанием характера обременения, даты возникновения обременения, срока его действия и иных условий по усмотрению эмитента).</w:t>
      </w:r>
    </w:p>
    <w:p w:rsidR="00E95B8D" w:rsidRPr="00A666A6" w:rsidRDefault="00E95B8D">
      <w:pPr>
        <w:widowControl w:val="0"/>
        <w:autoSpaceDE w:val="0"/>
        <w:autoSpaceDN w:val="0"/>
        <w:adjustRightInd w:val="0"/>
        <w:jc w:val="both"/>
        <w:rPr>
          <w:rFonts w:cs="Calibri"/>
          <w:b/>
          <w:i/>
        </w:rPr>
      </w:pPr>
      <w:r w:rsidRPr="00A666A6">
        <w:rPr>
          <w:b/>
          <w:i/>
        </w:rPr>
        <w:t xml:space="preserve">По состоянию на </w:t>
      </w:r>
      <w:r w:rsidRPr="00A666A6">
        <w:rPr>
          <w:b/>
          <w:i/>
          <w:shd w:val="clear" w:color="auto" w:fill="FFFFFF"/>
        </w:rPr>
        <w:t>01.07.2015</w:t>
      </w:r>
      <w:r w:rsidRPr="00A666A6">
        <w:rPr>
          <w:b/>
          <w:i/>
        </w:rPr>
        <w:t xml:space="preserve"> г. предоставляются в аренду более 1 600 нежилых и жилых помещений со сроками аренды до 1 года и более 1 года, по 52 земельному участку имеются ограничения по использованию (сервитуты).</w:t>
      </w:r>
    </w:p>
    <w:p w:rsidR="00E95B8D" w:rsidRPr="00A666A6" w:rsidRDefault="00E95B8D">
      <w:pPr>
        <w:widowControl w:val="0"/>
        <w:autoSpaceDE w:val="0"/>
        <w:autoSpaceDN w:val="0"/>
        <w:adjustRightInd w:val="0"/>
        <w:jc w:val="both"/>
        <w:rPr>
          <w:rFonts w:cs="Calibri"/>
        </w:rPr>
      </w:pPr>
    </w:p>
    <w:tbl>
      <w:tblPr>
        <w:tblW w:w="9570" w:type="dxa"/>
        <w:tblCellMar>
          <w:left w:w="30" w:type="dxa"/>
          <w:right w:w="30" w:type="dxa"/>
        </w:tblCellMar>
        <w:tblLook w:val="0000" w:firstRow="0" w:lastRow="0" w:firstColumn="0" w:lastColumn="0" w:noHBand="0" w:noVBand="0"/>
      </w:tblPr>
      <w:tblGrid>
        <w:gridCol w:w="451"/>
        <w:gridCol w:w="2376"/>
        <w:gridCol w:w="2261"/>
        <w:gridCol w:w="2030"/>
        <w:gridCol w:w="2452"/>
      </w:tblGrid>
      <w:tr w:rsidR="00E95B8D" w:rsidRPr="00A666A6" w:rsidTr="00040625">
        <w:trPr>
          <w:trHeight w:val="683"/>
        </w:trPr>
        <w:tc>
          <w:tcPr>
            <w:tcW w:w="451" w:type="dxa"/>
            <w:tcBorders>
              <w:top w:val="single" w:sz="6" w:space="0" w:color="auto"/>
              <w:left w:val="single" w:sz="4"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 п/п</w:t>
            </w:r>
          </w:p>
        </w:tc>
        <w:tc>
          <w:tcPr>
            <w:tcW w:w="2376"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Наименование объектов</w:t>
            </w:r>
          </w:p>
        </w:tc>
        <w:tc>
          <w:tcPr>
            <w:tcW w:w="2261"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Документ, содержащий обременение (ограничение)</w:t>
            </w:r>
          </w:p>
        </w:tc>
        <w:tc>
          <w:tcPr>
            <w:tcW w:w="2030"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Краткое содержание обременения (ограничения)</w:t>
            </w:r>
          </w:p>
        </w:tc>
        <w:tc>
          <w:tcPr>
            <w:tcW w:w="2452"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Срок действия  обременения (ограничения)</w:t>
            </w:r>
          </w:p>
        </w:tc>
      </w:tr>
      <w:tr w:rsidR="00E95B8D" w:rsidRPr="00A666A6" w:rsidTr="00040625">
        <w:trPr>
          <w:trHeight w:val="365"/>
        </w:trPr>
        <w:tc>
          <w:tcPr>
            <w:tcW w:w="5088" w:type="dxa"/>
            <w:gridSpan w:val="3"/>
            <w:tcBorders>
              <w:top w:val="single" w:sz="6" w:space="0" w:color="auto"/>
              <w:left w:val="single" w:sz="4" w:space="0" w:color="auto"/>
              <w:bottom w:val="single" w:sz="6" w:space="0" w:color="auto"/>
              <w:right w:val="nil"/>
            </w:tcBorders>
          </w:tcPr>
          <w:p w:rsidR="00E95B8D" w:rsidRPr="00A666A6" w:rsidRDefault="00E95B8D" w:rsidP="00040625">
            <w:pPr>
              <w:rPr>
                <w:b/>
                <w:bCs/>
                <w:sz w:val="18"/>
                <w:szCs w:val="18"/>
              </w:rPr>
            </w:pPr>
            <w:r w:rsidRPr="00A666A6">
              <w:rPr>
                <w:b/>
                <w:bCs/>
                <w:sz w:val="18"/>
                <w:szCs w:val="18"/>
              </w:rPr>
              <w:t>Раздел I. Здания (помещения, сооружения)</w:t>
            </w:r>
          </w:p>
        </w:tc>
        <w:tc>
          <w:tcPr>
            <w:tcW w:w="2030" w:type="dxa"/>
            <w:tcBorders>
              <w:top w:val="single" w:sz="6" w:space="0" w:color="auto"/>
              <w:left w:val="nil"/>
              <w:bottom w:val="single" w:sz="6" w:space="0" w:color="auto"/>
              <w:right w:val="nil"/>
            </w:tcBorders>
          </w:tcPr>
          <w:p w:rsidR="00E95B8D" w:rsidRPr="00A666A6" w:rsidRDefault="00E95B8D" w:rsidP="00040625">
            <w:pPr>
              <w:rPr>
                <w:sz w:val="18"/>
                <w:szCs w:val="18"/>
              </w:rPr>
            </w:pPr>
          </w:p>
        </w:tc>
        <w:tc>
          <w:tcPr>
            <w:tcW w:w="2452" w:type="dxa"/>
            <w:tcBorders>
              <w:top w:val="single" w:sz="6" w:space="0" w:color="auto"/>
              <w:left w:val="nil"/>
              <w:bottom w:val="single" w:sz="6" w:space="0" w:color="auto"/>
              <w:right w:val="single" w:sz="6" w:space="0" w:color="auto"/>
            </w:tcBorders>
          </w:tcPr>
          <w:p w:rsidR="00E95B8D" w:rsidRPr="00A666A6" w:rsidRDefault="00E95B8D" w:rsidP="00040625">
            <w:pPr>
              <w:rPr>
                <w:sz w:val="18"/>
                <w:szCs w:val="18"/>
              </w:rPr>
            </w:pPr>
          </w:p>
        </w:tc>
      </w:tr>
      <w:tr w:rsidR="00E95B8D" w:rsidRPr="00A666A6" w:rsidTr="00040625">
        <w:trPr>
          <w:trHeight w:val="418"/>
        </w:trPr>
        <w:tc>
          <w:tcPr>
            <w:tcW w:w="7118" w:type="dxa"/>
            <w:gridSpan w:val="4"/>
            <w:tcBorders>
              <w:top w:val="single" w:sz="6" w:space="0" w:color="auto"/>
              <w:left w:val="single" w:sz="4" w:space="0" w:color="auto"/>
              <w:bottom w:val="single" w:sz="6" w:space="0" w:color="auto"/>
              <w:right w:val="nil"/>
            </w:tcBorders>
          </w:tcPr>
          <w:p w:rsidR="00E95B8D" w:rsidRPr="00A666A6" w:rsidRDefault="00E95B8D" w:rsidP="00040625">
            <w:pPr>
              <w:rPr>
                <w:b/>
                <w:bCs/>
                <w:sz w:val="18"/>
                <w:szCs w:val="18"/>
              </w:rPr>
            </w:pPr>
            <w:r w:rsidRPr="00A666A6">
              <w:rPr>
                <w:b/>
                <w:bCs/>
                <w:sz w:val="18"/>
                <w:szCs w:val="18"/>
              </w:rPr>
              <w:t>Количество зданий и помещений, предоставленных в аренду сроком на год и менее</w:t>
            </w:r>
          </w:p>
        </w:tc>
        <w:tc>
          <w:tcPr>
            <w:tcW w:w="2452" w:type="dxa"/>
            <w:tcBorders>
              <w:top w:val="single" w:sz="6" w:space="0" w:color="auto"/>
              <w:left w:val="nil"/>
              <w:bottom w:val="single" w:sz="6" w:space="0" w:color="auto"/>
              <w:right w:val="single" w:sz="6" w:space="0" w:color="auto"/>
            </w:tcBorders>
          </w:tcPr>
          <w:p w:rsidR="00E95B8D" w:rsidRPr="00A666A6" w:rsidRDefault="00E95B8D" w:rsidP="00040625">
            <w:pPr>
              <w:rPr>
                <w:sz w:val="18"/>
                <w:szCs w:val="18"/>
              </w:rPr>
            </w:pPr>
          </w:p>
        </w:tc>
      </w:tr>
      <w:tr w:rsidR="00E95B8D" w:rsidRPr="00A666A6" w:rsidTr="00040625">
        <w:trPr>
          <w:trHeight w:val="427"/>
        </w:trPr>
        <w:tc>
          <w:tcPr>
            <w:tcW w:w="451" w:type="dxa"/>
            <w:tcBorders>
              <w:top w:val="single" w:sz="6" w:space="0" w:color="auto"/>
              <w:left w:val="single" w:sz="4" w:space="0" w:color="auto"/>
              <w:bottom w:val="single" w:sz="6" w:space="0" w:color="auto"/>
              <w:right w:val="single" w:sz="6" w:space="0" w:color="auto"/>
            </w:tcBorders>
          </w:tcPr>
          <w:p w:rsidR="00E95B8D" w:rsidRPr="00A666A6" w:rsidRDefault="00E95B8D" w:rsidP="00040625">
            <w:pPr>
              <w:jc w:val="center"/>
              <w:rPr>
                <w:bCs/>
                <w:sz w:val="18"/>
                <w:szCs w:val="18"/>
              </w:rPr>
            </w:pPr>
            <w:r w:rsidRPr="00A666A6">
              <w:rPr>
                <w:bCs/>
                <w:sz w:val="18"/>
                <w:szCs w:val="18"/>
              </w:rPr>
              <w:t>1</w:t>
            </w:r>
          </w:p>
        </w:tc>
        <w:tc>
          <w:tcPr>
            <w:tcW w:w="2376"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1525 нежилых помещений</w:t>
            </w:r>
          </w:p>
        </w:tc>
        <w:tc>
          <w:tcPr>
            <w:tcW w:w="2261"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договоры аренды</w:t>
            </w:r>
          </w:p>
        </w:tc>
        <w:tc>
          <w:tcPr>
            <w:tcW w:w="2030"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предоставление помещения в аренду</w:t>
            </w:r>
          </w:p>
        </w:tc>
        <w:tc>
          <w:tcPr>
            <w:tcW w:w="2452"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1 год и менее</w:t>
            </w:r>
          </w:p>
        </w:tc>
      </w:tr>
      <w:tr w:rsidR="00E95B8D" w:rsidRPr="00A666A6" w:rsidTr="00040625">
        <w:trPr>
          <w:trHeight w:val="374"/>
        </w:trPr>
        <w:tc>
          <w:tcPr>
            <w:tcW w:w="5088" w:type="dxa"/>
            <w:gridSpan w:val="3"/>
            <w:tcBorders>
              <w:top w:val="single" w:sz="6" w:space="0" w:color="auto"/>
              <w:left w:val="single" w:sz="4" w:space="0" w:color="auto"/>
              <w:bottom w:val="single" w:sz="4" w:space="0" w:color="auto"/>
              <w:right w:val="nil"/>
            </w:tcBorders>
          </w:tcPr>
          <w:p w:rsidR="00E95B8D" w:rsidRPr="00A666A6" w:rsidRDefault="00E95B8D" w:rsidP="00040625">
            <w:pPr>
              <w:rPr>
                <w:b/>
                <w:bCs/>
                <w:sz w:val="18"/>
                <w:szCs w:val="18"/>
              </w:rPr>
            </w:pPr>
            <w:r w:rsidRPr="00A666A6">
              <w:rPr>
                <w:b/>
                <w:bCs/>
                <w:sz w:val="18"/>
                <w:szCs w:val="18"/>
              </w:rPr>
              <w:t>Количество жилых зданий и помещений</w:t>
            </w:r>
          </w:p>
        </w:tc>
        <w:tc>
          <w:tcPr>
            <w:tcW w:w="2030" w:type="dxa"/>
            <w:tcBorders>
              <w:top w:val="single" w:sz="6" w:space="0" w:color="auto"/>
              <w:left w:val="nil"/>
              <w:bottom w:val="single" w:sz="4" w:space="0" w:color="auto"/>
              <w:right w:val="nil"/>
            </w:tcBorders>
          </w:tcPr>
          <w:p w:rsidR="00E95B8D" w:rsidRPr="00A666A6" w:rsidRDefault="00E95B8D" w:rsidP="00040625">
            <w:pPr>
              <w:rPr>
                <w:sz w:val="18"/>
                <w:szCs w:val="18"/>
              </w:rPr>
            </w:pPr>
          </w:p>
        </w:tc>
        <w:tc>
          <w:tcPr>
            <w:tcW w:w="2452" w:type="dxa"/>
            <w:tcBorders>
              <w:top w:val="single" w:sz="6" w:space="0" w:color="auto"/>
              <w:left w:val="nil"/>
              <w:bottom w:val="single" w:sz="4" w:space="0" w:color="auto"/>
              <w:right w:val="single" w:sz="6" w:space="0" w:color="auto"/>
            </w:tcBorders>
          </w:tcPr>
          <w:p w:rsidR="00E95B8D" w:rsidRPr="00A666A6" w:rsidRDefault="00E95B8D" w:rsidP="00040625">
            <w:pPr>
              <w:rPr>
                <w:sz w:val="18"/>
                <w:szCs w:val="18"/>
              </w:rPr>
            </w:pPr>
          </w:p>
        </w:tc>
      </w:tr>
      <w:tr w:rsidR="00E95B8D" w:rsidRPr="00A666A6" w:rsidTr="00040625">
        <w:trPr>
          <w:trHeight w:val="442"/>
        </w:trPr>
        <w:tc>
          <w:tcPr>
            <w:tcW w:w="451" w:type="dxa"/>
            <w:tcBorders>
              <w:top w:val="single" w:sz="4" w:space="0" w:color="auto"/>
              <w:left w:val="single" w:sz="4" w:space="0" w:color="auto"/>
              <w:bottom w:val="single" w:sz="4" w:space="0" w:color="auto"/>
              <w:right w:val="single" w:sz="6" w:space="0" w:color="auto"/>
            </w:tcBorders>
          </w:tcPr>
          <w:p w:rsidR="00E95B8D" w:rsidRPr="00A666A6" w:rsidRDefault="00E95B8D" w:rsidP="00040625">
            <w:pPr>
              <w:jc w:val="center"/>
              <w:rPr>
                <w:bCs/>
                <w:sz w:val="18"/>
                <w:szCs w:val="18"/>
              </w:rPr>
            </w:pPr>
            <w:r w:rsidRPr="00A666A6">
              <w:rPr>
                <w:bCs/>
                <w:sz w:val="18"/>
                <w:szCs w:val="18"/>
              </w:rPr>
              <w:t>2</w:t>
            </w:r>
          </w:p>
        </w:tc>
        <w:tc>
          <w:tcPr>
            <w:tcW w:w="2376" w:type="dxa"/>
            <w:tcBorders>
              <w:top w:val="single" w:sz="4" w:space="0" w:color="auto"/>
              <w:left w:val="single" w:sz="6" w:space="0" w:color="auto"/>
              <w:bottom w:val="single" w:sz="4" w:space="0" w:color="auto"/>
              <w:right w:val="single" w:sz="6" w:space="0" w:color="auto"/>
            </w:tcBorders>
          </w:tcPr>
          <w:p w:rsidR="00E95B8D" w:rsidRPr="00A666A6" w:rsidRDefault="00E95B8D" w:rsidP="00040625">
            <w:pPr>
              <w:jc w:val="center"/>
              <w:rPr>
                <w:sz w:val="18"/>
                <w:szCs w:val="18"/>
              </w:rPr>
            </w:pPr>
            <w:r w:rsidRPr="00A666A6">
              <w:rPr>
                <w:sz w:val="18"/>
                <w:szCs w:val="18"/>
              </w:rPr>
              <w:t>17 жилых помещений</w:t>
            </w:r>
          </w:p>
        </w:tc>
        <w:tc>
          <w:tcPr>
            <w:tcW w:w="2261" w:type="dxa"/>
            <w:tcBorders>
              <w:top w:val="single" w:sz="4" w:space="0" w:color="auto"/>
              <w:left w:val="single" w:sz="6" w:space="0" w:color="auto"/>
              <w:bottom w:val="single" w:sz="4" w:space="0" w:color="auto"/>
              <w:right w:val="single" w:sz="6" w:space="0" w:color="auto"/>
            </w:tcBorders>
          </w:tcPr>
          <w:p w:rsidR="00E95B8D" w:rsidRPr="00A666A6" w:rsidRDefault="00E95B8D" w:rsidP="00040625">
            <w:pPr>
              <w:jc w:val="center"/>
              <w:rPr>
                <w:sz w:val="18"/>
                <w:szCs w:val="18"/>
              </w:rPr>
            </w:pPr>
            <w:r w:rsidRPr="00A666A6">
              <w:rPr>
                <w:sz w:val="18"/>
                <w:szCs w:val="18"/>
              </w:rPr>
              <w:t>договоры</w:t>
            </w:r>
          </w:p>
        </w:tc>
        <w:tc>
          <w:tcPr>
            <w:tcW w:w="2030" w:type="dxa"/>
            <w:tcBorders>
              <w:top w:val="single" w:sz="4" w:space="0" w:color="auto"/>
              <w:left w:val="single" w:sz="6" w:space="0" w:color="auto"/>
              <w:bottom w:val="single" w:sz="4" w:space="0" w:color="auto"/>
              <w:right w:val="single" w:sz="6" w:space="0" w:color="auto"/>
            </w:tcBorders>
          </w:tcPr>
          <w:p w:rsidR="00E95B8D" w:rsidRPr="00A666A6" w:rsidRDefault="00E95B8D" w:rsidP="00040625">
            <w:pPr>
              <w:jc w:val="center"/>
              <w:rPr>
                <w:sz w:val="18"/>
                <w:szCs w:val="18"/>
              </w:rPr>
            </w:pPr>
            <w:r w:rsidRPr="00A666A6">
              <w:rPr>
                <w:sz w:val="18"/>
                <w:szCs w:val="18"/>
              </w:rPr>
              <w:t>предоставление помещения для проживания</w:t>
            </w:r>
          </w:p>
        </w:tc>
        <w:tc>
          <w:tcPr>
            <w:tcW w:w="2452" w:type="dxa"/>
            <w:tcBorders>
              <w:top w:val="single" w:sz="4" w:space="0" w:color="auto"/>
              <w:left w:val="single" w:sz="6" w:space="0" w:color="auto"/>
              <w:bottom w:val="single" w:sz="4" w:space="0" w:color="auto"/>
              <w:right w:val="single" w:sz="4" w:space="0" w:color="auto"/>
            </w:tcBorders>
          </w:tcPr>
          <w:p w:rsidR="00E95B8D" w:rsidRPr="00A666A6" w:rsidRDefault="00E95B8D" w:rsidP="00040625">
            <w:pPr>
              <w:jc w:val="center"/>
              <w:rPr>
                <w:sz w:val="18"/>
                <w:szCs w:val="18"/>
              </w:rPr>
            </w:pPr>
            <w:r w:rsidRPr="00A666A6">
              <w:rPr>
                <w:sz w:val="18"/>
                <w:szCs w:val="18"/>
              </w:rPr>
              <w:t>сроки согласно договорам</w:t>
            </w:r>
          </w:p>
        </w:tc>
      </w:tr>
      <w:tr w:rsidR="00E95B8D" w:rsidRPr="00A666A6" w:rsidTr="00040625">
        <w:trPr>
          <w:trHeight w:val="374"/>
        </w:trPr>
        <w:tc>
          <w:tcPr>
            <w:tcW w:w="7118" w:type="dxa"/>
            <w:gridSpan w:val="4"/>
            <w:tcBorders>
              <w:top w:val="single" w:sz="4" w:space="0" w:color="auto"/>
              <w:left w:val="single" w:sz="4" w:space="0" w:color="auto"/>
              <w:bottom w:val="single" w:sz="4" w:space="0" w:color="auto"/>
              <w:right w:val="nil"/>
            </w:tcBorders>
          </w:tcPr>
          <w:p w:rsidR="00E95B8D" w:rsidRPr="00A666A6" w:rsidRDefault="00E95B8D" w:rsidP="00040625">
            <w:pPr>
              <w:rPr>
                <w:b/>
                <w:bCs/>
                <w:sz w:val="18"/>
                <w:szCs w:val="18"/>
              </w:rPr>
            </w:pPr>
            <w:r w:rsidRPr="00A666A6">
              <w:rPr>
                <w:b/>
                <w:bCs/>
                <w:sz w:val="18"/>
                <w:szCs w:val="18"/>
              </w:rPr>
              <w:t>Количество зданий и помещений, предоставленных в аренду сроком более, чем на год</w:t>
            </w:r>
          </w:p>
        </w:tc>
        <w:tc>
          <w:tcPr>
            <w:tcW w:w="2452" w:type="dxa"/>
            <w:tcBorders>
              <w:top w:val="single" w:sz="4" w:space="0" w:color="auto"/>
              <w:left w:val="nil"/>
              <w:bottom w:val="single" w:sz="4" w:space="0" w:color="auto"/>
              <w:right w:val="single" w:sz="6" w:space="0" w:color="auto"/>
            </w:tcBorders>
          </w:tcPr>
          <w:p w:rsidR="00E95B8D" w:rsidRPr="00A666A6" w:rsidRDefault="00E95B8D" w:rsidP="00040625">
            <w:pPr>
              <w:rPr>
                <w:sz w:val="18"/>
                <w:szCs w:val="18"/>
              </w:rPr>
            </w:pPr>
          </w:p>
        </w:tc>
      </w:tr>
      <w:tr w:rsidR="00E95B8D" w:rsidRPr="00A666A6" w:rsidTr="00040625">
        <w:trPr>
          <w:trHeight w:val="317"/>
        </w:trPr>
        <w:tc>
          <w:tcPr>
            <w:tcW w:w="451" w:type="dxa"/>
            <w:tcBorders>
              <w:top w:val="single" w:sz="4" w:space="0" w:color="auto"/>
              <w:left w:val="single" w:sz="4" w:space="0" w:color="auto"/>
              <w:bottom w:val="single" w:sz="4" w:space="0" w:color="auto"/>
              <w:right w:val="single" w:sz="6" w:space="0" w:color="auto"/>
            </w:tcBorders>
          </w:tcPr>
          <w:p w:rsidR="00E95B8D" w:rsidRPr="00A666A6" w:rsidRDefault="00E95B8D" w:rsidP="00040625">
            <w:pPr>
              <w:jc w:val="center"/>
              <w:rPr>
                <w:bCs/>
                <w:sz w:val="18"/>
                <w:szCs w:val="18"/>
              </w:rPr>
            </w:pPr>
            <w:r w:rsidRPr="00A666A6">
              <w:rPr>
                <w:bCs/>
                <w:sz w:val="18"/>
                <w:szCs w:val="18"/>
              </w:rPr>
              <w:t>3</w:t>
            </w:r>
          </w:p>
        </w:tc>
        <w:tc>
          <w:tcPr>
            <w:tcW w:w="2376" w:type="dxa"/>
            <w:tcBorders>
              <w:top w:val="single" w:sz="4" w:space="0" w:color="auto"/>
              <w:left w:val="single" w:sz="6" w:space="0" w:color="auto"/>
              <w:bottom w:val="single" w:sz="4" w:space="0" w:color="auto"/>
              <w:right w:val="single" w:sz="6" w:space="0" w:color="auto"/>
            </w:tcBorders>
          </w:tcPr>
          <w:p w:rsidR="00E95B8D" w:rsidRPr="00A666A6" w:rsidRDefault="00E95B8D" w:rsidP="00040625">
            <w:pPr>
              <w:jc w:val="center"/>
              <w:rPr>
                <w:sz w:val="18"/>
                <w:szCs w:val="18"/>
              </w:rPr>
            </w:pPr>
            <w:r w:rsidRPr="00A666A6">
              <w:rPr>
                <w:sz w:val="18"/>
                <w:szCs w:val="18"/>
              </w:rPr>
              <w:t>64 нежилых помещений</w:t>
            </w:r>
          </w:p>
        </w:tc>
        <w:tc>
          <w:tcPr>
            <w:tcW w:w="2261" w:type="dxa"/>
            <w:tcBorders>
              <w:top w:val="single" w:sz="4" w:space="0" w:color="auto"/>
              <w:left w:val="single" w:sz="6" w:space="0" w:color="auto"/>
              <w:bottom w:val="single" w:sz="4" w:space="0" w:color="auto"/>
              <w:right w:val="single" w:sz="6" w:space="0" w:color="auto"/>
            </w:tcBorders>
          </w:tcPr>
          <w:p w:rsidR="00E95B8D" w:rsidRPr="00A666A6" w:rsidRDefault="00E95B8D" w:rsidP="00040625">
            <w:pPr>
              <w:jc w:val="center"/>
              <w:rPr>
                <w:sz w:val="18"/>
                <w:szCs w:val="18"/>
              </w:rPr>
            </w:pPr>
            <w:r w:rsidRPr="00A666A6">
              <w:rPr>
                <w:sz w:val="18"/>
                <w:szCs w:val="18"/>
              </w:rPr>
              <w:t>договоры аренды</w:t>
            </w:r>
          </w:p>
        </w:tc>
        <w:tc>
          <w:tcPr>
            <w:tcW w:w="2030" w:type="dxa"/>
            <w:tcBorders>
              <w:top w:val="single" w:sz="4" w:space="0" w:color="auto"/>
              <w:left w:val="single" w:sz="6" w:space="0" w:color="auto"/>
              <w:bottom w:val="single" w:sz="4" w:space="0" w:color="auto"/>
              <w:right w:val="single" w:sz="6" w:space="0" w:color="auto"/>
            </w:tcBorders>
          </w:tcPr>
          <w:p w:rsidR="00E95B8D" w:rsidRPr="00A666A6" w:rsidRDefault="00E95B8D" w:rsidP="00040625">
            <w:pPr>
              <w:jc w:val="center"/>
              <w:rPr>
                <w:sz w:val="18"/>
                <w:szCs w:val="18"/>
              </w:rPr>
            </w:pPr>
            <w:r w:rsidRPr="00A666A6">
              <w:rPr>
                <w:sz w:val="18"/>
                <w:szCs w:val="18"/>
              </w:rPr>
              <w:t>предоставление помещения в аренду</w:t>
            </w:r>
          </w:p>
        </w:tc>
        <w:tc>
          <w:tcPr>
            <w:tcW w:w="2452" w:type="dxa"/>
            <w:tcBorders>
              <w:top w:val="single" w:sz="4" w:space="0" w:color="auto"/>
              <w:left w:val="single" w:sz="6" w:space="0" w:color="auto"/>
              <w:bottom w:val="single" w:sz="4" w:space="0" w:color="auto"/>
              <w:right w:val="single" w:sz="6" w:space="0" w:color="auto"/>
            </w:tcBorders>
          </w:tcPr>
          <w:p w:rsidR="00E95B8D" w:rsidRPr="00A666A6" w:rsidRDefault="00E95B8D" w:rsidP="00040625">
            <w:pPr>
              <w:jc w:val="center"/>
              <w:rPr>
                <w:sz w:val="18"/>
                <w:szCs w:val="18"/>
              </w:rPr>
            </w:pPr>
            <w:r w:rsidRPr="00A666A6">
              <w:rPr>
                <w:sz w:val="18"/>
                <w:szCs w:val="18"/>
              </w:rPr>
              <w:t>более 1 года</w:t>
            </w:r>
          </w:p>
        </w:tc>
      </w:tr>
      <w:tr w:rsidR="00E95B8D" w:rsidRPr="00A666A6" w:rsidTr="00040625">
        <w:trPr>
          <w:trHeight w:val="365"/>
        </w:trPr>
        <w:tc>
          <w:tcPr>
            <w:tcW w:w="5088" w:type="dxa"/>
            <w:gridSpan w:val="3"/>
            <w:tcBorders>
              <w:top w:val="single" w:sz="6" w:space="0" w:color="auto"/>
              <w:left w:val="single" w:sz="4" w:space="0" w:color="auto"/>
              <w:bottom w:val="single" w:sz="6" w:space="0" w:color="auto"/>
              <w:right w:val="nil"/>
            </w:tcBorders>
          </w:tcPr>
          <w:p w:rsidR="00E95B8D" w:rsidRPr="00A666A6" w:rsidRDefault="00E95B8D" w:rsidP="00040625">
            <w:pPr>
              <w:rPr>
                <w:b/>
                <w:bCs/>
                <w:sz w:val="18"/>
                <w:szCs w:val="18"/>
              </w:rPr>
            </w:pPr>
            <w:r w:rsidRPr="00A666A6">
              <w:rPr>
                <w:b/>
                <w:bCs/>
                <w:sz w:val="18"/>
                <w:szCs w:val="18"/>
              </w:rPr>
              <w:t>ВСЕГО по разделу I:    1606 помещений</w:t>
            </w:r>
          </w:p>
        </w:tc>
        <w:tc>
          <w:tcPr>
            <w:tcW w:w="2030" w:type="dxa"/>
            <w:tcBorders>
              <w:top w:val="single" w:sz="6" w:space="0" w:color="auto"/>
              <w:left w:val="nil"/>
              <w:bottom w:val="single" w:sz="6" w:space="0" w:color="auto"/>
              <w:right w:val="nil"/>
            </w:tcBorders>
          </w:tcPr>
          <w:p w:rsidR="00E95B8D" w:rsidRPr="00A666A6" w:rsidRDefault="00E95B8D" w:rsidP="00040625">
            <w:pPr>
              <w:rPr>
                <w:sz w:val="18"/>
                <w:szCs w:val="18"/>
              </w:rPr>
            </w:pPr>
          </w:p>
        </w:tc>
        <w:tc>
          <w:tcPr>
            <w:tcW w:w="2452" w:type="dxa"/>
            <w:tcBorders>
              <w:top w:val="single" w:sz="6" w:space="0" w:color="auto"/>
              <w:left w:val="nil"/>
              <w:bottom w:val="single" w:sz="6" w:space="0" w:color="auto"/>
              <w:right w:val="single" w:sz="6" w:space="0" w:color="auto"/>
            </w:tcBorders>
          </w:tcPr>
          <w:p w:rsidR="00E95B8D" w:rsidRPr="00A666A6" w:rsidRDefault="00E95B8D" w:rsidP="00040625">
            <w:pPr>
              <w:rPr>
                <w:sz w:val="18"/>
                <w:szCs w:val="18"/>
              </w:rPr>
            </w:pPr>
          </w:p>
        </w:tc>
      </w:tr>
      <w:tr w:rsidR="00E95B8D" w:rsidRPr="00A666A6" w:rsidTr="00040625">
        <w:trPr>
          <w:trHeight w:val="384"/>
        </w:trPr>
        <w:tc>
          <w:tcPr>
            <w:tcW w:w="2827" w:type="dxa"/>
            <w:gridSpan w:val="2"/>
            <w:tcBorders>
              <w:top w:val="single" w:sz="6" w:space="0" w:color="auto"/>
              <w:left w:val="single" w:sz="4" w:space="0" w:color="auto"/>
              <w:bottom w:val="single" w:sz="6" w:space="0" w:color="auto"/>
              <w:right w:val="nil"/>
            </w:tcBorders>
          </w:tcPr>
          <w:p w:rsidR="00E95B8D" w:rsidRPr="00A666A6" w:rsidRDefault="00E95B8D" w:rsidP="00040625">
            <w:pPr>
              <w:rPr>
                <w:b/>
                <w:bCs/>
                <w:sz w:val="18"/>
                <w:szCs w:val="18"/>
              </w:rPr>
            </w:pPr>
            <w:r w:rsidRPr="00A666A6">
              <w:rPr>
                <w:b/>
                <w:bCs/>
                <w:sz w:val="18"/>
                <w:szCs w:val="18"/>
              </w:rPr>
              <w:t>Раздел II. Земельные участки</w:t>
            </w:r>
          </w:p>
        </w:tc>
        <w:tc>
          <w:tcPr>
            <w:tcW w:w="2261" w:type="dxa"/>
            <w:tcBorders>
              <w:top w:val="single" w:sz="6" w:space="0" w:color="auto"/>
              <w:left w:val="nil"/>
              <w:bottom w:val="single" w:sz="6" w:space="0" w:color="auto"/>
              <w:right w:val="nil"/>
            </w:tcBorders>
          </w:tcPr>
          <w:p w:rsidR="00E95B8D" w:rsidRPr="00A666A6" w:rsidRDefault="00E95B8D" w:rsidP="00040625">
            <w:pPr>
              <w:rPr>
                <w:b/>
                <w:bCs/>
                <w:sz w:val="18"/>
                <w:szCs w:val="18"/>
              </w:rPr>
            </w:pPr>
          </w:p>
        </w:tc>
        <w:tc>
          <w:tcPr>
            <w:tcW w:w="2030" w:type="dxa"/>
            <w:tcBorders>
              <w:top w:val="single" w:sz="6" w:space="0" w:color="auto"/>
              <w:left w:val="nil"/>
              <w:bottom w:val="single" w:sz="6" w:space="0" w:color="auto"/>
              <w:right w:val="nil"/>
            </w:tcBorders>
          </w:tcPr>
          <w:p w:rsidR="00E95B8D" w:rsidRPr="00A666A6" w:rsidRDefault="00E95B8D" w:rsidP="00040625">
            <w:pPr>
              <w:rPr>
                <w:b/>
                <w:bCs/>
                <w:sz w:val="18"/>
                <w:szCs w:val="18"/>
              </w:rPr>
            </w:pPr>
          </w:p>
        </w:tc>
        <w:tc>
          <w:tcPr>
            <w:tcW w:w="2452" w:type="dxa"/>
            <w:tcBorders>
              <w:top w:val="single" w:sz="6" w:space="0" w:color="auto"/>
              <w:left w:val="nil"/>
              <w:bottom w:val="single" w:sz="6" w:space="0" w:color="auto"/>
              <w:right w:val="single" w:sz="6" w:space="0" w:color="auto"/>
            </w:tcBorders>
          </w:tcPr>
          <w:p w:rsidR="00E95B8D" w:rsidRPr="00A666A6" w:rsidRDefault="00E95B8D" w:rsidP="00040625">
            <w:pPr>
              <w:rPr>
                <w:b/>
                <w:bCs/>
                <w:sz w:val="18"/>
                <w:szCs w:val="18"/>
              </w:rPr>
            </w:pPr>
          </w:p>
        </w:tc>
      </w:tr>
      <w:tr w:rsidR="00E95B8D" w:rsidRPr="00A666A6" w:rsidTr="00040625">
        <w:trPr>
          <w:trHeight w:val="542"/>
        </w:trPr>
        <w:tc>
          <w:tcPr>
            <w:tcW w:w="451" w:type="dxa"/>
            <w:tcBorders>
              <w:top w:val="single" w:sz="6" w:space="0" w:color="auto"/>
              <w:left w:val="single" w:sz="4" w:space="0" w:color="auto"/>
              <w:bottom w:val="single" w:sz="6" w:space="0" w:color="auto"/>
              <w:right w:val="single" w:sz="6" w:space="0" w:color="auto"/>
            </w:tcBorders>
          </w:tcPr>
          <w:p w:rsidR="00E95B8D" w:rsidRPr="00A666A6" w:rsidRDefault="00E95B8D" w:rsidP="00040625">
            <w:pPr>
              <w:jc w:val="center"/>
              <w:rPr>
                <w:bCs/>
                <w:sz w:val="18"/>
                <w:szCs w:val="18"/>
              </w:rPr>
            </w:pPr>
            <w:r w:rsidRPr="00A666A6">
              <w:rPr>
                <w:bCs/>
                <w:sz w:val="18"/>
                <w:szCs w:val="18"/>
              </w:rPr>
              <w:t>4</w:t>
            </w:r>
          </w:p>
        </w:tc>
        <w:tc>
          <w:tcPr>
            <w:tcW w:w="2376"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rPr>
                <w:sz w:val="18"/>
                <w:szCs w:val="18"/>
              </w:rPr>
            </w:pPr>
            <w:r w:rsidRPr="00A666A6">
              <w:rPr>
                <w:sz w:val="18"/>
                <w:szCs w:val="18"/>
              </w:rPr>
              <w:t>52 земельных участка</w:t>
            </w:r>
          </w:p>
        </w:tc>
        <w:tc>
          <w:tcPr>
            <w:tcW w:w="2261"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Свидетельство на право собственности на землю</w:t>
            </w:r>
          </w:p>
        </w:tc>
        <w:tc>
          <w:tcPr>
            <w:tcW w:w="2030"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ограничения по использованию</w:t>
            </w:r>
          </w:p>
        </w:tc>
        <w:tc>
          <w:tcPr>
            <w:tcW w:w="2452"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без срока</w:t>
            </w:r>
          </w:p>
        </w:tc>
      </w:tr>
      <w:tr w:rsidR="00E95B8D" w:rsidRPr="00A666A6" w:rsidTr="00040625">
        <w:trPr>
          <w:trHeight w:val="418"/>
        </w:trPr>
        <w:tc>
          <w:tcPr>
            <w:tcW w:w="5088" w:type="dxa"/>
            <w:gridSpan w:val="3"/>
            <w:tcBorders>
              <w:top w:val="single" w:sz="6" w:space="0" w:color="auto"/>
              <w:left w:val="single" w:sz="4" w:space="0" w:color="auto"/>
              <w:bottom w:val="single" w:sz="6" w:space="0" w:color="auto"/>
              <w:right w:val="nil"/>
            </w:tcBorders>
          </w:tcPr>
          <w:p w:rsidR="00E95B8D" w:rsidRPr="00A666A6" w:rsidRDefault="00E95B8D" w:rsidP="00040625">
            <w:pPr>
              <w:rPr>
                <w:b/>
                <w:bCs/>
                <w:sz w:val="18"/>
                <w:szCs w:val="18"/>
              </w:rPr>
            </w:pPr>
            <w:r w:rsidRPr="00A666A6">
              <w:rPr>
                <w:b/>
                <w:bCs/>
                <w:sz w:val="18"/>
                <w:szCs w:val="18"/>
              </w:rPr>
              <w:t>Раздел III. Инженерно-техническое оборудование</w:t>
            </w:r>
          </w:p>
        </w:tc>
        <w:tc>
          <w:tcPr>
            <w:tcW w:w="2030" w:type="dxa"/>
            <w:tcBorders>
              <w:top w:val="single" w:sz="6" w:space="0" w:color="auto"/>
              <w:left w:val="nil"/>
              <w:bottom w:val="single" w:sz="6" w:space="0" w:color="auto"/>
              <w:right w:val="nil"/>
            </w:tcBorders>
          </w:tcPr>
          <w:p w:rsidR="00E95B8D" w:rsidRPr="00A666A6" w:rsidRDefault="00E95B8D" w:rsidP="00040625">
            <w:pPr>
              <w:rPr>
                <w:b/>
                <w:bCs/>
                <w:sz w:val="18"/>
                <w:szCs w:val="18"/>
              </w:rPr>
            </w:pPr>
          </w:p>
        </w:tc>
        <w:tc>
          <w:tcPr>
            <w:tcW w:w="2452" w:type="dxa"/>
            <w:tcBorders>
              <w:top w:val="single" w:sz="6" w:space="0" w:color="auto"/>
              <w:left w:val="nil"/>
              <w:bottom w:val="single" w:sz="6" w:space="0" w:color="auto"/>
              <w:right w:val="single" w:sz="6" w:space="0" w:color="auto"/>
            </w:tcBorders>
          </w:tcPr>
          <w:p w:rsidR="00E95B8D" w:rsidRPr="00A666A6" w:rsidRDefault="00E95B8D" w:rsidP="00040625">
            <w:pPr>
              <w:rPr>
                <w:b/>
                <w:bCs/>
                <w:sz w:val="18"/>
                <w:szCs w:val="18"/>
              </w:rPr>
            </w:pPr>
          </w:p>
        </w:tc>
      </w:tr>
      <w:tr w:rsidR="00E95B8D" w:rsidRPr="00A666A6" w:rsidTr="00040625">
        <w:trPr>
          <w:trHeight w:val="461"/>
        </w:trPr>
        <w:tc>
          <w:tcPr>
            <w:tcW w:w="451" w:type="dxa"/>
            <w:tcBorders>
              <w:top w:val="single" w:sz="6" w:space="0" w:color="auto"/>
              <w:left w:val="single" w:sz="4" w:space="0" w:color="auto"/>
              <w:bottom w:val="single" w:sz="6" w:space="0" w:color="auto"/>
              <w:right w:val="single" w:sz="6" w:space="0" w:color="auto"/>
            </w:tcBorders>
          </w:tcPr>
          <w:p w:rsidR="00E95B8D" w:rsidRPr="00A666A6" w:rsidRDefault="00E95B8D" w:rsidP="00040625">
            <w:pPr>
              <w:jc w:val="center"/>
              <w:rPr>
                <w:bCs/>
                <w:sz w:val="18"/>
                <w:szCs w:val="18"/>
              </w:rPr>
            </w:pPr>
            <w:r w:rsidRPr="00A666A6">
              <w:rPr>
                <w:bCs/>
                <w:sz w:val="18"/>
                <w:szCs w:val="18"/>
              </w:rPr>
              <w:t>5</w:t>
            </w:r>
          </w:p>
        </w:tc>
        <w:tc>
          <w:tcPr>
            <w:tcW w:w="2376"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16 единиц оборудования</w:t>
            </w:r>
          </w:p>
        </w:tc>
        <w:tc>
          <w:tcPr>
            <w:tcW w:w="2261"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договоры</w:t>
            </w:r>
          </w:p>
        </w:tc>
        <w:tc>
          <w:tcPr>
            <w:tcW w:w="2030"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предоставление в пользование</w:t>
            </w:r>
          </w:p>
        </w:tc>
        <w:tc>
          <w:tcPr>
            <w:tcW w:w="2452" w:type="dxa"/>
            <w:tcBorders>
              <w:top w:val="single" w:sz="6" w:space="0" w:color="auto"/>
              <w:left w:val="single" w:sz="6" w:space="0" w:color="auto"/>
              <w:bottom w:val="single" w:sz="6" w:space="0" w:color="auto"/>
              <w:right w:val="single" w:sz="6" w:space="0" w:color="auto"/>
            </w:tcBorders>
          </w:tcPr>
          <w:p w:rsidR="00E95B8D" w:rsidRPr="00A666A6" w:rsidRDefault="00E95B8D" w:rsidP="00040625">
            <w:pPr>
              <w:jc w:val="center"/>
              <w:rPr>
                <w:sz w:val="18"/>
                <w:szCs w:val="18"/>
              </w:rPr>
            </w:pPr>
            <w:r w:rsidRPr="00A666A6">
              <w:rPr>
                <w:sz w:val="18"/>
                <w:szCs w:val="18"/>
              </w:rPr>
              <w:t>сроки согласно договорам</w:t>
            </w:r>
          </w:p>
        </w:tc>
      </w:tr>
    </w:tbl>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73" w:name="_Toc430103439"/>
      <w:r w:rsidRPr="00A666A6">
        <w:t>3.7. Подконтрольные эмитенту организации, имеющие для него существенное значение</w:t>
      </w:r>
      <w:bookmarkEnd w:id="73"/>
    </w:p>
    <w:p w:rsidR="00E95B8D" w:rsidRPr="00A666A6" w:rsidRDefault="00E95B8D" w:rsidP="00BD52E9">
      <w:pPr>
        <w:pStyle w:val="Basic"/>
      </w:pPr>
      <w:r w:rsidRPr="00A666A6">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4785"/>
      </w:tblGrid>
      <w:tr w:rsidR="00E95B8D" w:rsidRPr="00A666A6" w:rsidTr="00A70686">
        <w:tc>
          <w:tcPr>
            <w:tcW w:w="4317" w:type="dxa"/>
          </w:tcPr>
          <w:p w:rsidR="00E95B8D" w:rsidRPr="00A666A6" w:rsidRDefault="00E95B8D" w:rsidP="00A70686">
            <w:pPr>
              <w:pStyle w:val="em-0"/>
              <w:ind w:firstLine="0"/>
            </w:pPr>
            <w:r w:rsidRPr="00A666A6">
              <w:t>Полное фирменное наименование:</w:t>
            </w:r>
          </w:p>
        </w:tc>
        <w:tc>
          <w:tcPr>
            <w:tcW w:w="4785" w:type="dxa"/>
          </w:tcPr>
          <w:p w:rsidR="00E95B8D" w:rsidRPr="00A666A6" w:rsidRDefault="00E95B8D" w:rsidP="00A70686">
            <w:pPr>
              <w:jc w:val="center"/>
              <w:rPr>
                <w:lang w:val="en-US"/>
              </w:rPr>
            </w:pPr>
            <w:r w:rsidRPr="00A666A6">
              <w:t>D</w:t>
            </w:r>
            <w:r w:rsidRPr="00A666A6">
              <w:rPr>
                <w:lang w:val="en-US"/>
              </w:rPr>
              <w:t xml:space="preserve">ENIZBANK ANONIM </w:t>
            </w:r>
            <w:r w:rsidRPr="00A666A6">
              <w:t>Ş</w:t>
            </w:r>
            <w:r w:rsidRPr="00A666A6">
              <w:rPr>
                <w:lang w:val="en-US"/>
              </w:rPr>
              <w:t>IRKETI</w:t>
            </w:r>
          </w:p>
        </w:tc>
      </w:tr>
      <w:tr w:rsidR="00E95B8D" w:rsidRPr="00A666A6" w:rsidTr="00A70686">
        <w:tc>
          <w:tcPr>
            <w:tcW w:w="4317" w:type="dxa"/>
          </w:tcPr>
          <w:p w:rsidR="00E95B8D" w:rsidRPr="00A666A6" w:rsidRDefault="00E95B8D" w:rsidP="00A70686">
            <w:pPr>
              <w:pStyle w:val="em-0"/>
              <w:ind w:firstLine="0"/>
            </w:pPr>
            <w:r w:rsidRPr="00A666A6">
              <w:t>Сокращенное фирменное наименование:</w:t>
            </w:r>
          </w:p>
        </w:tc>
        <w:tc>
          <w:tcPr>
            <w:tcW w:w="4785" w:type="dxa"/>
          </w:tcPr>
          <w:p w:rsidR="00E95B8D" w:rsidRPr="00A666A6" w:rsidRDefault="00E95B8D" w:rsidP="00A70686">
            <w:pPr>
              <w:pStyle w:val="em-0"/>
              <w:ind w:firstLine="0"/>
              <w:jc w:val="center"/>
            </w:pPr>
            <w:r w:rsidRPr="00A666A6">
              <w:t>Deniz</w:t>
            </w:r>
            <w:r w:rsidRPr="00A666A6">
              <w:rPr>
                <w:lang w:val="en-US"/>
              </w:rPr>
              <w:t>B</w:t>
            </w:r>
            <w:r w:rsidRPr="00A666A6">
              <w:t>ank A.Ş.</w:t>
            </w:r>
          </w:p>
        </w:tc>
      </w:tr>
      <w:tr w:rsidR="00E95B8D" w:rsidRPr="00A666A6" w:rsidTr="00A70686">
        <w:tc>
          <w:tcPr>
            <w:tcW w:w="4317" w:type="dxa"/>
          </w:tcPr>
          <w:p w:rsidR="00E95B8D" w:rsidRPr="00A666A6" w:rsidRDefault="00E95B8D" w:rsidP="00A70686">
            <w:pPr>
              <w:pStyle w:val="em-0"/>
              <w:ind w:firstLine="0"/>
            </w:pPr>
            <w:r w:rsidRPr="00A666A6">
              <w:t>ИНН (если применимо):</w:t>
            </w:r>
          </w:p>
        </w:tc>
        <w:tc>
          <w:tcPr>
            <w:tcW w:w="4785" w:type="dxa"/>
          </w:tcPr>
          <w:p w:rsidR="00E95B8D" w:rsidRPr="00A666A6" w:rsidRDefault="00E95B8D" w:rsidP="00A70686">
            <w:pPr>
              <w:pStyle w:val="em-0"/>
              <w:ind w:firstLine="0"/>
              <w:jc w:val="center"/>
            </w:pPr>
            <w:r w:rsidRPr="00A666A6">
              <w:t>не применимо</w:t>
            </w:r>
          </w:p>
        </w:tc>
      </w:tr>
      <w:tr w:rsidR="00E95B8D" w:rsidRPr="00A666A6" w:rsidTr="00A70686">
        <w:tc>
          <w:tcPr>
            <w:tcW w:w="4317" w:type="dxa"/>
          </w:tcPr>
          <w:p w:rsidR="00E95B8D" w:rsidRPr="00A666A6" w:rsidRDefault="00E95B8D" w:rsidP="00A70686">
            <w:pPr>
              <w:pStyle w:val="em-0"/>
              <w:ind w:firstLine="0"/>
            </w:pPr>
            <w:r w:rsidRPr="00A666A6">
              <w:t>ОГРН (если применимо):</w:t>
            </w:r>
          </w:p>
        </w:tc>
        <w:tc>
          <w:tcPr>
            <w:tcW w:w="4785" w:type="dxa"/>
          </w:tcPr>
          <w:p w:rsidR="00E95B8D" w:rsidRPr="00A666A6" w:rsidRDefault="00E95B8D" w:rsidP="00A70686">
            <w:pPr>
              <w:pStyle w:val="em-0"/>
              <w:ind w:firstLine="0"/>
              <w:jc w:val="center"/>
            </w:pPr>
            <w:r w:rsidRPr="00A666A6">
              <w:t>не применимо</w:t>
            </w:r>
          </w:p>
        </w:tc>
      </w:tr>
      <w:tr w:rsidR="00E95B8D" w:rsidRPr="00A666A6" w:rsidTr="00A70686">
        <w:tc>
          <w:tcPr>
            <w:tcW w:w="4317" w:type="dxa"/>
          </w:tcPr>
          <w:p w:rsidR="00E95B8D" w:rsidRPr="00A666A6" w:rsidRDefault="00E95B8D" w:rsidP="00A70686">
            <w:pPr>
              <w:pStyle w:val="em-0"/>
              <w:ind w:firstLine="0"/>
            </w:pPr>
            <w:r w:rsidRPr="00A666A6">
              <w:t>Место нахождения:</w:t>
            </w:r>
          </w:p>
        </w:tc>
        <w:tc>
          <w:tcPr>
            <w:tcW w:w="4785" w:type="dxa"/>
          </w:tcPr>
          <w:p w:rsidR="00E95B8D" w:rsidRPr="00A666A6" w:rsidRDefault="00E95B8D" w:rsidP="00A70686">
            <w:pPr>
              <w:pStyle w:val="em-0"/>
              <w:ind w:firstLine="0"/>
              <w:jc w:val="center"/>
            </w:pPr>
            <w:r w:rsidRPr="00A666A6">
              <w:t>Буйукдере Кад., № 141, 34394, Эзентепе, Стамбул, Турция (</w:t>
            </w:r>
            <w:r w:rsidRPr="00A666A6">
              <w:rPr>
                <w:lang w:val="en-US"/>
              </w:rPr>
              <w:t>Buyukdere</w:t>
            </w:r>
            <w:r w:rsidRPr="00A666A6">
              <w:t xml:space="preserve"> </w:t>
            </w:r>
            <w:r w:rsidRPr="00A666A6">
              <w:rPr>
                <w:lang w:val="en-US"/>
              </w:rPr>
              <w:t>Cad</w:t>
            </w:r>
            <w:r w:rsidRPr="00A666A6">
              <w:t xml:space="preserve">., </w:t>
            </w:r>
            <w:r w:rsidRPr="00A666A6">
              <w:rPr>
                <w:lang w:val="en-US"/>
              </w:rPr>
              <w:t>No</w:t>
            </w:r>
            <w:r w:rsidRPr="00A666A6">
              <w:t xml:space="preserve">: 141, 34394 </w:t>
            </w:r>
            <w:r w:rsidRPr="00A666A6">
              <w:rPr>
                <w:lang w:val="en-US"/>
              </w:rPr>
              <w:t>Esentepe</w:t>
            </w:r>
            <w:r w:rsidRPr="00A666A6">
              <w:t xml:space="preserve"> </w:t>
            </w:r>
            <w:r w:rsidRPr="00A666A6">
              <w:rPr>
                <w:lang w:val="en-US"/>
              </w:rPr>
              <w:t>Istanbul</w:t>
            </w:r>
            <w:r w:rsidRPr="00A666A6">
              <w:t xml:space="preserve">, </w:t>
            </w:r>
            <w:r w:rsidRPr="00A666A6">
              <w:rPr>
                <w:lang w:val="en-US"/>
              </w:rPr>
              <w:t>Turkey</w:t>
            </w:r>
          </w:p>
        </w:tc>
      </w:tr>
    </w:tbl>
    <w:p w:rsidR="00E95B8D" w:rsidRPr="00A666A6" w:rsidRDefault="00E95B8D" w:rsidP="00BD52E9">
      <w:pPr>
        <w:pStyle w:val="Basic"/>
      </w:pPr>
    </w:p>
    <w:p w:rsidR="00E95B8D" w:rsidRPr="00A666A6" w:rsidRDefault="00E95B8D" w:rsidP="00BD52E9">
      <w:pPr>
        <w:pStyle w:val="Basic"/>
      </w:pPr>
      <w:r w:rsidRPr="00A666A6">
        <w:t xml:space="preserve">вид контроля, под которым находится организация, в отношении которой эмитент является контролирующим лицом (прямой контроль, косвенный контроль): </w:t>
      </w:r>
      <w:r w:rsidRPr="00A666A6">
        <w:rPr>
          <w:b/>
          <w:i/>
        </w:rPr>
        <w:t>прямой контроль</w:t>
      </w:r>
    </w:p>
    <w:p w:rsidR="00E95B8D" w:rsidRPr="00A666A6" w:rsidRDefault="00E95B8D" w:rsidP="00BD52E9">
      <w:pPr>
        <w:pStyle w:val="Basic"/>
      </w:pPr>
    </w:p>
    <w:p w:rsidR="00E95B8D" w:rsidRPr="00A666A6" w:rsidRDefault="00E95B8D" w:rsidP="00BD52E9">
      <w:pPr>
        <w:pStyle w:val="Basic"/>
        <w:rPr>
          <w:b/>
          <w:i/>
        </w:rPr>
      </w:pPr>
      <w:r w:rsidRPr="00A666A6">
        <w:t xml:space="preserve">признак осуществления эмитентом контроля над организацией, в отношении которой он является контролирующим лицом (право распоряжаться более 50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 </w:t>
      </w:r>
      <w:r w:rsidRPr="00A666A6">
        <w:rPr>
          <w:b/>
          <w:i/>
        </w:rPr>
        <w:t>право распоряжаться более 50 голосов в высшем органе управления подконтрольной эмитенту организации</w:t>
      </w:r>
    </w:p>
    <w:p w:rsidR="00E95B8D" w:rsidRPr="00A666A6" w:rsidRDefault="00E95B8D" w:rsidP="00BD52E9">
      <w:pPr>
        <w:pStyle w:val="Basic"/>
      </w:pPr>
    </w:p>
    <w:p w:rsidR="00E95B8D" w:rsidRPr="00A666A6" w:rsidRDefault="00E95B8D" w:rsidP="00BD52E9">
      <w:pPr>
        <w:pStyle w:val="Basic"/>
      </w:pPr>
      <w:r w:rsidRPr="00A666A6">
        <w:t xml:space="preserve">размер доли участия эмитента в уставном капитале подконтрольной организации: </w:t>
      </w:r>
      <w:r w:rsidRPr="00A666A6">
        <w:rPr>
          <w:b/>
          <w:i/>
        </w:rPr>
        <w:t>99,8526%</w:t>
      </w:r>
    </w:p>
    <w:p w:rsidR="00E95B8D" w:rsidRPr="00A666A6" w:rsidRDefault="00E95B8D" w:rsidP="00BD52E9">
      <w:pPr>
        <w:pStyle w:val="Basic"/>
      </w:pPr>
      <w:r w:rsidRPr="00A666A6">
        <w:t xml:space="preserve">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 </w:t>
      </w:r>
      <w:r w:rsidRPr="00A666A6">
        <w:rPr>
          <w:b/>
          <w:i/>
        </w:rPr>
        <w:t>99,8526%</w:t>
      </w:r>
    </w:p>
    <w:p w:rsidR="00E95B8D" w:rsidRPr="00A666A6" w:rsidRDefault="00E95B8D" w:rsidP="00BD52E9">
      <w:pPr>
        <w:pStyle w:val="Basic"/>
      </w:pPr>
    </w:p>
    <w:p w:rsidR="00E95B8D" w:rsidRPr="00A666A6" w:rsidRDefault="00E95B8D" w:rsidP="00BD52E9">
      <w:pPr>
        <w:pStyle w:val="Basic"/>
        <w:rPr>
          <w:b/>
          <w:i/>
        </w:rPr>
      </w:pPr>
      <w:r w:rsidRPr="00A666A6">
        <w:t xml:space="preserve">в случае косвенного контроля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 </w:t>
      </w:r>
      <w:r w:rsidRPr="00A666A6">
        <w:rPr>
          <w:b/>
          <w:i/>
        </w:rPr>
        <w:t>не применимо (прямой контроль)</w:t>
      </w:r>
    </w:p>
    <w:p w:rsidR="00E95B8D" w:rsidRPr="00A666A6" w:rsidRDefault="00E95B8D" w:rsidP="00BD52E9">
      <w:pPr>
        <w:pStyle w:val="Basic"/>
        <w:rPr>
          <w:b/>
          <w:i/>
        </w:rPr>
      </w:pPr>
    </w:p>
    <w:p w:rsidR="00E95B8D" w:rsidRPr="00A666A6" w:rsidRDefault="00E95B8D" w:rsidP="00BD52E9">
      <w:pPr>
        <w:pStyle w:val="Basic"/>
        <w:rPr>
          <w:b/>
          <w:i/>
        </w:rPr>
      </w:pPr>
      <w:r w:rsidRPr="00A666A6">
        <w:t xml:space="preserve">размер доли подконтрольной организации в уставном капитале эмитента: </w:t>
      </w:r>
      <w:r w:rsidRPr="00A666A6">
        <w:rPr>
          <w:b/>
          <w:i/>
        </w:rPr>
        <w:t>доли не имеет</w:t>
      </w:r>
    </w:p>
    <w:p w:rsidR="00E95B8D" w:rsidRPr="00A666A6" w:rsidRDefault="00E95B8D" w:rsidP="00C05FD1">
      <w:pPr>
        <w:pStyle w:val="Basic"/>
        <w:rPr>
          <w:b/>
          <w:i/>
        </w:rPr>
      </w:pPr>
      <w:r w:rsidRPr="00A666A6">
        <w:t xml:space="preserve">а в случае, когда эмитент является акционерным обществом, - также доли обыкновенных акций эмитента, принадлежащих подконтрольной организации: </w:t>
      </w:r>
      <w:r w:rsidRPr="00A666A6">
        <w:rPr>
          <w:b/>
          <w:i/>
        </w:rPr>
        <w:t>доли не имеет</w:t>
      </w:r>
    </w:p>
    <w:p w:rsidR="00E95B8D" w:rsidRPr="00A666A6" w:rsidRDefault="00E95B8D" w:rsidP="00BD52E9">
      <w:pPr>
        <w:pStyle w:val="Basic"/>
      </w:pPr>
    </w:p>
    <w:p w:rsidR="00E95B8D" w:rsidRPr="00A666A6" w:rsidRDefault="00E95B8D" w:rsidP="00BD52E9">
      <w:pPr>
        <w:pStyle w:val="Basic"/>
      </w:pPr>
      <w:r w:rsidRPr="00A666A6">
        <w:t xml:space="preserve">описание основного вида деятельности подконтрольной организации: </w:t>
      </w:r>
      <w:r w:rsidRPr="00A666A6">
        <w:rPr>
          <w:b/>
          <w:i/>
        </w:rPr>
        <w:t>Банковская деятельность.</w:t>
      </w:r>
    </w:p>
    <w:p w:rsidR="00E95B8D" w:rsidRPr="00A666A6" w:rsidRDefault="00E95B8D" w:rsidP="00BD52E9">
      <w:pPr>
        <w:pStyle w:val="Basic"/>
      </w:pPr>
    </w:p>
    <w:p w:rsidR="00E95B8D" w:rsidRPr="00A666A6" w:rsidRDefault="00E95B8D" w:rsidP="00BD52E9">
      <w:pPr>
        <w:pStyle w:val="Basic"/>
      </w:pPr>
      <w:r w:rsidRPr="00A666A6">
        <w:t>персональный состав совета директоров (наблюдательного совета) подконтрольной организации с указанием по председателю и каждому члену совета директоров (наблюдательного совета) фамилии, имени,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совет директоров (наблюдательный совет) данной подконтрольной организации не избран (не сформирован), и объясняющие это обстоятельства;</w:t>
      </w:r>
    </w:p>
    <w:p w:rsidR="00E95B8D" w:rsidRPr="00A666A6" w:rsidRDefault="00E95B8D" w:rsidP="00724AE6">
      <w:pPr>
        <w:pStyle w:val="em-0"/>
      </w:pPr>
      <w:r w:rsidRPr="00A666A6">
        <w:rPr>
          <w:b/>
          <w:i/>
        </w:rPr>
        <w:t>Персональный состав совета директоров (наблюдательного совета) подконтрольной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3916"/>
        <w:gridCol w:w="2433"/>
        <w:gridCol w:w="2748"/>
      </w:tblGrid>
      <w:tr w:rsidR="00E95B8D" w:rsidRPr="00A666A6" w:rsidTr="00A70686">
        <w:tc>
          <w:tcPr>
            <w:tcW w:w="473" w:type="dxa"/>
            <w:vAlign w:val="center"/>
          </w:tcPr>
          <w:p w:rsidR="00E95B8D" w:rsidRPr="00A666A6" w:rsidRDefault="00E95B8D" w:rsidP="00A70686">
            <w:pPr>
              <w:autoSpaceDE w:val="0"/>
              <w:jc w:val="center"/>
            </w:pPr>
            <w:r w:rsidRPr="00A666A6">
              <w:t>№</w:t>
            </w:r>
            <w:r w:rsidRPr="00A666A6">
              <w:br/>
              <w:t>пп</w:t>
            </w:r>
          </w:p>
        </w:tc>
        <w:tc>
          <w:tcPr>
            <w:tcW w:w="3916" w:type="dxa"/>
            <w:vAlign w:val="center"/>
          </w:tcPr>
          <w:p w:rsidR="00E95B8D" w:rsidRPr="00A666A6" w:rsidRDefault="00E95B8D" w:rsidP="00A70686">
            <w:pPr>
              <w:autoSpaceDE w:val="0"/>
              <w:jc w:val="center"/>
            </w:pPr>
            <w:r w:rsidRPr="00A666A6">
              <w:t>Фамилия, имя, отчество</w:t>
            </w:r>
          </w:p>
        </w:tc>
        <w:tc>
          <w:tcPr>
            <w:tcW w:w="2433" w:type="dxa"/>
            <w:vAlign w:val="center"/>
          </w:tcPr>
          <w:p w:rsidR="00E95B8D" w:rsidRPr="00A666A6" w:rsidRDefault="00E95B8D" w:rsidP="00A70686">
            <w:pPr>
              <w:autoSpaceDE w:val="0"/>
              <w:jc w:val="center"/>
            </w:pPr>
            <w:r w:rsidRPr="00A666A6">
              <w:t>Доля в уставном капитале кредитной организации - эмитента</w:t>
            </w:r>
          </w:p>
        </w:tc>
        <w:tc>
          <w:tcPr>
            <w:tcW w:w="2748" w:type="dxa"/>
            <w:vAlign w:val="center"/>
          </w:tcPr>
          <w:p w:rsidR="00E95B8D" w:rsidRPr="00A666A6" w:rsidRDefault="00E95B8D" w:rsidP="00A70686">
            <w:pPr>
              <w:autoSpaceDE w:val="0"/>
              <w:jc w:val="center"/>
            </w:pPr>
            <w:r w:rsidRPr="00A666A6">
              <w:t>Доля обыкновенных акций кредитной организации - эмитента</w:t>
            </w:r>
          </w:p>
        </w:tc>
      </w:tr>
      <w:tr w:rsidR="00E95B8D" w:rsidRPr="00A666A6" w:rsidTr="00A70686">
        <w:tc>
          <w:tcPr>
            <w:tcW w:w="473" w:type="dxa"/>
          </w:tcPr>
          <w:p w:rsidR="00E95B8D" w:rsidRPr="00A666A6" w:rsidRDefault="00E95B8D" w:rsidP="00A70686">
            <w:pPr>
              <w:autoSpaceDE w:val="0"/>
              <w:jc w:val="center"/>
            </w:pPr>
            <w:r w:rsidRPr="00A666A6">
              <w:t>1</w:t>
            </w:r>
          </w:p>
        </w:tc>
        <w:tc>
          <w:tcPr>
            <w:tcW w:w="3916" w:type="dxa"/>
          </w:tcPr>
          <w:p w:rsidR="00E95B8D" w:rsidRPr="00A666A6" w:rsidRDefault="00E95B8D" w:rsidP="00A70686">
            <w:pPr>
              <w:autoSpaceDE w:val="0"/>
              <w:jc w:val="center"/>
            </w:pPr>
            <w:r w:rsidRPr="00A666A6">
              <w:t>2</w:t>
            </w:r>
          </w:p>
        </w:tc>
        <w:tc>
          <w:tcPr>
            <w:tcW w:w="2433" w:type="dxa"/>
          </w:tcPr>
          <w:p w:rsidR="00E95B8D" w:rsidRPr="00A666A6" w:rsidRDefault="00E95B8D" w:rsidP="00A70686">
            <w:pPr>
              <w:autoSpaceDE w:val="0"/>
              <w:jc w:val="center"/>
            </w:pPr>
            <w:r w:rsidRPr="00A666A6">
              <w:t>3</w:t>
            </w:r>
          </w:p>
        </w:tc>
        <w:tc>
          <w:tcPr>
            <w:tcW w:w="2748" w:type="dxa"/>
          </w:tcPr>
          <w:p w:rsidR="00E95B8D" w:rsidRPr="00A666A6" w:rsidRDefault="00E95B8D" w:rsidP="00A70686">
            <w:pPr>
              <w:autoSpaceDE w:val="0"/>
              <w:jc w:val="center"/>
            </w:pPr>
            <w:r w:rsidRPr="00A666A6">
              <w:t>4</w:t>
            </w:r>
          </w:p>
        </w:tc>
      </w:tr>
      <w:tr w:rsidR="00E95B8D" w:rsidRPr="00A666A6" w:rsidTr="00A70686">
        <w:tc>
          <w:tcPr>
            <w:tcW w:w="473" w:type="dxa"/>
          </w:tcPr>
          <w:p w:rsidR="00E95B8D" w:rsidRPr="00A666A6" w:rsidRDefault="00E95B8D" w:rsidP="00A70686">
            <w:pPr>
              <w:autoSpaceDE w:val="0"/>
              <w:jc w:val="both"/>
            </w:pPr>
          </w:p>
        </w:tc>
        <w:tc>
          <w:tcPr>
            <w:tcW w:w="9097" w:type="dxa"/>
            <w:gridSpan w:val="3"/>
          </w:tcPr>
          <w:p w:rsidR="00E95B8D" w:rsidRPr="00A666A6" w:rsidRDefault="00E95B8D" w:rsidP="00A70686">
            <w:pPr>
              <w:autoSpaceDE w:val="0"/>
              <w:jc w:val="center"/>
              <w:rPr>
                <w:b/>
              </w:rPr>
            </w:pPr>
            <w:r w:rsidRPr="00A666A6">
              <w:rPr>
                <w:b/>
              </w:rPr>
              <w:t xml:space="preserve">Председатель совета директоров </w:t>
            </w:r>
          </w:p>
        </w:tc>
      </w:tr>
      <w:tr w:rsidR="00E95B8D" w:rsidRPr="00A666A6" w:rsidTr="00A70686">
        <w:tc>
          <w:tcPr>
            <w:tcW w:w="473" w:type="dxa"/>
          </w:tcPr>
          <w:p w:rsidR="00E95B8D" w:rsidRPr="00A666A6" w:rsidRDefault="00E95B8D" w:rsidP="00A70686">
            <w:pPr>
              <w:autoSpaceDE w:val="0"/>
              <w:jc w:val="center"/>
              <w:rPr>
                <w:lang w:val="en-US"/>
              </w:rPr>
            </w:pPr>
            <w:r w:rsidRPr="00A666A6">
              <w:rPr>
                <w:lang w:val="en-US"/>
              </w:rPr>
              <w:t>1</w:t>
            </w:r>
          </w:p>
        </w:tc>
        <w:tc>
          <w:tcPr>
            <w:tcW w:w="3916" w:type="dxa"/>
            <w:shd w:val="clear" w:color="auto" w:fill="FFFFFF"/>
          </w:tcPr>
          <w:p w:rsidR="00E95B8D" w:rsidRPr="00A666A6" w:rsidRDefault="00E95B8D" w:rsidP="00A70686">
            <w:pPr>
              <w:autoSpaceDE w:val="0"/>
              <w:jc w:val="both"/>
            </w:pPr>
            <w:r w:rsidRPr="00A666A6">
              <w:t>Греф Герман Оскарович</w:t>
            </w:r>
          </w:p>
        </w:tc>
        <w:tc>
          <w:tcPr>
            <w:tcW w:w="2433" w:type="dxa"/>
          </w:tcPr>
          <w:p w:rsidR="00E95B8D" w:rsidRPr="00A666A6" w:rsidRDefault="00E95B8D" w:rsidP="00A70686">
            <w:pPr>
              <w:autoSpaceDE w:val="0"/>
              <w:jc w:val="center"/>
            </w:pPr>
            <w:r w:rsidRPr="00A666A6">
              <w:t>0,0031%</w:t>
            </w:r>
          </w:p>
        </w:tc>
        <w:tc>
          <w:tcPr>
            <w:tcW w:w="2748" w:type="dxa"/>
          </w:tcPr>
          <w:p w:rsidR="00E95B8D" w:rsidRPr="00A666A6" w:rsidRDefault="00E95B8D" w:rsidP="00A70686">
            <w:pPr>
              <w:autoSpaceDE w:val="0"/>
              <w:jc w:val="center"/>
            </w:pPr>
            <w:r w:rsidRPr="00A666A6">
              <w:t>0,003%</w:t>
            </w:r>
          </w:p>
        </w:tc>
      </w:tr>
      <w:tr w:rsidR="00E95B8D" w:rsidRPr="00A666A6" w:rsidTr="00A70686">
        <w:tc>
          <w:tcPr>
            <w:tcW w:w="473" w:type="dxa"/>
          </w:tcPr>
          <w:p w:rsidR="00E95B8D" w:rsidRPr="00A666A6" w:rsidRDefault="00E95B8D" w:rsidP="00A70686">
            <w:pPr>
              <w:autoSpaceDE w:val="0"/>
              <w:jc w:val="center"/>
            </w:pPr>
          </w:p>
        </w:tc>
        <w:tc>
          <w:tcPr>
            <w:tcW w:w="9097" w:type="dxa"/>
            <w:gridSpan w:val="3"/>
          </w:tcPr>
          <w:p w:rsidR="00E95B8D" w:rsidRPr="00A666A6" w:rsidRDefault="00E95B8D" w:rsidP="00A70686">
            <w:pPr>
              <w:autoSpaceDE w:val="0"/>
              <w:jc w:val="center"/>
              <w:rPr>
                <w:b/>
              </w:rPr>
            </w:pPr>
            <w:r w:rsidRPr="00A666A6">
              <w:rPr>
                <w:b/>
              </w:rPr>
              <w:t xml:space="preserve">Члены совета директоров </w:t>
            </w:r>
          </w:p>
        </w:tc>
      </w:tr>
      <w:tr w:rsidR="00E95B8D" w:rsidRPr="00A666A6" w:rsidTr="00A70686">
        <w:tc>
          <w:tcPr>
            <w:tcW w:w="473" w:type="dxa"/>
          </w:tcPr>
          <w:p w:rsidR="00E95B8D" w:rsidRPr="00A666A6" w:rsidRDefault="00E95B8D" w:rsidP="00A70686">
            <w:pPr>
              <w:autoSpaceDE w:val="0"/>
              <w:jc w:val="center"/>
            </w:pPr>
            <w:r w:rsidRPr="00A666A6">
              <w:t>2</w:t>
            </w:r>
          </w:p>
        </w:tc>
        <w:tc>
          <w:tcPr>
            <w:tcW w:w="3916" w:type="dxa"/>
            <w:shd w:val="clear" w:color="auto" w:fill="FFFFFF"/>
          </w:tcPr>
          <w:p w:rsidR="00E95B8D" w:rsidRPr="00A666A6" w:rsidRDefault="00E95B8D" w:rsidP="00A70686">
            <w:pPr>
              <w:autoSpaceDE w:val="0"/>
              <w:jc w:val="both"/>
            </w:pPr>
            <w:r w:rsidRPr="00A666A6">
              <w:t>Хакан Атеш</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3</w:t>
            </w:r>
          </w:p>
        </w:tc>
        <w:tc>
          <w:tcPr>
            <w:tcW w:w="3916" w:type="dxa"/>
          </w:tcPr>
          <w:p w:rsidR="00E95B8D" w:rsidRPr="00A666A6" w:rsidRDefault="00E95B8D" w:rsidP="00A70686">
            <w:pPr>
              <w:autoSpaceDE w:val="0"/>
              <w:jc w:val="both"/>
            </w:pPr>
            <w:r w:rsidRPr="00A666A6">
              <w:t>Дениз Улке Арыбоган</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4</w:t>
            </w:r>
          </w:p>
        </w:tc>
        <w:tc>
          <w:tcPr>
            <w:tcW w:w="3916" w:type="dxa"/>
          </w:tcPr>
          <w:p w:rsidR="00E95B8D" w:rsidRPr="00A666A6" w:rsidRDefault="00E95B8D" w:rsidP="00A70686">
            <w:pPr>
              <w:autoSpaceDE w:val="0"/>
              <w:jc w:val="both"/>
            </w:pPr>
            <w:r w:rsidRPr="00A666A6">
              <w:t>Нихат Севиндж</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5</w:t>
            </w:r>
          </w:p>
        </w:tc>
        <w:tc>
          <w:tcPr>
            <w:tcW w:w="3916" w:type="dxa"/>
            <w:shd w:val="clear" w:color="auto" w:fill="FFFFFF"/>
          </w:tcPr>
          <w:p w:rsidR="00E95B8D" w:rsidRPr="00A666A6" w:rsidRDefault="00E95B8D" w:rsidP="00A70686">
            <w:pPr>
              <w:autoSpaceDE w:val="0"/>
              <w:jc w:val="both"/>
            </w:pPr>
            <w:r w:rsidRPr="00A666A6">
              <w:t>Козинцев Тимур Олегович</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6</w:t>
            </w:r>
          </w:p>
        </w:tc>
        <w:tc>
          <w:tcPr>
            <w:tcW w:w="3916" w:type="dxa"/>
            <w:shd w:val="clear" w:color="auto" w:fill="FFFFFF"/>
          </w:tcPr>
          <w:p w:rsidR="00E95B8D" w:rsidRPr="00A666A6" w:rsidRDefault="00E95B8D" w:rsidP="00A70686">
            <w:pPr>
              <w:autoSpaceDE w:val="0"/>
              <w:jc w:val="both"/>
            </w:pPr>
            <w:r w:rsidRPr="00A666A6">
              <w:t>Горьков Сергей Николаевич</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7</w:t>
            </w:r>
          </w:p>
        </w:tc>
        <w:tc>
          <w:tcPr>
            <w:tcW w:w="3916" w:type="dxa"/>
            <w:shd w:val="clear" w:color="auto" w:fill="FFFFFF"/>
          </w:tcPr>
          <w:p w:rsidR="00E95B8D" w:rsidRPr="00A666A6" w:rsidRDefault="00E95B8D" w:rsidP="00A70686">
            <w:pPr>
              <w:autoSpaceDE w:val="0"/>
              <w:jc w:val="both"/>
            </w:pPr>
            <w:r w:rsidRPr="00A666A6">
              <w:t>Кулик Вадим Валерьевич</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p>
        </w:tc>
        <w:tc>
          <w:tcPr>
            <w:tcW w:w="3916" w:type="dxa"/>
            <w:shd w:val="clear" w:color="auto" w:fill="FFFFFF"/>
          </w:tcPr>
          <w:p w:rsidR="00E95B8D" w:rsidRPr="00A666A6" w:rsidRDefault="00E95B8D" w:rsidP="00A70686">
            <w:pPr>
              <w:autoSpaceDE w:val="0"/>
              <w:jc w:val="both"/>
            </w:pPr>
          </w:p>
        </w:tc>
        <w:tc>
          <w:tcPr>
            <w:tcW w:w="2433" w:type="dxa"/>
          </w:tcPr>
          <w:p w:rsidR="00E95B8D" w:rsidRPr="00A666A6" w:rsidRDefault="00E95B8D" w:rsidP="00A70686">
            <w:pPr>
              <w:autoSpaceDE w:val="0"/>
              <w:jc w:val="center"/>
            </w:pPr>
          </w:p>
        </w:tc>
        <w:tc>
          <w:tcPr>
            <w:tcW w:w="2748" w:type="dxa"/>
          </w:tcPr>
          <w:p w:rsidR="00E95B8D" w:rsidRPr="00A666A6" w:rsidRDefault="00E95B8D" w:rsidP="00A70686">
            <w:pPr>
              <w:autoSpaceDE w:val="0"/>
              <w:jc w:val="center"/>
            </w:pPr>
          </w:p>
        </w:tc>
      </w:tr>
      <w:tr w:rsidR="00E95B8D" w:rsidRPr="00A666A6" w:rsidTr="00A70686">
        <w:tc>
          <w:tcPr>
            <w:tcW w:w="473" w:type="dxa"/>
          </w:tcPr>
          <w:p w:rsidR="00E95B8D" w:rsidRPr="00A666A6" w:rsidRDefault="00E95B8D" w:rsidP="00A70686">
            <w:pPr>
              <w:autoSpaceDE w:val="0"/>
              <w:jc w:val="center"/>
            </w:pPr>
            <w:r w:rsidRPr="00A666A6">
              <w:t>8</w:t>
            </w:r>
          </w:p>
        </w:tc>
        <w:tc>
          <w:tcPr>
            <w:tcW w:w="3916" w:type="dxa"/>
          </w:tcPr>
          <w:p w:rsidR="00E95B8D" w:rsidRPr="00A666A6" w:rsidRDefault="00E95B8D" w:rsidP="00A70686">
            <w:pPr>
              <w:autoSpaceDE w:val="0"/>
              <w:jc w:val="both"/>
            </w:pPr>
            <w:r w:rsidRPr="00A666A6">
              <w:t>Ведяхин Александр Александрович</w:t>
            </w:r>
          </w:p>
        </w:tc>
        <w:tc>
          <w:tcPr>
            <w:tcW w:w="2433" w:type="dxa"/>
          </w:tcPr>
          <w:p w:rsidR="00E95B8D" w:rsidRPr="00A666A6" w:rsidRDefault="00E95B8D" w:rsidP="00A70686">
            <w:pPr>
              <w:autoSpaceDE w:val="0"/>
              <w:jc w:val="center"/>
            </w:pPr>
            <w:r w:rsidRPr="00A666A6">
              <w:t>0,000004%</w:t>
            </w:r>
          </w:p>
        </w:tc>
        <w:tc>
          <w:tcPr>
            <w:tcW w:w="2748" w:type="dxa"/>
          </w:tcPr>
          <w:p w:rsidR="00E95B8D" w:rsidRPr="00A666A6" w:rsidRDefault="00E95B8D" w:rsidP="00A70686">
            <w:pPr>
              <w:autoSpaceDE w:val="0"/>
              <w:jc w:val="center"/>
            </w:pPr>
            <w:r w:rsidRPr="00A666A6">
              <w:t>0,000005%</w:t>
            </w:r>
          </w:p>
        </w:tc>
      </w:tr>
      <w:tr w:rsidR="00E95B8D" w:rsidRPr="00A666A6" w:rsidTr="00A70686">
        <w:tc>
          <w:tcPr>
            <w:tcW w:w="473" w:type="dxa"/>
          </w:tcPr>
          <w:p w:rsidR="00E95B8D" w:rsidRPr="00A666A6" w:rsidRDefault="00E95B8D" w:rsidP="00A70686">
            <w:pPr>
              <w:autoSpaceDE w:val="0"/>
              <w:jc w:val="center"/>
            </w:pPr>
            <w:r w:rsidRPr="00A666A6">
              <w:t>9</w:t>
            </w:r>
          </w:p>
        </w:tc>
        <w:tc>
          <w:tcPr>
            <w:tcW w:w="3916" w:type="dxa"/>
            <w:shd w:val="clear" w:color="auto" w:fill="FFFFFF"/>
          </w:tcPr>
          <w:p w:rsidR="00E95B8D" w:rsidRPr="00A666A6" w:rsidRDefault="00E95B8D" w:rsidP="00A70686">
            <w:pPr>
              <w:autoSpaceDE w:val="0"/>
              <w:jc w:val="both"/>
            </w:pPr>
            <w:r w:rsidRPr="00A666A6">
              <w:t xml:space="preserve">Воутер Ван Росте </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10</w:t>
            </w:r>
          </w:p>
        </w:tc>
        <w:tc>
          <w:tcPr>
            <w:tcW w:w="3916" w:type="dxa"/>
          </w:tcPr>
          <w:p w:rsidR="00E95B8D" w:rsidRPr="00A666A6" w:rsidRDefault="00E95B8D" w:rsidP="00A70686">
            <w:pPr>
              <w:autoSpaceDE w:val="0"/>
              <w:jc w:val="both"/>
            </w:pPr>
            <w:r w:rsidRPr="00A666A6">
              <w:t>Дериа Кумру</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11</w:t>
            </w:r>
          </w:p>
        </w:tc>
        <w:tc>
          <w:tcPr>
            <w:tcW w:w="3916" w:type="dxa"/>
          </w:tcPr>
          <w:p w:rsidR="00E95B8D" w:rsidRPr="00A666A6" w:rsidRDefault="00E95B8D" w:rsidP="00A70686">
            <w:pPr>
              <w:autoSpaceDE w:val="0"/>
              <w:jc w:val="both"/>
            </w:pPr>
            <w:r w:rsidRPr="00A666A6">
              <w:t>Кондрашов Игорь Валерьевич</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r w:rsidR="00E95B8D" w:rsidRPr="00A666A6" w:rsidTr="00A70686">
        <w:tc>
          <w:tcPr>
            <w:tcW w:w="473" w:type="dxa"/>
          </w:tcPr>
          <w:p w:rsidR="00E95B8D" w:rsidRPr="00A666A6" w:rsidRDefault="00E95B8D" w:rsidP="00A70686">
            <w:pPr>
              <w:autoSpaceDE w:val="0"/>
              <w:jc w:val="center"/>
            </w:pPr>
            <w:r w:rsidRPr="00A666A6">
              <w:t>12</w:t>
            </w:r>
          </w:p>
        </w:tc>
        <w:tc>
          <w:tcPr>
            <w:tcW w:w="3916" w:type="dxa"/>
          </w:tcPr>
          <w:p w:rsidR="00E95B8D" w:rsidRPr="00A666A6" w:rsidRDefault="00E95B8D" w:rsidP="00A70686">
            <w:pPr>
              <w:autoSpaceDE w:val="0"/>
              <w:jc w:val="both"/>
            </w:pPr>
            <w:r w:rsidRPr="00A666A6">
              <w:t>Морозов Александр Владимирович</w:t>
            </w:r>
          </w:p>
        </w:tc>
        <w:tc>
          <w:tcPr>
            <w:tcW w:w="2433" w:type="dxa"/>
          </w:tcPr>
          <w:p w:rsidR="00E95B8D" w:rsidRPr="00A666A6" w:rsidRDefault="00E95B8D" w:rsidP="00A70686">
            <w:pPr>
              <w:autoSpaceDE w:val="0"/>
              <w:jc w:val="center"/>
            </w:pPr>
            <w:r w:rsidRPr="00A666A6">
              <w:t>0,0014%</w:t>
            </w:r>
          </w:p>
        </w:tc>
        <w:tc>
          <w:tcPr>
            <w:tcW w:w="2748" w:type="dxa"/>
          </w:tcPr>
          <w:p w:rsidR="00E95B8D" w:rsidRPr="00A666A6" w:rsidRDefault="00E95B8D" w:rsidP="00A70686">
            <w:pPr>
              <w:autoSpaceDE w:val="0"/>
              <w:jc w:val="center"/>
            </w:pPr>
            <w:r w:rsidRPr="00A666A6">
              <w:t>0,0009%</w:t>
            </w:r>
          </w:p>
        </w:tc>
      </w:tr>
      <w:tr w:rsidR="00E95B8D" w:rsidRPr="00A666A6" w:rsidTr="00A70686">
        <w:tc>
          <w:tcPr>
            <w:tcW w:w="473" w:type="dxa"/>
          </w:tcPr>
          <w:p w:rsidR="00E95B8D" w:rsidRPr="00A666A6" w:rsidRDefault="00E95B8D" w:rsidP="00A70686">
            <w:pPr>
              <w:autoSpaceDE w:val="0"/>
              <w:jc w:val="center"/>
            </w:pPr>
            <w:r w:rsidRPr="00A666A6">
              <w:t>13</w:t>
            </w:r>
          </w:p>
        </w:tc>
        <w:tc>
          <w:tcPr>
            <w:tcW w:w="3916" w:type="dxa"/>
          </w:tcPr>
          <w:p w:rsidR="00E95B8D" w:rsidRPr="00A666A6" w:rsidRDefault="00E95B8D" w:rsidP="00A70686">
            <w:pPr>
              <w:autoSpaceDE w:val="0"/>
              <w:jc w:val="both"/>
            </w:pPr>
            <w:r w:rsidRPr="00A666A6">
              <w:t>Довлатов Артем Сергеевич</w:t>
            </w:r>
          </w:p>
        </w:tc>
        <w:tc>
          <w:tcPr>
            <w:tcW w:w="2433" w:type="dxa"/>
          </w:tcPr>
          <w:p w:rsidR="00E95B8D" w:rsidRPr="00A666A6" w:rsidRDefault="00E95B8D" w:rsidP="00A70686">
            <w:pPr>
              <w:autoSpaceDE w:val="0"/>
              <w:jc w:val="center"/>
            </w:pPr>
            <w:r w:rsidRPr="00A666A6">
              <w:t>0</w:t>
            </w:r>
          </w:p>
        </w:tc>
        <w:tc>
          <w:tcPr>
            <w:tcW w:w="2748" w:type="dxa"/>
          </w:tcPr>
          <w:p w:rsidR="00E95B8D" w:rsidRPr="00A666A6" w:rsidRDefault="00E95B8D" w:rsidP="00A70686">
            <w:pPr>
              <w:autoSpaceDE w:val="0"/>
              <w:jc w:val="center"/>
            </w:pPr>
            <w:r w:rsidRPr="00A666A6">
              <w:t>0</w:t>
            </w:r>
          </w:p>
        </w:tc>
      </w:tr>
    </w:tbl>
    <w:p w:rsidR="00E95B8D" w:rsidRPr="00A666A6" w:rsidRDefault="00E95B8D" w:rsidP="00724AE6">
      <w:pPr>
        <w:autoSpaceDE w:val="0"/>
        <w:ind w:firstLine="720"/>
        <w:jc w:val="both"/>
      </w:pPr>
    </w:p>
    <w:p w:rsidR="00E95B8D" w:rsidRPr="00A666A6" w:rsidRDefault="00E95B8D" w:rsidP="00BD52E9">
      <w:pPr>
        <w:pStyle w:val="Basic"/>
      </w:pPr>
    </w:p>
    <w:p w:rsidR="00E95B8D" w:rsidRPr="00A666A6" w:rsidRDefault="00E95B8D" w:rsidP="00BD52E9">
      <w:pPr>
        <w:pStyle w:val="Basic"/>
      </w:pPr>
      <w:r w:rsidRPr="00A666A6">
        <w:t>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 не избран (не сформирован), и объясняющие это обстоятельства;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3844"/>
        <w:gridCol w:w="2400"/>
        <w:gridCol w:w="2854"/>
      </w:tblGrid>
      <w:tr w:rsidR="00E95B8D" w:rsidRPr="00A666A6" w:rsidTr="00A70686">
        <w:tc>
          <w:tcPr>
            <w:tcW w:w="472" w:type="dxa"/>
            <w:vAlign w:val="center"/>
          </w:tcPr>
          <w:p w:rsidR="00E95B8D" w:rsidRPr="00A666A6" w:rsidRDefault="00E95B8D" w:rsidP="00A70686">
            <w:pPr>
              <w:autoSpaceDE w:val="0"/>
              <w:jc w:val="center"/>
            </w:pPr>
            <w:r w:rsidRPr="00A666A6">
              <w:t>№</w:t>
            </w:r>
          </w:p>
          <w:p w:rsidR="00E95B8D" w:rsidRPr="00A666A6" w:rsidRDefault="00E95B8D" w:rsidP="00A70686">
            <w:pPr>
              <w:autoSpaceDE w:val="0"/>
              <w:jc w:val="center"/>
            </w:pPr>
            <w:r w:rsidRPr="00A666A6">
              <w:t>пп</w:t>
            </w:r>
          </w:p>
        </w:tc>
        <w:tc>
          <w:tcPr>
            <w:tcW w:w="3844" w:type="dxa"/>
            <w:vAlign w:val="center"/>
          </w:tcPr>
          <w:p w:rsidR="00E95B8D" w:rsidRPr="00A666A6" w:rsidRDefault="00E95B8D" w:rsidP="00A70686">
            <w:pPr>
              <w:autoSpaceDE w:val="0"/>
              <w:jc w:val="center"/>
            </w:pPr>
            <w:r w:rsidRPr="00A666A6">
              <w:t>Фамилия, имя, отчество</w:t>
            </w:r>
          </w:p>
        </w:tc>
        <w:tc>
          <w:tcPr>
            <w:tcW w:w="2400" w:type="dxa"/>
            <w:vAlign w:val="center"/>
          </w:tcPr>
          <w:p w:rsidR="00E95B8D" w:rsidRPr="00A666A6" w:rsidRDefault="00E95B8D" w:rsidP="00A70686">
            <w:pPr>
              <w:autoSpaceDE w:val="0"/>
              <w:jc w:val="center"/>
            </w:pPr>
            <w:r w:rsidRPr="00A666A6">
              <w:t>Доля в уставном капитале кредитной организации - эмитента</w:t>
            </w:r>
          </w:p>
        </w:tc>
        <w:tc>
          <w:tcPr>
            <w:tcW w:w="2854" w:type="dxa"/>
            <w:vAlign w:val="center"/>
          </w:tcPr>
          <w:p w:rsidR="00E95B8D" w:rsidRPr="00A666A6" w:rsidRDefault="00E95B8D" w:rsidP="00A70686">
            <w:pPr>
              <w:autoSpaceDE w:val="0"/>
              <w:jc w:val="center"/>
            </w:pPr>
            <w:r w:rsidRPr="00A666A6">
              <w:t>Доля обыкновенных акций кредитной организации -эмитента</w:t>
            </w:r>
          </w:p>
        </w:tc>
      </w:tr>
      <w:tr w:rsidR="00E95B8D" w:rsidRPr="00A666A6" w:rsidTr="00A70686">
        <w:tc>
          <w:tcPr>
            <w:tcW w:w="472" w:type="dxa"/>
          </w:tcPr>
          <w:p w:rsidR="00E95B8D" w:rsidRPr="00A666A6" w:rsidRDefault="00E95B8D" w:rsidP="00A70686">
            <w:pPr>
              <w:autoSpaceDE w:val="0"/>
              <w:jc w:val="center"/>
            </w:pPr>
            <w:r w:rsidRPr="00A666A6">
              <w:t>1</w:t>
            </w:r>
          </w:p>
        </w:tc>
        <w:tc>
          <w:tcPr>
            <w:tcW w:w="3844" w:type="dxa"/>
          </w:tcPr>
          <w:p w:rsidR="00E95B8D" w:rsidRPr="00A666A6" w:rsidRDefault="00E95B8D" w:rsidP="00A70686">
            <w:pPr>
              <w:autoSpaceDE w:val="0"/>
              <w:jc w:val="center"/>
            </w:pPr>
            <w:r w:rsidRPr="00A666A6">
              <w:t>2</w:t>
            </w:r>
          </w:p>
        </w:tc>
        <w:tc>
          <w:tcPr>
            <w:tcW w:w="2400" w:type="dxa"/>
          </w:tcPr>
          <w:p w:rsidR="00E95B8D" w:rsidRPr="00A666A6" w:rsidRDefault="00E95B8D" w:rsidP="00A70686">
            <w:pPr>
              <w:autoSpaceDE w:val="0"/>
              <w:jc w:val="center"/>
            </w:pPr>
            <w:r w:rsidRPr="00A666A6">
              <w:t>3</w:t>
            </w:r>
          </w:p>
        </w:tc>
        <w:tc>
          <w:tcPr>
            <w:tcW w:w="2854" w:type="dxa"/>
          </w:tcPr>
          <w:p w:rsidR="00E95B8D" w:rsidRPr="00A666A6" w:rsidRDefault="00E95B8D" w:rsidP="00A70686">
            <w:pPr>
              <w:autoSpaceDE w:val="0"/>
              <w:jc w:val="center"/>
            </w:pPr>
            <w:r w:rsidRPr="00A666A6">
              <w:t>4</w:t>
            </w:r>
          </w:p>
        </w:tc>
      </w:tr>
      <w:tr w:rsidR="00E95B8D" w:rsidRPr="00A666A6" w:rsidTr="00A70686">
        <w:tc>
          <w:tcPr>
            <w:tcW w:w="472" w:type="dxa"/>
          </w:tcPr>
          <w:p w:rsidR="00E95B8D" w:rsidRPr="00A666A6" w:rsidRDefault="00E95B8D" w:rsidP="00A70686">
            <w:pPr>
              <w:autoSpaceDE w:val="0"/>
              <w:jc w:val="center"/>
            </w:pPr>
            <w:r w:rsidRPr="00A666A6">
              <w:t>1</w:t>
            </w:r>
          </w:p>
        </w:tc>
        <w:tc>
          <w:tcPr>
            <w:tcW w:w="3844" w:type="dxa"/>
          </w:tcPr>
          <w:p w:rsidR="00E95B8D" w:rsidRPr="00A666A6" w:rsidRDefault="00E95B8D" w:rsidP="00A70686">
            <w:pPr>
              <w:autoSpaceDE w:val="0"/>
              <w:jc w:val="both"/>
            </w:pPr>
            <w:r w:rsidRPr="00A666A6">
              <w:t xml:space="preserve">Хакан Атеш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2</w:t>
            </w:r>
          </w:p>
        </w:tc>
        <w:tc>
          <w:tcPr>
            <w:tcW w:w="3844" w:type="dxa"/>
          </w:tcPr>
          <w:p w:rsidR="00E95B8D" w:rsidRPr="00A666A6" w:rsidRDefault="00E95B8D" w:rsidP="00A70686">
            <w:pPr>
              <w:autoSpaceDE w:val="0"/>
              <w:jc w:val="both"/>
            </w:pPr>
            <w:r w:rsidRPr="00A666A6">
              <w:t xml:space="preserve">Воутер Ван Росте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3</w:t>
            </w:r>
          </w:p>
        </w:tc>
        <w:tc>
          <w:tcPr>
            <w:tcW w:w="3844" w:type="dxa"/>
          </w:tcPr>
          <w:p w:rsidR="00E95B8D" w:rsidRPr="00A666A6" w:rsidRDefault="00E95B8D" w:rsidP="00A70686">
            <w:pPr>
              <w:autoSpaceDE w:val="0"/>
              <w:jc w:val="both"/>
            </w:pPr>
            <w:r w:rsidRPr="00A666A6">
              <w:t>Ведяхин Александр Александрович</w:t>
            </w:r>
          </w:p>
        </w:tc>
        <w:tc>
          <w:tcPr>
            <w:tcW w:w="2400" w:type="dxa"/>
          </w:tcPr>
          <w:p w:rsidR="00E95B8D" w:rsidRPr="00A666A6" w:rsidRDefault="00E95B8D" w:rsidP="00A70686">
            <w:pPr>
              <w:autoSpaceDE w:val="0"/>
              <w:jc w:val="center"/>
            </w:pPr>
            <w:r w:rsidRPr="00A666A6">
              <w:t>0,000004%</w:t>
            </w:r>
          </w:p>
        </w:tc>
        <w:tc>
          <w:tcPr>
            <w:tcW w:w="2854" w:type="dxa"/>
          </w:tcPr>
          <w:p w:rsidR="00E95B8D" w:rsidRPr="00A666A6" w:rsidRDefault="00E95B8D" w:rsidP="00A70686">
            <w:pPr>
              <w:autoSpaceDE w:val="0"/>
              <w:jc w:val="center"/>
            </w:pPr>
            <w:r w:rsidRPr="00A666A6">
              <w:t>0,000005%</w:t>
            </w:r>
          </w:p>
        </w:tc>
      </w:tr>
      <w:tr w:rsidR="00E95B8D" w:rsidRPr="00A666A6" w:rsidTr="00A70686">
        <w:tc>
          <w:tcPr>
            <w:tcW w:w="472" w:type="dxa"/>
          </w:tcPr>
          <w:p w:rsidR="00E95B8D" w:rsidRPr="00A666A6" w:rsidRDefault="00E95B8D" w:rsidP="00A70686">
            <w:pPr>
              <w:autoSpaceDE w:val="0"/>
              <w:jc w:val="center"/>
            </w:pPr>
            <w:r w:rsidRPr="00A666A6">
              <w:t>4</w:t>
            </w:r>
          </w:p>
        </w:tc>
        <w:tc>
          <w:tcPr>
            <w:tcW w:w="3844" w:type="dxa"/>
          </w:tcPr>
          <w:p w:rsidR="00E95B8D" w:rsidRPr="00A666A6" w:rsidRDefault="00E95B8D" w:rsidP="00A70686">
            <w:pPr>
              <w:autoSpaceDE w:val="0"/>
              <w:jc w:val="both"/>
            </w:pPr>
            <w:r w:rsidRPr="00A666A6">
              <w:t xml:space="preserve">Джафер Бакырхан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5</w:t>
            </w:r>
          </w:p>
        </w:tc>
        <w:tc>
          <w:tcPr>
            <w:tcW w:w="3844" w:type="dxa"/>
          </w:tcPr>
          <w:p w:rsidR="00E95B8D" w:rsidRPr="00A666A6" w:rsidRDefault="00E95B8D" w:rsidP="00A70686">
            <w:pPr>
              <w:autoSpaceDE w:val="0"/>
              <w:jc w:val="both"/>
            </w:pPr>
            <w:r w:rsidRPr="00A666A6">
              <w:t xml:space="preserve">Дилек Дюман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6</w:t>
            </w:r>
          </w:p>
        </w:tc>
        <w:tc>
          <w:tcPr>
            <w:tcW w:w="3844" w:type="dxa"/>
          </w:tcPr>
          <w:p w:rsidR="00E95B8D" w:rsidRPr="00A666A6" w:rsidRDefault="00E95B8D" w:rsidP="00A70686">
            <w:pPr>
              <w:autoSpaceDE w:val="0"/>
              <w:jc w:val="both"/>
            </w:pPr>
            <w:r w:rsidRPr="00A666A6">
              <w:t xml:space="preserve">Суави Демирциоглу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7</w:t>
            </w:r>
          </w:p>
        </w:tc>
        <w:tc>
          <w:tcPr>
            <w:tcW w:w="3844" w:type="dxa"/>
          </w:tcPr>
          <w:p w:rsidR="00E95B8D" w:rsidRPr="00A666A6" w:rsidRDefault="00E95B8D" w:rsidP="00A70686">
            <w:pPr>
              <w:autoSpaceDE w:val="0"/>
              <w:jc w:val="both"/>
            </w:pPr>
            <w:r w:rsidRPr="00A666A6">
              <w:t xml:space="preserve">Бора Боджугоз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8</w:t>
            </w:r>
          </w:p>
        </w:tc>
        <w:tc>
          <w:tcPr>
            <w:tcW w:w="3844" w:type="dxa"/>
          </w:tcPr>
          <w:p w:rsidR="00E95B8D" w:rsidRPr="00A666A6" w:rsidRDefault="00E95B8D" w:rsidP="00A70686">
            <w:pPr>
              <w:autoSpaceDE w:val="0"/>
              <w:jc w:val="both"/>
            </w:pPr>
            <w:r w:rsidRPr="00A666A6">
              <w:t xml:space="preserve">Танджу Кайя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9</w:t>
            </w:r>
          </w:p>
        </w:tc>
        <w:tc>
          <w:tcPr>
            <w:tcW w:w="3844" w:type="dxa"/>
          </w:tcPr>
          <w:p w:rsidR="00E95B8D" w:rsidRPr="00A666A6" w:rsidRDefault="00E95B8D" w:rsidP="00A70686">
            <w:pPr>
              <w:autoSpaceDE w:val="0"/>
              <w:jc w:val="both"/>
            </w:pPr>
            <w:r w:rsidRPr="00A666A6">
              <w:t xml:space="preserve">Али Мурат Диздар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10</w:t>
            </w:r>
          </w:p>
        </w:tc>
        <w:tc>
          <w:tcPr>
            <w:tcW w:w="3844" w:type="dxa"/>
          </w:tcPr>
          <w:p w:rsidR="00E95B8D" w:rsidRPr="00A666A6" w:rsidRDefault="00E95B8D" w:rsidP="00A70686">
            <w:pPr>
              <w:autoSpaceDE w:val="0"/>
              <w:jc w:val="both"/>
            </w:pPr>
            <w:r w:rsidRPr="00A666A6">
              <w:t>Гокхан Сун</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11</w:t>
            </w:r>
          </w:p>
        </w:tc>
        <w:tc>
          <w:tcPr>
            <w:tcW w:w="3844" w:type="dxa"/>
          </w:tcPr>
          <w:p w:rsidR="00E95B8D" w:rsidRPr="00A666A6" w:rsidRDefault="00E95B8D" w:rsidP="00A70686">
            <w:pPr>
              <w:autoSpaceDE w:val="0"/>
              <w:jc w:val="both"/>
            </w:pPr>
            <w:r w:rsidRPr="00A666A6">
              <w:t xml:space="preserve">Дериа Кумру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12</w:t>
            </w:r>
          </w:p>
        </w:tc>
        <w:tc>
          <w:tcPr>
            <w:tcW w:w="3844" w:type="dxa"/>
          </w:tcPr>
          <w:p w:rsidR="00E95B8D" w:rsidRPr="00A666A6" w:rsidRDefault="00E95B8D" w:rsidP="00A70686">
            <w:pPr>
              <w:autoSpaceDE w:val="0"/>
              <w:jc w:val="both"/>
            </w:pPr>
            <w:r w:rsidRPr="00A666A6">
              <w:t xml:space="preserve">Мурат Челик </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13</w:t>
            </w:r>
          </w:p>
        </w:tc>
        <w:tc>
          <w:tcPr>
            <w:tcW w:w="3844" w:type="dxa"/>
            <w:shd w:val="clear" w:color="auto" w:fill="FFFFFF"/>
          </w:tcPr>
          <w:p w:rsidR="00E95B8D" w:rsidRPr="00A666A6" w:rsidRDefault="00E95B8D" w:rsidP="00A70686">
            <w:pPr>
              <w:autoSpaceDE w:val="0"/>
              <w:jc w:val="both"/>
            </w:pPr>
            <w:r w:rsidRPr="00A666A6">
              <w:t>Сарухан Оз</w:t>
            </w:r>
            <w:r w:rsidRPr="00A666A6">
              <w:rPr>
                <w:rFonts w:ascii="Calibri" w:hAnsi="Calibri" w:cs="Calibri"/>
              </w:rPr>
              <w:t>ë</w:t>
            </w:r>
            <w:r w:rsidRPr="00A666A6">
              <w:t>л</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r w:rsidR="00E95B8D" w:rsidRPr="00A666A6" w:rsidTr="00A70686">
        <w:tc>
          <w:tcPr>
            <w:tcW w:w="472" w:type="dxa"/>
          </w:tcPr>
          <w:p w:rsidR="00E95B8D" w:rsidRPr="00A666A6" w:rsidRDefault="00E95B8D" w:rsidP="00A70686">
            <w:pPr>
              <w:autoSpaceDE w:val="0"/>
              <w:jc w:val="center"/>
            </w:pPr>
            <w:r w:rsidRPr="00A666A6">
              <w:t>14</w:t>
            </w:r>
          </w:p>
        </w:tc>
        <w:tc>
          <w:tcPr>
            <w:tcW w:w="3844" w:type="dxa"/>
            <w:shd w:val="clear" w:color="auto" w:fill="FFFFFF"/>
          </w:tcPr>
          <w:p w:rsidR="00E95B8D" w:rsidRPr="00A666A6" w:rsidRDefault="00E95B8D" w:rsidP="00A70686">
            <w:pPr>
              <w:autoSpaceDE w:val="0"/>
              <w:jc w:val="both"/>
            </w:pPr>
            <w:r w:rsidRPr="00A666A6">
              <w:t>Айзенур Хичкиран</w:t>
            </w:r>
          </w:p>
        </w:tc>
        <w:tc>
          <w:tcPr>
            <w:tcW w:w="2400" w:type="dxa"/>
          </w:tcPr>
          <w:p w:rsidR="00E95B8D" w:rsidRPr="00A666A6" w:rsidRDefault="00E95B8D" w:rsidP="00A70686">
            <w:pPr>
              <w:autoSpaceDE w:val="0"/>
              <w:jc w:val="center"/>
            </w:pPr>
            <w:r w:rsidRPr="00A666A6">
              <w:t>0</w:t>
            </w:r>
          </w:p>
        </w:tc>
        <w:tc>
          <w:tcPr>
            <w:tcW w:w="2854" w:type="dxa"/>
          </w:tcPr>
          <w:p w:rsidR="00E95B8D" w:rsidRPr="00A666A6" w:rsidRDefault="00E95B8D" w:rsidP="00A70686">
            <w:pPr>
              <w:autoSpaceDE w:val="0"/>
              <w:jc w:val="center"/>
            </w:pPr>
            <w:r w:rsidRPr="00A666A6">
              <w:t>0</w:t>
            </w:r>
          </w:p>
        </w:tc>
      </w:tr>
    </w:tbl>
    <w:p w:rsidR="00E95B8D" w:rsidRPr="00A666A6" w:rsidRDefault="00E95B8D" w:rsidP="00BD52E9">
      <w:pPr>
        <w:pStyle w:val="Basic"/>
      </w:pPr>
    </w:p>
    <w:p w:rsidR="00E95B8D" w:rsidRPr="00A666A6" w:rsidRDefault="00E95B8D" w:rsidP="00BD52E9">
      <w:pPr>
        <w:pStyle w:val="Basic"/>
      </w:pPr>
      <w:r w:rsidRPr="00A666A6">
        <w:t>лицо, занимающее должность (осуществляющее функции) единоличного исполнительного органа подконтрольной организации, с указанием фамилии, имени,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 объясняющие это обстоятельства.</w:t>
      </w:r>
    </w:p>
    <w:p w:rsidR="00E95B8D" w:rsidRPr="00A666A6" w:rsidRDefault="00E95B8D" w:rsidP="00F13246">
      <w:pPr>
        <w:pStyle w:val="Basic"/>
        <w:ind w:firstLine="0"/>
        <w:rPr>
          <w:b/>
          <w:i/>
        </w:rPr>
      </w:pPr>
      <w:r w:rsidRPr="00A666A6">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3916"/>
        <w:gridCol w:w="2433"/>
        <w:gridCol w:w="2748"/>
      </w:tblGrid>
      <w:tr w:rsidR="00E95B8D" w:rsidRPr="00A666A6" w:rsidTr="0084000B">
        <w:tc>
          <w:tcPr>
            <w:tcW w:w="473" w:type="dxa"/>
          </w:tcPr>
          <w:p w:rsidR="00E95B8D" w:rsidRPr="00A666A6" w:rsidRDefault="00E95B8D" w:rsidP="0084000B">
            <w:pPr>
              <w:autoSpaceDE w:val="0"/>
              <w:jc w:val="center"/>
            </w:pPr>
            <w:r w:rsidRPr="00A666A6">
              <w:t>№</w:t>
            </w:r>
          </w:p>
          <w:p w:rsidR="00E95B8D" w:rsidRPr="00A666A6" w:rsidRDefault="00E95B8D" w:rsidP="0084000B">
            <w:pPr>
              <w:autoSpaceDE w:val="0"/>
              <w:jc w:val="center"/>
            </w:pPr>
            <w:r w:rsidRPr="00A666A6">
              <w:t>пп</w:t>
            </w:r>
          </w:p>
        </w:tc>
        <w:tc>
          <w:tcPr>
            <w:tcW w:w="3916" w:type="dxa"/>
            <w:shd w:val="clear" w:color="auto" w:fill="FFFFFF"/>
          </w:tcPr>
          <w:p w:rsidR="00E95B8D" w:rsidRPr="00A666A6" w:rsidRDefault="00E95B8D" w:rsidP="0084000B">
            <w:pPr>
              <w:autoSpaceDE w:val="0"/>
              <w:jc w:val="both"/>
            </w:pPr>
            <w:r w:rsidRPr="00A666A6">
              <w:t>Фамилия, имя, отчество</w:t>
            </w:r>
          </w:p>
        </w:tc>
        <w:tc>
          <w:tcPr>
            <w:tcW w:w="2433" w:type="dxa"/>
          </w:tcPr>
          <w:p w:rsidR="00E95B8D" w:rsidRPr="00A666A6" w:rsidRDefault="00E95B8D" w:rsidP="0084000B">
            <w:pPr>
              <w:autoSpaceDE w:val="0"/>
              <w:jc w:val="center"/>
            </w:pPr>
            <w:r w:rsidRPr="00A666A6">
              <w:t>Доля в уставном капитале кредитной организации - эмитента</w:t>
            </w:r>
          </w:p>
        </w:tc>
        <w:tc>
          <w:tcPr>
            <w:tcW w:w="2748" w:type="dxa"/>
          </w:tcPr>
          <w:p w:rsidR="00E95B8D" w:rsidRPr="00A666A6" w:rsidRDefault="00E95B8D" w:rsidP="0084000B">
            <w:pPr>
              <w:autoSpaceDE w:val="0"/>
              <w:jc w:val="center"/>
            </w:pPr>
            <w:r w:rsidRPr="00A666A6">
              <w:t>Доля обыкновенных акций кредитной организации -эмитента</w:t>
            </w:r>
          </w:p>
        </w:tc>
      </w:tr>
      <w:tr w:rsidR="00E95B8D" w:rsidRPr="00A666A6" w:rsidTr="0084000B">
        <w:tc>
          <w:tcPr>
            <w:tcW w:w="473" w:type="dxa"/>
          </w:tcPr>
          <w:p w:rsidR="00E95B8D" w:rsidRPr="00A666A6" w:rsidRDefault="00E95B8D" w:rsidP="0084000B">
            <w:pPr>
              <w:autoSpaceDE w:val="0"/>
              <w:jc w:val="center"/>
            </w:pPr>
            <w:r w:rsidRPr="00A666A6">
              <w:t>1</w:t>
            </w:r>
          </w:p>
        </w:tc>
        <w:tc>
          <w:tcPr>
            <w:tcW w:w="3916" w:type="dxa"/>
            <w:shd w:val="clear" w:color="auto" w:fill="FFFFFF"/>
          </w:tcPr>
          <w:p w:rsidR="00E95B8D" w:rsidRPr="00A666A6" w:rsidRDefault="00E95B8D" w:rsidP="0084000B">
            <w:pPr>
              <w:autoSpaceDE w:val="0"/>
              <w:jc w:val="both"/>
            </w:pPr>
            <w:r w:rsidRPr="00A666A6">
              <w:t>Хакан Атеш</w:t>
            </w:r>
          </w:p>
        </w:tc>
        <w:tc>
          <w:tcPr>
            <w:tcW w:w="2433" w:type="dxa"/>
          </w:tcPr>
          <w:p w:rsidR="00E95B8D" w:rsidRPr="00A666A6" w:rsidRDefault="00E95B8D" w:rsidP="0084000B">
            <w:pPr>
              <w:autoSpaceDE w:val="0"/>
              <w:jc w:val="center"/>
            </w:pPr>
            <w:r w:rsidRPr="00A666A6">
              <w:t>0</w:t>
            </w:r>
          </w:p>
        </w:tc>
        <w:tc>
          <w:tcPr>
            <w:tcW w:w="2748" w:type="dxa"/>
          </w:tcPr>
          <w:p w:rsidR="00E95B8D" w:rsidRPr="00A666A6" w:rsidRDefault="00E95B8D" w:rsidP="0084000B">
            <w:pPr>
              <w:autoSpaceDE w:val="0"/>
              <w:jc w:val="center"/>
            </w:pPr>
            <w:r w:rsidRPr="00A666A6">
              <w:t>0</w:t>
            </w:r>
          </w:p>
        </w:tc>
      </w:tr>
    </w:tbl>
    <w:p w:rsidR="00E95B8D" w:rsidRPr="00A666A6" w:rsidRDefault="00E95B8D" w:rsidP="00BD52E9">
      <w:pPr>
        <w:pStyle w:val="Basic"/>
      </w:pPr>
    </w:p>
    <w:p w:rsidR="00E95B8D" w:rsidRPr="00A666A6" w:rsidRDefault="00E95B8D" w:rsidP="00BD52E9">
      <w:pPr>
        <w:pStyle w:val="Basic"/>
        <w:rPr>
          <w:b/>
          <w:i/>
        </w:rPr>
      </w:pPr>
      <w:r w:rsidRPr="00A666A6">
        <w:t xml:space="preserve">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 </w:t>
      </w:r>
      <w:r w:rsidRPr="00A666A6">
        <w:rPr>
          <w:b/>
          <w:i/>
        </w:rPr>
        <w:t>места не имело</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1"/>
      </w:pPr>
      <w:bookmarkStart w:id="74" w:name="Par734"/>
      <w:bookmarkEnd w:id="74"/>
      <w:r w:rsidRPr="00A666A6">
        <w:br w:type="page"/>
      </w:r>
      <w:bookmarkStart w:id="75" w:name="_Toc430103440"/>
      <w:r w:rsidRPr="00A666A6">
        <w:t>Раздел IV. Сведения о финансово-хозяйственной деятельности эмитента</w:t>
      </w:r>
      <w:bookmarkEnd w:id="75"/>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76" w:name="_Toc430103441"/>
      <w:r w:rsidRPr="00A666A6">
        <w:t>4.1. Результаты финансово-хозяйственной деятельности эмитента</w:t>
      </w:r>
      <w:bookmarkEnd w:id="76"/>
    </w:p>
    <w:p w:rsidR="00E95B8D" w:rsidRPr="00A666A6" w:rsidRDefault="00E95B8D" w:rsidP="00BD52E9">
      <w:pPr>
        <w:pStyle w:val="Basic"/>
      </w:pPr>
      <w:r w:rsidRPr="00A666A6">
        <w:t>Раскрывается динамика показателей, характеризующих результаты финансово-хозяйственной деятельности эмитента, в том числе ее прибыльность или убыточность, за пять последних завершенных отчетных лет либо за каждый завершенный отчетный год, если эмитент осуществляет свою деятельность менее пяти лет. Указанная информация приводится в виде таблицы за каждый отчетный период.</w:t>
      </w:r>
    </w:p>
    <w:p w:rsidR="00E95B8D" w:rsidRPr="00A666A6" w:rsidRDefault="00E95B8D" w:rsidP="00BD52E9">
      <w:pPr>
        <w:pStyle w:val="Basic"/>
      </w:pPr>
      <w:r w:rsidRPr="00A666A6">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E95B8D" w:rsidRPr="00A666A6" w:rsidRDefault="00E95B8D" w:rsidP="00BD52E9">
      <w:pPr>
        <w:pStyle w:val="Basic"/>
      </w:pPr>
      <w:r w:rsidRPr="00A666A6">
        <w:t>В случае если эмитент помимо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w:t>
      </w:r>
    </w:p>
    <w:p w:rsidR="00E95B8D" w:rsidRPr="00A666A6" w:rsidRDefault="00E95B8D" w:rsidP="00BD52E9">
      <w:pPr>
        <w:pStyle w:val="Basic"/>
      </w:pPr>
    </w:p>
    <w:p w:rsidR="00E95B8D" w:rsidRPr="00A666A6" w:rsidRDefault="00E95B8D" w:rsidP="00BD52E9">
      <w:pPr>
        <w:pStyle w:val="Basic"/>
      </w:pPr>
      <w:r w:rsidRPr="00A666A6">
        <w:t>Эмитенты, являющиеся кредитными организациями, приводят показатели, характеризующие результаты финансово-хозяйственной деятельности эмитента, в том числе ее прибыльность или убыточность, в соответствии с формой бухгалтерской (финансовой) отчетности "Отчет о финансовых результатах (публикуемая форма)", установленной в соответствии с законодательством Российской Федерации о банках и банковской деятельности.</w:t>
      </w:r>
    </w:p>
    <w:p w:rsidR="00E95B8D" w:rsidRPr="00A666A6" w:rsidRDefault="00E95B8D" w:rsidP="00BD52E9">
      <w:pPr>
        <w:pStyle w:val="Basic"/>
      </w:pPr>
    </w:p>
    <w:tbl>
      <w:tblPr>
        <w:tblW w:w="6641" w:type="dxa"/>
        <w:tblInd w:w="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2"/>
        <w:gridCol w:w="3486"/>
        <w:gridCol w:w="1276"/>
        <w:gridCol w:w="1417"/>
      </w:tblGrid>
      <w:tr w:rsidR="00E95B8D" w:rsidRPr="00A666A6" w:rsidTr="008A044F">
        <w:trPr>
          <w:trHeight w:val="600"/>
        </w:trPr>
        <w:tc>
          <w:tcPr>
            <w:tcW w:w="462" w:type="dxa"/>
          </w:tcPr>
          <w:p w:rsidR="00E95B8D" w:rsidRPr="00A666A6" w:rsidRDefault="00E95B8D" w:rsidP="00C673CF">
            <w:pPr>
              <w:jc w:val="center"/>
              <w:rPr>
                <w:sz w:val="16"/>
                <w:szCs w:val="16"/>
              </w:rPr>
            </w:pPr>
            <w:r w:rsidRPr="00A666A6">
              <w:rPr>
                <w:sz w:val="16"/>
                <w:szCs w:val="16"/>
              </w:rPr>
              <w:t>№</w:t>
            </w:r>
            <w:r w:rsidRPr="00A666A6">
              <w:rPr>
                <w:sz w:val="16"/>
                <w:szCs w:val="16"/>
              </w:rPr>
              <w:br/>
              <w:t>п/п</w:t>
            </w:r>
          </w:p>
        </w:tc>
        <w:tc>
          <w:tcPr>
            <w:tcW w:w="3486" w:type="dxa"/>
          </w:tcPr>
          <w:p w:rsidR="00E95B8D" w:rsidRPr="00A666A6" w:rsidRDefault="00E95B8D" w:rsidP="00C673CF">
            <w:pPr>
              <w:jc w:val="center"/>
              <w:rPr>
                <w:sz w:val="16"/>
                <w:szCs w:val="16"/>
              </w:rPr>
            </w:pPr>
            <w:r w:rsidRPr="00A666A6">
              <w:rPr>
                <w:sz w:val="16"/>
                <w:szCs w:val="16"/>
              </w:rPr>
              <w:t>Наименование статьи</w:t>
            </w:r>
          </w:p>
        </w:tc>
        <w:tc>
          <w:tcPr>
            <w:tcW w:w="1276" w:type="dxa"/>
          </w:tcPr>
          <w:p w:rsidR="00E95B8D" w:rsidRPr="00A666A6" w:rsidRDefault="00E95B8D" w:rsidP="00C673CF">
            <w:pPr>
              <w:jc w:val="center"/>
              <w:rPr>
                <w:b/>
                <w:bCs/>
                <w:sz w:val="16"/>
                <w:szCs w:val="16"/>
              </w:rPr>
            </w:pPr>
            <w:r w:rsidRPr="00A666A6">
              <w:rPr>
                <w:b/>
                <w:bCs/>
                <w:sz w:val="16"/>
                <w:szCs w:val="16"/>
              </w:rPr>
              <w:t>2010 г.</w:t>
            </w:r>
          </w:p>
        </w:tc>
        <w:tc>
          <w:tcPr>
            <w:tcW w:w="1417" w:type="dxa"/>
          </w:tcPr>
          <w:p w:rsidR="00E95B8D" w:rsidRPr="00A666A6" w:rsidRDefault="00E95B8D" w:rsidP="00C673CF">
            <w:pPr>
              <w:jc w:val="center"/>
              <w:rPr>
                <w:b/>
                <w:bCs/>
                <w:sz w:val="16"/>
                <w:szCs w:val="16"/>
              </w:rPr>
            </w:pPr>
            <w:r w:rsidRPr="00A666A6">
              <w:rPr>
                <w:b/>
                <w:bCs/>
                <w:sz w:val="16"/>
                <w:szCs w:val="16"/>
              </w:rPr>
              <w:t>2011 г.</w:t>
            </w:r>
          </w:p>
        </w:tc>
      </w:tr>
      <w:tr w:rsidR="00E95B8D" w:rsidRPr="00A666A6" w:rsidTr="008A044F">
        <w:trPr>
          <w:trHeight w:val="240"/>
        </w:trPr>
        <w:tc>
          <w:tcPr>
            <w:tcW w:w="462" w:type="dxa"/>
          </w:tcPr>
          <w:p w:rsidR="00E95B8D" w:rsidRPr="00A666A6" w:rsidRDefault="00E95B8D" w:rsidP="00C673CF">
            <w:pPr>
              <w:jc w:val="center"/>
              <w:rPr>
                <w:sz w:val="16"/>
                <w:szCs w:val="16"/>
              </w:rPr>
            </w:pPr>
            <w:r w:rsidRPr="00A666A6">
              <w:rPr>
                <w:sz w:val="16"/>
                <w:szCs w:val="16"/>
              </w:rPr>
              <w:t>1</w:t>
            </w:r>
          </w:p>
        </w:tc>
        <w:tc>
          <w:tcPr>
            <w:tcW w:w="3486" w:type="dxa"/>
          </w:tcPr>
          <w:p w:rsidR="00E95B8D" w:rsidRPr="00A666A6" w:rsidRDefault="00E95B8D" w:rsidP="00C673CF">
            <w:pPr>
              <w:jc w:val="center"/>
              <w:rPr>
                <w:sz w:val="16"/>
                <w:szCs w:val="16"/>
              </w:rPr>
            </w:pPr>
            <w:r w:rsidRPr="00A666A6">
              <w:rPr>
                <w:sz w:val="16"/>
                <w:szCs w:val="16"/>
              </w:rPr>
              <w:t>2</w:t>
            </w:r>
          </w:p>
        </w:tc>
        <w:tc>
          <w:tcPr>
            <w:tcW w:w="1276" w:type="dxa"/>
          </w:tcPr>
          <w:p w:rsidR="00E95B8D" w:rsidRPr="00A666A6" w:rsidRDefault="00E95B8D" w:rsidP="00C673CF">
            <w:pPr>
              <w:jc w:val="center"/>
              <w:rPr>
                <w:sz w:val="16"/>
                <w:szCs w:val="16"/>
              </w:rPr>
            </w:pPr>
            <w:r w:rsidRPr="00A666A6">
              <w:rPr>
                <w:sz w:val="16"/>
                <w:szCs w:val="16"/>
              </w:rPr>
              <w:t>3</w:t>
            </w:r>
          </w:p>
        </w:tc>
        <w:tc>
          <w:tcPr>
            <w:tcW w:w="1417" w:type="dxa"/>
          </w:tcPr>
          <w:p w:rsidR="00E95B8D" w:rsidRPr="00A666A6" w:rsidRDefault="00E95B8D" w:rsidP="00C673CF">
            <w:pPr>
              <w:jc w:val="center"/>
              <w:rPr>
                <w:sz w:val="16"/>
                <w:szCs w:val="16"/>
              </w:rPr>
            </w:pPr>
            <w:r w:rsidRPr="00A666A6">
              <w:rPr>
                <w:sz w:val="16"/>
                <w:szCs w:val="16"/>
              </w:rPr>
              <w:t>5</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1</w:t>
            </w:r>
          </w:p>
        </w:tc>
        <w:tc>
          <w:tcPr>
            <w:tcW w:w="3486" w:type="dxa"/>
          </w:tcPr>
          <w:p w:rsidR="00E95B8D" w:rsidRPr="00A666A6" w:rsidRDefault="00E95B8D" w:rsidP="00C673CF">
            <w:pPr>
              <w:rPr>
                <w:sz w:val="16"/>
                <w:szCs w:val="16"/>
              </w:rPr>
            </w:pPr>
            <w:r w:rsidRPr="00A666A6">
              <w:rPr>
                <w:sz w:val="16"/>
                <w:szCs w:val="16"/>
              </w:rPr>
              <w:t xml:space="preserve">Процентные доходы, всего, в том числе: </w:t>
            </w:r>
          </w:p>
        </w:tc>
        <w:tc>
          <w:tcPr>
            <w:tcW w:w="1276" w:type="dxa"/>
          </w:tcPr>
          <w:p w:rsidR="00E95B8D" w:rsidRPr="00A666A6" w:rsidRDefault="00E95B8D" w:rsidP="00C673CF">
            <w:pPr>
              <w:jc w:val="right"/>
              <w:rPr>
                <w:sz w:val="16"/>
                <w:szCs w:val="16"/>
                <w:lang w:val="en-US"/>
              </w:rPr>
            </w:pPr>
            <w:r w:rsidRPr="00A666A6">
              <w:rPr>
                <w:sz w:val="16"/>
                <w:szCs w:val="16"/>
                <w:lang w:val="en-US"/>
              </w:rPr>
              <w:t>796 993 292</w:t>
            </w:r>
          </w:p>
        </w:tc>
        <w:tc>
          <w:tcPr>
            <w:tcW w:w="1417" w:type="dxa"/>
          </w:tcPr>
          <w:p w:rsidR="00E95B8D" w:rsidRPr="00A666A6" w:rsidRDefault="00E95B8D" w:rsidP="00C673CF">
            <w:pPr>
              <w:jc w:val="right"/>
              <w:rPr>
                <w:sz w:val="16"/>
                <w:szCs w:val="16"/>
              </w:rPr>
            </w:pPr>
            <w:r w:rsidRPr="00A666A6">
              <w:rPr>
                <w:sz w:val="16"/>
                <w:szCs w:val="16"/>
              </w:rPr>
              <w:t>837 887 816</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1.1</w:t>
            </w:r>
          </w:p>
        </w:tc>
        <w:tc>
          <w:tcPr>
            <w:tcW w:w="3486" w:type="dxa"/>
          </w:tcPr>
          <w:p w:rsidR="00E95B8D" w:rsidRPr="00A666A6" w:rsidRDefault="00E95B8D" w:rsidP="00C673CF">
            <w:pPr>
              <w:rPr>
                <w:sz w:val="16"/>
                <w:szCs w:val="16"/>
              </w:rPr>
            </w:pPr>
            <w:r w:rsidRPr="00A666A6">
              <w:rPr>
                <w:sz w:val="16"/>
                <w:szCs w:val="16"/>
              </w:rPr>
              <w:t xml:space="preserve">От размещения средств в кредитных организациях </w:t>
            </w:r>
          </w:p>
        </w:tc>
        <w:tc>
          <w:tcPr>
            <w:tcW w:w="1276" w:type="dxa"/>
          </w:tcPr>
          <w:p w:rsidR="00E95B8D" w:rsidRPr="00A666A6" w:rsidRDefault="00E95B8D" w:rsidP="00C673CF">
            <w:pPr>
              <w:jc w:val="right"/>
              <w:rPr>
                <w:sz w:val="16"/>
                <w:szCs w:val="16"/>
                <w:lang w:val="en-US"/>
              </w:rPr>
            </w:pPr>
            <w:r w:rsidRPr="00A666A6">
              <w:rPr>
                <w:sz w:val="16"/>
                <w:szCs w:val="16"/>
                <w:lang w:val="en-US"/>
              </w:rPr>
              <w:t>8 062 768</w:t>
            </w:r>
          </w:p>
        </w:tc>
        <w:tc>
          <w:tcPr>
            <w:tcW w:w="1417" w:type="dxa"/>
          </w:tcPr>
          <w:p w:rsidR="00E95B8D" w:rsidRPr="00A666A6" w:rsidRDefault="00E95B8D" w:rsidP="00C673CF">
            <w:pPr>
              <w:jc w:val="right"/>
              <w:rPr>
                <w:sz w:val="16"/>
                <w:szCs w:val="16"/>
              </w:rPr>
            </w:pPr>
            <w:r w:rsidRPr="00A666A6">
              <w:rPr>
                <w:sz w:val="16"/>
                <w:szCs w:val="16"/>
              </w:rPr>
              <w:t>7 885 809</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1.2</w:t>
            </w:r>
          </w:p>
        </w:tc>
        <w:tc>
          <w:tcPr>
            <w:tcW w:w="3486" w:type="dxa"/>
          </w:tcPr>
          <w:p w:rsidR="00E95B8D" w:rsidRPr="00A666A6" w:rsidRDefault="00E95B8D" w:rsidP="00C673CF">
            <w:pPr>
              <w:rPr>
                <w:sz w:val="16"/>
                <w:szCs w:val="16"/>
              </w:rPr>
            </w:pPr>
            <w:r w:rsidRPr="00A666A6">
              <w:rPr>
                <w:sz w:val="16"/>
                <w:szCs w:val="16"/>
              </w:rPr>
              <w:t xml:space="preserve">От ссуд, предоставленных клиентам, не являющимся кредитными организациями </w:t>
            </w:r>
          </w:p>
        </w:tc>
        <w:tc>
          <w:tcPr>
            <w:tcW w:w="1276" w:type="dxa"/>
          </w:tcPr>
          <w:p w:rsidR="00E95B8D" w:rsidRPr="00A666A6" w:rsidRDefault="00E95B8D" w:rsidP="00C673CF">
            <w:pPr>
              <w:jc w:val="right"/>
              <w:rPr>
                <w:sz w:val="16"/>
                <w:szCs w:val="16"/>
                <w:lang w:val="en-US"/>
              </w:rPr>
            </w:pPr>
            <w:r w:rsidRPr="00A666A6">
              <w:rPr>
                <w:sz w:val="16"/>
                <w:szCs w:val="16"/>
                <w:lang w:val="en-US"/>
              </w:rPr>
              <w:t>685 405 195</w:t>
            </w:r>
          </w:p>
        </w:tc>
        <w:tc>
          <w:tcPr>
            <w:tcW w:w="1417" w:type="dxa"/>
          </w:tcPr>
          <w:p w:rsidR="00E95B8D" w:rsidRPr="00A666A6" w:rsidRDefault="00E95B8D" w:rsidP="00C673CF">
            <w:pPr>
              <w:jc w:val="right"/>
              <w:rPr>
                <w:sz w:val="16"/>
                <w:szCs w:val="16"/>
              </w:rPr>
            </w:pPr>
            <w:r w:rsidRPr="00A666A6">
              <w:rPr>
                <w:sz w:val="16"/>
                <w:szCs w:val="16"/>
              </w:rPr>
              <w:t>729 556 638</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1.3</w:t>
            </w:r>
          </w:p>
        </w:tc>
        <w:tc>
          <w:tcPr>
            <w:tcW w:w="3486" w:type="dxa"/>
          </w:tcPr>
          <w:p w:rsidR="00E95B8D" w:rsidRPr="00A666A6" w:rsidRDefault="00E95B8D" w:rsidP="00C673CF">
            <w:pPr>
              <w:rPr>
                <w:sz w:val="16"/>
                <w:szCs w:val="16"/>
              </w:rPr>
            </w:pPr>
            <w:r w:rsidRPr="00A666A6">
              <w:rPr>
                <w:sz w:val="16"/>
                <w:szCs w:val="16"/>
              </w:rPr>
              <w:t>От оказания услуг по финансовой аренде (лизингу)</w:t>
            </w:r>
          </w:p>
        </w:tc>
        <w:tc>
          <w:tcPr>
            <w:tcW w:w="1276" w:type="dxa"/>
          </w:tcPr>
          <w:p w:rsidR="00E95B8D" w:rsidRPr="00A666A6" w:rsidRDefault="00E95B8D" w:rsidP="00C673CF">
            <w:pPr>
              <w:jc w:val="right"/>
              <w:rPr>
                <w:sz w:val="16"/>
                <w:szCs w:val="16"/>
                <w:lang w:val="en-US"/>
              </w:rPr>
            </w:pPr>
            <w:r w:rsidRPr="00A666A6">
              <w:rPr>
                <w:sz w:val="16"/>
                <w:szCs w:val="16"/>
                <w:lang w:val="en-US"/>
              </w:rPr>
              <w:t>0</w:t>
            </w:r>
          </w:p>
        </w:tc>
        <w:tc>
          <w:tcPr>
            <w:tcW w:w="1417" w:type="dxa"/>
          </w:tcPr>
          <w:p w:rsidR="00E95B8D" w:rsidRPr="00A666A6" w:rsidRDefault="00E95B8D" w:rsidP="00C673CF">
            <w:pPr>
              <w:jc w:val="right"/>
              <w:rPr>
                <w:sz w:val="16"/>
                <w:szCs w:val="16"/>
              </w:rPr>
            </w:pPr>
            <w:r w:rsidRPr="00A666A6">
              <w:rPr>
                <w:sz w:val="16"/>
                <w:szCs w:val="16"/>
              </w:rPr>
              <w:t>0</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1.4</w:t>
            </w:r>
          </w:p>
        </w:tc>
        <w:tc>
          <w:tcPr>
            <w:tcW w:w="3486" w:type="dxa"/>
          </w:tcPr>
          <w:p w:rsidR="00E95B8D" w:rsidRPr="00A666A6" w:rsidRDefault="00E95B8D" w:rsidP="00C673CF">
            <w:pPr>
              <w:rPr>
                <w:sz w:val="16"/>
                <w:szCs w:val="16"/>
              </w:rPr>
            </w:pPr>
            <w:r w:rsidRPr="00A666A6">
              <w:rPr>
                <w:sz w:val="16"/>
                <w:szCs w:val="16"/>
              </w:rPr>
              <w:t xml:space="preserve">От вложений в ценные бумаги </w:t>
            </w:r>
          </w:p>
        </w:tc>
        <w:tc>
          <w:tcPr>
            <w:tcW w:w="1276" w:type="dxa"/>
          </w:tcPr>
          <w:p w:rsidR="00E95B8D" w:rsidRPr="00A666A6" w:rsidRDefault="00E95B8D" w:rsidP="00C673CF">
            <w:pPr>
              <w:jc w:val="right"/>
              <w:rPr>
                <w:sz w:val="16"/>
                <w:szCs w:val="16"/>
                <w:lang w:val="en-US"/>
              </w:rPr>
            </w:pPr>
            <w:r w:rsidRPr="00A666A6">
              <w:rPr>
                <w:sz w:val="16"/>
                <w:szCs w:val="16"/>
                <w:lang w:val="en-US"/>
              </w:rPr>
              <w:t>103 525 329</w:t>
            </w:r>
          </w:p>
        </w:tc>
        <w:tc>
          <w:tcPr>
            <w:tcW w:w="1417" w:type="dxa"/>
          </w:tcPr>
          <w:p w:rsidR="00E95B8D" w:rsidRPr="00A666A6" w:rsidRDefault="00E95B8D" w:rsidP="00C673CF">
            <w:pPr>
              <w:jc w:val="right"/>
              <w:rPr>
                <w:sz w:val="16"/>
                <w:szCs w:val="16"/>
              </w:rPr>
            </w:pPr>
            <w:r w:rsidRPr="00A666A6">
              <w:rPr>
                <w:sz w:val="16"/>
                <w:szCs w:val="16"/>
              </w:rPr>
              <w:t>100 445 369</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2</w:t>
            </w:r>
          </w:p>
        </w:tc>
        <w:tc>
          <w:tcPr>
            <w:tcW w:w="3486" w:type="dxa"/>
          </w:tcPr>
          <w:p w:rsidR="00E95B8D" w:rsidRPr="00A666A6" w:rsidRDefault="00E95B8D" w:rsidP="00C673CF">
            <w:pPr>
              <w:rPr>
                <w:sz w:val="16"/>
                <w:szCs w:val="16"/>
              </w:rPr>
            </w:pPr>
            <w:r w:rsidRPr="00A666A6">
              <w:rPr>
                <w:sz w:val="16"/>
                <w:szCs w:val="16"/>
              </w:rPr>
              <w:t xml:space="preserve">Процентные расходы, всего, в том числе: </w:t>
            </w:r>
          </w:p>
        </w:tc>
        <w:tc>
          <w:tcPr>
            <w:tcW w:w="1276" w:type="dxa"/>
          </w:tcPr>
          <w:p w:rsidR="00E95B8D" w:rsidRPr="00A666A6" w:rsidRDefault="00E95B8D" w:rsidP="00C673CF">
            <w:pPr>
              <w:jc w:val="right"/>
              <w:rPr>
                <w:sz w:val="16"/>
                <w:szCs w:val="16"/>
                <w:lang w:val="en-US"/>
              </w:rPr>
            </w:pPr>
            <w:r w:rsidRPr="00A666A6">
              <w:rPr>
                <w:sz w:val="16"/>
                <w:szCs w:val="16"/>
                <w:lang w:val="en-US"/>
              </w:rPr>
              <w:t>294 160 076</w:t>
            </w:r>
          </w:p>
        </w:tc>
        <w:tc>
          <w:tcPr>
            <w:tcW w:w="1417" w:type="dxa"/>
          </w:tcPr>
          <w:p w:rsidR="00E95B8D" w:rsidRPr="00A666A6" w:rsidRDefault="00E95B8D" w:rsidP="00C673CF">
            <w:pPr>
              <w:jc w:val="right"/>
              <w:rPr>
                <w:sz w:val="16"/>
                <w:szCs w:val="16"/>
              </w:rPr>
            </w:pPr>
            <w:r w:rsidRPr="00A666A6">
              <w:rPr>
                <w:sz w:val="16"/>
                <w:szCs w:val="16"/>
              </w:rPr>
              <w:t>262 061 888</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2.1</w:t>
            </w:r>
          </w:p>
        </w:tc>
        <w:tc>
          <w:tcPr>
            <w:tcW w:w="3486" w:type="dxa"/>
          </w:tcPr>
          <w:p w:rsidR="00E95B8D" w:rsidRPr="00A666A6" w:rsidRDefault="00E95B8D" w:rsidP="00C673CF">
            <w:pPr>
              <w:rPr>
                <w:sz w:val="16"/>
                <w:szCs w:val="16"/>
              </w:rPr>
            </w:pPr>
            <w:r w:rsidRPr="00A666A6">
              <w:rPr>
                <w:sz w:val="16"/>
                <w:szCs w:val="16"/>
              </w:rPr>
              <w:t xml:space="preserve">По привлеченным средствам кредитных организаций </w:t>
            </w:r>
          </w:p>
        </w:tc>
        <w:tc>
          <w:tcPr>
            <w:tcW w:w="1276" w:type="dxa"/>
          </w:tcPr>
          <w:p w:rsidR="00E95B8D" w:rsidRPr="00A666A6" w:rsidRDefault="00E95B8D" w:rsidP="00C673CF">
            <w:pPr>
              <w:jc w:val="right"/>
              <w:rPr>
                <w:sz w:val="16"/>
                <w:szCs w:val="16"/>
                <w:lang w:val="en-US"/>
              </w:rPr>
            </w:pPr>
            <w:r w:rsidRPr="00A666A6">
              <w:rPr>
                <w:sz w:val="16"/>
                <w:szCs w:val="16"/>
                <w:lang w:val="en-US"/>
              </w:rPr>
              <w:t>31 006 883</w:t>
            </w:r>
          </w:p>
        </w:tc>
        <w:tc>
          <w:tcPr>
            <w:tcW w:w="1417" w:type="dxa"/>
          </w:tcPr>
          <w:p w:rsidR="00E95B8D" w:rsidRPr="00A666A6" w:rsidRDefault="00E95B8D" w:rsidP="00C673CF">
            <w:pPr>
              <w:jc w:val="right"/>
              <w:rPr>
                <w:sz w:val="16"/>
                <w:szCs w:val="16"/>
              </w:rPr>
            </w:pPr>
            <w:r w:rsidRPr="00A666A6">
              <w:rPr>
                <w:sz w:val="16"/>
                <w:szCs w:val="16"/>
              </w:rPr>
              <w:t>28 280 326</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2.2</w:t>
            </w:r>
          </w:p>
        </w:tc>
        <w:tc>
          <w:tcPr>
            <w:tcW w:w="3486" w:type="dxa"/>
          </w:tcPr>
          <w:p w:rsidR="00E95B8D" w:rsidRPr="00A666A6" w:rsidRDefault="00E95B8D" w:rsidP="00C673CF">
            <w:pPr>
              <w:rPr>
                <w:sz w:val="16"/>
                <w:szCs w:val="16"/>
              </w:rPr>
            </w:pPr>
            <w:r w:rsidRPr="00A666A6">
              <w:rPr>
                <w:sz w:val="16"/>
                <w:szCs w:val="16"/>
              </w:rPr>
              <w:t xml:space="preserve">По привлеченным средствам клиентов, не являющихся кредитными организациями </w:t>
            </w:r>
          </w:p>
        </w:tc>
        <w:tc>
          <w:tcPr>
            <w:tcW w:w="1276" w:type="dxa"/>
          </w:tcPr>
          <w:p w:rsidR="00E95B8D" w:rsidRPr="00A666A6" w:rsidRDefault="00E95B8D" w:rsidP="00C673CF">
            <w:pPr>
              <w:jc w:val="right"/>
              <w:rPr>
                <w:sz w:val="16"/>
                <w:szCs w:val="16"/>
                <w:lang w:val="en-US"/>
              </w:rPr>
            </w:pPr>
            <w:r w:rsidRPr="00A666A6">
              <w:rPr>
                <w:sz w:val="16"/>
                <w:szCs w:val="16"/>
                <w:lang w:val="en-US"/>
              </w:rPr>
              <w:t>254 878 190</w:t>
            </w:r>
          </w:p>
        </w:tc>
        <w:tc>
          <w:tcPr>
            <w:tcW w:w="1417" w:type="dxa"/>
          </w:tcPr>
          <w:p w:rsidR="00E95B8D" w:rsidRPr="00A666A6" w:rsidRDefault="00E95B8D" w:rsidP="00C673CF">
            <w:pPr>
              <w:jc w:val="right"/>
              <w:rPr>
                <w:sz w:val="16"/>
                <w:szCs w:val="16"/>
              </w:rPr>
            </w:pPr>
            <w:r w:rsidRPr="00A666A6">
              <w:rPr>
                <w:sz w:val="16"/>
                <w:szCs w:val="16"/>
              </w:rPr>
              <w:t>230 620 472</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2.3</w:t>
            </w:r>
          </w:p>
        </w:tc>
        <w:tc>
          <w:tcPr>
            <w:tcW w:w="3486" w:type="dxa"/>
          </w:tcPr>
          <w:p w:rsidR="00E95B8D" w:rsidRPr="00A666A6" w:rsidRDefault="00E95B8D" w:rsidP="00C673CF">
            <w:pPr>
              <w:rPr>
                <w:sz w:val="16"/>
                <w:szCs w:val="16"/>
              </w:rPr>
            </w:pPr>
            <w:r w:rsidRPr="00A666A6">
              <w:rPr>
                <w:sz w:val="16"/>
                <w:szCs w:val="16"/>
              </w:rPr>
              <w:t xml:space="preserve">По выпущенным долговым обязательствам </w:t>
            </w:r>
          </w:p>
        </w:tc>
        <w:tc>
          <w:tcPr>
            <w:tcW w:w="1276" w:type="dxa"/>
          </w:tcPr>
          <w:p w:rsidR="00E95B8D" w:rsidRPr="00A666A6" w:rsidRDefault="00E95B8D" w:rsidP="00C673CF">
            <w:pPr>
              <w:jc w:val="right"/>
              <w:rPr>
                <w:sz w:val="16"/>
                <w:szCs w:val="16"/>
                <w:lang w:val="en-US"/>
              </w:rPr>
            </w:pPr>
            <w:r w:rsidRPr="00A666A6">
              <w:rPr>
                <w:sz w:val="16"/>
                <w:szCs w:val="16"/>
                <w:lang w:val="en-US"/>
              </w:rPr>
              <w:t>8 275 003</w:t>
            </w:r>
          </w:p>
        </w:tc>
        <w:tc>
          <w:tcPr>
            <w:tcW w:w="1417" w:type="dxa"/>
          </w:tcPr>
          <w:p w:rsidR="00E95B8D" w:rsidRPr="00A666A6" w:rsidRDefault="00E95B8D" w:rsidP="00C673CF">
            <w:pPr>
              <w:jc w:val="right"/>
              <w:rPr>
                <w:sz w:val="16"/>
                <w:szCs w:val="16"/>
              </w:rPr>
            </w:pPr>
            <w:r w:rsidRPr="00A666A6">
              <w:rPr>
                <w:sz w:val="16"/>
                <w:szCs w:val="16"/>
              </w:rPr>
              <w:t>3 161 090</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3</w:t>
            </w:r>
          </w:p>
        </w:tc>
        <w:tc>
          <w:tcPr>
            <w:tcW w:w="3486" w:type="dxa"/>
          </w:tcPr>
          <w:p w:rsidR="00E95B8D" w:rsidRPr="00A666A6" w:rsidRDefault="00E95B8D" w:rsidP="00C673CF">
            <w:pPr>
              <w:rPr>
                <w:sz w:val="16"/>
                <w:szCs w:val="16"/>
              </w:rPr>
            </w:pPr>
            <w:r w:rsidRPr="00A666A6">
              <w:rPr>
                <w:sz w:val="16"/>
                <w:szCs w:val="16"/>
              </w:rPr>
              <w:t xml:space="preserve">Чистые процентные доходы (отрицательная процентная маржа) </w:t>
            </w:r>
          </w:p>
        </w:tc>
        <w:tc>
          <w:tcPr>
            <w:tcW w:w="1276" w:type="dxa"/>
          </w:tcPr>
          <w:p w:rsidR="00E95B8D" w:rsidRPr="00A666A6" w:rsidRDefault="00E95B8D" w:rsidP="00C673CF">
            <w:pPr>
              <w:jc w:val="right"/>
              <w:rPr>
                <w:sz w:val="16"/>
                <w:szCs w:val="16"/>
                <w:lang w:val="en-US"/>
              </w:rPr>
            </w:pPr>
            <w:r w:rsidRPr="00A666A6">
              <w:rPr>
                <w:sz w:val="16"/>
                <w:szCs w:val="16"/>
                <w:lang w:val="en-US"/>
              </w:rPr>
              <w:t>502 833 216</w:t>
            </w:r>
          </w:p>
        </w:tc>
        <w:tc>
          <w:tcPr>
            <w:tcW w:w="1417" w:type="dxa"/>
          </w:tcPr>
          <w:p w:rsidR="00E95B8D" w:rsidRPr="00A666A6" w:rsidRDefault="00E95B8D" w:rsidP="00C673CF">
            <w:pPr>
              <w:jc w:val="right"/>
              <w:rPr>
                <w:sz w:val="16"/>
                <w:szCs w:val="16"/>
              </w:rPr>
            </w:pPr>
            <w:r w:rsidRPr="00A666A6">
              <w:rPr>
                <w:sz w:val="16"/>
                <w:szCs w:val="16"/>
              </w:rPr>
              <w:t>575 825 928</w:t>
            </w:r>
          </w:p>
        </w:tc>
      </w:tr>
      <w:tr w:rsidR="00E95B8D" w:rsidRPr="00A666A6" w:rsidTr="008A044F">
        <w:trPr>
          <w:cantSplit/>
          <w:trHeight w:val="720"/>
        </w:trPr>
        <w:tc>
          <w:tcPr>
            <w:tcW w:w="462" w:type="dxa"/>
          </w:tcPr>
          <w:p w:rsidR="00E95B8D" w:rsidRPr="00A666A6" w:rsidRDefault="00E95B8D" w:rsidP="00C673CF">
            <w:pPr>
              <w:rPr>
                <w:sz w:val="16"/>
                <w:szCs w:val="16"/>
              </w:rPr>
            </w:pPr>
            <w:r w:rsidRPr="00A666A6">
              <w:rPr>
                <w:sz w:val="16"/>
                <w:szCs w:val="16"/>
              </w:rPr>
              <w:t>4</w:t>
            </w:r>
          </w:p>
        </w:tc>
        <w:tc>
          <w:tcPr>
            <w:tcW w:w="3486" w:type="dxa"/>
          </w:tcPr>
          <w:p w:rsidR="00E95B8D" w:rsidRPr="00A666A6" w:rsidRDefault="00E95B8D" w:rsidP="00C673CF">
            <w:pPr>
              <w:rPr>
                <w:sz w:val="16"/>
                <w:szCs w:val="16"/>
              </w:rPr>
            </w:pPr>
            <w:r w:rsidRPr="00A666A6">
              <w:rPr>
                <w:sz w:val="16"/>
                <w:szCs w:val="16"/>
              </w:rPr>
              <w:t xml:space="preserve">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всего, в том числе: </w:t>
            </w:r>
          </w:p>
        </w:tc>
        <w:tc>
          <w:tcPr>
            <w:tcW w:w="1276" w:type="dxa"/>
          </w:tcPr>
          <w:p w:rsidR="00E95B8D" w:rsidRPr="00A666A6" w:rsidRDefault="00E95B8D" w:rsidP="00C673CF">
            <w:pPr>
              <w:jc w:val="right"/>
              <w:rPr>
                <w:sz w:val="16"/>
                <w:szCs w:val="16"/>
                <w:lang w:val="en-US"/>
              </w:rPr>
            </w:pPr>
            <w:r w:rsidRPr="00A666A6">
              <w:rPr>
                <w:sz w:val="16"/>
                <w:szCs w:val="16"/>
                <w:lang w:val="en-US"/>
              </w:rPr>
              <w:t>-80 611 020</w:t>
            </w:r>
          </w:p>
        </w:tc>
        <w:tc>
          <w:tcPr>
            <w:tcW w:w="1417" w:type="dxa"/>
          </w:tcPr>
          <w:p w:rsidR="00E95B8D" w:rsidRPr="00A666A6" w:rsidRDefault="00E95B8D" w:rsidP="00C673CF">
            <w:pPr>
              <w:jc w:val="right"/>
              <w:rPr>
                <w:sz w:val="16"/>
                <w:szCs w:val="16"/>
              </w:rPr>
            </w:pPr>
            <w:r w:rsidRPr="00A666A6">
              <w:rPr>
                <w:sz w:val="16"/>
                <w:szCs w:val="16"/>
              </w:rPr>
              <w:t>16 393 889</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4.1</w:t>
            </w:r>
          </w:p>
        </w:tc>
        <w:tc>
          <w:tcPr>
            <w:tcW w:w="3486" w:type="dxa"/>
          </w:tcPr>
          <w:p w:rsidR="00E95B8D" w:rsidRPr="00A666A6" w:rsidRDefault="00E95B8D" w:rsidP="00C673CF">
            <w:pPr>
              <w:rPr>
                <w:sz w:val="16"/>
                <w:szCs w:val="16"/>
              </w:rPr>
            </w:pPr>
            <w:r w:rsidRPr="00A666A6">
              <w:rPr>
                <w:sz w:val="16"/>
                <w:szCs w:val="16"/>
              </w:rPr>
              <w:t xml:space="preserve">Изменение резерва на возможные потери по начисленным процентным доходам </w:t>
            </w:r>
          </w:p>
        </w:tc>
        <w:tc>
          <w:tcPr>
            <w:tcW w:w="1276" w:type="dxa"/>
          </w:tcPr>
          <w:p w:rsidR="00E95B8D" w:rsidRPr="00A666A6" w:rsidRDefault="00E95B8D" w:rsidP="00C673CF">
            <w:pPr>
              <w:jc w:val="right"/>
              <w:rPr>
                <w:sz w:val="16"/>
                <w:szCs w:val="16"/>
                <w:lang w:val="en-US"/>
              </w:rPr>
            </w:pPr>
            <w:r w:rsidRPr="00A666A6">
              <w:rPr>
                <w:sz w:val="16"/>
                <w:szCs w:val="16"/>
                <w:lang w:val="en-US"/>
              </w:rPr>
              <w:t>-1 790 023</w:t>
            </w:r>
          </w:p>
        </w:tc>
        <w:tc>
          <w:tcPr>
            <w:tcW w:w="1417" w:type="dxa"/>
          </w:tcPr>
          <w:p w:rsidR="00E95B8D" w:rsidRPr="00A666A6" w:rsidRDefault="00E95B8D" w:rsidP="00C673CF">
            <w:pPr>
              <w:jc w:val="right"/>
              <w:rPr>
                <w:sz w:val="16"/>
                <w:szCs w:val="16"/>
              </w:rPr>
            </w:pPr>
            <w:r w:rsidRPr="00A666A6">
              <w:rPr>
                <w:sz w:val="16"/>
                <w:szCs w:val="16"/>
              </w:rPr>
              <w:t>235 208</w:t>
            </w:r>
          </w:p>
        </w:tc>
      </w:tr>
      <w:tr w:rsidR="00E95B8D" w:rsidRPr="00A666A6" w:rsidTr="008A044F">
        <w:trPr>
          <w:cantSplit/>
          <w:trHeight w:val="480"/>
        </w:trPr>
        <w:tc>
          <w:tcPr>
            <w:tcW w:w="462" w:type="dxa"/>
          </w:tcPr>
          <w:p w:rsidR="00E95B8D" w:rsidRPr="00A666A6" w:rsidRDefault="00E95B8D" w:rsidP="00C673CF">
            <w:pPr>
              <w:rPr>
                <w:sz w:val="16"/>
                <w:szCs w:val="16"/>
              </w:rPr>
            </w:pPr>
            <w:r w:rsidRPr="00A666A6">
              <w:rPr>
                <w:sz w:val="16"/>
                <w:szCs w:val="16"/>
              </w:rPr>
              <w:t>5</w:t>
            </w:r>
          </w:p>
        </w:tc>
        <w:tc>
          <w:tcPr>
            <w:tcW w:w="3486" w:type="dxa"/>
          </w:tcPr>
          <w:p w:rsidR="00E95B8D" w:rsidRPr="00A666A6" w:rsidRDefault="00E95B8D" w:rsidP="00C673CF">
            <w:pPr>
              <w:rPr>
                <w:sz w:val="16"/>
                <w:szCs w:val="16"/>
              </w:rPr>
            </w:pPr>
            <w:r w:rsidRPr="00A666A6">
              <w:rPr>
                <w:sz w:val="16"/>
                <w:szCs w:val="16"/>
              </w:rPr>
              <w:t xml:space="preserve">Чистые процентные доходы (отрицательная процентная маржа) после создания резерва на возможные потери </w:t>
            </w:r>
          </w:p>
        </w:tc>
        <w:tc>
          <w:tcPr>
            <w:tcW w:w="1276" w:type="dxa"/>
          </w:tcPr>
          <w:p w:rsidR="00E95B8D" w:rsidRPr="00A666A6" w:rsidRDefault="00E95B8D" w:rsidP="00C673CF">
            <w:pPr>
              <w:jc w:val="right"/>
              <w:rPr>
                <w:sz w:val="16"/>
                <w:szCs w:val="16"/>
                <w:lang w:val="en-US"/>
              </w:rPr>
            </w:pPr>
            <w:r w:rsidRPr="00A666A6">
              <w:rPr>
                <w:sz w:val="16"/>
                <w:szCs w:val="16"/>
                <w:lang w:val="en-US"/>
              </w:rPr>
              <w:t>422 222 196</w:t>
            </w:r>
          </w:p>
        </w:tc>
        <w:tc>
          <w:tcPr>
            <w:tcW w:w="1417" w:type="dxa"/>
          </w:tcPr>
          <w:p w:rsidR="00E95B8D" w:rsidRPr="00A666A6" w:rsidRDefault="00E95B8D" w:rsidP="00C673CF">
            <w:pPr>
              <w:jc w:val="right"/>
              <w:rPr>
                <w:sz w:val="16"/>
                <w:szCs w:val="16"/>
              </w:rPr>
            </w:pPr>
            <w:r w:rsidRPr="00A666A6">
              <w:rPr>
                <w:sz w:val="16"/>
                <w:szCs w:val="16"/>
              </w:rPr>
              <w:t>592 219 817</w:t>
            </w:r>
          </w:p>
        </w:tc>
      </w:tr>
      <w:tr w:rsidR="00E95B8D" w:rsidRPr="00A666A6" w:rsidTr="008A044F">
        <w:trPr>
          <w:cantSplit/>
          <w:trHeight w:val="480"/>
        </w:trPr>
        <w:tc>
          <w:tcPr>
            <w:tcW w:w="462" w:type="dxa"/>
          </w:tcPr>
          <w:p w:rsidR="00E95B8D" w:rsidRPr="00A666A6" w:rsidRDefault="00E95B8D" w:rsidP="00C673CF">
            <w:pPr>
              <w:rPr>
                <w:sz w:val="16"/>
                <w:szCs w:val="16"/>
              </w:rPr>
            </w:pPr>
            <w:r w:rsidRPr="00A666A6">
              <w:rPr>
                <w:sz w:val="16"/>
                <w:szCs w:val="16"/>
              </w:rPr>
              <w:t>6</w:t>
            </w:r>
          </w:p>
        </w:tc>
        <w:tc>
          <w:tcPr>
            <w:tcW w:w="3486" w:type="dxa"/>
          </w:tcPr>
          <w:p w:rsidR="00E95B8D" w:rsidRPr="00A666A6" w:rsidRDefault="00E95B8D" w:rsidP="00C673CF">
            <w:pPr>
              <w:rPr>
                <w:sz w:val="16"/>
                <w:szCs w:val="16"/>
              </w:rPr>
            </w:pPr>
            <w:r w:rsidRPr="00A666A6">
              <w:rPr>
                <w:sz w:val="16"/>
                <w:szCs w:val="16"/>
              </w:rPr>
              <w:t xml:space="preserve">Чистые доходы от операций с ценными бумагами, оцениваемыми по справедливой стоимости через прибыль или убыток </w:t>
            </w:r>
          </w:p>
        </w:tc>
        <w:tc>
          <w:tcPr>
            <w:tcW w:w="1276" w:type="dxa"/>
          </w:tcPr>
          <w:p w:rsidR="00E95B8D" w:rsidRPr="00A666A6" w:rsidRDefault="00E95B8D" w:rsidP="00C673CF">
            <w:pPr>
              <w:jc w:val="right"/>
              <w:rPr>
                <w:sz w:val="16"/>
                <w:szCs w:val="16"/>
                <w:lang w:val="en-US"/>
              </w:rPr>
            </w:pPr>
            <w:r w:rsidRPr="00A666A6">
              <w:rPr>
                <w:sz w:val="16"/>
                <w:szCs w:val="16"/>
                <w:lang w:val="en-US"/>
              </w:rPr>
              <w:t>1 633 852</w:t>
            </w:r>
          </w:p>
        </w:tc>
        <w:tc>
          <w:tcPr>
            <w:tcW w:w="1417" w:type="dxa"/>
          </w:tcPr>
          <w:p w:rsidR="00E95B8D" w:rsidRPr="00A666A6" w:rsidRDefault="00E95B8D" w:rsidP="00C673CF">
            <w:pPr>
              <w:jc w:val="right"/>
              <w:rPr>
                <w:sz w:val="16"/>
                <w:szCs w:val="16"/>
              </w:rPr>
            </w:pPr>
            <w:r w:rsidRPr="00A666A6">
              <w:rPr>
                <w:sz w:val="16"/>
                <w:szCs w:val="16"/>
              </w:rPr>
              <w:t>-843 279</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7</w:t>
            </w:r>
          </w:p>
        </w:tc>
        <w:tc>
          <w:tcPr>
            <w:tcW w:w="3486" w:type="dxa"/>
          </w:tcPr>
          <w:p w:rsidR="00E95B8D" w:rsidRPr="00A666A6" w:rsidRDefault="00E95B8D" w:rsidP="00C673CF">
            <w:pPr>
              <w:rPr>
                <w:sz w:val="16"/>
                <w:szCs w:val="16"/>
              </w:rPr>
            </w:pPr>
            <w:r w:rsidRPr="00A666A6">
              <w:rPr>
                <w:sz w:val="16"/>
                <w:szCs w:val="16"/>
              </w:rPr>
              <w:t xml:space="preserve">Чистые доходы от операций с ценными бумагами, имеющимися в наличии для продажи </w:t>
            </w:r>
          </w:p>
        </w:tc>
        <w:tc>
          <w:tcPr>
            <w:tcW w:w="1276" w:type="dxa"/>
          </w:tcPr>
          <w:p w:rsidR="00E95B8D" w:rsidRPr="00A666A6" w:rsidRDefault="00E95B8D" w:rsidP="00C673CF">
            <w:pPr>
              <w:jc w:val="right"/>
              <w:rPr>
                <w:sz w:val="16"/>
                <w:szCs w:val="16"/>
                <w:lang w:val="en-US"/>
              </w:rPr>
            </w:pPr>
            <w:r w:rsidRPr="00A666A6">
              <w:rPr>
                <w:sz w:val="16"/>
                <w:szCs w:val="16"/>
                <w:lang w:val="en-US"/>
              </w:rPr>
              <w:t>14 928 755</w:t>
            </w:r>
          </w:p>
        </w:tc>
        <w:tc>
          <w:tcPr>
            <w:tcW w:w="1417" w:type="dxa"/>
          </w:tcPr>
          <w:p w:rsidR="00E95B8D" w:rsidRPr="00A666A6" w:rsidRDefault="00E95B8D" w:rsidP="00C673CF">
            <w:pPr>
              <w:jc w:val="right"/>
              <w:rPr>
                <w:sz w:val="16"/>
                <w:szCs w:val="16"/>
              </w:rPr>
            </w:pPr>
            <w:r w:rsidRPr="00A666A6">
              <w:rPr>
                <w:sz w:val="16"/>
                <w:szCs w:val="16"/>
              </w:rPr>
              <w:t>8 245 132</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8</w:t>
            </w:r>
          </w:p>
        </w:tc>
        <w:tc>
          <w:tcPr>
            <w:tcW w:w="3486" w:type="dxa"/>
          </w:tcPr>
          <w:p w:rsidR="00E95B8D" w:rsidRPr="00A666A6" w:rsidRDefault="00E95B8D" w:rsidP="00C673CF">
            <w:pPr>
              <w:rPr>
                <w:sz w:val="16"/>
                <w:szCs w:val="16"/>
              </w:rPr>
            </w:pPr>
            <w:r w:rsidRPr="00A666A6">
              <w:rPr>
                <w:sz w:val="16"/>
                <w:szCs w:val="16"/>
              </w:rPr>
              <w:t>Чистые доходы от операций с ценными бумагами, удерживаемыми до погашения</w:t>
            </w:r>
          </w:p>
        </w:tc>
        <w:tc>
          <w:tcPr>
            <w:tcW w:w="1276" w:type="dxa"/>
          </w:tcPr>
          <w:p w:rsidR="00E95B8D" w:rsidRPr="00A666A6" w:rsidRDefault="00E95B8D" w:rsidP="00C673CF">
            <w:pPr>
              <w:jc w:val="right"/>
              <w:rPr>
                <w:sz w:val="16"/>
                <w:szCs w:val="16"/>
                <w:lang w:val="en-US"/>
              </w:rPr>
            </w:pPr>
            <w:r w:rsidRPr="00A666A6">
              <w:rPr>
                <w:sz w:val="16"/>
                <w:szCs w:val="16"/>
                <w:lang w:val="en-US"/>
              </w:rPr>
              <w:t>-8 454</w:t>
            </w:r>
          </w:p>
        </w:tc>
        <w:tc>
          <w:tcPr>
            <w:tcW w:w="1417" w:type="dxa"/>
          </w:tcPr>
          <w:p w:rsidR="00E95B8D" w:rsidRPr="00A666A6" w:rsidRDefault="00E95B8D" w:rsidP="00C673CF">
            <w:pPr>
              <w:jc w:val="right"/>
              <w:rPr>
                <w:sz w:val="16"/>
                <w:szCs w:val="16"/>
              </w:rPr>
            </w:pPr>
            <w:r w:rsidRPr="00A666A6">
              <w:rPr>
                <w:sz w:val="16"/>
                <w:szCs w:val="16"/>
              </w:rPr>
              <w:t>-13 693</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9</w:t>
            </w:r>
          </w:p>
        </w:tc>
        <w:tc>
          <w:tcPr>
            <w:tcW w:w="3486" w:type="dxa"/>
          </w:tcPr>
          <w:p w:rsidR="00E95B8D" w:rsidRPr="00A666A6" w:rsidRDefault="00E95B8D" w:rsidP="00C673CF">
            <w:pPr>
              <w:rPr>
                <w:sz w:val="16"/>
                <w:szCs w:val="16"/>
              </w:rPr>
            </w:pPr>
            <w:r w:rsidRPr="00A666A6">
              <w:rPr>
                <w:sz w:val="16"/>
                <w:szCs w:val="16"/>
              </w:rPr>
              <w:t xml:space="preserve">Чистые доходы от операций с иностранной валютой </w:t>
            </w:r>
          </w:p>
        </w:tc>
        <w:tc>
          <w:tcPr>
            <w:tcW w:w="1276" w:type="dxa"/>
          </w:tcPr>
          <w:p w:rsidR="00E95B8D" w:rsidRPr="00A666A6" w:rsidRDefault="00E95B8D" w:rsidP="00C673CF">
            <w:pPr>
              <w:jc w:val="right"/>
              <w:rPr>
                <w:sz w:val="16"/>
                <w:szCs w:val="16"/>
                <w:lang w:val="en-US"/>
              </w:rPr>
            </w:pPr>
            <w:r w:rsidRPr="00A666A6">
              <w:rPr>
                <w:sz w:val="16"/>
                <w:szCs w:val="16"/>
                <w:lang w:val="en-US"/>
              </w:rPr>
              <w:t>-14 836 639</w:t>
            </w:r>
          </w:p>
        </w:tc>
        <w:tc>
          <w:tcPr>
            <w:tcW w:w="1417" w:type="dxa"/>
          </w:tcPr>
          <w:p w:rsidR="00E95B8D" w:rsidRPr="00A666A6" w:rsidRDefault="00E95B8D" w:rsidP="00C673CF">
            <w:pPr>
              <w:jc w:val="right"/>
              <w:rPr>
                <w:sz w:val="16"/>
                <w:szCs w:val="16"/>
              </w:rPr>
            </w:pPr>
            <w:r w:rsidRPr="00A666A6">
              <w:rPr>
                <w:sz w:val="16"/>
                <w:szCs w:val="16"/>
              </w:rPr>
              <w:t>2 690 612</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10</w:t>
            </w:r>
          </w:p>
        </w:tc>
        <w:tc>
          <w:tcPr>
            <w:tcW w:w="3486" w:type="dxa"/>
          </w:tcPr>
          <w:p w:rsidR="00E95B8D" w:rsidRPr="00A666A6" w:rsidRDefault="00E95B8D" w:rsidP="00C673CF">
            <w:pPr>
              <w:rPr>
                <w:sz w:val="16"/>
                <w:szCs w:val="16"/>
              </w:rPr>
            </w:pPr>
            <w:r w:rsidRPr="00A666A6">
              <w:rPr>
                <w:sz w:val="16"/>
                <w:szCs w:val="16"/>
              </w:rPr>
              <w:t xml:space="preserve">Чистые доходы от переоценки иностранной валюты </w:t>
            </w:r>
          </w:p>
        </w:tc>
        <w:tc>
          <w:tcPr>
            <w:tcW w:w="1276" w:type="dxa"/>
          </w:tcPr>
          <w:p w:rsidR="00E95B8D" w:rsidRPr="00A666A6" w:rsidRDefault="00E95B8D" w:rsidP="00C673CF">
            <w:pPr>
              <w:jc w:val="right"/>
              <w:rPr>
                <w:sz w:val="16"/>
                <w:szCs w:val="16"/>
                <w:lang w:val="en-US"/>
              </w:rPr>
            </w:pPr>
            <w:r w:rsidRPr="00A666A6">
              <w:rPr>
                <w:sz w:val="16"/>
                <w:szCs w:val="16"/>
                <w:lang w:val="en-US"/>
              </w:rPr>
              <w:t>16 428 836</w:t>
            </w:r>
          </w:p>
        </w:tc>
        <w:tc>
          <w:tcPr>
            <w:tcW w:w="1417" w:type="dxa"/>
          </w:tcPr>
          <w:p w:rsidR="00E95B8D" w:rsidRPr="00A666A6" w:rsidRDefault="00E95B8D" w:rsidP="00C673CF">
            <w:pPr>
              <w:jc w:val="right"/>
              <w:rPr>
                <w:sz w:val="16"/>
                <w:szCs w:val="16"/>
              </w:rPr>
            </w:pPr>
            <w:r w:rsidRPr="00A666A6">
              <w:rPr>
                <w:sz w:val="16"/>
                <w:szCs w:val="16"/>
              </w:rPr>
              <w:t>6 344 991</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11</w:t>
            </w:r>
          </w:p>
        </w:tc>
        <w:tc>
          <w:tcPr>
            <w:tcW w:w="3486" w:type="dxa"/>
          </w:tcPr>
          <w:p w:rsidR="00E95B8D" w:rsidRPr="00A666A6" w:rsidRDefault="00E95B8D" w:rsidP="00C673CF">
            <w:pPr>
              <w:rPr>
                <w:sz w:val="16"/>
                <w:szCs w:val="16"/>
              </w:rPr>
            </w:pPr>
            <w:r w:rsidRPr="00A666A6">
              <w:rPr>
                <w:sz w:val="16"/>
                <w:szCs w:val="16"/>
              </w:rPr>
              <w:t xml:space="preserve">Доходы от участия в капитале других юридических лиц </w:t>
            </w:r>
          </w:p>
        </w:tc>
        <w:tc>
          <w:tcPr>
            <w:tcW w:w="1276" w:type="dxa"/>
          </w:tcPr>
          <w:p w:rsidR="00E95B8D" w:rsidRPr="00A666A6" w:rsidRDefault="00E95B8D" w:rsidP="00C673CF">
            <w:pPr>
              <w:jc w:val="right"/>
              <w:rPr>
                <w:sz w:val="16"/>
                <w:szCs w:val="16"/>
                <w:lang w:val="en-US"/>
              </w:rPr>
            </w:pPr>
            <w:r w:rsidRPr="00A666A6">
              <w:rPr>
                <w:sz w:val="16"/>
                <w:szCs w:val="16"/>
                <w:lang w:val="en-US"/>
              </w:rPr>
              <w:t>1 420 220</w:t>
            </w:r>
          </w:p>
        </w:tc>
        <w:tc>
          <w:tcPr>
            <w:tcW w:w="1417" w:type="dxa"/>
          </w:tcPr>
          <w:p w:rsidR="00E95B8D" w:rsidRPr="00A666A6" w:rsidRDefault="00E95B8D" w:rsidP="00C673CF">
            <w:pPr>
              <w:jc w:val="right"/>
              <w:rPr>
                <w:sz w:val="16"/>
                <w:szCs w:val="16"/>
              </w:rPr>
            </w:pPr>
            <w:r w:rsidRPr="00A666A6">
              <w:rPr>
                <w:sz w:val="16"/>
                <w:szCs w:val="16"/>
              </w:rPr>
              <w:t>3 529 344</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12</w:t>
            </w:r>
          </w:p>
        </w:tc>
        <w:tc>
          <w:tcPr>
            <w:tcW w:w="3486" w:type="dxa"/>
          </w:tcPr>
          <w:p w:rsidR="00E95B8D" w:rsidRPr="00A666A6" w:rsidRDefault="00E95B8D" w:rsidP="00C673CF">
            <w:pPr>
              <w:rPr>
                <w:sz w:val="16"/>
                <w:szCs w:val="16"/>
              </w:rPr>
            </w:pPr>
            <w:r w:rsidRPr="00A666A6">
              <w:rPr>
                <w:sz w:val="16"/>
                <w:szCs w:val="16"/>
              </w:rPr>
              <w:t xml:space="preserve">Комиссионные доходы </w:t>
            </w:r>
          </w:p>
        </w:tc>
        <w:tc>
          <w:tcPr>
            <w:tcW w:w="1276" w:type="dxa"/>
          </w:tcPr>
          <w:p w:rsidR="00E95B8D" w:rsidRPr="00A666A6" w:rsidRDefault="00E95B8D" w:rsidP="00C673CF">
            <w:pPr>
              <w:jc w:val="right"/>
              <w:rPr>
                <w:sz w:val="16"/>
                <w:szCs w:val="16"/>
                <w:lang w:val="en-US"/>
              </w:rPr>
            </w:pPr>
            <w:r w:rsidRPr="00A666A6">
              <w:rPr>
                <w:sz w:val="16"/>
                <w:szCs w:val="16"/>
                <w:lang w:val="en-US"/>
              </w:rPr>
              <w:t>118 503 621</w:t>
            </w:r>
          </w:p>
        </w:tc>
        <w:tc>
          <w:tcPr>
            <w:tcW w:w="1417" w:type="dxa"/>
          </w:tcPr>
          <w:p w:rsidR="00E95B8D" w:rsidRPr="00A666A6" w:rsidRDefault="00E95B8D" w:rsidP="00C673CF">
            <w:pPr>
              <w:jc w:val="right"/>
              <w:rPr>
                <w:sz w:val="16"/>
                <w:szCs w:val="16"/>
              </w:rPr>
            </w:pPr>
            <w:r w:rsidRPr="00A666A6">
              <w:rPr>
                <w:sz w:val="16"/>
                <w:szCs w:val="16"/>
              </w:rPr>
              <w:t>134 285 740</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13</w:t>
            </w:r>
          </w:p>
        </w:tc>
        <w:tc>
          <w:tcPr>
            <w:tcW w:w="3486" w:type="dxa"/>
          </w:tcPr>
          <w:p w:rsidR="00E95B8D" w:rsidRPr="00A666A6" w:rsidRDefault="00E95B8D" w:rsidP="00C673CF">
            <w:pPr>
              <w:rPr>
                <w:sz w:val="16"/>
                <w:szCs w:val="16"/>
              </w:rPr>
            </w:pPr>
            <w:r w:rsidRPr="00A666A6">
              <w:rPr>
                <w:sz w:val="16"/>
                <w:szCs w:val="16"/>
              </w:rPr>
              <w:t xml:space="preserve">Комиссионные расходы </w:t>
            </w:r>
          </w:p>
        </w:tc>
        <w:tc>
          <w:tcPr>
            <w:tcW w:w="1276" w:type="dxa"/>
          </w:tcPr>
          <w:p w:rsidR="00E95B8D" w:rsidRPr="00A666A6" w:rsidRDefault="00E95B8D" w:rsidP="00C673CF">
            <w:pPr>
              <w:jc w:val="right"/>
              <w:rPr>
                <w:sz w:val="16"/>
                <w:szCs w:val="16"/>
                <w:lang w:val="en-US"/>
              </w:rPr>
            </w:pPr>
            <w:r w:rsidRPr="00A666A6">
              <w:rPr>
                <w:sz w:val="16"/>
                <w:szCs w:val="16"/>
                <w:lang w:val="en-US"/>
              </w:rPr>
              <w:t>6 562 118</w:t>
            </w:r>
          </w:p>
        </w:tc>
        <w:tc>
          <w:tcPr>
            <w:tcW w:w="1417" w:type="dxa"/>
          </w:tcPr>
          <w:p w:rsidR="00E95B8D" w:rsidRPr="00A666A6" w:rsidRDefault="00E95B8D" w:rsidP="00C673CF">
            <w:pPr>
              <w:jc w:val="right"/>
              <w:rPr>
                <w:sz w:val="16"/>
                <w:szCs w:val="16"/>
              </w:rPr>
            </w:pPr>
            <w:r w:rsidRPr="00A666A6">
              <w:rPr>
                <w:sz w:val="16"/>
                <w:szCs w:val="16"/>
              </w:rPr>
              <w:t>8 709 750</w:t>
            </w:r>
          </w:p>
        </w:tc>
      </w:tr>
      <w:tr w:rsidR="00E95B8D" w:rsidRPr="00A666A6" w:rsidTr="008A044F">
        <w:trPr>
          <w:cantSplit/>
          <w:trHeight w:val="480"/>
        </w:trPr>
        <w:tc>
          <w:tcPr>
            <w:tcW w:w="462" w:type="dxa"/>
          </w:tcPr>
          <w:p w:rsidR="00E95B8D" w:rsidRPr="00A666A6" w:rsidRDefault="00E95B8D" w:rsidP="00C673CF">
            <w:pPr>
              <w:rPr>
                <w:sz w:val="16"/>
                <w:szCs w:val="16"/>
              </w:rPr>
            </w:pPr>
            <w:r w:rsidRPr="00A666A6">
              <w:rPr>
                <w:sz w:val="16"/>
                <w:szCs w:val="16"/>
              </w:rPr>
              <w:t>14</w:t>
            </w:r>
          </w:p>
        </w:tc>
        <w:tc>
          <w:tcPr>
            <w:tcW w:w="3486" w:type="dxa"/>
          </w:tcPr>
          <w:p w:rsidR="00E95B8D" w:rsidRPr="00A666A6" w:rsidRDefault="00E95B8D" w:rsidP="00C673CF">
            <w:pPr>
              <w:rPr>
                <w:sz w:val="16"/>
                <w:szCs w:val="16"/>
              </w:rPr>
            </w:pPr>
            <w:r w:rsidRPr="00A666A6">
              <w:rPr>
                <w:sz w:val="16"/>
                <w:szCs w:val="16"/>
              </w:rPr>
              <w:t xml:space="preserve">Изменение резерва на возможные потери по ценным бумагам, имеющимся в наличии для продажи  </w:t>
            </w:r>
          </w:p>
        </w:tc>
        <w:tc>
          <w:tcPr>
            <w:tcW w:w="1276" w:type="dxa"/>
          </w:tcPr>
          <w:p w:rsidR="00E95B8D" w:rsidRPr="00A666A6" w:rsidRDefault="00E95B8D" w:rsidP="00C673CF">
            <w:pPr>
              <w:jc w:val="right"/>
              <w:rPr>
                <w:sz w:val="16"/>
                <w:szCs w:val="16"/>
                <w:lang w:val="en-US"/>
              </w:rPr>
            </w:pPr>
            <w:r w:rsidRPr="00A666A6">
              <w:rPr>
                <w:sz w:val="16"/>
                <w:szCs w:val="16"/>
                <w:lang w:val="en-US"/>
              </w:rPr>
              <w:t>1 583 863</w:t>
            </w:r>
          </w:p>
        </w:tc>
        <w:tc>
          <w:tcPr>
            <w:tcW w:w="1417" w:type="dxa"/>
          </w:tcPr>
          <w:p w:rsidR="00E95B8D" w:rsidRPr="00A666A6" w:rsidRDefault="00E95B8D" w:rsidP="00C673CF">
            <w:pPr>
              <w:jc w:val="right"/>
              <w:rPr>
                <w:sz w:val="16"/>
                <w:szCs w:val="16"/>
              </w:rPr>
            </w:pPr>
            <w:r w:rsidRPr="00A666A6">
              <w:rPr>
                <w:sz w:val="16"/>
                <w:szCs w:val="16"/>
              </w:rPr>
              <w:t>-28 271</w:t>
            </w:r>
          </w:p>
        </w:tc>
      </w:tr>
      <w:tr w:rsidR="00E95B8D" w:rsidRPr="00A666A6" w:rsidTr="008A044F">
        <w:trPr>
          <w:cantSplit/>
          <w:trHeight w:val="360"/>
        </w:trPr>
        <w:tc>
          <w:tcPr>
            <w:tcW w:w="462" w:type="dxa"/>
          </w:tcPr>
          <w:p w:rsidR="00E95B8D" w:rsidRPr="00A666A6" w:rsidRDefault="00E95B8D" w:rsidP="00C673CF">
            <w:pPr>
              <w:rPr>
                <w:sz w:val="16"/>
                <w:szCs w:val="16"/>
              </w:rPr>
            </w:pPr>
            <w:r w:rsidRPr="00A666A6">
              <w:rPr>
                <w:sz w:val="16"/>
                <w:szCs w:val="16"/>
              </w:rPr>
              <w:t>15</w:t>
            </w:r>
          </w:p>
        </w:tc>
        <w:tc>
          <w:tcPr>
            <w:tcW w:w="3486" w:type="dxa"/>
          </w:tcPr>
          <w:p w:rsidR="00E95B8D" w:rsidRPr="00A666A6" w:rsidRDefault="00E95B8D" w:rsidP="00C673CF">
            <w:pPr>
              <w:rPr>
                <w:sz w:val="16"/>
                <w:szCs w:val="16"/>
              </w:rPr>
            </w:pPr>
            <w:r w:rsidRPr="00A666A6">
              <w:rPr>
                <w:sz w:val="16"/>
                <w:szCs w:val="16"/>
              </w:rPr>
              <w:t>Изменение резерва на возможные потери по ценным бумагам, удерживаемым до погашения</w:t>
            </w:r>
          </w:p>
        </w:tc>
        <w:tc>
          <w:tcPr>
            <w:tcW w:w="1276" w:type="dxa"/>
          </w:tcPr>
          <w:p w:rsidR="00E95B8D" w:rsidRPr="00A666A6" w:rsidRDefault="00E95B8D" w:rsidP="00C673CF">
            <w:pPr>
              <w:jc w:val="right"/>
              <w:rPr>
                <w:sz w:val="16"/>
                <w:szCs w:val="16"/>
                <w:lang w:val="en-US"/>
              </w:rPr>
            </w:pPr>
            <w:r w:rsidRPr="00A666A6">
              <w:rPr>
                <w:sz w:val="16"/>
                <w:szCs w:val="16"/>
                <w:lang w:val="en-US"/>
              </w:rPr>
              <w:t>-917 097</w:t>
            </w:r>
          </w:p>
        </w:tc>
        <w:tc>
          <w:tcPr>
            <w:tcW w:w="1417" w:type="dxa"/>
          </w:tcPr>
          <w:p w:rsidR="00E95B8D" w:rsidRPr="00A666A6" w:rsidRDefault="00E95B8D" w:rsidP="00C673CF">
            <w:pPr>
              <w:jc w:val="right"/>
              <w:rPr>
                <w:sz w:val="16"/>
                <w:szCs w:val="16"/>
              </w:rPr>
            </w:pPr>
            <w:r w:rsidRPr="00A666A6">
              <w:rPr>
                <w:sz w:val="16"/>
                <w:szCs w:val="16"/>
              </w:rPr>
              <w:t>41 098</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16</w:t>
            </w:r>
          </w:p>
        </w:tc>
        <w:tc>
          <w:tcPr>
            <w:tcW w:w="3486" w:type="dxa"/>
          </w:tcPr>
          <w:p w:rsidR="00E95B8D" w:rsidRPr="00A666A6" w:rsidRDefault="00E95B8D" w:rsidP="00C673CF">
            <w:pPr>
              <w:rPr>
                <w:sz w:val="16"/>
                <w:szCs w:val="16"/>
              </w:rPr>
            </w:pPr>
            <w:r w:rsidRPr="00A666A6">
              <w:rPr>
                <w:sz w:val="16"/>
                <w:szCs w:val="16"/>
              </w:rPr>
              <w:t>Изменение резерва по прочим потерям</w:t>
            </w:r>
          </w:p>
        </w:tc>
        <w:tc>
          <w:tcPr>
            <w:tcW w:w="1276" w:type="dxa"/>
          </w:tcPr>
          <w:p w:rsidR="00E95B8D" w:rsidRPr="00A666A6" w:rsidRDefault="00E95B8D" w:rsidP="00C673CF">
            <w:pPr>
              <w:jc w:val="right"/>
              <w:rPr>
                <w:sz w:val="16"/>
                <w:szCs w:val="16"/>
                <w:lang w:val="en-US"/>
              </w:rPr>
            </w:pPr>
            <w:r w:rsidRPr="00A666A6">
              <w:rPr>
                <w:sz w:val="16"/>
                <w:szCs w:val="16"/>
                <w:lang w:val="en-US"/>
              </w:rPr>
              <w:t>-6 924 269</w:t>
            </w:r>
          </w:p>
        </w:tc>
        <w:tc>
          <w:tcPr>
            <w:tcW w:w="1417" w:type="dxa"/>
          </w:tcPr>
          <w:p w:rsidR="00E95B8D" w:rsidRPr="00A666A6" w:rsidRDefault="00E95B8D" w:rsidP="00C673CF">
            <w:pPr>
              <w:jc w:val="right"/>
              <w:rPr>
                <w:sz w:val="16"/>
                <w:szCs w:val="16"/>
              </w:rPr>
            </w:pPr>
            <w:r w:rsidRPr="00A666A6">
              <w:rPr>
                <w:sz w:val="16"/>
                <w:szCs w:val="16"/>
              </w:rPr>
              <w:t>-5 166 633</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17</w:t>
            </w:r>
          </w:p>
        </w:tc>
        <w:tc>
          <w:tcPr>
            <w:tcW w:w="3486" w:type="dxa"/>
          </w:tcPr>
          <w:p w:rsidR="00E95B8D" w:rsidRPr="00A666A6" w:rsidRDefault="00E95B8D" w:rsidP="00C673CF">
            <w:pPr>
              <w:rPr>
                <w:sz w:val="16"/>
                <w:szCs w:val="16"/>
              </w:rPr>
            </w:pPr>
            <w:r w:rsidRPr="00A666A6">
              <w:rPr>
                <w:sz w:val="16"/>
                <w:szCs w:val="16"/>
              </w:rPr>
              <w:t>Прочие операционные доходы</w:t>
            </w:r>
          </w:p>
        </w:tc>
        <w:tc>
          <w:tcPr>
            <w:tcW w:w="1276" w:type="dxa"/>
          </w:tcPr>
          <w:p w:rsidR="00E95B8D" w:rsidRPr="00A666A6" w:rsidRDefault="00E95B8D" w:rsidP="00C673CF">
            <w:pPr>
              <w:jc w:val="right"/>
              <w:rPr>
                <w:sz w:val="16"/>
                <w:szCs w:val="16"/>
                <w:lang w:val="en-US"/>
              </w:rPr>
            </w:pPr>
            <w:r w:rsidRPr="00A666A6">
              <w:rPr>
                <w:sz w:val="16"/>
                <w:szCs w:val="16"/>
                <w:lang w:val="en-US"/>
              </w:rPr>
              <w:t>13 450 740</w:t>
            </w:r>
          </w:p>
        </w:tc>
        <w:tc>
          <w:tcPr>
            <w:tcW w:w="1417" w:type="dxa"/>
          </w:tcPr>
          <w:p w:rsidR="00E95B8D" w:rsidRPr="00A666A6" w:rsidRDefault="00E95B8D" w:rsidP="00C673CF">
            <w:pPr>
              <w:jc w:val="right"/>
              <w:rPr>
                <w:sz w:val="16"/>
                <w:szCs w:val="16"/>
              </w:rPr>
            </w:pPr>
            <w:r w:rsidRPr="00A666A6">
              <w:rPr>
                <w:sz w:val="16"/>
                <w:szCs w:val="16"/>
              </w:rPr>
              <w:t>13 674 442</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18</w:t>
            </w:r>
          </w:p>
        </w:tc>
        <w:tc>
          <w:tcPr>
            <w:tcW w:w="3486" w:type="dxa"/>
          </w:tcPr>
          <w:p w:rsidR="00E95B8D" w:rsidRPr="00A666A6" w:rsidRDefault="00E95B8D" w:rsidP="00C673CF">
            <w:pPr>
              <w:rPr>
                <w:sz w:val="16"/>
                <w:szCs w:val="16"/>
              </w:rPr>
            </w:pPr>
            <w:r w:rsidRPr="00A666A6">
              <w:rPr>
                <w:sz w:val="16"/>
                <w:szCs w:val="16"/>
              </w:rPr>
              <w:t>Чистые доходы (расходы)</w:t>
            </w:r>
          </w:p>
        </w:tc>
        <w:tc>
          <w:tcPr>
            <w:tcW w:w="1276" w:type="dxa"/>
          </w:tcPr>
          <w:p w:rsidR="00E95B8D" w:rsidRPr="00A666A6" w:rsidRDefault="00E95B8D" w:rsidP="00C673CF">
            <w:pPr>
              <w:jc w:val="right"/>
              <w:rPr>
                <w:sz w:val="16"/>
                <w:szCs w:val="16"/>
                <w:lang w:val="en-US"/>
              </w:rPr>
            </w:pPr>
            <w:r w:rsidRPr="00A666A6">
              <w:rPr>
                <w:sz w:val="16"/>
                <w:szCs w:val="16"/>
                <w:lang w:val="en-US"/>
              </w:rPr>
              <w:t>560 923 506</w:t>
            </w:r>
          </w:p>
        </w:tc>
        <w:tc>
          <w:tcPr>
            <w:tcW w:w="1417" w:type="dxa"/>
          </w:tcPr>
          <w:p w:rsidR="00E95B8D" w:rsidRPr="00A666A6" w:rsidRDefault="00E95B8D" w:rsidP="00C673CF">
            <w:pPr>
              <w:jc w:val="right"/>
              <w:rPr>
                <w:sz w:val="16"/>
                <w:szCs w:val="16"/>
              </w:rPr>
            </w:pPr>
            <w:r w:rsidRPr="00A666A6">
              <w:rPr>
                <w:sz w:val="16"/>
                <w:szCs w:val="16"/>
              </w:rPr>
              <w:t>746 269 550</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19</w:t>
            </w:r>
          </w:p>
        </w:tc>
        <w:tc>
          <w:tcPr>
            <w:tcW w:w="3486" w:type="dxa"/>
          </w:tcPr>
          <w:p w:rsidR="00E95B8D" w:rsidRPr="00A666A6" w:rsidRDefault="00E95B8D" w:rsidP="00C673CF">
            <w:pPr>
              <w:rPr>
                <w:sz w:val="16"/>
                <w:szCs w:val="16"/>
              </w:rPr>
            </w:pPr>
            <w:r w:rsidRPr="00A666A6">
              <w:rPr>
                <w:sz w:val="16"/>
                <w:szCs w:val="16"/>
              </w:rPr>
              <w:t>Операционные расходы</w:t>
            </w:r>
          </w:p>
        </w:tc>
        <w:tc>
          <w:tcPr>
            <w:tcW w:w="1276" w:type="dxa"/>
          </w:tcPr>
          <w:p w:rsidR="00E95B8D" w:rsidRPr="00A666A6" w:rsidRDefault="00E95B8D" w:rsidP="00C673CF">
            <w:pPr>
              <w:jc w:val="right"/>
              <w:rPr>
                <w:sz w:val="16"/>
                <w:szCs w:val="16"/>
                <w:lang w:val="en-US"/>
              </w:rPr>
            </w:pPr>
            <w:r w:rsidRPr="00A666A6">
              <w:rPr>
                <w:sz w:val="16"/>
                <w:szCs w:val="16"/>
                <w:lang w:val="en-US"/>
              </w:rPr>
              <w:t>318 720 257</w:t>
            </w:r>
          </w:p>
        </w:tc>
        <w:tc>
          <w:tcPr>
            <w:tcW w:w="1417" w:type="dxa"/>
          </w:tcPr>
          <w:p w:rsidR="00E95B8D" w:rsidRPr="00A666A6" w:rsidRDefault="00E95B8D" w:rsidP="00C673CF">
            <w:pPr>
              <w:jc w:val="right"/>
              <w:rPr>
                <w:sz w:val="16"/>
                <w:szCs w:val="16"/>
              </w:rPr>
            </w:pPr>
            <w:r w:rsidRPr="00A666A6">
              <w:rPr>
                <w:sz w:val="16"/>
                <w:szCs w:val="16"/>
              </w:rPr>
              <w:t>337 368 005</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20</w:t>
            </w:r>
          </w:p>
        </w:tc>
        <w:tc>
          <w:tcPr>
            <w:tcW w:w="3486" w:type="dxa"/>
          </w:tcPr>
          <w:p w:rsidR="00E95B8D" w:rsidRPr="00A666A6" w:rsidRDefault="00E95B8D" w:rsidP="00C673CF">
            <w:pPr>
              <w:rPr>
                <w:sz w:val="16"/>
                <w:szCs w:val="16"/>
              </w:rPr>
            </w:pPr>
            <w:r w:rsidRPr="00A666A6">
              <w:rPr>
                <w:sz w:val="16"/>
                <w:szCs w:val="16"/>
              </w:rPr>
              <w:t>Прибыль (убыток) до налогообложения</w:t>
            </w:r>
          </w:p>
        </w:tc>
        <w:tc>
          <w:tcPr>
            <w:tcW w:w="1276" w:type="dxa"/>
          </w:tcPr>
          <w:p w:rsidR="00E95B8D" w:rsidRPr="00A666A6" w:rsidRDefault="00E95B8D" w:rsidP="00C673CF">
            <w:pPr>
              <w:jc w:val="right"/>
              <w:rPr>
                <w:sz w:val="16"/>
                <w:szCs w:val="16"/>
                <w:lang w:val="en-US"/>
              </w:rPr>
            </w:pPr>
            <w:r w:rsidRPr="00A666A6">
              <w:rPr>
                <w:sz w:val="16"/>
                <w:szCs w:val="16"/>
                <w:lang w:val="en-US"/>
              </w:rPr>
              <w:t>242 203 249</w:t>
            </w:r>
          </w:p>
        </w:tc>
        <w:tc>
          <w:tcPr>
            <w:tcW w:w="1417" w:type="dxa"/>
          </w:tcPr>
          <w:p w:rsidR="00E95B8D" w:rsidRPr="00A666A6" w:rsidRDefault="00E95B8D" w:rsidP="00C673CF">
            <w:pPr>
              <w:jc w:val="right"/>
              <w:rPr>
                <w:sz w:val="16"/>
                <w:szCs w:val="16"/>
              </w:rPr>
            </w:pPr>
            <w:r w:rsidRPr="00A666A6">
              <w:rPr>
                <w:sz w:val="16"/>
                <w:szCs w:val="16"/>
              </w:rPr>
              <w:t>408 901 545</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21</w:t>
            </w:r>
          </w:p>
        </w:tc>
        <w:tc>
          <w:tcPr>
            <w:tcW w:w="3486" w:type="dxa"/>
          </w:tcPr>
          <w:p w:rsidR="00E95B8D" w:rsidRPr="00A666A6" w:rsidRDefault="00E95B8D" w:rsidP="00C673CF">
            <w:pPr>
              <w:rPr>
                <w:sz w:val="16"/>
                <w:szCs w:val="16"/>
              </w:rPr>
            </w:pPr>
            <w:r w:rsidRPr="00A666A6">
              <w:rPr>
                <w:sz w:val="16"/>
                <w:szCs w:val="16"/>
              </w:rPr>
              <w:t>Начисленные (уплаченные) налоги</w:t>
            </w:r>
          </w:p>
        </w:tc>
        <w:tc>
          <w:tcPr>
            <w:tcW w:w="1276" w:type="dxa"/>
          </w:tcPr>
          <w:p w:rsidR="00E95B8D" w:rsidRPr="00A666A6" w:rsidRDefault="00E95B8D" w:rsidP="00C673CF">
            <w:pPr>
              <w:jc w:val="right"/>
              <w:rPr>
                <w:sz w:val="16"/>
                <w:szCs w:val="16"/>
                <w:lang w:val="en-US"/>
              </w:rPr>
            </w:pPr>
            <w:r w:rsidRPr="00A666A6">
              <w:rPr>
                <w:sz w:val="16"/>
                <w:szCs w:val="16"/>
                <w:lang w:val="en-US"/>
              </w:rPr>
              <w:t>68 224 686</w:t>
            </w:r>
          </w:p>
        </w:tc>
        <w:tc>
          <w:tcPr>
            <w:tcW w:w="1417" w:type="dxa"/>
          </w:tcPr>
          <w:p w:rsidR="00E95B8D" w:rsidRPr="00A666A6" w:rsidRDefault="00E95B8D" w:rsidP="00C673CF">
            <w:pPr>
              <w:jc w:val="right"/>
              <w:rPr>
                <w:sz w:val="16"/>
                <w:szCs w:val="16"/>
              </w:rPr>
            </w:pPr>
            <w:r w:rsidRPr="00A666A6">
              <w:rPr>
                <w:sz w:val="16"/>
                <w:szCs w:val="16"/>
              </w:rPr>
              <w:t>98 406 634</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22</w:t>
            </w:r>
          </w:p>
        </w:tc>
        <w:tc>
          <w:tcPr>
            <w:tcW w:w="3486" w:type="dxa"/>
          </w:tcPr>
          <w:p w:rsidR="00E95B8D" w:rsidRPr="00A666A6" w:rsidRDefault="00E95B8D" w:rsidP="00C673CF">
            <w:pPr>
              <w:rPr>
                <w:sz w:val="16"/>
                <w:szCs w:val="16"/>
              </w:rPr>
            </w:pPr>
            <w:r w:rsidRPr="00A666A6">
              <w:rPr>
                <w:sz w:val="16"/>
                <w:szCs w:val="16"/>
              </w:rPr>
              <w:t>Прибыль (убыток) после налогообложения</w:t>
            </w:r>
          </w:p>
        </w:tc>
        <w:tc>
          <w:tcPr>
            <w:tcW w:w="1276" w:type="dxa"/>
          </w:tcPr>
          <w:p w:rsidR="00E95B8D" w:rsidRPr="00A666A6" w:rsidRDefault="00E95B8D" w:rsidP="00C673CF">
            <w:pPr>
              <w:jc w:val="right"/>
              <w:rPr>
                <w:sz w:val="16"/>
                <w:szCs w:val="16"/>
                <w:lang w:val="en-US"/>
              </w:rPr>
            </w:pPr>
            <w:r w:rsidRPr="00A666A6">
              <w:rPr>
                <w:sz w:val="16"/>
                <w:szCs w:val="16"/>
                <w:lang w:val="en-US"/>
              </w:rPr>
              <w:t>173 978 563</w:t>
            </w:r>
          </w:p>
        </w:tc>
        <w:tc>
          <w:tcPr>
            <w:tcW w:w="1417" w:type="dxa"/>
          </w:tcPr>
          <w:p w:rsidR="00E95B8D" w:rsidRPr="00A666A6" w:rsidRDefault="00E95B8D" w:rsidP="00C673CF">
            <w:pPr>
              <w:jc w:val="right"/>
              <w:rPr>
                <w:sz w:val="16"/>
                <w:szCs w:val="16"/>
              </w:rPr>
            </w:pPr>
            <w:r w:rsidRPr="00A666A6">
              <w:rPr>
                <w:sz w:val="16"/>
                <w:szCs w:val="16"/>
              </w:rPr>
              <w:t>310 494 911</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23</w:t>
            </w:r>
          </w:p>
        </w:tc>
        <w:tc>
          <w:tcPr>
            <w:tcW w:w="3486" w:type="dxa"/>
          </w:tcPr>
          <w:p w:rsidR="00E95B8D" w:rsidRPr="00A666A6" w:rsidRDefault="00E95B8D" w:rsidP="00C673CF">
            <w:pPr>
              <w:rPr>
                <w:sz w:val="16"/>
                <w:szCs w:val="16"/>
              </w:rPr>
            </w:pPr>
            <w:r w:rsidRPr="00A666A6">
              <w:rPr>
                <w:sz w:val="16"/>
                <w:szCs w:val="16"/>
              </w:rPr>
              <w:t>Выплаты из прибыли после налогообложения, всего, в том числе:</w:t>
            </w:r>
          </w:p>
        </w:tc>
        <w:tc>
          <w:tcPr>
            <w:tcW w:w="1276" w:type="dxa"/>
          </w:tcPr>
          <w:p w:rsidR="00E95B8D" w:rsidRPr="00A666A6" w:rsidRDefault="00E95B8D" w:rsidP="00C673CF">
            <w:pPr>
              <w:jc w:val="right"/>
              <w:rPr>
                <w:sz w:val="16"/>
                <w:szCs w:val="16"/>
                <w:lang w:val="en-US"/>
              </w:rPr>
            </w:pPr>
            <w:r w:rsidRPr="00A666A6">
              <w:rPr>
                <w:sz w:val="16"/>
                <w:szCs w:val="16"/>
                <w:lang w:val="en-US"/>
              </w:rPr>
              <w:t>0</w:t>
            </w:r>
          </w:p>
        </w:tc>
        <w:tc>
          <w:tcPr>
            <w:tcW w:w="1417" w:type="dxa"/>
          </w:tcPr>
          <w:p w:rsidR="00E95B8D" w:rsidRPr="00A666A6" w:rsidRDefault="00E95B8D" w:rsidP="00C673CF">
            <w:pPr>
              <w:jc w:val="right"/>
              <w:rPr>
                <w:sz w:val="16"/>
                <w:szCs w:val="16"/>
              </w:rPr>
            </w:pPr>
            <w:r w:rsidRPr="00A666A6">
              <w:rPr>
                <w:sz w:val="16"/>
                <w:szCs w:val="16"/>
              </w:rPr>
              <w:t>0</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23.1</w:t>
            </w:r>
          </w:p>
        </w:tc>
        <w:tc>
          <w:tcPr>
            <w:tcW w:w="3486" w:type="dxa"/>
          </w:tcPr>
          <w:p w:rsidR="00E95B8D" w:rsidRPr="00A666A6" w:rsidRDefault="00E95B8D" w:rsidP="00C673CF">
            <w:pPr>
              <w:rPr>
                <w:sz w:val="16"/>
                <w:szCs w:val="16"/>
              </w:rPr>
            </w:pPr>
            <w:r w:rsidRPr="00A666A6">
              <w:rPr>
                <w:sz w:val="16"/>
                <w:szCs w:val="16"/>
              </w:rPr>
              <w:t>Распределение между акционерами (участниками) в виде дивидендов</w:t>
            </w:r>
          </w:p>
        </w:tc>
        <w:tc>
          <w:tcPr>
            <w:tcW w:w="1276" w:type="dxa"/>
          </w:tcPr>
          <w:p w:rsidR="00E95B8D" w:rsidRPr="00A666A6" w:rsidRDefault="00E95B8D" w:rsidP="00C673CF">
            <w:pPr>
              <w:jc w:val="right"/>
              <w:rPr>
                <w:sz w:val="16"/>
                <w:szCs w:val="16"/>
                <w:lang w:val="en-US"/>
              </w:rPr>
            </w:pPr>
            <w:r w:rsidRPr="00A666A6">
              <w:rPr>
                <w:sz w:val="16"/>
                <w:szCs w:val="16"/>
                <w:lang w:val="en-US"/>
              </w:rPr>
              <w:t>0</w:t>
            </w:r>
          </w:p>
        </w:tc>
        <w:tc>
          <w:tcPr>
            <w:tcW w:w="1417" w:type="dxa"/>
          </w:tcPr>
          <w:p w:rsidR="00E95B8D" w:rsidRPr="00A666A6" w:rsidRDefault="00E95B8D" w:rsidP="00C673CF">
            <w:pPr>
              <w:jc w:val="right"/>
              <w:rPr>
                <w:sz w:val="16"/>
                <w:szCs w:val="16"/>
              </w:rPr>
            </w:pPr>
            <w:r w:rsidRPr="00A666A6">
              <w:rPr>
                <w:sz w:val="16"/>
                <w:szCs w:val="16"/>
              </w:rPr>
              <w:t>0</w:t>
            </w:r>
          </w:p>
        </w:tc>
      </w:tr>
      <w:tr w:rsidR="00E95B8D" w:rsidRPr="00A666A6" w:rsidTr="008A044F">
        <w:trPr>
          <w:cantSplit/>
          <w:trHeight w:val="284"/>
        </w:trPr>
        <w:tc>
          <w:tcPr>
            <w:tcW w:w="462" w:type="dxa"/>
          </w:tcPr>
          <w:p w:rsidR="00E95B8D" w:rsidRPr="00A666A6" w:rsidRDefault="00E95B8D" w:rsidP="00C673CF">
            <w:pPr>
              <w:rPr>
                <w:sz w:val="16"/>
                <w:szCs w:val="16"/>
              </w:rPr>
            </w:pPr>
            <w:r w:rsidRPr="00A666A6">
              <w:rPr>
                <w:sz w:val="16"/>
                <w:szCs w:val="16"/>
              </w:rPr>
              <w:t>23.2</w:t>
            </w:r>
          </w:p>
        </w:tc>
        <w:tc>
          <w:tcPr>
            <w:tcW w:w="3486" w:type="dxa"/>
          </w:tcPr>
          <w:p w:rsidR="00E95B8D" w:rsidRPr="00A666A6" w:rsidRDefault="00E95B8D" w:rsidP="00C673CF">
            <w:pPr>
              <w:rPr>
                <w:sz w:val="16"/>
                <w:szCs w:val="16"/>
              </w:rPr>
            </w:pPr>
            <w:r w:rsidRPr="00A666A6">
              <w:rPr>
                <w:sz w:val="16"/>
                <w:szCs w:val="16"/>
              </w:rPr>
              <w:t>Отчисления на формирование и пополнение резервного фонда</w:t>
            </w:r>
          </w:p>
        </w:tc>
        <w:tc>
          <w:tcPr>
            <w:tcW w:w="1276" w:type="dxa"/>
          </w:tcPr>
          <w:p w:rsidR="00E95B8D" w:rsidRPr="00A666A6" w:rsidRDefault="00E95B8D" w:rsidP="00C673CF">
            <w:pPr>
              <w:jc w:val="right"/>
              <w:rPr>
                <w:sz w:val="16"/>
                <w:szCs w:val="16"/>
                <w:lang w:val="en-US"/>
              </w:rPr>
            </w:pPr>
            <w:r w:rsidRPr="00A666A6">
              <w:rPr>
                <w:sz w:val="16"/>
                <w:szCs w:val="16"/>
                <w:lang w:val="en-US"/>
              </w:rPr>
              <w:t>0</w:t>
            </w:r>
          </w:p>
        </w:tc>
        <w:tc>
          <w:tcPr>
            <w:tcW w:w="1417" w:type="dxa"/>
          </w:tcPr>
          <w:p w:rsidR="00E95B8D" w:rsidRPr="00A666A6" w:rsidRDefault="00E95B8D" w:rsidP="00C673CF">
            <w:pPr>
              <w:jc w:val="right"/>
              <w:rPr>
                <w:sz w:val="16"/>
                <w:szCs w:val="16"/>
              </w:rPr>
            </w:pPr>
            <w:r w:rsidRPr="00A666A6">
              <w:rPr>
                <w:sz w:val="16"/>
                <w:szCs w:val="16"/>
              </w:rPr>
              <w:t>0</w:t>
            </w:r>
          </w:p>
        </w:tc>
      </w:tr>
      <w:tr w:rsidR="00E95B8D" w:rsidRPr="00A666A6" w:rsidTr="008A044F">
        <w:trPr>
          <w:cantSplit/>
          <w:trHeight w:val="288"/>
        </w:trPr>
        <w:tc>
          <w:tcPr>
            <w:tcW w:w="462" w:type="dxa"/>
          </w:tcPr>
          <w:p w:rsidR="00E95B8D" w:rsidRPr="00A666A6" w:rsidRDefault="00E95B8D" w:rsidP="00C673CF">
            <w:pPr>
              <w:rPr>
                <w:sz w:val="16"/>
                <w:szCs w:val="16"/>
              </w:rPr>
            </w:pPr>
            <w:r w:rsidRPr="00A666A6">
              <w:rPr>
                <w:sz w:val="16"/>
                <w:szCs w:val="16"/>
              </w:rPr>
              <w:t>24</w:t>
            </w:r>
          </w:p>
        </w:tc>
        <w:tc>
          <w:tcPr>
            <w:tcW w:w="3486" w:type="dxa"/>
          </w:tcPr>
          <w:p w:rsidR="00E95B8D" w:rsidRPr="00A666A6" w:rsidRDefault="00E95B8D" w:rsidP="00C673CF">
            <w:pPr>
              <w:rPr>
                <w:sz w:val="16"/>
                <w:szCs w:val="16"/>
              </w:rPr>
            </w:pPr>
            <w:r w:rsidRPr="00A666A6">
              <w:rPr>
                <w:sz w:val="16"/>
                <w:szCs w:val="16"/>
              </w:rPr>
              <w:t>Неиспользованная прибыль (убыток) за отчетный период</w:t>
            </w:r>
          </w:p>
        </w:tc>
        <w:tc>
          <w:tcPr>
            <w:tcW w:w="1276" w:type="dxa"/>
          </w:tcPr>
          <w:p w:rsidR="00E95B8D" w:rsidRPr="00A666A6" w:rsidRDefault="00E95B8D" w:rsidP="00C673CF">
            <w:pPr>
              <w:jc w:val="right"/>
              <w:rPr>
                <w:sz w:val="16"/>
                <w:szCs w:val="16"/>
                <w:lang w:val="en-US"/>
              </w:rPr>
            </w:pPr>
            <w:r w:rsidRPr="00A666A6">
              <w:rPr>
                <w:sz w:val="16"/>
                <w:szCs w:val="16"/>
                <w:lang w:val="en-US"/>
              </w:rPr>
              <w:t>173 978 563</w:t>
            </w:r>
          </w:p>
        </w:tc>
        <w:tc>
          <w:tcPr>
            <w:tcW w:w="1417" w:type="dxa"/>
          </w:tcPr>
          <w:p w:rsidR="00E95B8D" w:rsidRPr="00A666A6" w:rsidRDefault="00E95B8D" w:rsidP="00C673CF">
            <w:pPr>
              <w:jc w:val="right"/>
              <w:rPr>
                <w:sz w:val="16"/>
                <w:szCs w:val="16"/>
              </w:rPr>
            </w:pPr>
            <w:r w:rsidRPr="00A666A6">
              <w:rPr>
                <w:sz w:val="16"/>
                <w:szCs w:val="16"/>
              </w:rPr>
              <w:t>310 494 911</w:t>
            </w:r>
          </w:p>
        </w:tc>
      </w:tr>
    </w:tbl>
    <w:p w:rsidR="00E95B8D" w:rsidRPr="00A666A6" w:rsidRDefault="00E95B8D" w:rsidP="008A044F"/>
    <w:p w:rsidR="00E95B8D" w:rsidRPr="00A666A6" w:rsidRDefault="00E95B8D" w:rsidP="00BD52E9">
      <w:pPr>
        <w:pStyle w:val="Basic"/>
      </w:pPr>
    </w:p>
    <w:p w:rsidR="00E95B8D" w:rsidRPr="00A666A6" w:rsidRDefault="00E95B8D" w:rsidP="00BD52E9">
      <w:pPr>
        <w:pStyle w:val="Basic"/>
      </w:pPr>
    </w:p>
    <w:tbl>
      <w:tblPr>
        <w:tblW w:w="9658" w:type="dxa"/>
        <w:tblLook w:val="01E0" w:firstRow="1" w:lastRow="1" w:firstColumn="1" w:lastColumn="1" w:noHBand="0" w:noVBand="0"/>
      </w:tblPr>
      <w:tblGrid>
        <w:gridCol w:w="9658"/>
      </w:tblGrid>
      <w:tr w:rsidR="00E95B8D" w:rsidRPr="00A666A6" w:rsidTr="00A70686">
        <w:trPr>
          <w:trHeight w:val="245"/>
        </w:trPr>
        <w:tc>
          <w:tcPr>
            <w:tcW w:w="9658" w:type="dxa"/>
          </w:tcPr>
          <w:tbl>
            <w:tblPr>
              <w:tblW w:w="7981" w:type="dxa"/>
              <w:tblInd w:w="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62"/>
              <w:gridCol w:w="3692"/>
              <w:gridCol w:w="1276"/>
              <w:gridCol w:w="1276"/>
              <w:gridCol w:w="1275"/>
            </w:tblGrid>
            <w:tr w:rsidR="00E95B8D" w:rsidRPr="00A666A6" w:rsidTr="009A1AB4">
              <w:trPr>
                <w:trHeight w:val="60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sz w:val="16"/>
                      <w:szCs w:val="16"/>
                    </w:rPr>
                  </w:pPr>
                  <w:r w:rsidRPr="00A666A6">
                    <w:rPr>
                      <w:sz w:val="16"/>
                      <w:szCs w:val="16"/>
                    </w:rPr>
                    <w:t>№</w:t>
                  </w:r>
                  <w:r w:rsidRPr="00A666A6">
                    <w:rPr>
                      <w:sz w:val="16"/>
                      <w:szCs w:val="16"/>
                    </w:rPr>
                    <w:br/>
                    <w:t>п/п</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sz w:val="16"/>
                      <w:szCs w:val="16"/>
                    </w:rPr>
                  </w:pPr>
                  <w:r w:rsidRPr="00A666A6">
                    <w:rPr>
                      <w:sz w:val="16"/>
                      <w:szCs w:val="16"/>
                    </w:rPr>
                    <w:t>Нименование стаьи</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b/>
                      <w:bCs/>
                      <w:sz w:val="16"/>
                      <w:szCs w:val="16"/>
                    </w:rPr>
                  </w:pPr>
                  <w:r w:rsidRPr="00A666A6">
                    <w:rPr>
                      <w:b/>
                      <w:bCs/>
                      <w:sz w:val="16"/>
                      <w:szCs w:val="16"/>
                    </w:rPr>
                    <w:t>2012 г.</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b/>
                      <w:bCs/>
                      <w:sz w:val="16"/>
                      <w:szCs w:val="16"/>
                    </w:rPr>
                  </w:pPr>
                  <w:r w:rsidRPr="00A666A6">
                    <w:rPr>
                      <w:b/>
                      <w:bCs/>
                      <w:sz w:val="16"/>
                      <w:szCs w:val="16"/>
                    </w:rPr>
                    <w:t>2013 г.</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b/>
                      <w:bCs/>
                      <w:sz w:val="16"/>
                      <w:szCs w:val="16"/>
                    </w:rPr>
                  </w:pPr>
                  <w:r w:rsidRPr="00A666A6">
                    <w:rPr>
                      <w:b/>
                      <w:bCs/>
                      <w:sz w:val="16"/>
                      <w:szCs w:val="16"/>
                    </w:rPr>
                    <w:t>2014 г.</w:t>
                  </w:r>
                </w:p>
              </w:tc>
            </w:tr>
            <w:tr w:rsidR="00E95B8D" w:rsidRPr="00A666A6" w:rsidTr="009A1AB4">
              <w:trPr>
                <w:trHeight w:val="24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sz w:val="16"/>
                      <w:szCs w:val="16"/>
                    </w:rPr>
                  </w:pPr>
                  <w:r w:rsidRPr="00A666A6">
                    <w:rPr>
                      <w:sz w:val="16"/>
                      <w:szCs w:val="16"/>
                    </w:rPr>
                    <w:t>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sz w:val="16"/>
                      <w:szCs w:val="16"/>
                    </w:rPr>
                  </w:pPr>
                  <w:r w:rsidRPr="00A666A6">
                    <w:rPr>
                      <w:sz w:val="16"/>
                      <w:szCs w:val="16"/>
                    </w:rPr>
                    <w:t>2</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sz w:val="16"/>
                      <w:szCs w:val="16"/>
                    </w:rPr>
                  </w:pPr>
                  <w:r w:rsidRPr="00A666A6">
                    <w:rPr>
                      <w:sz w:val="16"/>
                      <w:szCs w:val="16"/>
                    </w:rPr>
                    <w:t>5</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sz w:val="16"/>
                      <w:szCs w:val="16"/>
                    </w:rPr>
                  </w:pPr>
                  <w:r w:rsidRPr="00A666A6">
                    <w:rPr>
                      <w:sz w:val="16"/>
                      <w:szCs w:val="16"/>
                    </w:rPr>
                    <w:t>3</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center"/>
                    <w:rPr>
                      <w:sz w:val="16"/>
                      <w:szCs w:val="16"/>
                    </w:rPr>
                  </w:pPr>
                  <w:r w:rsidRPr="00A666A6">
                    <w:rPr>
                      <w:sz w:val="16"/>
                      <w:szCs w:val="16"/>
                    </w:rPr>
                    <w:t>4</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Процентные доходы, всего, в том числе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1 094 015 347</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1 339 004 869</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1 661 885 356</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От размещения средствв кредитных организациях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9 643 007</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18 594 533</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31 835 665</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1.2</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От ссуд, предоставленных клиентам, не являющимся кредитными организациями</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982 415 257</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1 204 934 109</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1 500 795 759</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1.3</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От оказания улуг по финансово аренде (лизингу)</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0</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1.4</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От ложений в ценные бумаги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101 957 083</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115 476 227</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129 253 932</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Процентные расходы, всего, в том исле: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399 092075</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526 327 031</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702 161 479</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По привлеченным средствам кредитных организаций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70 213 998</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85 073 571</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189 112 244</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2.2</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По привлеченным средствам клиентов, не вляющихся кредитными организациями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319 035 780</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415 698 283</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487 049 747</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2.3</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По выпущеным долговым обязательствам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9 842 297</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25 555 177</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25 999 488</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3</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Чистые процентные доходы (отрицательная процентная мажа)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694 923 272</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812 677 838</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959 723 877</w:t>
                  </w:r>
                </w:p>
              </w:tc>
            </w:tr>
            <w:tr w:rsidR="00E95B8D" w:rsidRPr="00A666A6" w:rsidTr="009A1AB4">
              <w:trPr>
                <w:cantSplit/>
                <w:trHeight w:val="72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4</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всего, в том числе: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-2 935 873</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-39 730 874</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-279 570 299</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4.1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Изменение резерва на возможные потеи по начисленным процентным доходам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-538 989</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-2 493 648</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-2 403 074</w:t>
                  </w:r>
                </w:p>
              </w:tc>
            </w:tr>
            <w:tr w:rsidR="00E95B8D" w:rsidRPr="00A666A6" w:rsidTr="009A1AB4">
              <w:trPr>
                <w:cantSplit/>
                <w:trHeight w:val="48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5</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Чистые процентне доходы (отрицательная процентная маржа) посе создания резерва на возможные потери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691 987 399</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772 946 964</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680 153 578</w:t>
                  </w:r>
                </w:p>
              </w:tc>
            </w:tr>
            <w:tr w:rsidR="00E95B8D" w:rsidRPr="00A666A6" w:rsidTr="009A1AB4">
              <w:trPr>
                <w:cantSplit/>
                <w:trHeight w:val="48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6</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Чистые доходы от операций с финансовыми активами, оцениваемыми по справедливой стоимости через прибыль или убыток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8 405 21</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3 293 721</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-64 381 373</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7</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Чистые доходы от операций с ценными бумагами, имеющимися в наличии для продажи</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3 032 642</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7 712 218</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-12 662 037</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8</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Чистые доходы от операций с ценныи бумагами, удерживаемыми до погашения</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-979</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-568</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-617</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9</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Чистые доходы от операций с иностранной валютой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8 758 745</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216 484</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-1 472 913</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Чистые доходы от переоценки иностранной валюты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-3 109 858</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8 737 371</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172 702 496</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Доходы от участия в капитале дргих юридических лиц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3 959 989</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3 930 718</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5 332 089</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12</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Комиссионные дохоы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159 874 94</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188 907 201</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241 114 334</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13</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Комиссионные расходы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15 128 955</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17 681 758</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23 939 331</w:t>
                  </w:r>
                </w:p>
              </w:tc>
            </w:tr>
            <w:tr w:rsidR="00E95B8D" w:rsidRPr="00A666A6" w:rsidTr="009A1AB4">
              <w:trPr>
                <w:cantSplit/>
                <w:trHeight w:val="48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14</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 xml:space="preserve">Изменение рзера на возможные потери по ценным бумагам, имеющимся в наличии для проджи  </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61 800</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- 1 712</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78 023</w:t>
                  </w:r>
                </w:p>
              </w:tc>
            </w:tr>
            <w:tr w:rsidR="00E95B8D" w:rsidRPr="00A666A6" w:rsidTr="009A1AB4">
              <w:trPr>
                <w:cantSplit/>
                <w:trHeight w:val="360"/>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15</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Изменение резерва на возможные потери по ценным бумагам, удерживаемым до погашения</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414 071</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-1 797 855</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238 449</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16</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Изменение резерва по прочм потерям</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632 408</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-15 161 613</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-11 517 623</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17</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Прочие операционные доходы</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13 173 217</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18 071 721</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42 227 454</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18</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Чистые доходы (расходы)</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872 060 664</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969 172 892</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sidP="006406B1">
                  <w:r w:rsidRPr="00A666A6">
                    <w:rPr>
                      <w:sz w:val="16"/>
                      <w:szCs w:val="16"/>
                    </w:rPr>
                    <w:t>1 027 872 529</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19</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Операционные асходы</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397 351 665</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466 383 410</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598 666 217</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20</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Прибыль (быток) до налогообожения</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474 708 999</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502 789 482</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429 206 312</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Начисленные (уплаченные) налоги</w:t>
                  </w:r>
                  <w:r w:rsidRPr="00A666A6">
                    <w:rPr>
                      <w:rStyle w:val="FootnoteReference"/>
                      <w:sz w:val="16"/>
                      <w:szCs w:val="16"/>
                    </w:rPr>
                    <w:footnoteReference w:id="11"/>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128 534 480</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125 140 132</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117 993 351</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22</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Прибыль (убыток) после наогообложения</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346 74 519</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377 649 350</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311 212 961</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23</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Выплаты из прибыли после налогообложения, всего, в том чсле:</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0</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23.1</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Распределение между акционеами (участниками) в виде дивидендов</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0</w:t>
                  </w:r>
                </w:p>
              </w:tc>
            </w:tr>
            <w:tr w:rsidR="00E95B8D" w:rsidRPr="00A666A6" w:rsidTr="009A1AB4">
              <w:trPr>
                <w:cantSplit/>
                <w:trHeight w:val="284"/>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23.2</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Отчисления на формирование и пополнение резервного фонда</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0</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0</w:t>
                  </w:r>
                </w:p>
              </w:tc>
            </w:tr>
            <w:tr w:rsidR="00E95B8D" w:rsidRPr="00A666A6" w:rsidTr="009A1AB4">
              <w:trPr>
                <w:cantSplit/>
                <w:trHeight w:val="288"/>
              </w:trPr>
              <w:tc>
                <w:tcPr>
                  <w:tcW w:w="46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24</w:t>
                  </w:r>
                </w:p>
              </w:tc>
              <w:tc>
                <w:tcPr>
                  <w:tcW w:w="3692"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rPr>
                      <w:sz w:val="16"/>
                      <w:szCs w:val="16"/>
                    </w:rPr>
                  </w:pPr>
                  <w:r w:rsidRPr="00A666A6">
                    <w:rPr>
                      <w:sz w:val="16"/>
                      <w:szCs w:val="16"/>
                    </w:rPr>
                    <w:t>Неиспользовнная прибыль убыток) за отчетный период</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346 174 519</w:t>
                  </w:r>
                </w:p>
              </w:tc>
              <w:tc>
                <w:tcPr>
                  <w:tcW w:w="1276" w:type="dxa"/>
                  <w:tcBorders>
                    <w:top w:val="single" w:sz="6" w:space="0" w:color="auto"/>
                    <w:left w:val="single" w:sz="6" w:space="0" w:color="auto"/>
                    <w:bottom w:val="single" w:sz="6" w:space="0" w:color="auto"/>
                    <w:right w:val="single" w:sz="6" w:space="0" w:color="auto"/>
                  </w:tcBorders>
                </w:tcPr>
                <w:p w:rsidR="00E95B8D" w:rsidRPr="00A666A6" w:rsidRDefault="00E95B8D" w:rsidP="00A70686">
                  <w:pPr>
                    <w:jc w:val="right"/>
                    <w:rPr>
                      <w:sz w:val="16"/>
                      <w:szCs w:val="16"/>
                    </w:rPr>
                  </w:pPr>
                  <w:r w:rsidRPr="00A666A6">
                    <w:rPr>
                      <w:sz w:val="16"/>
                      <w:szCs w:val="16"/>
                    </w:rPr>
                    <w:t>377 649 350</w:t>
                  </w:r>
                </w:p>
              </w:tc>
              <w:tc>
                <w:tcPr>
                  <w:tcW w:w="1275" w:type="dxa"/>
                  <w:tcBorders>
                    <w:top w:val="single" w:sz="6" w:space="0" w:color="auto"/>
                    <w:left w:val="single" w:sz="6" w:space="0" w:color="auto"/>
                    <w:bottom w:val="single" w:sz="6" w:space="0" w:color="auto"/>
                    <w:right w:val="single" w:sz="6" w:space="0" w:color="auto"/>
                  </w:tcBorders>
                </w:tcPr>
                <w:p w:rsidR="00E95B8D" w:rsidRPr="00A666A6" w:rsidRDefault="00E95B8D">
                  <w:r w:rsidRPr="00A666A6">
                    <w:rPr>
                      <w:sz w:val="16"/>
                      <w:szCs w:val="16"/>
                    </w:rPr>
                    <w:t>311 212 961</w:t>
                  </w:r>
                </w:p>
              </w:tc>
            </w:tr>
          </w:tbl>
          <w:p w:rsidR="00E95B8D" w:rsidRPr="00A666A6" w:rsidRDefault="00E95B8D" w:rsidP="00A70686">
            <w:pPr>
              <w:autoSpaceDE w:val="0"/>
              <w:autoSpaceDN w:val="0"/>
              <w:rPr>
                <w:sz w:val="20"/>
                <w:szCs w:val="20"/>
              </w:rPr>
            </w:pPr>
          </w:p>
        </w:tc>
      </w:tr>
    </w:tbl>
    <w:p w:rsidR="00E95B8D" w:rsidRPr="00A666A6" w:rsidRDefault="00E95B8D" w:rsidP="00941E26">
      <w:pPr>
        <w:pStyle w:val="em-5"/>
        <w:rPr>
          <w:i/>
          <w:sz w:val="16"/>
          <w:szCs w:val="16"/>
        </w:rPr>
      </w:pPr>
    </w:p>
    <w:p w:rsidR="00E95B8D" w:rsidRPr="00A666A6" w:rsidRDefault="00E95B8D" w:rsidP="00BD52E9">
      <w:pPr>
        <w:pStyle w:val="Basic"/>
      </w:pPr>
    </w:p>
    <w:p w:rsidR="00E95B8D" w:rsidRPr="00A666A6" w:rsidRDefault="00E95B8D" w:rsidP="00BD52E9">
      <w:pPr>
        <w:pStyle w:val="Basic"/>
      </w:pPr>
      <w:r w:rsidRPr="00A666A6">
        <w:t>Дополнительно приводится экономический анализ прибыльности/убыточности эмитента исходя из динамики приведенных показателей.</w:t>
      </w:r>
    </w:p>
    <w:p w:rsidR="00E95B8D" w:rsidRPr="00A666A6" w:rsidRDefault="00E95B8D" w:rsidP="008A044F">
      <w:pPr>
        <w:pStyle w:val="Basic"/>
      </w:pPr>
      <w:r w:rsidRPr="00A666A6">
        <w:t>Раскрывается информация о причинах, которые, по мнению органов управления эмитента, привели к убыткам/прибыли эмитента, отраженным в бухгалтерской (финансовой) отчетности за пять завершенных отчетных лет, предшествующих дате утверждения проспекта ценных бумаг, либо за каждый завершенный отчетный год, если эмитент осуществляет свою деятельность менее пяти лет.</w:t>
      </w:r>
    </w:p>
    <w:p w:rsidR="00E95B8D" w:rsidRPr="00A666A6" w:rsidRDefault="00E95B8D" w:rsidP="00BD52E9">
      <w:pPr>
        <w:pStyle w:val="Basic"/>
        <w:rPr>
          <w:b/>
          <w:i/>
          <w:u w:val="single"/>
        </w:rPr>
      </w:pPr>
      <w:r w:rsidRPr="00A666A6">
        <w:rPr>
          <w:b/>
          <w:i/>
          <w:u w:val="single"/>
        </w:rPr>
        <w:t>Изменения за 2010 год</w:t>
      </w:r>
    </w:p>
    <w:p w:rsidR="00E95B8D" w:rsidRPr="00A666A6" w:rsidRDefault="00E95B8D" w:rsidP="008A044F">
      <w:pPr>
        <w:autoSpaceDE w:val="0"/>
        <w:autoSpaceDN w:val="0"/>
        <w:adjustRightInd w:val="0"/>
        <w:rPr>
          <w:b/>
          <w:i/>
          <w:lang w:eastAsia="ru-RU"/>
        </w:rPr>
      </w:pPr>
    </w:p>
    <w:p w:rsidR="00E95B8D" w:rsidRPr="00A666A6" w:rsidRDefault="00E95B8D" w:rsidP="008A044F">
      <w:pPr>
        <w:autoSpaceDE w:val="0"/>
        <w:autoSpaceDN w:val="0"/>
        <w:adjustRightInd w:val="0"/>
        <w:rPr>
          <w:b/>
          <w:i/>
          <w:lang w:eastAsia="ru-RU"/>
        </w:rPr>
      </w:pPr>
      <w:r w:rsidRPr="00A666A6">
        <w:rPr>
          <w:b/>
          <w:i/>
          <w:lang w:eastAsia="ru-RU"/>
        </w:rPr>
        <w:t xml:space="preserve">В 2010 году заработанный объем операционных доходов позволил банку создать необходимый объем резервов на возможные потери (в целях покрытия существующих кредитных рисков), который более чем в 4 раза, или на 66,5 млрд. рублей, превышает аналогичные расходы 2006 года. </w:t>
      </w:r>
    </w:p>
    <w:p w:rsidR="00E95B8D" w:rsidRPr="00A666A6" w:rsidRDefault="00E95B8D" w:rsidP="008A044F">
      <w:pPr>
        <w:autoSpaceDE w:val="0"/>
        <w:autoSpaceDN w:val="0"/>
        <w:adjustRightInd w:val="0"/>
        <w:rPr>
          <w:b/>
          <w:i/>
          <w:lang w:eastAsia="ru-RU"/>
        </w:rPr>
      </w:pPr>
      <w:r w:rsidRPr="00A666A6">
        <w:rPr>
          <w:b/>
          <w:i/>
          <w:lang w:eastAsia="ru-RU"/>
        </w:rPr>
        <w:t xml:space="preserve">По сравнению с 2009 годом, объем полученного чистого процентного дохода банка вырос на 0,6%, или на 2,9 млрд. рублей. Положительное влияние на динамику чистых процентных доходов в 2010 году оказали рост процентных доходов от операций с ценными бумагами и розничного кредитования, связанный с увеличением соответствующих портфелей, а также сокращение объема процентных расходов. Снижение расходов обусловлено снижением стоимости средств юридических лиц, а также сокращением объема и стоимости межбанковского привлечения. Сдерживающим фактором роста чистого процентного дохода в 2010 году стало снижение доходов от кредитования юридических лиц, несмотря на рост объема соответствующих кредитов. </w:t>
      </w:r>
    </w:p>
    <w:p w:rsidR="00E95B8D" w:rsidRPr="00A666A6" w:rsidRDefault="00E95B8D" w:rsidP="008A044F">
      <w:pPr>
        <w:autoSpaceDE w:val="0"/>
        <w:autoSpaceDN w:val="0"/>
        <w:adjustRightInd w:val="0"/>
        <w:rPr>
          <w:b/>
          <w:i/>
          <w:lang w:eastAsia="ru-RU"/>
        </w:rPr>
      </w:pPr>
      <w:r w:rsidRPr="00A666A6">
        <w:rPr>
          <w:b/>
          <w:i/>
          <w:lang w:eastAsia="ru-RU"/>
        </w:rPr>
        <w:t xml:space="preserve">Развитие банковских продуктов и услуг, осуществляемых на комиссионной основе, позволило нарастить объем полученных комиссионных доходов банка по сравнению с 2009 годом на 13,0%, или на 13,6 млрд. рублей. </w:t>
      </w:r>
    </w:p>
    <w:p w:rsidR="00E95B8D" w:rsidRPr="00A666A6" w:rsidRDefault="00E95B8D" w:rsidP="008A044F">
      <w:pPr>
        <w:pStyle w:val="Default"/>
        <w:jc w:val="both"/>
        <w:rPr>
          <w:b/>
          <w:i/>
          <w:color w:val="auto"/>
          <w:sz w:val="22"/>
          <w:szCs w:val="22"/>
        </w:rPr>
      </w:pPr>
      <w:r w:rsidRPr="00A666A6">
        <w:rPr>
          <w:b/>
          <w:i/>
          <w:color w:val="auto"/>
          <w:szCs w:val="22"/>
        </w:rPr>
        <w:t xml:space="preserve">Объем расходов, направленных банком в 2010 году на формирование резервов, составил 86,9 млрд. рублей. Из них на резервы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приходится 80,6 млрд. рублей, что на 289,8 млрд. рублей меньше </w:t>
      </w:r>
      <w:r w:rsidRPr="00A666A6">
        <w:rPr>
          <w:b/>
          <w:i/>
          <w:color w:val="auto"/>
          <w:sz w:val="22"/>
          <w:szCs w:val="22"/>
        </w:rPr>
        <w:t xml:space="preserve">соответствующих расходов 2009 года. Основной причиной снижения данных расходов стала стабилизация кредитных рисков. Несколько уменьшить величину расходов по формированию резервов в 2010 году также позволило восстановление резервов при продаже активов третьим сторонам в рамках плановой работы с проблемной задолженностью. Данные операции одновременно оказали влияние на увеличение величины операционных расходов. </w:t>
      </w:r>
    </w:p>
    <w:p w:rsidR="00E95B8D" w:rsidRPr="00A666A6" w:rsidRDefault="00E95B8D" w:rsidP="008A044F">
      <w:pPr>
        <w:pStyle w:val="Basic"/>
        <w:rPr>
          <w:b/>
          <w:i/>
          <w:szCs w:val="22"/>
          <w:lang w:eastAsia="ru-RU"/>
        </w:rPr>
      </w:pPr>
      <w:r w:rsidRPr="00A666A6">
        <w:rPr>
          <w:b/>
          <w:i/>
          <w:szCs w:val="22"/>
          <w:lang w:eastAsia="ru-RU"/>
        </w:rPr>
        <w:t>В результате чистая прибыль банка, сложившаяся по итогам 2010 года, на 86,1 млрд. рублей больше финансового результата 2006 года и на 152,3 млрд. рублей (или в 8 раз) превышает соответствующий показатель 2009 года и составляет 174,0 млрд. рублей.</w:t>
      </w:r>
    </w:p>
    <w:p w:rsidR="00E95B8D" w:rsidRPr="00A666A6" w:rsidRDefault="00E95B8D" w:rsidP="008A044F">
      <w:pPr>
        <w:pStyle w:val="Basic"/>
        <w:rPr>
          <w:b/>
          <w:i/>
          <w:szCs w:val="22"/>
          <w:lang w:eastAsia="ru-RU"/>
        </w:rPr>
      </w:pPr>
    </w:p>
    <w:p w:rsidR="00E95B8D" w:rsidRPr="00A666A6" w:rsidRDefault="00E95B8D" w:rsidP="006B63DA">
      <w:pPr>
        <w:autoSpaceDE w:val="0"/>
        <w:autoSpaceDN w:val="0"/>
        <w:adjustRightInd w:val="0"/>
        <w:jc w:val="both"/>
        <w:rPr>
          <w:b/>
          <w:i/>
          <w:lang w:eastAsia="ru-RU"/>
        </w:rPr>
      </w:pPr>
      <w:r w:rsidRPr="00A666A6">
        <w:rPr>
          <w:b/>
          <w:i/>
          <w:lang w:eastAsia="ru-RU"/>
        </w:rPr>
        <w:t xml:space="preserve">В 2010 году для экономической ситуации в стране характерны постепенная стабилизация и последующее восстановление после кризиса потребительской и деловой активности. </w:t>
      </w:r>
    </w:p>
    <w:p w:rsidR="00E95B8D" w:rsidRPr="00A666A6" w:rsidRDefault="00E95B8D" w:rsidP="006B63DA">
      <w:pPr>
        <w:autoSpaceDE w:val="0"/>
        <w:autoSpaceDN w:val="0"/>
        <w:adjustRightInd w:val="0"/>
        <w:jc w:val="both"/>
        <w:rPr>
          <w:b/>
          <w:i/>
          <w:lang w:eastAsia="ru-RU"/>
        </w:rPr>
      </w:pPr>
      <w:r w:rsidRPr="00A666A6">
        <w:rPr>
          <w:b/>
          <w:i/>
          <w:lang w:eastAsia="ru-RU"/>
        </w:rPr>
        <w:t xml:space="preserve">Снижение кредитных рисков позволило сократить расходы на создание резервов. По сравнению с 2009 годом расходы на резервы банка снизились более чем в 4 раза. </w:t>
      </w:r>
    </w:p>
    <w:p w:rsidR="00E95B8D" w:rsidRPr="00A666A6" w:rsidRDefault="00E95B8D" w:rsidP="006B63DA">
      <w:pPr>
        <w:autoSpaceDE w:val="0"/>
        <w:autoSpaceDN w:val="0"/>
        <w:adjustRightInd w:val="0"/>
        <w:jc w:val="both"/>
        <w:rPr>
          <w:b/>
          <w:i/>
          <w:lang w:eastAsia="ru-RU"/>
        </w:rPr>
      </w:pPr>
      <w:r w:rsidRPr="00A666A6">
        <w:rPr>
          <w:b/>
          <w:i/>
          <w:lang w:eastAsia="ru-RU"/>
        </w:rPr>
        <w:t xml:space="preserve">Более быстрый приток средств клиентов привел к значительному росту ликвидности на рынке и падению процентных ставок как по банковским кредитам, так и по депозитам. Результатом стало снижение по сравнению с 2009 годом доходов от кредитования юридических лиц, а также «экономия» процентных расходов. На фоне достаточной ликвидности Сбербанк принял решение о погашении в мае 2010 года части субординированного кредита Банка России на сумму 200 млрд. рублей, что также позволило снизить процентные расходы банка по сравнению с 2009 годом. </w:t>
      </w:r>
    </w:p>
    <w:p w:rsidR="00E95B8D" w:rsidRPr="00A666A6" w:rsidRDefault="00E95B8D" w:rsidP="006B63DA">
      <w:pPr>
        <w:pStyle w:val="Basic"/>
        <w:rPr>
          <w:b/>
          <w:i/>
          <w:szCs w:val="22"/>
          <w:lang w:eastAsia="ru-RU"/>
        </w:rPr>
      </w:pPr>
      <w:r w:rsidRPr="00A666A6">
        <w:rPr>
          <w:b/>
          <w:i/>
          <w:szCs w:val="22"/>
          <w:lang w:eastAsia="ru-RU"/>
        </w:rPr>
        <w:t>Сформировавшиеся в 2010 году экономические тенденции продолжают оказывать влияние на финансовый результат банка в начале 2011 года.</w:t>
      </w:r>
    </w:p>
    <w:p w:rsidR="00E95B8D" w:rsidRPr="00A666A6" w:rsidRDefault="00E95B8D" w:rsidP="006B63DA">
      <w:pPr>
        <w:pStyle w:val="Basic"/>
        <w:rPr>
          <w:b/>
          <w:i/>
          <w:szCs w:val="22"/>
          <w:lang w:eastAsia="ru-RU"/>
        </w:rPr>
      </w:pPr>
    </w:p>
    <w:p w:rsidR="00E95B8D" w:rsidRPr="00A666A6" w:rsidRDefault="00E95B8D" w:rsidP="008A044F">
      <w:pPr>
        <w:ind w:left="284"/>
        <w:jc w:val="both"/>
        <w:rPr>
          <w:b/>
          <w:i/>
          <w:u w:val="single"/>
        </w:rPr>
      </w:pPr>
      <w:r w:rsidRPr="00A666A6">
        <w:rPr>
          <w:b/>
          <w:i/>
          <w:u w:val="single"/>
        </w:rPr>
        <w:t>Изменения за 2011 год.</w:t>
      </w:r>
    </w:p>
    <w:p w:rsidR="00E95B8D" w:rsidRPr="00A666A6" w:rsidRDefault="00E95B8D" w:rsidP="008A044F">
      <w:pPr>
        <w:ind w:firstLine="567"/>
        <w:jc w:val="both"/>
        <w:rPr>
          <w:b/>
          <w:i/>
        </w:rPr>
      </w:pPr>
      <w:r w:rsidRPr="00A666A6">
        <w:rPr>
          <w:b/>
          <w:i/>
        </w:rPr>
        <w:t xml:space="preserve">По сравнению с 2010 годом, объем полученного чистого процентного дохода Банка вырос на 14,5%, или на 73,0 млрд. рублей. Рост чистого процентного дохода был обусловлен как увеличением процентных доходов (на 40,9 млрд. рублей, или на 5,1%) благодаря наращиванию объема работающих активов, так и сокращением процентных расходов (на 32,1 млрд. рублей, или на 10,9%) за счет снижения стоимости привлекаемых средств клиентов и банков. </w:t>
      </w:r>
    </w:p>
    <w:p w:rsidR="00E95B8D" w:rsidRPr="00A666A6" w:rsidRDefault="00E95B8D" w:rsidP="008A044F">
      <w:pPr>
        <w:ind w:firstLine="567"/>
        <w:jc w:val="both"/>
        <w:rPr>
          <w:b/>
          <w:i/>
        </w:rPr>
      </w:pPr>
      <w:r w:rsidRPr="00A666A6">
        <w:rPr>
          <w:b/>
          <w:i/>
        </w:rPr>
        <w:t>Развитие услуг, осуществляемых на комиссионной основе, позволило нарастить объем полученных комиссионных доходов Банка. По сравнению с 2010 годом чистый комиссионный доход увеличился на 13,6 млрд. рублей, или на 12,2%.</w:t>
      </w:r>
    </w:p>
    <w:p w:rsidR="00E95B8D" w:rsidRPr="00A666A6" w:rsidRDefault="00E95B8D" w:rsidP="008A044F">
      <w:pPr>
        <w:ind w:firstLine="567"/>
        <w:jc w:val="both"/>
        <w:rPr>
          <w:b/>
          <w:i/>
        </w:rPr>
      </w:pPr>
      <w:r w:rsidRPr="00A666A6">
        <w:rPr>
          <w:b/>
          <w:i/>
        </w:rPr>
        <w:t>Доход от операций на финансовых рынках (операции с ценными бумагами и иностранной валютой, включая переоценку) остался на уровне 20 млрд. рублей.</w:t>
      </w:r>
    </w:p>
    <w:p w:rsidR="00E95B8D" w:rsidRPr="00A666A6" w:rsidRDefault="00E95B8D" w:rsidP="008A044F">
      <w:pPr>
        <w:ind w:firstLine="567"/>
        <w:jc w:val="both"/>
        <w:rPr>
          <w:b/>
          <w:i/>
        </w:rPr>
      </w:pPr>
      <w:r w:rsidRPr="00A666A6">
        <w:rPr>
          <w:b/>
          <w:i/>
        </w:rPr>
        <w:t>Банк продолжал создавать резервы по вновь выдаваемым кредитам. Вместе с тем, в отчетном году Банк восстановил резервы по ряду кредитов в рамках плановой работы с проблемными активами. В результате, по итогам 2011 года объем восстановленных резервов превысил объем создаваемых резервов на  11,2 млрд. рублей (в 2010 году расход на создание резервов составлял 86,9 млрд. рублей).</w:t>
      </w:r>
    </w:p>
    <w:p w:rsidR="00E95B8D" w:rsidRPr="00A666A6" w:rsidRDefault="00E95B8D" w:rsidP="008A044F">
      <w:pPr>
        <w:ind w:firstLine="567"/>
        <w:jc w:val="both"/>
        <w:rPr>
          <w:b/>
          <w:i/>
        </w:rPr>
      </w:pPr>
      <w:r w:rsidRPr="00A666A6">
        <w:rPr>
          <w:b/>
          <w:i/>
        </w:rPr>
        <w:t xml:space="preserve">Операционные расходы выросли по сравнению с предыдущим годом на 18,6 млрд. рублей, или 5,9%. Темп роста операционных расходов значительно уступает темпу роста чистых доходов. </w:t>
      </w:r>
    </w:p>
    <w:p w:rsidR="00E95B8D" w:rsidRPr="00A666A6" w:rsidRDefault="00E95B8D" w:rsidP="008A044F">
      <w:pPr>
        <w:pStyle w:val="Basic"/>
        <w:rPr>
          <w:b/>
          <w:i/>
        </w:rPr>
      </w:pPr>
      <w:r w:rsidRPr="00A666A6">
        <w:rPr>
          <w:b/>
          <w:i/>
          <w:szCs w:val="22"/>
        </w:rPr>
        <w:t>Чистая прибыль Банка, сложившаяся по итогам 2011 года, на 136,5 млрд. рублей (или на 78,5%) превышает соответствующий показатель 2010 года и составляет 310,5 млрд. рублей.</w:t>
      </w:r>
    </w:p>
    <w:p w:rsidR="00E95B8D" w:rsidRPr="00A666A6" w:rsidRDefault="00E95B8D" w:rsidP="00BD52E9">
      <w:pPr>
        <w:pStyle w:val="Basic"/>
      </w:pPr>
    </w:p>
    <w:p w:rsidR="00E95B8D" w:rsidRPr="00A666A6" w:rsidRDefault="00E95B8D" w:rsidP="00E70EC3">
      <w:pPr>
        <w:autoSpaceDE w:val="0"/>
        <w:autoSpaceDN w:val="0"/>
        <w:ind w:firstLine="709"/>
        <w:jc w:val="both"/>
        <w:rPr>
          <w:b/>
          <w:i/>
          <w:u w:val="single"/>
        </w:rPr>
      </w:pPr>
      <w:r w:rsidRPr="00A666A6">
        <w:rPr>
          <w:b/>
          <w:i/>
          <w:u w:val="single"/>
        </w:rPr>
        <w:t>Изменения за 2012 год.</w:t>
      </w:r>
    </w:p>
    <w:p w:rsidR="00E95B8D" w:rsidRPr="00A666A6" w:rsidRDefault="00E95B8D" w:rsidP="00E70EC3">
      <w:pPr>
        <w:autoSpaceDE w:val="0"/>
        <w:autoSpaceDN w:val="0"/>
        <w:ind w:firstLine="709"/>
        <w:jc w:val="both"/>
        <w:rPr>
          <w:b/>
          <w:i/>
        </w:rPr>
      </w:pPr>
      <w:r w:rsidRPr="00A666A6">
        <w:rPr>
          <w:b/>
          <w:i/>
        </w:rPr>
        <w:t xml:space="preserve">По сравнению с 2011 годом, объем полученного чистого процентного дохода Банка вырос на 20,7%, или на 119,1 млрд. рублей. Рост чистого процентного дохода был обусловлен значительным увеличением объема полученных процентных доходов (на 256,1 млрд. рублей, или на 30,6%), который позволил компенсировать некоторое увеличение объема уплаченных процентных расходов (рост на 137,0 млрд. рублей, или на 52,3%). </w:t>
      </w:r>
    </w:p>
    <w:p w:rsidR="00E95B8D" w:rsidRPr="00A666A6" w:rsidRDefault="00E95B8D" w:rsidP="00E70EC3">
      <w:pPr>
        <w:autoSpaceDE w:val="0"/>
        <w:autoSpaceDN w:val="0"/>
        <w:ind w:firstLine="709"/>
        <w:jc w:val="both"/>
        <w:rPr>
          <w:b/>
          <w:i/>
        </w:rPr>
      </w:pPr>
      <w:r w:rsidRPr="00A666A6">
        <w:rPr>
          <w:b/>
          <w:i/>
        </w:rPr>
        <w:t xml:space="preserve">Главный фактор роста процентных доходов – наращивание объемов кредитования. Операции с другими финансовыми инструментами не оказали существенного влияния на объем полученного процентного дохода. </w:t>
      </w:r>
    </w:p>
    <w:p w:rsidR="00E95B8D" w:rsidRPr="00A666A6" w:rsidRDefault="00E95B8D" w:rsidP="00E70EC3">
      <w:pPr>
        <w:autoSpaceDE w:val="0"/>
        <w:autoSpaceDN w:val="0"/>
        <w:ind w:firstLine="709"/>
        <w:jc w:val="both"/>
        <w:rPr>
          <w:b/>
          <w:i/>
        </w:rPr>
      </w:pPr>
      <w:r w:rsidRPr="00A666A6">
        <w:rPr>
          <w:b/>
          <w:i/>
        </w:rPr>
        <w:t>Увеличение уплаченных процентных расходов в 2012 году по сравнению с предыдущим годом обусловлено как ростом объема привлекаемых ресурсов, так и повышением уровня процентных ставок привлечения.</w:t>
      </w:r>
    </w:p>
    <w:p w:rsidR="00E95B8D" w:rsidRPr="00A666A6" w:rsidRDefault="00E95B8D" w:rsidP="00E70EC3">
      <w:pPr>
        <w:autoSpaceDE w:val="0"/>
        <w:autoSpaceDN w:val="0"/>
        <w:ind w:firstLine="709"/>
        <w:jc w:val="both"/>
        <w:rPr>
          <w:b/>
          <w:i/>
        </w:rPr>
      </w:pPr>
      <w:r w:rsidRPr="00A666A6">
        <w:rPr>
          <w:b/>
          <w:i/>
        </w:rPr>
        <w:t>Развитие услуг, осуществляемых на комиссионной основе, позволило нарастить объем полученных комиссионных доходов Банка. По сравнению с 2011 годом чистый комиссионный доход увеличился на 19,2 млрд. рублей, или на 15,3%.</w:t>
      </w:r>
    </w:p>
    <w:p w:rsidR="00E95B8D" w:rsidRPr="00A666A6" w:rsidRDefault="00E95B8D" w:rsidP="00E70EC3">
      <w:pPr>
        <w:autoSpaceDE w:val="0"/>
        <w:autoSpaceDN w:val="0"/>
        <w:ind w:firstLine="709"/>
        <w:jc w:val="both"/>
        <w:rPr>
          <w:b/>
          <w:i/>
        </w:rPr>
      </w:pPr>
      <w:r w:rsidRPr="00A666A6">
        <w:rPr>
          <w:b/>
          <w:i/>
        </w:rPr>
        <w:t>Доход от операций на финансовых рынках (операции с финансовыми активами, ценными бумагами и иностранной валютой, включая переоценку и участие в капитале других юридических лиц) изменился незначительно с 18,9 млрд. рублей до 21,0 млрд. рублей.</w:t>
      </w:r>
    </w:p>
    <w:p w:rsidR="00E95B8D" w:rsidRPr="00A666A6" w:rsidRDefault="00E95B8D" w:rsidP="00E70EC3">
      <w:pPr>
        <w:autoSpaceDE w:val="0"/>
        <w:autoSpaceDN w:val="0"/>
        <w:ind w:firstLine="709"/>
        <w:jc w:val="both"/>
        <w:rPr>
          <w:b/>
          <w:i/>
        </w:rPr>
      </w:pPr>
      <w:r w:rsidRPr="00A666A6">
        <w:rPr>
          <w:b/>
          <w:i/>
        </w:rPr>
        <w:t>Банк продолжал создавать резервы по вновь выдаваемым кредитам. Также происходило досоздание или восстановление резервов, связанное с изменением качества кредитного портфеля и восстановление резервов при погашении ссуд. В результате по итогам 2012 года расходы Банка на возможные потери по ссудам (изменение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составили 2,9 млрд. рублей. Годом ранее был получен доход от восстановления резервов по кредитам в размере 16,4 млрд. рублей.</w:t>
      </w:r>
    </w:p>
    <w:p w:rsidR="00E95B8D" w:rsidRPr="00A666A6" w:rsidRDefault="00E95B8D" w:rsidP="00E70EC3">
      <w:pPr>
        <w:autoSpaceDE w:val="0"/>
        <w:autoSpaceDN w:val="0"/>
        <w:ind w:firstLine="709"/>
        <w:jc w:val="both"/>
        <w:rPr>
          <w:b/>
          <w:i/>
        </w:rPr>
      </w:pPr>
      <w:r w:rsidRPr="00A666A6">
        <w:rPr>
          <w:b/>
          <w:i/>
        </w:rPr>
        <w:t>Операционные расходы выросли по сравнению с предыдущим годом на 62,5 млрд. рублей, или на 18,7%. При этом в состав статьи «Операционные расходы» входят расходы от реализации собственных прав требования. Без учета данных затрат операционные расходы в 2012 году выросли с 317,3 млрд. рублей до 369,2 млрд. рублей на 16,4%, что ниже темпа роста чистых доходов (17,3%).</w:t>
      </w:r>
    </w:p>
    <w:p w:rsidR="00E95B8D" w:rsidRPr="00A666A6" w:rsidRDefault="00E95B8D" w:rsidP="00E70EC3">
      <w:pPr>
        <w:pStyle w:val="Basic"/>
        <w:rPr>
          <w:b/>
          <w:i/>
          <w:szCs w:val="22"/>
        </w:rPr>
      </w:pPr>
      <w:r w:rsidRPr="00A666A6">
        <w:rPr>
          <w:b/>
          <w:i/>
          <w:szCs w:val="22"/>
        </w:rPr>
        <w:t>Чистая прибыль Банка, сложившаяся по итогам 2012 года, на 35,7 млрд. рублей (или на 11,5%) превышает соответствующий показатель 2011 года и составляет 346,2 млрд. рублей.</w:t>
      </w:r>
    </w:p>
    <w:p w:rsidR="00E95B8D" w:rsidRPr="00A666A6" w:rsidRDefault="00E95B8D" w:rsidP="00E70EC3">
      <w:pPr>
        <w:pStyle w:val="Basic"/>
        <w:rPr>
          <w:b/>
          <w:i/>
          <w:szCs w:val="22"/>
        </w:rPr>
      </w:pPr>
    </w:p>
    <w:p w:rsidR="00E95B8D" w:rsidRPr="00A666A6" w:rsidRDefault="00E95B8D" w:rsidP="00011581">
      <w:pPr>
        <w:autoSpaceDE w:val="0"/>
        <w:autoSpaceDN w:val="0"/>
        <w:ind w:firstLine="709"/>
        <w:jc w:val="both"/>
        <w:rPr>
          <w:b/>
          <w:i/>
          <w:u w:val="single"/>
        </w:rPr>
      </w:pPr>
      <w:r w:rsidRPr="00A666A6">
        <w:rPr>
          <w:b/>
          <w:i/>
          <w:u w:val="single"/>
        </w:rPr>
        <w:t>Изменения за 2013 год.</w:t>
      </w:r>
    </w:p>
    <w:p w:rsidR="00E95B8D" w:rsidRPr="00A666A6" w:rsidRDefault="00E95B8D" w:rsidP="00011581">
      <w:pPr>
        <w:ind w:firstLine="567"/>
        <w:jc w:val="both"/>
        <w:rPr>
          <w:b/>
          <w:i/>
        </w:rPr>
      </w:pPr>
      <w:r w:rsidRPr="00A666A6">
        <w:rPr>
          <w:b/>
          <w:i/>
        </w:rPr>
        <w:t xml:space="preserve">По сравнению с 2012 годом, объем полученного чистого процентного дохода Банка вырос на 16,9%, или на 117,8 млрд. рублей. Рост чистого процентного дохода был обусловлен значительным увеличением объема полученных процентных доходов (на 245,0 млрд. рублей, или на 22,4%), который позволил компенсировать увеличение объема уплаченных процентных расходов (рост на 127,2 млрд. рублей, или на 31,9%). </w:t>
      </w:r>
    </w:p>
    <w:p w:rsidR="00E95B8D" w:rsidRPr="00A666A6" w:rsidRDefault="00E95B8D" w:rsidP="00011581">
      <w:pPr>
        <w:ind w:firstLine="567"/>
        <w:jc w:val="both"/>
        <w:rPr>
          <w:b/>
          <w:i/>
        </w:rPr>
      </w:pPr>
      <w:r w:rsidRPr="00A666A6">
        <w:rPr>
          <w:b/>
          <w:i/>
        </w:rPr>
        <w:t xml:space="preserve">Главный фактор роста процентных доходов – наращивание объемов кредитования. </w:t>
      </w:r>
    </w:p>
    <w:p w:rsidR="00E95B8D" w:rsidRPr="00A666A6" w:rsidRDefault="00E95B8D" w:rsidP="00011581">
      <w:pPr>
        <w:pStyle w:val="a0"/>
        <w:spacing w:after="0"/>
        <w:rPr>
          <w:b/>
          <w:i/>
          <w:sz w:val="22"/>
          <w:szCs w:val="22"/>
        </w:rPr>
      </w:pPr>
      <w:r w:rsidRPr="00A666A6">
        <w:rPr>
          <w:b/>
          <w:i/>
          <w:sz w:val="22"/>
          <w:szCs w:val="22"/>
        </w:rPr>
        <w:t>Динамика процентных расходов отражает тот факт, что в 2013 году для поддержания высоких темпов роста активов Банк использовал операции РЕПО с Банком России и привлечение депозитов Федерального Казначейства. Кроме того, Банк диверсифицировал пассивную базу путем выпуска еврооблигаций и субординированных облигаций, а также привлечения средств в рамках  программы по выпуску еврокоммерческих ценных бумаг (</w:t>
      </w:r>
      <w:r w:rsidRPr="00A666A6">
        <w:rPr>
          <w:b/>
          <w:i/>
          <w:sz w:val="22"/>
          <w:szCs w:val="22"/>
          <w:lang w:val="en-US"/>
        </w:rPr>
        <w:t>European</w:t>
      </w:r>
      <w:r w:rsidRPr="00A666A6">
        <w:rPr>
          <w:b/>
          <w:i/>
          <w:sz w:val="22"/>
          <w:szCs w:val="22"/>
        </w:rPr>
        <w:t xml:space="preserve"> </w:t>
      </w:r>
      <w:r w:rsidRPr="00A666A6">
        <w:rPr>
          <w:b/>
          <w:i/>
          <w:sz w:val="22"/>
          <w:szCs w:val="22"/>
          <w:lang w:val="en-US"/>
        </w:rPr>
        <w:t>Commercial</w:t>
      </w:r>
      <w:r w:rsidRPr="00A666A6">
        <w:rPr>
          <w:b/>
          <w:i/>
          <w:sz w:val="22"/>
          <w:szCs w:val="22"/>
        </w:rPr>
        <w:t xml:space="preserve"> </w:t>
      </w:r>
      <w:r w:rsidRPr="00A666A6">
        <w:rPr>
          <w:b/>
          <w:i/>
          <w:sz w:val="22"/>
          <w:szCs w:val="22"/>
          <w:lang w:val="en-US"/>
        </w:rPr>
        <w:t>Paper</w:t>
      </w:r>
      <w:r w:rsidRPr="00A666A6">
        <w:rPr>
          <w:b/>
          <w:i/>
          <w:sz w:val="22"/>
          <w:szCs w:val="22"/>
        </w:rPr>
        <w:t xml:space="preserve">, </w:t>
      </w:r>
      <w:r w:rsidRPr="00A666A6">
        <w:rPr>
          <w:b/>
          <w:i/>
          <w:sz w:val="22"/>
          <w:szCs w:val="22"/>
          <w:lang w:val="en-US"/>
        </w:rPr>
        <w:t>ECP</w:t>
      </w:r>
      <w:r w:rsidRPr="00A666A6">
        <w:rPr>
          <w:b/>
          <w:i/>
          <w:sz w:val="22"/>
          <w:szCs w:val="22"/>
        </w:rPr>
        <w:t>).</w:t>
      </w:r>
    </w:p>
    <w:p w:rsidR="00E95B8D" w:rsidRPr="00A666A6" w:rsidRDefault="00E95B8D" w:rsidP="00011581">
      <w:pPr>
        <w:pStyle w:val="a0"/>
        <w:spacing w:after="0"/>
        <w:rPr>
          <w:b/>
          <w:i/>
          <w:sz w:val="22"/>
          <w:szCs w:val="22"/>
        </w:rPr>
      </w:pPr>
      <w:r w:rsidRPr="00A666A6">
        <w:rPr>
          <w:b/>
          <w:i/>
          <w:sz w:val="22"/>
          <w:szCs w:val="22"/>
        </w:rPr>
        <w:t>Процентные расходы по средствам физических лиц увеличились за счет роста объема вкладов.</w:t>
      </w:r>
    </w:p>
    <w:p w:rsidR="00E95B8D" w:rsidRPr="00A666A6" w:rsidRDefault="00E95B8D" w:rsidP="00011581">
      <w:pPr>
        <w:pStyle w:val="a0"/>
        <w:spacing w:after="0"/>
        <w:rPr>
          <w:b/>
          <w:i/>
          <w:sz w:val="22"/>
          <w:szCs w:val="22"/>
        </w:rPr>
      </w:pPr>
      <w:r w:rsidRPr="00A666A6">
        <w:rPr>
          <w:b/>
          <w:i/>
          <w:sz w:val="22"/>
          <w:szCs w:val="22"/>
        </w:rPr>
        <w:t xml:space="preserve">Выпущенные долговые ценные бумаги включают векселя и депозитные сертификаты юридических лиц, векселя и сберегательные сертификаты физических лиц. Процентные расходы по выпущенным долговым обязательствам выросли за счет средств, привлеченных в сберегательные сертификаты Банка. </w:t>
      </w:r>
    </w:p>
    <w:p w:rsidR="00E95B8D" w:rsidRPr="00A666A6" w:rsidRDefault="00E95B8D" w:rsidP="00011581">
      <w:pPr>
        <w:pStyle w:val="a0"/>
        <w:spacing w:after="0"/>
        <w:rPr>
          <w:b/>
          <w:i/>
          <w:sz w:val="22"/>
          <w:szCs w:val="22"/>
        </w:rPr>
      </w:pPr>
      <w:r w:rsidRPr="00A666A6">
        <w:rPr>
          <w:b/>
          <w:i/>
          <w:sz w:val="22"/>
          <w:szCs w:val="22"/>
        </w:rPr>
        <w:t>Чистый комиссионный доход увеличился на 26,5 млрд. рублей, или на 18,3%. Основной прирост обеспечили комиссии по операциям с банковскими картами и операциям эквайринга за счет роста количества эмитированных карт и числа клиентов на эквайринговом обслуживании.</w:t>
      </w:r>
    </w:p>
    <w:p w:rsidR="00E95B8D" w:rsidRPr="00A666A6" w:rsidRDefault="00E95B8D" w:rsidP="00011581">
      <w:pPr>
        <w:ind w:firstLine="567"/>
        <w:jc w:val="both"/>
        <w:rPr>
          <w:b/>
          <w:i/>
        </w:rPr>
      </w:pPr>
      <w:r w:rsidRPr="00A666A6">
        <w:rPr>
          <w:b/>
          <w:i/>
        </w:rPr>
        <w:t>Доход от операций на финансовых рынках (операции с финансовыми активами, ценными бумагами и иностранной валютой, включая переоценку и участие в капитале других юридических лиц) изменился незначительно с 21,0 млрд. рублей до 23,9 млрд. рублей.</w:t>
      </w:r>
    </w:p>
    <w:p w:rsidR="00E95B8D" w:rsidRPr="00A666A6" w:rsidRDefault="00E95B8D" w:rsidP="00011581">
      <w:pPr>
        <w:ind w:firstLine="567"/>
        <w:jc w:val="both"/>
        <w:rPr>
          <w:b/>
          <w:i/>
        </w:rPr>
      </w:pPr>
      <w:r w:rsidRPr="00A666A6">
        <w:rPr>
          <w:b/>
          <w:i/>
        </w:rPr>
        <w:t>Банк продолжал создавать резервы по вновь выдаваемым кредитам. Также происходило досоздание или восстановление резервов, связанное с изменением качества кредитного портфеля и восстановление резервов при погашении  и списании безнадежных ссуд. В результате по итогам 2013 года расходы Банка на возможные потери по ссудам (изменение резерва на возможные потери по ссудам, ссудной и приравненной к ней задолженности, средствам, размещенным на корреспондентских счетах, а также начисленным процентным доходам) составили 39,7 млрд. рублей против 2,9 млрд. рублей годом ранее.</w:t>
      </w:r>
    </w:p>
    <w:p w:rsidR="00E95B8D" w:rsidRPr="00A666A6" w:rsidRDefault="00E95B8D" w:rsidP="00011581">
      <w:pPr>
        <w:pStyle w:val="a0"/>
        <w:spacing w:after="0"/>
        <w:rPr>
          <w:b/>
          <w:i/>
          <w:sz w:val="22"/>
          <w:szCs w:val="22"/>
        </w:rPr>
      </w:pPr>
      <w:r w:rsidRPr="00A666A6">
        <w:rPr>
          <w:b/>
          <w:i/>
          <w:sz w:val="22"/>
          <w:szCs w:val="22"/>
        </w:rPr>
        <w:t>Операционные расходы выросли по сравнению с предыдущим годом на 69,0 млрд. рублей, или на 17,4%. При этом в состав статьи «Операционные расходы» входят расходы от реализации собственных прав требования в сумме   28,2 млрд. рублей по итогам 2012 года и 48,3 млрд. рублей за 2013 год.</w:t>
      </w:r>
      <w:r w:rsidRPr="00A666A6">
        <w:rPr>
          <w:rFonts w:ascii="Times New Roman CYR" w:hAnsi="Times New Roman CYR" w:cs="Times New Roman CYR"/>
          <w:b/>
          <w:i/>
          <w:sz w:val="22"/>
          <w:szCs w:val="22"/>
        </w:rPr>
        <w:t xml:space="preserve"> </w:t>
      </w:r>
      <w:r w:rsidRPr="00A666A6">
        <w:rPr>
          <w:b/>
          <w:i/>
          <w:sz w:val="22"/>
          <w:szCs w:val="22"/>
        </w:rPr>
        <w:t>Без их учета операционные расходы Банка по сравнению с предыдущим годом выросли с 369,2 млрд. рублей до 418,1 млрд. рублей, или на 13,2%, что ниже темпа роста чистых процентных доходов (16,9%). Банк замедлил рост операционных расходов относительно 2012 года благодаря реализации программы Банка по оптимизации расходов.</w:t>
      </w:r>
    </w:p>
    <w:p w:rsidR="00E95B8D" w:rsidRPr="00A666A6" w:rsidRDefault="00E95B8D" w:rsidP="00011581">
      <w:pPr>
        <w:pStyle w:val="em-5"/>
        <w:rPr>
          <w:i/>
        </w:rPr>
      </w:pPr>
      <w:r w:rsidRPr="00A666A6">
        <w:rPr>
          <w:i/>
        </w:rPr>
        <w:t>Чистая прибыль Банка, сложившаяся по итогам 2013 года, на 31,5 млрд. рублей (или на 9,1%) превышает соответствующий показатель 2012 года и составляет 377,6 млрд. рублей.</w:t>
      </w:r>
    </w:p>
    <w:p w:rsidR="00E95B8D" w:rsidRPr="00A666A6" w:rsidRDefault="00E95B8D" w:rsidP="00011581">
      <w:pPr>
        <w:autoSpaceDE w:val="0"/>
        <w:autoSpaceDN w:val="0"/>
        <w:ind w:firstLine="709"/>
        <w:jc w:val="both"/>
        <w:rPr>
          <w:b/>
          <w:i/>
          <w:u w:val="single"/>
        </w:rPr>
      </w:pPr>
    </w:p>
    <w:p w:rsidR="00E95B8D" w:rsidRPr="00A666A6" w:rsidRDefault="00E95B8D" w:rsidP="00011581">
      <w:pPr>
        <w:autoSpaceDE w:val="0"/>
        <w:autoSpaceDN w:val="0"/>
        <w:ind w:firstLine="709"/>
        <w:jc w:val="both"/>
        <w:rPr>
          <w:b/>
          <w:i/>
          <w:u w:val="single"/>
        </w:rPr>
      </w:pPr>
    </w:p>
    <w:p w:rsidR="00E95B8D" w:rsidRPr="00A666A6" w:rsidRDefault="00E95B8D" w:rsidP="00011581">
      <w:pPr>
        <w:autoSpaceDE w:val="0"/>
        <w:autoSpaceDN w:val="0"/>
        <w:ind w:firstLine="709"/>
        <w:jc w:val="both"/>
        <w:rPr>
          <w:b/>
          <w:i/>
          <w:u w:val="single"/>
        </w:rPr>
      </w:pPr>
    </w:p>
    <w:p w:rsidR="00E95B8D" w:rsidRPr="00A666A6" w:rsidRDefault="00E95B8D" w:rsidP="00011581">
      <w:pPr>
        <w:autoSpaceDE w:val="0"/>
        <w:autoSpaceDN w:val="0"/>
        <w:ind w:firstLine="709"/>
        <w:jc w:val="both"/>
        <w:rPr>
          <w:b/>
          <w:i/>
          <w:u w:val="single"/>
        </w:rPr>
      </w:pPr>
      <w:r w:rsidRPr="00A666A6">
        <w:rPr>
          <w:b/>
          <w:i/>
          <w:u w:val="single"/>
        </w:rPr>
        <w:t>Изменения за 2014 год.</w:t>
      </w:r>
    </w:p>
    <w:p w:rsidR="00E95B8D" w:rsidRPr="00A666A6" w:rsidRDefault="00E95B8D" w:rsidP="00E70EC3">
      <w:pPr>
        <w:pStyle w:val="Basic"/>
        <w:rPr>
          <w:b/>
          <w:i/>
        </w:rPr>
      </w:pPr>
    </w:p>
    <w:p w:rsidR="00E95B8D" w:rsidRPr="00A666A6" w:rsidRDefault="00E95B8D" w:rsidP="007A2F1C">
      <w:pPr>
        <w:ind w:firstLine="539"/>
        <w:jc w:val="both"/>
        <w:rPr>
          <w:b/>
          <w:i/>
        </w:rPr>
      </w:pPr>
      <w:r w:rsidRPr="00A666A6">
        <w:rPr>
          <w:b/>
          <w:i/>
        </w:rPr>
        <w:t xml:space="preserve">По сравнению с 2013 годом, объем полученного чистого процентного дохода Банка вырос на 18,1%, или на 147,1 млрд. рублей. Рост чистого процентного дохода был обусловлен значительным увеличением объема полученных процентных доходов (на 322,9 млрд. рублей, или на 24,1%), который позволил компенсировать увеличение объема уплаченных процентных расходов (рост на 175,8 млрд. рублей, или на 33,4%). </w:t>
      </w:r>
    </w:p>
    <w:p w:rsidR="00E95B8D" w:rsidRPr="00A666A6" w:rsidRDefault="00E95B8D" w:rsidP="007A2F1C">
      <w:pPr>
        <w:ind w:firstLine="539"/>
        <w:jc w:val="both"/>
        <w:rPr>
          <w:b/>
          <w:i/>
        </w:rPr>
      </w:pPr>
      <w:r w:rsidRPr="00A666A6">
        <w:rPr>
          <w:b/>
          <w:i/>
        </w:rPr>
        <w:t xml:space="preserve">Главный фактор роста процентных доходов – рост портфеля кредитов клиентов. </w:t>
      </w:r>
    </w:p>
    <w:p w:rsidR="00E95B8D" w:rsidRPr="00A666A6" w:rsidRDefault="00E95B8D" w:rsidP="007A2F1C">
      <w:pPr>
        <w:pStyle w:val="a0"/>
        <w:spacing w:after="0"/>
        <w:ind w:firstLine="539"/>
        <w:rPr>
          <w:b/>
          <w:i/>
          <w:sz w:val="22"/>
          <w:szCs w:val="22"/>
        </w:rPr>
      </w:pPr>
      <w:r w:rsidRPr="00A666A6">
        <w:rPr>
          <w:b/>
          <w:i/>
          <w:sz w:val="22"/>
          <w:szCs w:val="22"/>
        </w:rPr>
        <w:t>Увеличение в 2014 году процентных расходов связано как с ростом объема средств клиентов (физических и юридических лиц), так и увеличением объема и стоимости привлечения средств в Банке России, особенно сильно возросла стоимость средств Федерального Казначейства и Банка России в декабре после поднятия ключевой ставки до 17%.</w:t>
      </w:r>
    </w:p>
    <w:p w:rsidR="00E95B8D" w:rsidRPr="00A666A6" w:rsidRDefault="00E95B8D" w:rsidP="007A2F1C">
      <w:pPr>
        <w:pStyle w:val="a0"/>
        <w:spacing w:after="0"/>
        <w:ind w:firstLine="539"/>
        <w:rPr>
          <w:b/>
          <w:i/>
          <w:sz w:val="22"/>
          <w:szCs w:val="22"/>
        </w:rPr>
      </w:pPr>
      <w:r w:rsidRPr="00A666A6">
        <w:rPr>
          <w:b/>
          <w:i/>
          <w:sz w:val="22"/>
          <w:szCs w:val="22"/>
        </w:rPr>
        <w:t xml:space="preserve">Чистый комиссионный доход увеличился на 45,9 млрд. рублей, или на 26,8%. Основной прирост обеспечили комиссии по операциям с банковскими картами и операциям эквайринга – их прирост за год составил 33,0%, или 31,4 млрд. рублей. </w:t>
      </w:r>
    </w:p>
    <w:p w:rsidR="00E95B8D" w:rsidRPr="00A666A6" w:rsidRDefault="00E95B8D" w:rsidP="007A2F1C">
      <w:pPr>
        <w:autoSpaceDE w:val="0"/>
        <w:autoSpaceDN w:val="0"/>
        <w:adjustRightInd w:val="0"/>
        <w:ind w:firstLine="539"/>
        <w:jc w:val="both"/>
        <w:rPr>
          <w:b/>
          <w:i/>
        </w:rPr>
      </w:pPr>
      <w:r w:rsidRPr="00A666A6">
        <w:rPr>
          <w:b/>
          <w:i/>
        </w:rPr>
        <w:t xml:space="preserve">Чистый доход от валютной переоценки и по торговым операциям на финансовых рынках за 2014 год составил 99,5 млрд. рублей, что более чем в 4 раза превышает объем предыдущего года. Основное влияние оказало создание резервов по валютным кредитам в связи с положительной переоценкой этих кредитов в результате девальвации рубля в конце 2014 года без ухудшения качества самих кредитов (только за 4 квартал 2014 года – около 48 млрд. рублей). При этом по правилам регулирования открытой валютной позиции банков резервы под обесценение валютных кредитов включались в валютные требования и обязательства для управления валютной позицией. Переоценка данных требований и обязательств, как и всех валютных активов и обязательств, номинированных в валюте, отражалась в этой статье доходов. Таким образом, создание резервов по валютным кредитам технически сказалось на росте доходов по данной статье. </w:t>
      </w:r>
    </w:p>
    <w:p w:rsidR="00E95B8D" w:rsidRPr="00A666A6" w:rsidRDefault="00E95B8D" w:rsidP="007A2F1C">
      <w:pPr>
        <w:pStyle w:val="a0"/>
        <w:spacing w:after="0"/>
        <w:ind w:firstLine="539"/>
        <w:rPr>
          <w:b/>
          <w:i/>
          <w:sz w:val="22"/>
          <w:szCs w:val="22"/>
        </w:rPr>
      </w:pPr>
      <w:r w:rsidRPr="00A666A6">
        <w:rPr>
          <w:b/>
          <w:i/>
          <w:sz w:val="22"/>
          <w:szCs w:val="22"/>
        </w:rPr>
        <w:t>Операционные расходы выросли по сравнению с предыдущим годом на 132,3 млрд. рублей, или на 28,4%. При этом в состав статьи «Операционные расходы» входят расходы от реализации собственных прав требования в сумме  48,3 млрд. рублей по итогам 2013 года и 107,4 млрд. рублей за 2014 год. Без их учета операционные расходы Банка по сравнению с предыдущим годом выросли с 418,1 млрд. рублей до 491,3 млрд. рублей, или на 17,5%, что ниже темпа роста чистых процентных доходов (18,1%). В Сбербанке продолжает проводиться программа по оптимизации расходов.</w:t>
      </w:r>
    </w:p>
    <w:p w:rsidR="00E95B8D" w:rsidRPr="00A666A6" w:rsidRDefault="00E95B8D" w:rsidP="007A2F1C">
      <w:pPr>
        <w:pStyle w:val="a0"/>
        <w:spacing w:after="0"/>
        <w:ind w:firstLine="539"/>
        <w:rPr>
          <w:b/>
          <w:i/>
          <w:sz w:val="22"/>
          <w:szCs w:val="22"/>
        </w:rPr>
      </w:pPr>
      <w:r w:rsidRPr="00A666A6">
        <w:rPr>
          <w:b/>
          <w:i/>
          <w:sz w:val="22"/>
          <w:szCs w:val="22"/>
        </w:rPr>
        <w:t xml:space="preserve">В 2014 году расходы Банка на формирование резерва по ссудам составили 279,6 млрд. рублей, что в 7 раз превышает показатель за 2013 год (39,7 млрд. рублей). Рост расходов на резервы по ссудам обусловлен следующими факторами: </w:t>
      </w:r>
    </w:p>
    <w:p w:rsidR="00E95B8D" w:rsidRPr="00A666A6" w:rsidRDefault="00E95B8D" w:rsidP="007A2F1C">
      <w:pPr>
        <w:pStyle w:val="1"/>
        <w:numPr>
          <w:ilvl w:val="0"/>
          <w:numId w:val="28"/>
        </w:numPr>
        <w:tabs>
          <w:tab w:val="clear" w:pos="851"/>
          <w:tab w:val="left" w:pos="709"/>
        </w:tabs>
        <w:spacing w:after="0"/>
        <w:ind w:left="0" w:firstLine="539"/>
        <w:rPr>
          <w:b/>
          <w:i/>
          <w:sz w:val="22"/>
          <w:szCs w:val="22"/>
        </w:rPr>
      </w:pPr>
      <w:r w:rsidRPr="00A666A6">
        <w:rPr>
          <w:b/>
          <w:i/>
          <w:sz w:val="22"/>
          <w:szCs w:val="22"/>
        </w:rPr>
        <w:t>увеличение кредитного портфеля потребовало создания резервов по новым выдачам в рамках действующих подходов по резервированию;</w:t>
      </w:r>
    </w:p>
    <w:p w:rsidR="00E95B8D" w:rsidRPr="00A666A6" w:rsidRDefault="00E95B8D" w:rsidP="007A2F1C">
      <w:pPr>
        <w:pStyle w:val="1"/>
        <w:numPr>
          <w:ilvl w:val="0"/>
          <w:numId w:val="28"/>
        </w:numPr>
        <w:tabs>
          <w:tab w:val="clear" w:pos="851"/>
          <w:tab w:val="left" w:pos="709"/>
        </w:tabs>
        <w:spacing w:after="0"/>
        <w:ind w:left="0" w:firstLine="539"/>
        <w:rPr>
          <w:b/>
          <w:i/>
          <w:sz w:val="22"/>
          <w:szCs w:val="22"/>
        </w:rPr>
      </w:pPr>
      <w:r w:rsidRPr="00A666A6">
        <w:rPr>
          <w:b/>
          <w:i/>
          <w:sz w:val="22"/>
          <w:szCs w:val="22"/>
        </w:rPr>
        <w:t>снижение курса рубля потребовало досоздания резервов по валютным кредитам без ухудшения качества по ним;</w:t>
      </w:r>
    </w:p>
    <w:p w:rsidR="00E95B8D" w:rsidRPr="00A666A6" w:rsidRDefault="00E95B8D" w:rsidP="007A2F1C">
      <w:pPr>
        <w:pStyle w:val="1"/>
        <w:numPr>
          <w:ilvl w:val="0"/>
          <w:numId w:val="28"/>
        </w:numPr>
        <w:tabs>
          <w:tab w:val="clear" w:pos="851"/>
          <w:tab w:val="left" w:pos="709"/>
        </w:tabs>
        <w:spacing w:after="0"/>
        <w:ind w:left="0" w:firstLine="539"/>
        <w:rPr>
          <w:b/>
          <w:i/>
          <w:sz w:val="22"/>
          <w:szCs w:val="22"/>
        </w:rPr>
      </w:pPr>
      <w:r w:rsidRPr="00A666A6">
        <w:rPr>
          <w:b/>
          <w:i/>
          <w:sz w:val="22"/>
          <w:szCs w:val="22"/>
        </w:rPr>
        <w:t>общее для рынка ухудшение качества кредитного портфеля как корпоративных, так и розничных клиентов на фоне текущей макроэкономической ситуации;</w:t>
      </w:r>
    </w:p>
    <w:p w:rsidR="00E95B8D" w:rsidRPr="00A666A6" w:rsidRDefault="00E95B8D" w:rsidP="007A2F1C">
      <w:pPr>
        <w:pStyle w:val="1"/>
        <w:numPr>
          <w:ilvl w:val="0"/>
          <w:numId w:val="28"/>
        </w:numPr>
        <w:tabs>
          <w:tab w:val="clear" w:pos="851"/>
          <w:tab w:val="left" w:pos="709"/>
        </w:tabs>
        <w:spacing w:after="0"/>
        <w:ind w:left="0" w:firstLine="539"/>
        <w:rPr>
          <w:b/>
          <w:i/>
          <w:sz w:val="22"/>
          <w:szCs w:val="22"/>
        </w:rPr>
      </w:pPr>
      <w:r w:rsidRPr="00A666A6">
        <w:rPr>
          <w:b/>
          <w:i/>
          <w:sz w:val="22"/>
          <w:szCs w:val="22"/>
        </w:rPr>
        <w:t>разовое создание резервов по нескольким относительно крупным заемщикам;</w:t>
      </w:r>
    </w:p>
    <w:p w:rsidR="00E95B8D" w:rsidRPr="00A666A6" w:rsidRDefault="00E95B8D" w:rsidP="007A2F1C">
      <w:pPr>
        <w:pStyle w:val="1"/>
        <w:numPr>
          <w:ilvl w:val="0"/>
          <w:numId w:val="28"/>
        </w:numPr>
        <w:tabs>
          <w:tab w:val="clear" w:pos="851"/>
          <w:tab w:val="left" w:pos="709"/>
        </w:tabs>
        <w:spacing w:after="0"/>
        <w:ind w:left="0" w:firstLine="539"/>
        <w:rPr>
          <w:b/>
          <w:i/>
          <w:sz w:val="22"/>
          <w:szCs w:val="22"/>
        </w:rPr>
      </w:pPr>
      <w:r w:rsidRPr="00A666A6">
        <w:rPr>
          <w:b/>
          <w:i/>
          <w:sz w:val="22"/>
          <w:szCs w:val="22"/>
        </w:rPr>
        <w:t>создание резервов по украинским заемщикам в связи со сложной ситуацией на Украине.</w:t>
      </w:r>
    </w:p>
    <w:p w:rsidR="00E95B8D" w:rsidRPr="00A666A6" w:rsidRDefault="00E95B8D" w:rsidP="007A2F1C">
      <w:pPr>
        <w:pStyle w:val="Basic"/>
        <w:rPr>
          <w:b/>
          <w:i/>
          <w:szCs w:val="22"/>
        </w:rPr>
      </w:pPr>
      <w:r w:rsidRPr="00A666A6">
        <w:rPr>
          <w:b/>
          <w:i/>
          <w:szCs w:val="22"/>
        </w:rPr>
        <w:t>Большой объем расходов на резервы стал основной причиной снижения прибыли Банка. Прибыль до налогообложения снизилась по сравнению с 2013 годом на 14,6% и составила 429,2 млрд. рублей. Прибыль после налогообложения снизилась на 17,6% до 311,2 млрд. рублей.</w:t>
      </w:r>
    </w:p>
    <w:p w:rsidR="00E95B8D" w:rsidRPr="00A666A6" w:rsidRDefault="00E95B8D" w:rsidP="007A2F1C">
      <w:pPr>
        <w:pStyle w:val="Basic"/>
        <w:rPr>
          <w:b/>
          <w:i/>
        </w:rPr>
      </w:pPr>
    </w:p>
    <w:p w:rsidR="00E95B8D" w:rsidRPr="00A666A6" w:rsidRDefault="00E95B8D" w:rsidP="00BD52E9">
      <w:pPr>
        <w:pStyle w:val="Basic"/>
      </w:pPr>
      <w:r w:rsidRPr="00A666A6">
        <w:t>В случае если мнения органов управления эмитента относительно упомянутых причин и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E95B8D" w:rsidRPr="00A666A6" w:rsidRDefault="00E95B8D" w:rsidP="00BD52E9">
      <w:pPr>
        <w:pStyle w:val="Basic"/>
        <w:rPr>
          <w:b/>
          <w:i/>
        </w:rPr>
      </w:pPr>
      <w:r w:rsidRPr="00A666A6">
        <w:rPr>
          <w:b/>
          <w:i/>
        </w:rPr>
        <w:t>Места не имеет</w:t>
      </w:r>
    </w:p>
    <w:p w:rsidR="00E95B8D" w:rsidRPr="00A666A6" w:rsidRDefault="00E95B8D" w:rsidP="00BD52E9">
      <w:pPr>
        <w:pStyle w:val="Basic"/>
        <w:rPr>
          <w:b/>
          <w:i/>
        </w:rPr>
      </w:pPr>
    </w:p>
    <w:p w:rsidR="00E95B8D" w:rsidRPr="00A666A6" w:rsidRDefault="00E95B8D" w:rsidP="00BD52E9">
      <w:pPr>
        <w:pStyle w:val="Basic"/>
      </w:pPr>
      <w:r w:rsidRPr="00A666A6">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эмитента, объясняющая его позицию.</w:t>
      </w:r>
    </w:p>
    <w:p w:rsidR="00E95B8D" w:rsidRPr="00A666A6" w:rsidRDefault="00E95B8D" w:rsidP="009A1AB4">
      <w:pPr>
        <w:pStyle w:val="Basic"/>
        <w:rPr>
          <w:b/>
          <w:i/>
        </w:rPr>
      </w:pPr>
      <w:r w:rsidRPr="00A666A6">
        <w:rPr>
          <w:b/>
          <w:i/>
        </w:rPr>
        <w:t>Места не имеет</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77" w:name="_Toc430103442"/>
      <w:r w:rsidRPr="00A666A6">
        <w:t>4.2. Ликвидность эмитента, достаточность капитала и оборотных средств</w:t>
      </w:r>
      <w:bookmarkEnd w:id="77"/>
    </w:p>
    <w:p w:rsidR="00E95B8D" w:rsidRPr="00A666A6" w:rsidRDefault="00E95B8D" w:rsidP="00BD52E9">
      <w:pPr>
        <w:pStyle w:val="Basic"/>
      </w:pPr>
      <w:r w:rsidRPr="00A666A6">
        <w:t>Указывается динамика показателей, характеризующих ликвидность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w:t>
      </w:r>
    </w:p>
    <w:p w:rsidR="00E95B8D" w:rsidRPr="00A666A6" w:rsidRDefault="00E95B8D" w:rsidP="00BD52E9">
      <w:pPr>
        <w:pStyle w:val="Basic"/>
      </w:pPr>
      <w:r w:rsidRPr="00A666A6">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E95B8D" w:rsidRPr="00A666A6" w:rsidRDefault="00E95B8D" w:rsidP="00BD52E9">
      <w:pPr>
        <w:pStyle w:val="Basic"/>
      </w:pPr>
      <w:r w:rsidRPr="00A666A6">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w:t>
      </w:r>
    </w:p>
    <w:p w:rsidR="00E95B8D" w:rsidRPr="00A666A6" w:rsidRDefault="00E95B8D" w:rsidP="00BD52E9">
      <w:pPr>
        <w:pStyle w:val="Basic"/>
      </w:pPr>
      <w:r w:rsidRPr="00A666A6">
        <w:t>Эмитенты, являющиеся кредитными организациями, приводят сведения о выполнении обязательных нормативов деятельности кредитной организации - эмитента на дату окончания каждого из пяти последних завершенных отчетных лет либо на дату окончания каждого завершенного отчетного года, если кредитная организация осуществляет свою деятельность менее пяти лет.</w:t>
      </w: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2067"/>
        <w:gridCol w:w="2067"/>
        <w:gridCol w:w="2066"/>
        <w:gridCol w:w="2066"/>
        <w:gridCol w:w="2066"/>
      </w:tblGrid>
      <w:tr w:rsidR="00E95B8D" w:rsidRPr="00A666A6" w:rsidTr="008112C0">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Отчетная дата</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Условное обозначение (номер) норматива</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Название норматива</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Допустимое значение норматива</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Фактическое значение норматива</w:t>
            </w:r>
          </w:p>
        </w:tc>
      </w:tr>
      <w:tr w:rsidR="00E95B8D" w:rsidRPr="00A666A6" w:rsidTr="007E0B0C">
        <w:tc>
          <w:tcPr>
            <w:tcW w:w="100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E95B8D" w:rsidRPr="00A666A6" w:rsidRDefault="00E95B8D" w:rsidP="00A77003">
            <w:pPr>
              <w:widowControl w:val="0"/>
              <w:autoSpaceDE w:val="0"/>
              <w:autoSpaceDN w:val="0"/>
              <w:adjustRightInd w:val="0"/>
              <w:rPr>
                <w:rFonts w:cs="Calibri"/>
              </w:rPr>
            </w:pPr>
            <w:r w:rsidRPr="00A666A6">
              <w:rPr>
                <w:rFonts w:cs="Calibri"/>
              </w:rPr>
              <w:t>На 01.01.2015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77003">
            <w:pPr>
              <w:jc w:val="center"/>
              <w:rPr>
                <w:sz w:val="18"/>
                <w:szCs w:val="18"/>
              </w:rPr>
            </w:pPr>
            <w:r w:rsidRPr="00A666A6">
              <w:rPr>
                <w:sz w:val="18"/>
                <w:szCs w:val="18"/>
              </w:rPr>
              <w:t>Достаточности базового капитала*</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sz w:val="18"/>
                <w:szCs w:val="18"/>
              </w:rPr>
            </w:pPr>
            <w:r w:rsidRPr="00A666A6">
              <w:rPr>
                <w:sz w:val="18"/>
                <w:szCs w:val="18"/>
              </w:rPr>
              <w:t>8,24</w:t>
            </w:r>
          </w:p>
        </w:tc>
      </w:tr>
      <w:tr w:rsidR="00E95B8D" w:rsidRPr="00A666A6" w:rsidTr="00A77003">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rsidP="00A77003">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A77003">
            <w:pPr>
              <w:jc w:val="center"/>
              <w:rPr>
                <w:sz w:val="18"/>
                <w:szCs w:val="18"/>
              </w:rPr>
            </w:pPr>
            <w:r w:rsidRPr="00A666A6">
              <w:rPr>
                <w:sz w:val="18"/>
                <w:szCs w:val="18"/>
              </w:rPr>
              <w:t>Достаточности основного капитала*</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6%</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sz w:val="18"/>
                <w:szCs w:val="18"/>
              </w:rPr>
            </w:pPr>
            <w:r w:rsidRPr="00A666A6">
              <w:rPr>
                <w:sz w:val="18"/>
                <w:szCs w:val="18"/>
              </w:rPr>
              <w:t>8,24</w:t>
            </w:r>
          </w:p>
        </w:tc>
      </w:tr>
      <w:tr w:rsidR="00E95B8D" w:rsidRPr="00A666A6" w:rsidTr="00A77003">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Достаточности капитала*</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11,64</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Мгновенной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sz w:val="18"/>
                <w:szCs w:val="18"/>
              </w:rPr>
            </w:pPr>
            <w:r w:rsidRPr="00A666A6">
              <w:rPr>
                <w:rFonts w:cs="Calibri"/>
                <w:sz w:val="18"/>
                <w:szCs w:val="18"/>
              </w:rPr>
              <w:t>74,31</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Текущей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66,44</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Н4</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Долгосрочной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120%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111,17</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Н6</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риска  на одного заемщика или группу связанных заемщиков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19,22</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Н7</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крупных кредитных рисков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800%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207,49</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Н9.1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кредитов, банковских гарантий и поручительств, предоставленных  акционерам (участникам)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0,0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Н10.1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Совокупная величина риска по инсайдерам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1,01</w:t>
            </w:r>
          </w:p>
        </w:tc>
      </w:tr>
      <w:tr w:rsidR="00E95B8D" w:rsidRPr="00A666A6" w:rsidTr="007E0B0C">
        <w:tc>
          <w:tcPr>
            <w:tcW w:w="1000"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Использование собственных средств (капитала) для приобретения акций  (долей) др. юр. лиц</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widowControl w:val="0"/>
              <w:autoSpaceDE w:val="0"/>
              <w:autoSpaceDN w:val="0"/>
              <w:adjustRightInd w:val="0"/>
              <w:rPr>
                <w:rFonts w:cs="Calibri"/>
                <w:sz w:val="18"/>
                <w:szCs w:val="18"/>
              </w:rPr>
            </w:pPr>
            <w:r w:rsidRPr="00A666A6">
              <w:rPr>
                <w:rFonts w:cs="Calibri"/>
                <w:sz w:val="18"/>
                <w:szCs w:val="18"/>
              </w:rPr>
              <w:t>9,46</w:t>
            </w:r>
          </w:p>
        </w:tc>
      </w:tr>
      <w:tr w:rsidR="00E95B8D" w:rsidRPr="00A666A6" w:rsidTr="00764D82">
        <w:tc>
          <w:tcPr>
            <w:tcW w:w="5000" w:type="pct"/>
            <w:gridSpan w:val="5"/>
            <w:tcBorders>
              <w:top w:val="single" w:sz="4" w:space="0" w:color="auto"/>
              <w:left w:val="single" w:sz="4" w:space="0" w:color="auto"/>
              <w:right w:val="single" w:sz="4" w:space="0" w:color="auto"/>
            </w:tcBorders>
            <w:tcMar>
              <w:top w:w="102" w:type="dxa"/>
              <w:left w:w="62" w:type="dxa"/>
              <w:bottom w:w="102" w:type="dxa"/>
              <w:right w:w="62" w:type="dxa"/>
            </w:tcMar>
          </w:tcPr>
          <w:p w:rsidR="00E95B8D" w:rsidRPr="00A666A6" w:rsidRDefault="00E95B8D" w:rsidP="00764D82">
            <w:pPr>
              <w:jc w:val="both"/>
              <w:rPr>
                <w:sz w:val="18"/>
                <w:szCs w:val="18"/>
              </w:rPr>
            </w:pPr>
            <w:r w:rsidRPr="00A666A6">
              <w:rPr>
                <w:sz w:val="18"/>
                <w:szCs w:val="18"/>
              </w:rPr>
              <w:t>*</w:t>
            </w:r>
            <w:r w:rsidRPr="00A666A6">
              <w:rPr>
                <w:b/>
                <w:sz w:val="14"/>
                <w:szCs w:val="14"/>
              </w:rPr>
              <w:t xml:space="preserve"> </w:t>
            </w:r>
            <w:r w:rsidRPr="00A666A6">
              <w:rPr>
                <w:sz w:val="18"/>
                <w:szCs w:val="18"/>
              </w:rPr>
              <w:t xml:space="preserve">В соответствии с Инструкцией Банка России от 03.12.12 №139-И «Об обязательных нормативах банков», начиная с 1 января 2014 года вступили в силу изменения в расчет норматива достаточности собственных средств (капитала) Банка, предусматривающие применение величины собственных средств (капитала) Банка в соответствии с Положением Банка России от 28.12.12 №395-П «О методике определения величины собственных средств (капитала) кредитных организаций («Базель </w:t>
            </w:r>
            <w:r w:rsidRPr="00A666A6">
              <w:rPr>
                <w:sz w:val="18"/>
                <w:szCs w:val="18"/>
                <w:lang w:val="en-US"/>
              </w:rPr>
              <w:t>III</w:t>
            </w:r>
            <w:r w:rsidRPr="00A666A6">
              <w:rPr>
                <w:sz w:val="18"/>
                <w:szCs w:val="18"/>
              </w:rPr>
              <w:t>»)». Таким образом, величина собственных средств (капитала) по Положению №395-П распределяется на три уровня: базовый, основной и общий, соответственно этому рассчитываются и нормативы достаточности собственных средств (капитала) Банка (Н1.1, Н1.2, Н1.0).</w:t>
            </w:r>
          </w:p>
        </w:tc>
      </w:tr>
      <w:tr w:rsidR="00E95B8D" w:rsidRPr="00A666A6" w:rsidTr="007E0B0C">
        <w:tc>
          <w:tcPr>
            <w:tcW w:w="100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На 01.01.2014</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Достаточности капитала</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jc w:val="center"/>
              <w:rPr>
                <w:sz w:val="18"/>
                <w:szCs w:val="18"/>
              </w:rPr>
            </w:pPr>
            <w:r w:rsidRPr="00A666A6">
              <w:rPr>
                <w:sz w:val="18"/>
                <w:szCs w:val="18"/>
              </w:rPr>
              <w:t>12,9</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Мгновенной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6406B1">
            <w:pPr>
              <w:jc w:val="center"/>
              <w:rPr>
                <w:sz w:val="18"/>
                <w:szCs w:val="18"/>
              </w:rPr>
            </w:pPr>
            <w:r w:rsidRPr="00A666A6">
              <w:rPr>
                <w:sz w:val="18"/>
                <w:szCs w:val="18"/>
              </w:rPr>
              <w:t>53,6</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Текущей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909CB">
            <w:pPr>
              <w:jc w:val="center"/>
              <w:rPr>
                <w:sz w:val="18"/>
                <w:szCs w:val="18"/>
              </w:rPr>
            </w:pPr>
            <w:r w:rsidRPr="00A666A6">
              <w:rPr>
                <w:sz w:val="18"/>
                <w:szCs w:val="18"/>
              </w:rPr>
              <w:t>58,5</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Н4</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Долгосрочной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120%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102,5</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Н6</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риска  на одного заемщика или группу связанных заемщиков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909CB">
            <w:pPr>
              <w:jc w:val="center"/>
              <w:rPr>
                <w:sz w:val="18"/>
                <w:szCs w:val="18"/>
              </w:rPr>
            </w:pPr>
            <w:r w:rsidRPr="00A666A6">
              <w:rPr>
                <w:sz w:val="18"/>
                <w:szCs w:val="18"/>
              </w:rPr>
              <w:t>17,3</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Н7</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крупных кредитных рисков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800%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909CB">
            <w:pPr>
              <w:jc w:val="center"/>
              <w:rPr>
                <w:sz w:val="18"/>
                <w:szCs w:val="18"/>
              </w:rPr>
            </w:pPr>
            <w:r w:rsidRPr="00A666A6">
              <w:rPr>
                <w:sz w:val="18"/>
                <w:szCs w:val="18"/>
              </w:rPr>
              <w:t>128,8</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Н9.1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кредитов, банковских гарантий и поручительств, предоставленных  акционерам (участникам)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Н10.1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Совокупная величина риска по инсайдерам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909CB">
            <w:pPr>
              <w:jc w:val="center"/>
              <w:rPr>
                <w:sz w:val="18"/>
                <w:szCs w:val="18"/>
              </w:rPr>
            </w:pPr>
            <w:r w:rsidRPr="00A666A6">
              <w:rPr>
                <w:sz w:val="18"/>
                <w:szCs w:val="18"/>
              </w:rPr>
              <w:t>1,1</w:t>
            </w:r>
          </w:p>
        </w:tc>
      </w:tr>
      <w:tr w:rsidR="00E95B8D" w:rsidRPr="00A666A6" w:rsidTr="007E0B0C">
        <w:tc>
          <w:tcPr>
            <w:tcW w:w="1000"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Использование собственных средств (капитала) для приобретения акций  (долей) др. юр. лиц</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909CB">
            <w:pPr>
              <w:jc w:val="center"/>
              <w:rPr>
                <w:sz w:val="18"/>
                <w:szCs w:val="18"/>
              </w:rPr>
            </w:pPr>
            <w:r w:rsidRPr="00A666A6">
              <w:rPr>
                <w:sz w:val="18"/>
                <w:szCs w:val="18"/>
              </w:rPr>
              <w:t>0,9</w:t>
            </w:r>
          </w:p>
        </w:tc>
      </w:tr>
      <w:tr w:rsidR="00E95B8D" w:rsidRPr="00A666A6" w:rsidTr="007E0B0C">
        <w:tc>
          <w:tcPr>
            <w:tcW w:w="100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E95B8D" w:rsidRPr="00A666A6" w:rsidRDefault="00E95B8D" w:rsidP="007E0B0C">
            <w:pPr>
              <w:widowControl w:val="0"/>
              <w:autoSpaceDE w:val="0"/>
              <w:autoSpaceDN w:val="0"/>
              <w:adjustRightInd w:val="0"/>
              <w:rPr>
                <w:rFonts w:cs="Calibri"/>
              </w:rPr>
            </w:pPr>
            <w:r w:rsidRPr="00A666A6">
              <w:rPr>
                <w:rFonts w:cs="Calibri"/>
              </w:rPr>
              <w:t>На 01.01.2013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Достаточности капитала</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12,6</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Мгновенной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61,4</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Текущей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74,3</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Н4</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Долгосрочной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120%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99,8</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Н6</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риска  на одного заемщика или группу связанных заемщиков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16,7</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Н7</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крупных кредитных рисков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800%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141,1</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Н9.1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кредитов, банковских гарантий и поручительств, предоставленных  акционерам (участникам)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Н10.1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Совокупная величина риска по инсайдерам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1,0</w:t>
            </w:r>
          </w:p>
        </w:tc>
      </w:tr>
      <w:tr w:rsidR="00E95B8D" w:rsidRPr="00A666A6" w:rsidTr="007E0B0C">
        <w:tc>
          <w:tcPr>
            <w:tcW w:w="1000"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Использование собственных средств (капитала) для приобретения акций  (долей) др. юр. лиц</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0,8</w:t>
            </w:r>
          </w:p>
        </w:tc>
      </w:tr>
      <w:tr w:rsidR="00E95B8D" w:rsidRPr="00A666A6" w:rsidTr="007E0B0C">
        <w:tc>
          <w:tcPr>
            <w:tcW w:w="100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E95B8D" w:rsidRPr="00A666A6" w:rsidRDefault="00E95B8D" w:rsidP="007E0B0C">
            <w:pPr>
              <w:widowControl w:val="0"/>
              <w:autoSpaceDE w:val="0"/>
              <w:autoSpaceDN w:val="0"/>
              <w:adjustRightInd w:val="0"/>
              <w:rPr>
                <w:rFonts w:cs="Calibri"/>
              </w:rPr>
            </w:pPr>
            <w:r w:rsidRPr="00A666A6">
              <w:rPr>
                <w:rFonts w:cs="Calibri"/>
              </w:rPr>
              <w:t>На 01.01.2012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Достаточности капитала</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15,0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Мгновенной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50,8</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Текущей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72,9</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Н4</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Долгосрочной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120%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87,3</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Н6</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риска  на одного заемщика или группу связанных заемщиков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17,3</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Н7</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крупных кредитных рисков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800%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125,3</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Н9.1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кредитов, банковских гарантий и поручительств, предоставленных  акционерам (участникам)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Н10.1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Совокупная величина риска по инсайдерам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0,9</w:t>
            </w:r>
          </w:p>
        </w:tc>
      </w:tr>
      <w:tr w:rsidR="00E95B8D" w:rsidRPr="00A666A6" w:rsidTr="007E0B0C">
        <w:tc>
          <w:tcPr>
            <w:tcW w:w="1000"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Использование собственных средств для приобретения акций  (долей) др. юр. лиц</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0,7</w:t>
            </w:r>
          </w:p>
        </w:tc>
      </w:tr>
      <w:tr w:rsidR="00E95B8D" w:rsidRPr="00A666A6" w:rsidTr="007E0B0C">
        <w:tc>
          <w:tcPr>
            <w:tcW w:w="1000" w:type="pct"/>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На 01.01.2011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Достаточности капитала</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17,7</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Мгновенной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15%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80,6</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Текущей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Min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103,0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Н4</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Долгосрочной ликвидности</w:t>
            </w:r>
          </w:p>
          <w:p w:rsidR="00E95B8D" w:rsidRPr="00A666A6" w:rsidRDefault="00E95B8D" w:rsidP="007E0B0C">
            <w:pPr>
              <w:jc w:val="center"/>
              <w:rPr>
                <w:sz w:val="18"/>
                <w:szCs w:val="18"/>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120%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78,0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Н6</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риска  на одного заемщика или группу связанных заемщиков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17,9</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Н7</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крупных кредитных рисков</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800%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80,0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Н9.1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Максимальный размер кредитов, банковских гарантий и поручительств, предоставленных  акционерам (участникам)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50%</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0,0</w:t>
            </w:r>
          </w:p>
        </w:tc>
      </w:tr>
      <w:tr w:rsidR="00E95B8D" w:rsidRPr="00A666A6" w:rsidTr="007E0B0C">
        <w:tc>
          <w:tcPr>
            <w:tcW w:w="1000" w:type="pct"/>
            <w:vMerge/>
            <w:tcBorders>
              <w:left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Н10.1</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Совокупная величина риска по инсайдерам</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Max 3%</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0,9</w:t>
            </w:r>
          </w:p>
        </w:tc>
      </w:tr>
      <w:tr w:rsidR="00E95B8D" w:rsidRPr="00A666A6" w:rsidTr="007E0B0C">
        <w:tc>
          <w:tcPr>
            <w:tcW w:w="1000" w:type="pct"/>
            <w:vMerge/>
            <w:tcBorders>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Н12</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Использование собственных средств для приобретения акций  (долей) др. юр. лиц</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p>
          <w:p w:rsidR="00E95B8D" w:rsidRPr="00A666A6" w:rsidRDefault="00E95B8D" w:rsidP="007E0B0C">
            <w:pPr>
              <w:jc w:val="center"/>
              <w:rPr>
                <w:sz w:val="18"/>
                <w:szCs w:val="18"/>
              </w:rPr>
            </w:pPr>
            <w:r w:rsidRPr="00A666A6">
              <w:rPr>
                <w:sz w:val="18"/>
                <w:szCs w:val="18"/>
              </w:rPr>
              <w:t>Max 25%</w:t>
            </w:r>
          </w:p>
        </w:tc>
        <w:tc>
          <w:tcPr>
            <w:tcW w:w="100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7E0B0C">
            <w:pPr>
              <w:jc w:val="center"/>
              <w:rPr>
                <w:sz w:val="18"/>
                <w:szCs w:val="18"/>
              </w:rPr>
            </w:pPr>
            <w:r w:rsidRPr="00A666A6">
              <w:rPr>
                <w:sz w:val="18"/>
                <w:szCs w:val="18"/>
              </w:rPr>
              <w:t>0,1</w:t>
            </w:r>
          </w:p>
        </w:tc>
      </w:tr>
    </w:tbl>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pPr>
      <w:r w:rsidRPr="00A666A6">
        <w:t>В случае невыполнения обязательных нормативов указывается причина невыполнения и меры, принимаемые кредитной организацией по приведению их к установленным требованиям.</w:t>
      </w:r>
    </w:p>
    <w:p w:rsidR="00E95B8D" w:rsidRPr="00A666A6" w:rsidRDefault="00E95B8D" w:rsidP="00BD52E9">
      <w:pPr>
        <w:pStyle w:val="Basic"/>
        <w:rPr>
          <w:b/>
          <w:i/>
        </w:rPr>
      </w:pPr>
      <w:r w:rsidRPr="00A666A6">
        <w:rPr>
          <w:b/>
          <w:i/>
        </w:rPr>
        <w:t>Места не имело</w:t>
      </w:r>
    </w:p>
    <w:p w:rsidR="00E95B8D" w:rsidRPr="00A666A6" w:rsidRDefault="00E95B8D" w:rsidP="00BD52E9">
      <w:pPr>
        <w:pStyle w:val="Basic"/>
        <w:rPr>
          <w:b/>
          <w:i/>
        </w:rPr>
      </w:pPr>
    </w:p>
    <w:p w:rsidR="00E95B8D" w:rsidRPr="00A666A6" w:rsidRDefault="00E95B8D" w:rsidP="00BD52E9">
      <w:pPr>
        <w:pStyle w:val="Basic"/>
      </w:pPr>
      <w:r w:rsidRPr="00A666A6">
        <w:t>Дополнительно приводится 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rsidR="00E95B8D" w:rsidRPr="00A666A6" w:rsidRDefault="00E95B8D" w:rsidP="00FA0818">
      <w:pPr>
        <w:autoSpaceDE w:val="0"/>
        <w:autoSpaceDN w:val="0"/>
        <w:adjustRightInd w:val="0"/>
        <w:jc w:val="both"/>
        <w:rPr>
          <w:b/>
          <w:i/>
          <w:lang w:eastAsia="ru-RU"/>
        </w:rPr>
      </w:pPr>
      <w:r w:rsidRPr="00A666A6">
        <w:rPr>
          <w:b/>
          <w:i/>
          <w:lang w:eastAsia="ru-RU"/>
        </w:rPr>
        <w:t xml:space="preserve">По состоянию на 01.01.2011 норматив достаточности капитала составил 17,7 что существенно превышает предельно допустимый уровень (10%) и свидетельствует о достаточности собственного капитала для покрытия основных видов банковских рисков и текущих операционных расходов. </w:t>
      </w:r>
    </w:p>
    <w:p w:rsidR="00E95B8D" w:rsidRPr="00A666A6" w:rsidRDefault="00E95B8D" w:rsidP="00FA0818">
      <w:pPr>
        <w:pStyle w:val="Basic"/>
        <w:rPr>
          <w:b/>
          <w:i/>
        </w:rPr>
      </w:pPr>
      <w:r w:rsidRPr="00A666A6">
        <w:rPr>
          <w:b/>
          <w:i/>
          <w:szCs w:val="22"/>
          <w:lang w:eastAsia="ru-RU"/>
        </w:rPr>
        <w:t>Оценка, управление и контроль за риском ликвидности позволяют банку поддерживать необходимый объем ликвидных активов для выполнения обязательств на любом временном интервале.</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FA0818">
      <w:pPr>
        <w:ind w:firstLine="539"/>
        <w:jc w:val="both"/>
        <w:rPr>
          <w:b/>
          <w:i/>
        </w:rPr>
      </w:pPr>
      <w:r w:rsidRPr="00A666A6">
        <w:rPr>
          <w:b/>
          <w:i/>
        </w:rPr>
        <w:t>За 2011 год объём активов увеличился на 1 896 млрд. рублей и составил 10 419 млрд. рублей (за 2010 год рост активов составил 1 426 млрд. рублей). Указанное увеличение активов сложилось главным образом благодаря росту кредитного портфеля банка на 1 945 млрд. рублей (в 2010 годы рост активов преимущественно был вызван увеличением кредитного портфеля на 556 млрд. рублей и увеличением портфеля ценных бумаг на 760 млрд. рублей).</w:t>
      </w:r>
    </w:p>
    <w:p w:rsidR="00E95B8D" w:rsidRPr="00A666A6" w:rsidRDefault="00E95B8D" w:rsidP="00FA0818">
      <w:pPr>
        <w:ind w:firstLine="539"/>
        <w:jc w:val="both"/>
        <w:rPr>
          <w:b/>
          <w:i/>
        </w:rPr>
      </w:pPr>
      <w:r w:rsidRPr="00A666A6">
        <w:rPr>
          <w:b/>
          <w:i/>
        </w:rPr>
        <w:t xml:space="preserve">Увеличение пассивной базы в 2011 году было вызвано привлечением средств физических и юридических лиц, привлечением межбанковских кредитов. В частности, средства клиентов, не являющихся кредитными организациями, увеличились на 1 210 млрд. рублей до 7 877 млрд. рублей, в том числе, увеличение объёмов вкладов физических лиц составило 833 млрд. рублей, объём вкладов достиг 5 523 млрд. рублей. В 2010 году увеличение объёма средств клиентов, не являющихся кредитными организациями, составило 1 270 млрд. рублей, в том числе, объём вкладов увеличился на 1 002 млрд. рублей. </w:t>
      </w:r>
    </w:p>
    <w:p w:rsidR="00E95B8D" w:rsidRPr="00A666A6" w:rsidRDefault="00E95B8D" w:rsidP="00FA0818">
      <w:pPr>
        <w:ind w:firstLine="539"/>
        <w:jc w:val="both"/>
        <w:rPr>
          <w:b/>
          <w:i/>
        </w:rPr>
      </w:pPr>
      <w:r w:rsidRPr="00A666A6">
        <w:rPr>
          <w:b/>
          <w:i/>
        </w:rPr>
        <w:t>Помимо средств клиентов (юридических и физических лиц) Банк привлекал средства кредитных организаций и Банка России, за 2011 год объём средств Банка России увеличился на 265 млрд. рублей, достигнув 565 млрд. рублей, объём средств кредитных организаций увеличился на  186 млрд. рублей, составив 477 млрд. рублей.</w:t>
      </w:r>
    </w:p>
    <w:p w:rsidR="00E95B8D" w:rsidRPr="00A666A6" w:rsidRDefault="00E95B8D" w:rsidP="00FA0818">
      <w:pPr>
        <w:autoSpaceDE w:val="0"/>
        <w:autoSpaceDN w:val="0"/>
        <w:ind w:firstLine="539"/>
        <w:jc w:val="both"/>
        <w:rPr>
          <w:b/>
          <w:i/>
        </w:rPr>
      </w:pPr>
      <w:r w:rsidRPr="00A666A6">
        <w:rPr>
          <w:b/>
          <w:i/>
        </w:rPr>
        <w:t>Существенная диверсификация пассивов и наличие высоколиквидных активов позволили Банку соблюдать нормативы ликвидности в 2011 году с существенным запасом.</w:t>
      </w:r>
    </w:p>
    <w:p w:rsidR="00E95B8D" w:rsidRPr="00A666A6" w:rsidRDefault="00E95B8D" w:rsidP="00FA0818">
      <w:pPr>
        <w:ind w:firstLine="539"/>
        <w:jc w:val="both"/>
        <w:rPr>
          <w:b/>
          <w:i/>
        </w:rPr>
      </w:pPr>
      <w:r w:rsidRPr="00A666A6">
        <w:rPr>
          <w:b/>
          <w:i/>
        </w:rPr>
        <w:t>Обязательные нормативы Банка России в 2011 году Банк соблюдал с существенным запасом.</w:t>
      </w:r>
    </w:p>
    <w:p w:rsidR="00E95B8D" w:rsidRPr="00A666A6" w:rsidRDefault="00E95B8D" w:rsidP="00FA0818">
      <w:pPr>
        <w:ind w:firstLine="539"/>
        <w:jc w:val="both"/>
        <w:rPr>
          <w:b/>
          <w:i/>
        </w:rPr>
      </w:pPr>
      <w:r w:rsidRPr="00A666A6">
        <w:rPr>
          <w:b/>
          <w:i/>
        </w:rPr>
        <w:t xml:space="preserve">За 2011 год собственный капитал Банка вырос на 273,9 млрд. рублей до уровня 1 515,8 млрд. рублей (для сравнения за 2010 год собственный капитал уменьшился на 75,9 млрд. рублей) за счет прироста нераспределенной прибыли. Уменьшение собственного капитала в 2010 г. обусловлено ростом вложений в акции дочерних компаний и досрочным погашением части субординированного кредита. </w:t>
      </w:r>
    </w:p>
    <w:p w:rsidR="00E95B8D" w:rsidRPr="00A666A6" w:rsidRDefault="00E95B8D" w:rsidP="00FA0818">
      <w:pPr>
        <w:ind w:firstLine="539"/>
        <w:jc w:val="both"/>
        <w:rPr>
          <w:b/>
          <w:i/>
        </w:rPr>
      </w:pPr>
      <w:r w:rsidRPr="00A666A6">
        <w:rPr>
          <w:b/>
          <w:i/>
        </w:rPr>
        <w:t xml:space="preserve">Динамика норматива достаточности капитала Н1 отражает произошедшие изменения в структуре собственного капитала. За 2011 год Н1 снизился в абсолютном выражении на 6% до уровня 17,72% в основном из-за досрочного погашения в 2010 г. части субординированного кредита в размере 200 млрд. рублей.  </w:t>
      </w:r>
    </w:p>
    <w:p w:rsidR="00E95B8D" w:rsidRPr="00A666A6" w:rsidRDefault="00E95B8D" w:rsidP="00FA0818">
      <w:pPr>
        <w:ind w:firstLine="539"/>
        <w:jc w:val="both"/>
        <w:rPr>
          <w:b/>
          <w:i/>
        </w:rPr>
      </w:pPr>
      <w:r w:rsidRPr="00A666A6">
        <w:rPr>
          <w:b/>
          <w:i/>
        </w:rPr>
        <w:t>Продолжающееся снижение уровня норматива обусловлено ростом баланса Банка.</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AF3A41">
      <w:pPr>
        <w:ind w:firstLine="709"/>
        <w:jc w:val="both"/>
        <w:rPr>
          <w:b/>
          <w:i/>
        </w:rPr>
      </w:pPr>
      <w:r w:rsidRPr="00A666A6">
        <w:rPr>
          <w:b/>
          <w:i/>
        </w:rPr>
        <w:t xml:space="preserve">В 2012 году основным фактором роста активов была чистая ссудная задолженность, которая за год увеличилась более чем на 2 113 млрд рублей и достигла 9 773 млрд рублей. Также в 2012 году вложения в дочерние и зависимые организации увеличились на 187 млрд рублей до 281 млрд рублей, что значительно превосходит соответствующие активы на 01.01.2012 (94 млрд рублей). Кроме того, портфель ценных бумаг, имеющихся в наличии для продажи, увеличился на 402 млрд рублей и составил 1 542 млрд рублей на конец 2012 года. </w:t>
      </w:r>
    </w:p>
    <w:p w:rsidR="00E95B8D" w:rsidRPr="00A666A6" w:rsidRDefault="00E95B8D" w:rsidP="00AF3A41">
      <w:pPr>
        <w:ind w:firstLine="709"/>
        <w:jc w:val="both"/>
        <w:rPr>
          <w:b/>
          <w:i/>
        </w:rPr>
      </w:pPr>
      <w:r w:rsidRPr="00A666A6">
        <w:rPr>
          <w:b/>
          <w:i/>
        </w:rPr>
        <w:t>Совокупный объём активов по итогам 2012 года составил 13 582 млрд. рублей, против 10 419 млрд. рублей годом ранее.</w:t>
      </w:r>
    </w:p>
    <w:p w:rsidR="00E95B8D" w:rsidRPr="00A666A6" w:rsidRDefault="00E95B8D" w:rsidP="00AF3A41">
      <w:pPr>
        <w:ind w:firstLine="709"/>
        <w:jc w:val="both"/>
        <w:rPr>
          <w:b/>
          <w:i/>
        </w:rPr>
      </w:pPr>
      <w:r w:rsidRPr="00A666A6">
        <w:rPr>
          <w:b/>
          <w:i/>
        </w:rPr>
        <w:t>Основным фактором увеличения пассивной базы в 2012 году стали средства клиентов, не являющихся кредитными организациями, средства Центрального банка Российской Федерации и выпущенные долговые обязательства. Сбербанк активно диверсифицирует пассивную базу путем использования различных инструментов заимствования на финансовых рынках. За год объем выпущенных облигаций увеличен на 245 млрд. в рублевом выражении. Для поддержания высоких темпов роста активов Сбербанк увеличил объем привлеченных средств Банка России до 1 368 млрд рублей (+803 млрд рублей).</w:t>
      </w:r>
    </w:p>
    <w:p w:rsidR="00E95B8D" w:rsidRPr="00A666A6" w:rsidRDefault="00E95B8D" w:rsidP="00AF3A41">
      <w:pPr>
        <w:ind w:firstLine="709"/>
        <w:jc w:val="both"/>
        <w:rPr>
          <w:b/>
          <w:i/>
        </w:rPr>
      </w:pPr>
      <w:r w:rsidRPr="00A666A6">
        <w:rPr>
          <w:b/>
          <w:i/>
        </w:rPr>
        <w:t xml:space="preserve">Основным источником роста капитала стала заработанная банком чистая прибыль (чистая прибыль за 2012 год составила 346 млрд. руб.). Кроме этого, в октябре 2012 г. банк выпустил субординированные облигации (в объеме 2 млрд. долл.). В течение года капитал уменьшился на сумму выплаченных по решению общего собрания акционеров дивидендов за 2011 год (в размере 47 млрд. руб.) и сумму вложений в дочерние компании, в частности, приобретенные банки DenizBank и Volksbank International. Общий итог за 2012 год – рост капитала на 10,8% до величины 1 679 млрд. руб. </w:t>
      </w:r>
    </w:p>
    <w:p w:rsidR="00E95B8D" w:rsidRPr="00A666A6" w:rsidRDefault="00E95B8D" w:rsidP="00AF3A41">
      <w:pPr>
        <w:ind w:firstLine="709"/>
        <w:jc w:val="both"/>
        <w:rPr>
          <w:b/>
          <w:i/>
        </w:rPr>
      </w:pPr>
      <w:r w:rsidRPr="00A666A6">
        <w:rPr>
          <w:b/>
          <w:i/>
        </w:rPr>
        <w:t xml:space="preserve">Достаточность капитала на 1 января 2013 г. составила 12,6%, снизившись за 2012 г. на 2,4 п.п. Основными факторами роста норматива достаточности капитала Н1 в 2012 г. стали заработанная чистая прибыль (346 млрд. руб.) и выпуск субординированных облигаций. Инвестиции в дочерние компании и банки (в т.ч. покупка </w:t>
      </w:r>
      <w:r w:rsidRPr="00A666A6">
        <w:rPr>
          <w:b/>
          <w:i/>
          <w:lang w:val="en-US"/>
        </w:rPr>
        <w:t>Volksbank</w:t>
      </w:r>
      <w:r w:rsidRPr="00A666A6">
        <w:rPr>
          <w:b/>
          <w:i/>
        </w:rPr>
        <w:t xml:space="preserve"> </w:t>
      </w:r>
      <w:r w:rsidRPr="00A666A6">
        <w:rPr>
          <w:b/>
          <w:i/>
          <w:lang w:val="en-US"/>
        </w:rPr>
        <w:t>International</w:t>
      </w:r>
      <w:r w:rsidRPr="00A666A6">
        <w:rPr>
          <w:b/>
          <w:i/>
        </w:rPr>
        <w:t xml:space="preserve"> в феврале 2012 г. и </w:t>
      </w:r>
      <w:r w:rsidRPr="00A666A6">
        <w:rPr>
          <w:b/>
          <w:i/>
          <w:lang w:val="en-US"/>
        </w:rPr>
        <w:t>Denizbank</w:t>
      </w:r>
      <w:r w:rsidRPr="00A666A6">
        <w:rPr>
          <w:b/>
          <w:i/>
        </w:rPr>
        <w:t xml:space="preserve"> в сентябре 2012 г.) входят в число факторов снижения норматива в 2012 г. Другими факторами стали плановые изменения требований Банка России к учету активов с учетом риска, а именно введение повышенных коэффициентов риска для отдельных видов активов (с отчетности на 01.08.2012 г.) и учет операционного риска в размере 100% (с отчетности на 01.08.2012 г.).</w:t>
      </w:r>
    </w:p>
    <w:p w:rsidR="00E95B8D" w:rsidRPr="00A666A6" w:rsidRDefault="00E95B8D" w:rsidP="00AF3A41">
      <w:pPr>
        <w:ind w:firstLine="709"/>
        <w:jc w:val="both"/>
        <w:rPr>
          <w:b/>
          <w:i/>
        </w:rPr>
      </w:pPr>
      <w:r w:rsidRPr="00A666A6">
        <w:rPr>
          <w:b/>
          <w:i/>
        </w:rPr>
        <w:t xml:space="preserve">Динамика норматива достаточности капитала Н1 отражает произошедшие изменения в структуре собственного капитала и активах с учетом риска. </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8D53F8">
      <w:pPr>
        <w:ind w:firstLine="567"/>
        <w:jc w:val="both"/>
        <w:rPr>
          <w:b/>
          <w:i/>
        </w:rPr>
      </w:pPr>
      <w:r w:rsidRPr="00A666A6">
        <w:rPr>
          <w:b/>
          <w:i/>
        </w:rPr>
        <w:t xml:space="preserve">В 2013 году основным фактором роста активов была чистая ссудная задолженность, которая за год увеличилась более чем на 2 205 млрд. рублей и достигла 11 978 млрд. рублей. Также на 203 млрд. рублей увеличился портфель ценных бумаг, имеющихся в наличии для продажи,             который  на конец 2013 года составил 1 744 млрд. рублей. </w:t>
      </w:r>
    </w:p>
    <w:p w:rsidR="00E95B8D" w:rsidRPr="00A666A6" w:rsidRDefault="00E95B8D" w:rsidP="008D53F8">
      <w:pPr>
        <w:ind w:firstLine="567"/>
        <w:jc w:val="both"/>
        <w:rPr>
          <w:b/>
          <w:i/>
        </w:rPr>
      </w:pPr>
      <w:r w:rsidRPr="00A666A6">
        <w:rPr>
          <w:b/>
          <w:i/>
        </w:rPr>
        <w:t>Совокупный объём активов по итогам 2013 года составил 16 275 млрд. рублей, против                 13 582 млрд. рублей годом ранее.</w:t>
      </w:r>
    </w:p>
    <w:p w:rsidR="00E95B8D" w:rsidRPr="00A666A6" w:rsidRDefault="00E95B8D" w:rsidP="008D53F8">
      <w:pPr>
        <w:ind w:firstLine="567"/>
        <w:jc w:val="both"/>
        <w:rPr>
          <w:b/>
          <w:i/>
        </w:rPr>
      </w:pPr>
      <w:r w:rsidRPr="00A666A6">
        <w:rPr>
          <w:b/>
          <w:i/>
        </w:rPr>
        <w:t>Основным фактором увеличения пассивной базы в 2013 году стали средства клиентов,                  не являющихся кредитными организациями (+1 666 млрд. рублей) и вклады физических лиц  (+1 298 млрд. рублей). Для поддержания высоких темпов роста активов Сбербанк увеличил объем привлеченных средств от Банка России до 1 967 млрд. рублей (+599 млрд. рублей).</w:t>
      </w:r>
    </w:p>
    <w:p w:rsidR="00E95B8D" w:rsidRPr="00A666A6" w:rsidRDefault="00E95B8D" w:rsidP="008D53F8">
      <w:pPr>
        <w:ind w:firstLine="567"/>
        <w:jc w:val="both"/>
        <w:rPr>
          <w:b/>
          <w:i/>
        </w:rPr>
      </w:pPr>
      <w:r w:rsidRPr="00A666A6">
        <w:rPr>
          <w:b/>
          <w:i/>
        </w:rPr>
        <w:t>Норматив мгновенной ликвидности (Н2) регулирует риск потери банком ликвидности в течение операционного дня (</w:t>
      </w:r>
      <w:r w:rsidRPr="00A666A6">
        <w:rPr>
          <w:b/>
          <w:i/>
          <w:lang w:val="en-US"/>
        </w:rPr>
        <w:t>min</w:t>
      </w:r>
      <w:r w:rsidRPr="00A666A6">
        <w:rPr>
          <w:b/>
          <w:i/>
        </w:rPr>
        <w:t xml:space="preserve"> 15%). За 2013 год норматив Н2 сократился на 7,8 п.п. и на конец года составил 53,6%. </w:t>
      </w:r>
    </w:p>
    <w:p w:rsidR="00E95B8D" w:rsidRPr="00A666A6" w:rsidRDefault="00E95B8D" w:rsidP="008D53F8">
      <w:pPr>
        <w:ind w:firstLine="567"/>
        <w:jc w:val="both"/>
        <w:rPr>
          <w:b/>
          <w:i/>
        </w:rPr>
      </w:pPr>
      <w:r w:rsidRPr="00A666A6">
        <w:rPr>
          <w:b/>
          <w:i/>
        </w:rPr>
        <w:t>Норматив текущей ликвидности Банка (Н3) отражает риск потери Банком платежеспособности в течение 30 дней (</w:t>
      </w:r>
      <w:r w:rsidRPr="00A666A6">
        <w:rPr>
          <w:b/>
          <w:i/>
          <w:lang w:val="en-US"/>
        </w:rPr>
        <w:t>min</w:t>
      </w:r>
      <w:r w:rsidRPr="00A666A6">
        <w:rPr>
          <w:b/>
          <w:i/>
        </w:rPr>
        <w:t xml:space="preserve"> 50%). За 2013 год норматив Н3 сократился на 15,8 п.п и на конец года составил 58,5%. </w:t>
      </w:r>
    </w:p>
    <w:p w:rsidR="00E95B8D" w:rsidRPr="00A666A6" w:rsidRDefault="00E95B8D" w:rsidP="008D53F8">
      <w:pPr>
        <w:ind w:firstLine="567"/>
        <w:jc w:val="both"/>
        <w:rPr>
          <w:b/>
          <w:i/>
        </w:rPr>
      </w:pPr>
      <w:r w:rsidRPr="00A666A6">
        <w:rPr>
          <w:b/>
          <w:i/>
        </w:rPr>
        <w:t>Норматив долгосрочной ликвидности Банка (Н4) отражает риск потери Банком ликвидности в результате размещения средств в долгосрочные активы (</w:t>
      </w:r>
      <w:r w:rsidRPr="00A666A6">
        <w:rPr>
          <w:b/>
          <w:i/>
          <w:lang w:val="en-US"/>
        </w:rPr>
        <w:t>max</w:t>
      </w:r>
      <w:r w:rsidRPr="00A666A6">
        <w:rPr>
          <w:b/>
          <w:i/>
        </w:rPr>
        <w:t xml:space="preserve"> 120%). За 2013 год норматив Н4 увеличился на 2,7 п.п. и на конец года составил 102,5%. </w:t>
      </w:r>
    </w:p>
    <w:p w:rsidR="00E95B8D" w:rsidRPr="00A666A6" w:rsidRDefault="00E95B8D" w:rsidP="008D53F8">
      <w:pPr>
        <w:ind w:firstLine="567"/>
        <w:jc w:val="both"/>
        <w:rPr>
          <w:b/>
          <w:i/>
        </w:rPr>
      </w:pPr>
      <w:r w:rsidRPr="00A666A6">
        <w:rPr>
          <w:b/>
          <w:i/>
        </w:rPr>
        <w:t>Сбербанк с запасом соблюдает обязательные нормативы ликвидности Банка России. Эффективное управление ликвидностью позволило Банку сократить избыток нормативной ликвидности, увеличив кредитный портфель и снизив стоимость привлекаемых ресурсов. Банк осуществляет ежедневный мониторинг и прогноз нормативов ликвидности на краткосрочную и долгосрочную перспективу, не допуская избытка нормативной ликвидности при одновременном выполнении, как обязательных нормативов Банка России, так и внутренних лимитов.</w:t>
      </w:r>
    </w:p>
    <w:p w:rsidR="00E95B8D" w:rsidRPr="00A666A6" w:rsidRDefault="00E95B8D" w:rsidP="008D53F8">
      <w:pPr>
        <w:tabs>
          <w:tab w:val="num" w:pos="0"/>
        </w:tabs>
        <w:ind w:firstLine="567"/>
        <w:jc w:val="both"/>
        <w:rPr>
          <w:rFonts w:cs="Arial"/>
          <w:b/>
          <w:i/>
        </w:rPr>
      </w:pPr>
      <w:r w:rsidRPr="00A666A6">
        <w:rPr>
          <w:rFonts w:cs="Arial"/>
          <w:b/>
          <w:i/>
        </w:rPr>
        <w:t>Основным источником формирования капитала, рассчитываемого по Положению Банка России № 215-П</w:t>
      </w:r>
      <w:r w:rsidRPr="00A666A6">
        <w:rPr>
          <w:rFonts w:cs="Arial"/>
          <w:b/>
          <w:i/>
          <w:vertAlign w:val="superscript"/>
        </w:rPr>
        <w:footnoteReference w:id="12"/>
      </w:r>
      <w:r w:rsidRPr="00A666A6">
        <w:rPr>
          <w:rFonts w:cs="Arial"/>
          <w:b/>
          <w:i/>
        </w:rPr>
        <w:t xml:space="preserve">, стала заработанная Банком чистая прибыль (чистая прибыль за 2013 год составила 377,6 млрд. рублей). Кроме этого, в июне Банк выпустил субординированные облигации, включенные в расчет капитала. </w:t>
      </w:r>
    </w:p>
    <w:p w:rsidR="00E95B8D" w:rsidRPr="00A666A6" w:rsidRDefault="00E95B8D" w:rsidP="008D53F8">
      <w:pPr>
        <w:tabs>
          <w:tab w:val="num" w:pos="0"/>
        </w:tabs>
        <w:ind w:firstLine="567"/>
        <w:jc w:val="both"/>
        <w:rPr>
          <w:rFonts w:cs="Arial"/>
          <w:b/>
          <w:i/>
        </w:rPr>
      </w:pPr>
      <w:r w:rsidRPr="00A666A6">
        <w:rPr>
          <w:rFonts w:cs="Arial"/>
          <w:b/>
          <w:i/>
        </w:rPr>
        <w:t xml:space="preserve">В течение года капитал уменьшился на сумму выплаченных по решению общего собрания акционеров дивидендов за 2012 год и сумму вложений в дочерние компании, в частности, «Сбербанк Европа», «Сетелем» и «Сбербанк Капитал». В то же время отрицательная переоценка </w:t>
      </w:r>
      <w:r w:rsidRPr="00A666A6">
        <w:rPr>
          <w:rFonts w:cs="Arial"/>
          <w:b/>
          <w:i/>
          <w:lang w:val="en-US"/>
        </w:rPr>
        <w:t>DenizBank</w:t>
      </w:r>
      <w:r w:rsidRPr="00A666A6">
        <w:rPr>
          <w:rFonts w:cs="Arial"/>
          <w:b/>
          <w:i/>
        </w:rPr>
        <w:t xml:space="preserve"> </w:t>
      </w:r>
      <w:r w:rsidRPr="00A666A6">
        <w:rPr>
          <w:rFonts w:cs="Arial"/>
          <w:b/>
          <w:i/>
          <w:lang w:val="en-US"/>
        </w:rPr>
        <w:t>A</w:t>
      </w:r>
      <w:r w:rsidRPr="00A666A6">
        <w:rPr>
          <w:rFonts w:cs="Arial"/>
          <w:b/>
          <w:i/>
        </w:rPr>
        <w:t>.</w:t>
      </w:r>
      <w:r w:rsidRPr="00A666A6">
        <w:rPr>
          <w:rFonts w:cs="Arial"/>
          <w:b/>
          <w:i/>
          <w:lang w:val="en-US"/>
        </w:rPr>
        <w:t>S</w:t>
      </w:r>
      <w:r w:rsidRPr="00A666A6">
        <w:rPr>
          <w:rFonts w:cs="Arial"/>
          <w:b/>
          <w:i/>
        </w:rPr>
        <w:t xml:space="preserve">. (Турция) положительно повлияла на капитал. Общий итог за 2013 год – рост капитала на 18,4% до величины 1 987,7 млрд. рублей. </w:t>
      </w:r>
    </w:p>
    <w:p w:rsidR="00E95B8D" w:rsidRPr="00A666A6" w:rsidRDefault="00E95B8D" w:rsidP="00BD52E9">
      <w:pPr>
        <w:pStyle w:val="Basic"/>
        <w:rPr>
          <w:b/>
          <w:i/>
        </w:rPr>
      </w:pPr>
    </w:p>
    <w:p w:rsidR="00E95B8D" w:rsidRPr="00A666A6" w:rsidRDefault="00E95B8D" w:rsidP="00764D82">
      <w:pPr>
        <w:ind w:firstLine="567"/>
        <w:jc w:val="both"/>
        <w:rPr>
          <w:b/>
          <w:i/>
        </w:rPr>
      </w:pPr>
      <w:r w:rsidRPr="00A666A6">
        <w:rPr>
          <w:b/>
          <w:i/>
        </w:rPr>
        <w:t xml:space="preserve">В 2014 году совокупный объем активов Сбербанка увеличился на 5 472 млрд. рублей и составил 21 746 млрд. рублей (против 16 275 млрд. рублей годом ранее). Основным фактором роста активов была чистая ссудная задолженность, которая за год увеличилась более чем на 3 911 млрд. рублей и достигла 15 889 млрд. рублей. </w:t>
      </w:r>
    </w:p>
    <w:p w:rsidR="00E95B8D" w:rsidRPr="00A666A6" w:rsidRDefault="00E95B8D" w:rsidP="00764D82">
      <w:pPr>
        <w:ind w:firstLine="567"/>
        <w:jc w:val="both"/>
        <w:rPr>
          <w:b/>
          <w:i/>
        </w:rPr>
      </w:pPr>
      <w:r w:rsidRPr="00A666A6">
        <w:rPr>
          <w:b/>
          <w:i/>
        </w:rPr>
        <w:t>Основным фактором увеличения пассивной базы в 2014 году стали средства клиентов, не являющихся кредитными организациями (+2 899 млрд. рублей). Несмотря на санкции, политическую напряженность и девальвацию рубля Сбербанку удалось увеличить совокупный объем средств клиентов благодаря гибкой процентной политике. Кроме того, Сбербанк активно использовал все благоприятные возможности для привлечения средств на рынках капитала, выпустив субординированные облигации в феврале и еврооблигации в июне 2014 года. Для поддержания высоких темпов роста активов Сбербанк увеличил объем привлеченных средств от Банка России до 3 516 млрд. рублей (+1 549 млрд. рублей).</w:t>
      </w:r>
    </w:p>
    <w:p w:rsidR="00E95B8D" w:rsidRPr="00A666A6" w:rsidRDefault="00E95B8D" w:rsidP="00BD52E9">
      <w:pPr>
        <w:pStyle w:val="Basic"/>
      </w:pPr>
    </w:p>
    <w:p w:rsidR="00E95B8D" w:rsidRPr="00A666A6" w:rsidRDefault="00E95B8D" w:rsidP="00764D82">
      <w:pPr>
        <w:ind w:firstLine="567"/>
        <w:jc w:val="both"/>
        <w:rPr>
          <w:b/>
          <w:i/>
        </w:rPr>
      </w:pPr>
      <w:r w:rsidRPr="00A666A6">
        <w:rPr>
          <w:b/>
          <w:i/>
        </w:rPr>
        <w:t>Норматив мгновенной ликвидности Банка (Н2) регулирует риск потери банком ликвидности в течение операционного дня (</w:t>
      </w:r>
      <w:r w:rsidRPr="00A666A6">
        <w:rPr>
          <w:b/>
          <w:i/>
          <w:lang w:val="en-US"/>
        </w:rPr>
        <w:t>min</w:t>
      </w:r>
      <w:r w:rsidRPr="00A666A6">
        <w:rPr>
          <w:b/>
          <w:i/>
        </w:rPr>
        <w:t xml:space="preserve"> 15%). За 2014 год норматив Н2 увеличился на 20,76 п.п. и на конец года составил 74,31%.</w:t>
      </w:r>
    </w:p>
    <w:p w:rsidR="00E95B8D" w:rsidRPr="00A666A6" w:rsidRDefault="00E95B8D" w:rsidP="00764D82">
      <w:pPr>
        <w:ind w:firstLine="567"/>
        <w:jc w:val="both"/>
        <w:rPr>
          <w:b/>
          <w:i/>
        </w:rPr>
      </w:pPr>
      <w:r w:rsidRPr="00A666A6">
        <w:rPr>
          <w:b/>
          <w:i/>
        </w:rPr>
        <w:t>Норматив текущей ликвидности Банка (Н3) отражает риск потери Банком платежеспособности в течение 30 дней (</w:t>
      </w:r>
      <w:r w:rsidRPr="00A666A6">
        <w:rPr>
          <w:b/>
          <w:i/>
          <w:lang w:val="en-US"/>
        </w:rPr>
        <w:t>min</w:t>
      </w:r>
      <w:r w:rsidRPr="00A666A6">
        <w:rPr>
          <w:b/>
          <w:i/>
        </w:rPr>
        <w:t xml:space="preserve"> 50%). За 2014 год норматив Н3 увеличился на 7,93 п.п и на конец года составил 66,44%.</w:t>
      </w:r>
    </w:p>
    <w:p w:rsidR="00E95B8D" w:rsidRPr="00A666A6" w:rsidRDefault="00E95B8D" w:rsidP="00764D82">
      <w:pPr>
        <w:ind w:firstLine="567"/>
        <w:jc w:val="both"/>
        <w:rPr>
          <w:b/>
          <w:i/>
        </w:rPr>
      </w:pPr>
      <w:r w:rsidRPr="00A666A6">
        <w:rPr>
          <w:b/>
          <w:i/>
        </w:rPr>
        <w:t>Норматив долгосрочной ликвидности Банка (Н4) отражает риск потери Банком ликвидности в результате размещения средств в долгосрочные активы (</w:t>
      </w:r>
      <w:r w:rsidRPr="00A666A6">
        <w:rPr>
          <w:b/>
          <w:i/>
          <w:lang w:val="en-US"/>
        </w:rPr>
        <w:t>max</w:t>
      </w:r>
      <w:r w:rsidRPr="00A666A6">
        <w:rPr>
          <w:b/>
          <w:i/>
        </w:rPr>
        <w:t xml:space="preserve"> 120%). За 2014 год норматив Н4 увеличился на 8,67 п.п. и на конец года составил 111,17%.</w:t>
      </w:r>
    </w:p>
    <w:p w:rsidR="00E95B8D" w:rsidRPr="00A666A6" w:rsidRDefault="00E95B8D" w:rsidP="00BD52E9">
      <w:pPr>
        <w:pStyle w:val="Basic"/>
        <w:rPr>
          <w:b/>
          <w:i/>
        </w:rPr>
      </w:pPr>
    </w:p>
    <w:p w:rsidR="00E95B8D" w:rsidRPr="00A666A6" w:rsidRDefault="00E95B8D" w:rsidP="00764D82">
      <w:pPr>
        <w:tabs>
          <w:tab w:val="num" w:pos="0"/>
        </w:tabs>
        <w:ind w:firstLine="567"/>
        <w:jc w:val="both"/>
        <w:rPr>
          <w:rFonts w:cs="Arial"/>
          <w:b/>
          <w:i/>
        </w:rPr>
      </w:pPr>
      <w:r w:rsidRPr="00A666A6">
        <w:rPr>
          <w:rFonts w:cs="Arial"/>
          <w:b/>
          <w:i/>
        </w:rPr>
        <w:t xml:space="preserve">В 2014 году основным источником формирования капитала, рассчитываемого по Положению Банка России </w:t>
      </w:r>
      <w:r w:rsidRPr="00A666A6">
        <w:rPr>
          <w:b/>
          <w:i/>
        </w:rPr>
        <w:t>«О методике определения величины собственных средств (капитала) кредитных организаций (Базель III)»</w:t>
      </w:r>
      <w:r w:rsidRPr="00A666A6">
        <w:rPr>
          <w:b/>
          <w:i/>
          <w:sz w:val="16"/>
          <w:szCs w:val="16"/>
        </w:rPr>
        <w:t xml:space="preserve"> </w:t>
      </w:r>
      <w:r w:rsidRPr="00A666A6">
        <w:rPr>
          <w:b/>
          <w:i/>
        </w:rPr>
        <w:t>от 28.12.2012</w:t>
      </w:r>
      <w:r w:rsidRPr="00A666A6">
        <w:rPr>
          <w:b/>
          <w:i/>
          <w:sz w:val="16"/>
          <w:szCs w:val="16"/>
        </w:rPr>
        <w:t xml:space="preserve"> </w:t>
      </w:r>
      <w:r w:rsidRPr="00A666A6">
        <w:rPr>
          <w:b/>
          <w:i/>
        </w:rPr>
        <w:t>№ 395-П</w:t>
      </w:r>
      <w:r w:rsidRPr="00A666A6">
        <w:rPr>
          <w:rFonts w:cs="Arial"/>
          <w:b/>
          <w:i/>
        </w:rPr>
        <w:t>, стала заработанная Банком чистая прибыль (за 2014 год составила 311 млрд. рублей). Кроме этого, в феврале 2014 года Банк выпустил субординированные облигации в размере 1 млрд. долларов США, включенные в расчет капитала.</w:t>
      </w:r>
    </w:p>
    <w:p w:rsidR="00E95B8D" w:rsidRPr="00A666A6" w:rsidRDefault="00E95B8D" w:rsidP="00764D82">
      <w:pPr>
        <w:tabs>
          <w:tab w:val="num" w:pos="0"/>
        </w:tabs>
        <w:spacing w:after="60"/>
        <w:ind w:firstLine="567"/>
        <w:jc w:val="both"/>
        <w:rPr>
          <w:b/>
          <w:i/>
        </w:rPr>
      </w:pPr>
      <w:r w:rsidRPr="00A666A6">
        <w:rPr>
          <w:b/>
          <w:i/>
        </w:rPr>
        <w:t>В течение года капитал уменьшился на сумму выплаченных по решению общего собрания акционеров дивидендов за 2013 год и сумму новых вложений в дочерние компании, в частности, «Сбербанк Европа», «Сбербанк Швейцария», «Сетелем», «Денизбанк». Также, согласно подходу Базель III, изменился порядок учета вложений в дочерние компании при расчете капитала: в вычеты из капитала включаются только вложения в финансовые компании в превышении 10% источников базового капитала. Данное изменение имело положительное влияние на капитал. Также переоценка привлеченных субординированных кредитов в результате роста курса доллара положительно повлияла на капитал.  Общий итог за 2014 год — рост общего капитала на 17,2% до величины 2 312 млрд. рублей. Величины базового и основного капитала на конец 2014 года совпали (в силу отсутствия источников добавочного капитала) и составили 1 628 млрд. рублей.</w:t>
      </w:r>
    </w:p>
    <w:p w:rsidR="00E95B8D" w:rsidRPr="00A666A6" w:rsidRDefault="00E95B8D" w:rsidP="00764D82">
      <w:pPr>
        <w:ind w:firstLine="567"/>
        <w:jc w:val="both"/>
        <w:rPr>
          <w:b/>
          <w:i/>
        </w:rPr>
      </w:pPr>
      <w:r w:rsidRPr="00A666A6">
        <w:rPr>
          <w:b/>
          <w:i/>
        </w:rPr>
        <w:t>Активы с учетом риска выросли за 2014 год на 28,5% до 19 856 млрд. рублей. Существенный вклад внесли рост кредитного портфеля, перерасчет операционного риска и рост риска по производным финансовым инструментам. Рост активов с учетом риска в результате девальвации рубля был смягчен разрешением Банка России использовать при расчете пруденциальных требований курсы валют на 1 октября 2014 года (мера перестает действовать 1 июля 2015 года).</w:t>
      </w:r>
    </w:p>
    <w:p w:rsidR="00E95B8D" w:rsidRPr="00A666A6" w:rsidRDefault="00E95B8D" w:rsidP="00764D82">
      <w:pPr>
        <w:ind w:firstLine="567"/>
        <w:jc w:val="both"/>
        <w:rPr>
          <w:b/>
          <w:i/>
        </w:rPr>
      </w:pPr>
      <w:r w:rsidRPr="00A666A6">
        <w:rPr>
          <w:b/>
          <w:i/>
        </w:rPr>
        <w:t>Достаточность общего капитала на 1 января 2015 года составила 11,64%, уменьшившись за год на 1,23 п.п. Основные факторы изменения норматива Н1.0 с начала года:</w:t>
      </w:r>
    </w:p>
    <w:p w:rsidR="00E95B8D" w:rsidRPr="00A666A6" w:rsidRDefault="00E95B8D" w:rsidP="00764D82">
      <w:pPr>
        <w:numPr>
          <w:ilvl w:val="0"/>
          <w:numId w:val="31"/>
        </w:numPr>
        <w:jc w:val="both"/>
        <w:rPr>
          <w:b/>
          <w:i/>
        </w:rPr>
      </w:pPr>
      <w:r w:rsidRPr="00A666A6">
        <w:rPr>
          <w:b/>
          <w:i/>
        </w:rPr>
        <w:t>рост капитала (влияние +1,9 п.п.)</w:t>
      </w:r>
    </w:p>
    <w:p w:rsidR="00E95B8D" w:rsidRPr="00A666A6" w:rsidRDefault="00E95B8D" w:rsidP="00764D82">
      <w:pPr>
        <w:numPr>
          <w:ilvl w:val="0"/>
          <w:numId w:val="31"/>
        </w:numPr>
        <w:jc w:val="both"/>
        <w:rPr>
          <w:b/>
          <w:i/>
        </w:rPr>
      </w:pPr>
      <w:r w:rsidRPr="00A666A6">
        <w:rPr>
          <w:b/>
          <w:i/>
        </w:rPr>
        <w:t>рост активов с учетом риска (влияние –3,1 п.п.)</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В случае если мнения указанных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E95B8D" w:rsidRPr="00A666A6" w:rsidRDefault="00E95B8D" w:rsidP="00FA0818">
      <w:pPr>
        <w:pStyle w:val="Basic"/>
        <w:rPr>
          <w:b/>
          <w:i/>
        </w:rPr>
      </w:pPr>
      <w:r w:rsidRPr="00A666A6">
        <w:rPr>
          <w:b/>
          <w:i/>
        </w:rPr>
        <w:t>Места не имело</w:t>
      </w:r>
    </w:p>
    <w:p w:rsidR="00E95B8D" w:rsidRPr="00A666A6" w:rsidRDefault="00E95B8D" w:rsidP="00BD52E9">
      <w:pPr>
        <w:pStyle w:val="Basic"/>
      </w:pPr>
    </w:p>
    <w:p w:rsidR="00E95B8D" w:rsidRPr="00A666A6" w:rsidRDefault="00E95B8D" w:rsidP="00BD52E9">
      <w:pPr>
        <w:pStyle w:val="Basic"/>
      </w:pPr>
      <w:r w:rsidRPr="00A666A6">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указывается такое особое мнение и аргументация члена органа управления эмитента, объясняющая его позицию.</w:t>
      </w:r>
    </w:p>
    <w:p w:rsidR="00E95B8D" w:rsidRPr="00A666A6" w:rsidRDefault="00E95B8D" w:rsidP="00FA0818">
      <w:pPr>
        <w:pStyle w:val="Basic"/>
        <w:rPr>
          <w:b/>
          <w:i/>
        </w:rPr>
      </w:pPr>
      <w:r w:rsidRPr="00A666A6">
        <w:rPr>
          <w:b/>
          <w:i/>
        </w:rPr>
        <w:t>Места не имело</w:t>
      </w:r>
    </w:p>
    <w:p w:rsidR="00E95B8D" w:rsidRPr="00A666A6" w:rsidRDefault="00E95B8D">
      <w:pPr>
        <w:widowControl w:val="0"/>
        <w:autoSpaceDE w:val="0"/>
        <w:autoSpaceDN w:val="0"/>
        <w:adjustRightInd w:val="0"/>
        <w:jc w:val="both"/>
        <w:rPr>
          <w:rFonts w:cs="Calibri"/>
        </w:rPr>
      </w:pPr>
    </w:p>
    <w:p w:rsidR="00E95B8D" w:rsidRPr="00A666A6" w:rsidRDefault="00E95B8D" w:rsidP="0094409B">
      <w:pPr>
        <w:pStyle w:val="Heading2"/>
      </w:pPr>
      <w:bookmarkStart w:id="78" w:name="_Toc430103443"/>
      <w:r w:rsidRPr="00A666A6">
        <w:t>4.3. Размер и структура капитала и оборотных средств эмитента</w:t>
      </w:r>
      <w:bookmarkEnd w:id="78"/>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3"/>
      </w:pPr>
      <w:bookmarkStart w:id="79" w:name="_Toc430103444"/>
      <w:r w:rsidRPr="00A666A6">
        <w:t>4.3.1. Размер и структура капитала и оборотных средств эмитента</w:t>
      </w:r>
      <w:bookmarkEnd w:id="79"/>
    </w:p>
    <w:p w:rsidR="00E95B8D" w:rsidRPr="00A666A6" w:rsidRDefault="00E95B8D" w:rsidP="00BD52E9">
      <w:pPr>
        <w:pStyle w:val="Basic"/>
      </w:pPr>
      <w:r w:rsidRPr="00A666A6">
        <w:t>Эмитенты, не являющиеся кредитными организациями, приводят за пять последних завершенных отчетных лет или за каждый завершенный отчетный год, если эмитент осуществляет свою деятельность менее пяти лет, следующую информацию:</w:t>
      </w:r>
    </w:p>
    <w:p w:rsidR="00E95B8D" w:rsidRPr="00A666A6" w:rsidRDefault="00E95B8D" w:rsidP="00BD52E9">
      <w:pPr>
        <w:pStyle w:val="Basic"/>
      </w:pPr>
      <w:r w:rsidRPr="00A666A6">
        <w:t>размер уставного капитала эмитента, а также соответствие размера уставного капитала эмитента, приведенного в настоящем пункте, учредительным документам эмитента;</w:t>
      </w:r>
    </w:p>
    <w:p w:rsidR="00E95B8D" w:rsidRPr="00A666A6" w:rsidRDefault="00E95B8D" w:rsidP="00BD52E9">
      <w:pPr>
        <w:pStyle w:val="Basic"/>
      </w:pPr>
      <w:r w:rsidRPr="00A666A6">
        <w:t>для эмитента, являющегося хозяйственным обществом, - общая стоимость акций (долей) эмитента, выкупленных эмитентом для последующей перепродажи (передачи), с указанием процента таких акций (долей) от размещенных акций (уставного капитала) эмитента;</w:t>
      </w:r>
    </w:p>
    <w:p w:rsidR="00E95B8D" w:rsidRPr="00A666A6" w:rsidRDefault="00E95B8D" w:rsidP="00BD52E9">
      <w:pPr>
        <w:pStyle w:val="Basic"/>
      </w:pPr>
      <w:r w:rsidRPr="00A666A6">
        <w:t>размер резервного капитала эмитента, формируемого за счет отчислений из прибыли эмитента;</w:t>
      </w:r>
    </w:p>
    <w:p w:rsidR="00E95B8D" w:rsidRPr="00A666A6" w:rsidRDefault="00E95B8D" w:rsidP="00BD52E9">
      <w:pPr>
        <w:pStyle w:val="Basic"/>
      </w:pPr>
      <w:r w:rsidRPr="00A666A6">
        <w:t>размер добавочного капитала эмитента, отражающий прирост стоимости активов, выявляемый по результатам переоценки, а также сумму разницы между продажной ценой (ценой размещения) и номинальной стоимостью акций (долей) общества за счет продажи акций (долей) по цене, превышающей номинальную стоимость;</w:t>
      </w:r>
    </w:p>
    <w:p w:rsidR="00E95B8D" w:rsidRPr="00A666A6" w:rsidRDefault="00E95B8D" w:rsidP="00BD52E9">
      <w:pPr>
        <w:pStyle w:val="Basic"/>
      </w:pPr>
      <w:r w:rsidRPr="00A666A6">
        <w:t>размер нераспределенной чистой прибыли эмитента;</w:t>
      </w:r>
    </w:p>
    <w:p w:rsidR="00E95B8D" w:rsidRPr="00A666A6" w:rsidRDefault="00E95B8D" w:rsidP="00BD52E9">
      <w:pPr>
        <w:pStyle w:val="Basic"/>
      </w:pPr>
      <w:r w:rsidRPr="00A666A6">
        <w:t>общая сумма капитала эмитента.</w:t>
      </w:r>
    </w:p>
    <w:p w:rsidR="00E95B8D" w:rsidRPr="00A666A6" w:rsidRDefault="00E95B8D" w:rsidP="00BD52E9">
      <w:pPr>
        <w:pStyle w:val="Basic"/>
      </w:pPr>
      <w:r w:rsidRPr="00A666A6">
        <w:t>Указываются структура и размер оборотных средств эмитента в соответствии с бухгалтерской (финансовой) отчетностью эмитента.</w:t>
      </w:r>
    </w:p>
    <w:p w:rsidR="00E95B8D" w:rsidRPr="00A666A6" w:rsidRDefault="00E95B8D" w:rsidP="00BD52E9">
      <w:pPr>
        <w:pStyle w:val="Basic"/>
      </w:pPr>
      <w:r w:rsidRPr="00A666A6">
        <w:t>Указываются источники финансирования оборотных средств эмитента (собственные источники, займы, кредиты). Указывается политика эмитента по финансированию оборотных средств, а также факторы, которые могут повлечь изменение в политике финансирования оборотных средств, и оценка вероятности их появления.</w:t>
      </w:r>
    </w:p>
    <w:p w:rsidR="00E95B8D" w:rsidRPr="00A666A6" w:rsidRDefault="00E95B8D" w:rsidP="00BD52E9">
      <w:pPr>
        <w:pStyle w:val="Basic"/>
        <w:rPr>
          <w:b/>
          <w:i/>
        </w:rPr>
      </w:pPr>
      <w:r w:rsidRPr="00A666A6">
        <w:rPr>
          <w:b/>
          <w:i/>
        </w:rPr>
        <w:t xml:space="preserve">Эмитент является кредитной организацией. </w:t>
      </w:r>
    </w:p>
    <w:p w:rsidR="00E95B8D" w:rsidRPr="00A666A6" w:rsidRDefault="00E95B8D" w:rsidP="00BD52E9">
      <w:pPr>
        <w:pStyle w:val="Basic"/>
      </w:pPr>
      <w:r w:rsidRPr="00A666A6">
        <w:t>Эмитенты, являющиеся кредитными организациями, приводят информацию за пять последних завершенных отчетных лет или за каждый завершенный отчетный год, если кредитная организация - эмитент осуществляет свою деятельность менее пяти лет, по форме отчетности "Расчет собственных средств (капитала)", установленной Банком России для кредитных организаций.</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r w:rsidRPr="00A666A6">
        <w:rPr>
          <w:rFonts w:cs="Calibri"/>
        </w:rPr>
        <w:t>На 01.01.2011 г. (с учетом СПОД)</w:t>
      </w:r>
    </w:p>
    <w:p w:rsidR="00E95B8D" w:rsidRPr="00A666A6" w:rsidRDefault="00E95B8D">
      <w:pPr>
        <w:widowControl w:val="0"/>
        <w:autoSpaceDE w:val="0"/>
        <w:autoSpaceDN w:val="0"/>
        <w:adjustRightInd w:val="0"/>
        <w:jc w:val="both"/>
        <w:rPr>
          <w:rFonts w:cs="Calibri"/>
        </w:rPr>
      </w:pPr>
    </w:p>
    <w:p w:rsidR="00E95B8D" w:rsidRPr="00A666A6" w:rsidRDefault="00E95B8D" w:rsidP="00F15ED8">
      <w:pPr>
        <w:pStyle w:val="NormalWeb"/>
        <w:shd w:val="clear" w:color="auto" w:fill="FFFFFF"/>
        <w:spacing w:before="0" w:after="240" w:line="292" w:lineRule="atLeast"/>
        <w:rPr>
          <w:sz w:val="21"/>
          <w:szCs w:val="21"/>
        </w:rPr>
      </w:pPr>
      <w:r w:rsidRPr="00A666A6">
        <w:rPr>
          <w:rStyle w:val="Emphasis"/>
          <w:iCs/>
          <w:sz w:val="21"/>
          <w:szCs w:val="21"/>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8080"/>
        <w:gridCol w:w="1436"/>
      </w:tblGrid>
      <w:tr w:rsidR="00E95B8D" w:rsidRPr="00A666A6" w:rsidTr="00472AB3">
        <w:tc>
          <w:tcPr>
            <w:tcW w:w="393" w:type="pct"/>
            <w:shd w:val="clear" w:color="auto" w:fill="FFFFFF"/>
            <w:tcMar>
              <w:top w:w="0" w:type="dxa"/>
              <w:left w:w="182" w:type="dxa"/>
              <w:bottom w:w="156" w:type="dxa"/>
              <w:right w:w="182" w:type="dxa"/>
            </w:tcMar>
          </w:tcPr>
          <w:p w:rsidR="00E95B8D" w:rsidRPr="00A666A6" w:rsidRDefault="00E95B8D">
            <w:pPr>
              <w:rPr>
                <w:b/>
                <w:bCs/>
              </w:rPr>
            </w:pPr>
            <w:r w:rsidRPr="00A666A6">
              <w:rPr>
                <w:b/>
                <w:bCs/>
              </w:rPr>
              <w:t>Номер строки</w:t>
            </w:r>
          </w:p>
        </w:tc>
        <w:tc>
          <w:tcPr>
            <w:tcW w:w="3963" w:type="pct"/>
            <w:shd w:val="clear" w:color="auto" w:fill="FFFFFF"/>
            <w:tcMar>
              <w:top w:w="0" w:type="dxa"/>
              <w:left w:w="182" w:type="dxa"/>
              <w:bottom w:w="156" w:type="dxa"/>
              <w:right w:w="182" w:type="dxa"/>
            </w:tcMar>
          </w:tcPr>
          <w:p w:rsidR="00E95B8D" w:rsidRPr="00A666A6" w:rsidRDefault="00E95B8D">
            <w:pPr>
              <w:rPr>
                <w:b/>
                <w:bCs/>
              </w:rPr>
            </w:pPr>
            <w:r w:rsidRPr="00A666A6">
              <w:rPr>
                <w:b/>
                <w:bCs/>
              </w:rPr>
              <w:t>Наименование показателя</w:t>
            </w:r>
          </w:p>
        </w:tc>
        <w:tc>
          <w:tcPr>
            <w:tcW w:w="644" w:type="pct"/>
            <w:shd w:val="clear" w:color="auto" w:fill="FFFFFF"/>
            <w:tcMar>
              <w:top w:w="0" w:type="dxa"/>
              <w:left w:w="182" w:type="dxa"/>
              <w:bottom w:w="156" w:type="dxa"/>
              <w:right w:w="182" w:type="dxa"/>
            </w:tcMar>
          </w:tcPr>
          <w:p w:rsidR="00E95B8D" w:rsidRPr="00A666A6" w:rsidRDefault="00E95B8D">
            <w:pPr>
              <w:rPr>
                <w:b/>
                <w:bCs/>
              </w:rPr>
            </w:pPr>
            <w:r w:rsidRPr="00A666A6">
              <w:rPr>
                <w:b/>
                <w:bCs/>
              </w:rPr>
              <w:t>Остаток на отчётную дату</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000</w:t>
            </w:r>
          </w:p>
        </w:tc>
        <w:tc>
          <w:tcPr>
            <w:tcW w:w="3963" w:type="pct"/>
            <w:shd w:val="clear" w:color="auto" w:fill="FFFFFF"/>
            <w:tcMar>
              <w:top w:w="144" w:type="dxa"/>
              <w:left w:w="168" w:type="dxa"/>
              <w:bottom w:w="144" w:type="dxa"/>
              <w:right w:w="168" w:type="dxa"/>
            </w:tcMar>
          </w:tcPr>
          <w:p w:rsidR="00E95B8D" w:rsidRPr="00A666A6" w:rsidRDefault="00E95B8D">
            <w:r w:rsidRPr="00A666A6">
              <w:t>Собственные средства (капитал), итого,</w:t>
            </w:r>
            <w:r w:rsidRPr="00A666A6">
              <w:br/>
              <w:t>в том числе:</w:t>
            </w:r>
          </w:p>
        </w:tc>
        <w:tc>
          <w:tcPr>
            <w:tcW w:w="644" w:type="pct"/>
            <w:shd w:val="clear" w:color="auto" w:fill="FFFFFF"/>
            <w:tcMar>
              <w:top w:w="144" w:type="dxa"/>
              <w:left w:w="168" w:type="dxa"/>
              <w:bottom w:w="144" w:type="dxa"/>
              <w:right w:w="168" w:type="dxa"/>
            </w:tcMar>
          </w:tcPr>
          <w:p w:rsidR="00E95B8D" w:rsidRPr="00A666A6" w:rsidRDefault="00E95B8D">
            <w:r w:rsidRPr="00A666A6">
              <w:t>1 2</w:t>
            </w:r>
            <w:r w:rsidRPr="00A666A6">
              <w:rPr>
                <w:lang w:val="en-US"/>
              </w:rPr>
              <w:t>41 875 781</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100</w:t>
            </w:r>
          </w:p>
        </w:tc>
        <w:tc>
          <w:tcPr>
            <w:tcW w:w="3963" w:type="pct"/>
            <w:shd w:val="clear" w:color="auto" w:fill="FFFFFF"/>
            <w:tcMar>
              <w:top w:w="144" w:type="dxa"/>
              <w:left w:w="168" w:type="dxa"/>
              <w:bottom w:w="144" w:type="dxa"/>
              <w:right w:w="168" w:type="dxa"/>
            </w:tcMar>
          </w:tcPr>
          <w:p w:rsidR="00E95B8D" w:rsidRPr="00A666A6" w:rsidRDefault="00E95B8D">
            <w:r w:rsidRPr="00A666A6">
              <w:t>Основной капитал</w:t>
            </w:r>
          </w:p>
        </w:tc>
        <w:tc>
          <w:tcPr>
            <w:tcW w:w="644" w:type="pct"/>
            <w:shd w:val="clear" w:color="auto" w:fill="FFFFFF"/>
            <w:tcMar>
              <w:top w:w="144" w:type="dxa"/>
              <w:left w:w="168" w:type="dxa"/>
              <w:bottom w:w="144" w:type="dxa"/>
              <w:right w:w="168" w:type="dxa"/>
            </w:tcMar>
          </w:tcPr>
          <w:p w:rsidR="00E95B8D" w:rsidRPr="00A666A6" w:rsidRDefault="00E95B8D">
            <w:r w:rsidRPr="00A666A6">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101</w:t>
            </w:r>
          </w:p>
        </w:tc>
        <w:tc>
          <w:tcPr>
            <w:tcW w:w="3963" w:type="pct"/>
            <w:shd w:val="clear" w:color="auto" w:fill="FFFFFF"/>
            <w:tcMar>
              <w:top w:w="144" w:type="dxa"/>
              <w:left w:w="168" w:type="dxa"/>
              <w:bottom w:w="144" w:type="dxa"/>
              <w:right w:w="168" w:type="dxa"/>
            </w:tcMar>
          </w:tcPr>
          <w:p w:rsidR="00E95B8D" w:rsidRPr="00A666A6" w:rsidRDefault="00E95B8D">
            <w:r w:rsidRPr="00A666A6">
              <w:t>Уставный капитал кредитной организации</w:t>
            </w:r>
          </w:p>
        </w:tc>
        <w:tc>
          <w:tcPr>
            <w:tcW w:w="644" w:type="pct"/>
            <w:shd w:val="clear" w:color="auto" w:fill="FFFFFF"/>
            <w:tcMar>
              <w:top w:w="144" w:type="dxa"/>
              <w:left w:w="168" w:type="dxa"/>
              <w:bottom w:w="144" w:type="dxa"/>
              <w:right w:w="168" w:type="dxa"/>
            </w:tcMar>
          </w:tcPr>
          <w:p w:rsidR="00E95B8D" w:rsidRPr="00A666A6" w:rsidRDefault="00E95B8D">
            <w:r w:rsidRPr="00A666A6">
              <w:t>8 710 844</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102</w:t>
            </w:r>
          </w:p>
        </w:tc>
        <w:tc>
          <w:tcPr>
            <w:tcW w:w="3963" w:type="pct"/>
            <w:shd w:val="clear" w:color="auto" w:fill="FFFFFF"/>
            <w:tcMar>
              <w:top w:w="144" w:type="dxa"/>
              <w:left w:w="168" w:type="dxa"/>
              <w:bottom w:w="144" w:type="dxa"/>
              <w:right w:w="168" w:type="dxa"/>
            </w:tcMar>
          </w:tcPr>
          <w:p w:rsidR="00E95B8D" w:rsidRPr="00A666A6" w:rsidRDefault="00E95B8D">
            <w:r w:rsidRPr="00A666A6">
              <w:t>Эмиссионный доход кредитной организации</w:t>
            </w:r>
          </w:p>
        </w:tc>
        <w:tc>
          <w:tcPr>
            <w:tcW w:w="644" w:type="pct"/>
            <w:shd w:val="clear" w:color="auto" w:fill="FFFFFF"/>
            <w:tcMar>
              <w:top w:w="144" w:type="dxa"/>
              <w:left w:w="168" w:type="dxa"/>
              <w:bottom w:w="144" w:type="dxa"/>
              <w:right w:w="168" w:type="dxa"/>
            </w:tcMar>
          </w:tcPr>
          <w:p w:rsidR="00E95B8D" w:rsidRPr="00A666A6" w:rsidRDefault="00E95B8D">
            <w:r w:rsidRPr="00A666A6">
              <w:t>228 054 226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103</w:t>
            </w:r>
          </w:p>
        </w:tc>
        <w:tc>
          <w:tcPr>
            <w:tcW w:w="3963" w:type="pct"/>
            <w:shd w:val="clear" w:color="auto" w:fill="FFFFFF"/>
            <w:tcMar>
              <w:top w:w="144" w:type="dxa"/>
              <w:left w:w="168" w:type="dxa"/>
              <w:bottom w:w="144" w:type="dxa"/>
              <w:right w:w="168" w:type="dxa"/>
            </w:tcMar>
          </w:tcPr>
          <w:p w:rsidR="00E95B8D" w:rsidRPr="00A666A6" w:rsidRDefault="00E95B8D">
            <w:r w:rsidRPr="00A666A6">
              <w:t>Часть резервного фонда кредитной организации, сформированного за счет прибыли предшествующих лет</w:t>
            </w:r>
          </w:p>
        </w:tc>
        <w:tc>
          <w:tcPr>
            <w:tcW w:w="644" w:type="pct"/>
            <w:shd w:val="clear" w:color="auto" w:fill="FFFFFF"/>
            <w:tcMar>
              <w:top w:w="144" w:type="dxa"/>
              <w:left w:w="168" w:type="dxa"/>
              <w:bottom w:w="144" w:type="dxa"/>
              <w:right w:w="168" w:type="dxa"/>
            </w:tcMar>
          </w:tcPr>
          <w:p w:rsidR="00E95B8D" w:rsidRPr="00A666A6" w:rsidRDefault="00E95B8D">
            <w:r w:rsidRPr="00A666A6">
              <w:t>3 527 429</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104</w:t>
            </w:r>
          </w:p>
        </w:tc>
        <w:tc>
          <w:tcPr>
            <w:tcW w:w="3963" w:type="pct"/>
            <w:shd w:val="clear" w:color="auto" w:fill="FFFFFF"/>
            <w:tcMar>
              <w:top w:w="144" w:type="dxa"/>
              <w:left w:w="168" w:type="dxa"/>
              <w:bottom w:w="144" w:type="dxa"/>
              <w:right w:w="168" w:type="dxa"/>
            </w:tcMar>
          </w:tcPr>
          <w:p w:rsidR="00E95B8D" w:rsidRPr="00A666A6" w:rsidRDefault="00E95B8D">
            <w:r w:rsidRPr="00A666A6">
              <w:t>Часть нераспределенной прибыли текущего года,</w:t>
            </w:r>
            <w:r w:rsidRPr="00A666A6">
              <w:br/>
              <w:t>в том числе:</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104.1</w:t>
            </w:r>
          </w:p>
        </w:tc>
        <w:tc>
          <w:tcPr>
            <w:tcW w:w="3963" w:type="pct"/>
            <w:shd w:val="clear" w:color="auto" w:fill="FFFFFF"/>
            <w:tcMar>
              <w:top w:w="144" w:type="dxa"/>
              <w:left w:w="168" w:type="dxa"/>
              <w:bottom w:w="144" w:type="dxa"/>
              <w:right w:w="168" w:type="dxa"/>
            </w:tcMar>
          </w:tcPr>
          <w:p w:rsidR="00E95B8D" w:rsidRPr="00A666A6" w:rsidRDefault="00E95B8D">
            <w:r w:rsidRPr="00A666A6">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105</w:t>
            </w:r>
          </w:p>
        </w:tc>
        <w:tc>
          <w:tcPr>
            <w:tcW w:w="3963" w:type="pct"/>
            <w:shd w:val="clear" w:color="auto" w:fill="FFFFFF"/>
            <w:tcMar>
              <w:top w:w="144" w:type="dxa"/>
              <w:left w:w="168" w:type="dxa"/>
              <w:bottom w:w="144" w:type="dxa"/>
              <w:right w:w="168" w:type="dxa"/>
            </w:tcMar>
          </w:tcPr>
          <w:p w:rsidR="00E95B8D" w:rsidRPr="00A666A6" w:rsidRDefault="00E95B8D">
            <w:r w:rsidRPr="00A666A6">
              <w:t>Часть резервного фонда кредитной организации, сформированного из прибыли текущего года</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106</w:t>
            </w:r>
          </w:p>
        </w:tc>
        <w:tc>
          <w:tcPr>
            <w:tcW w:w="3963" w:type="pct"/>
            <w:shd w:val="clear" w:color="auto" w:fill="FFFFFF"/>
            <w:tcMar>
              <w:top w:w="144" w:type="dxa"/>
              <w:left w:w="168" w:type="dxa"/>
              <w:bottom w:w="144" w:type="dxa"/>
              <w:right w:w="168" w:type="dxa"/>
            </w:tcMar>
          </w:tcPr>
          <w:p w:rsidR="00E95B8D" w:rsidRPr="00A666A6" w:rsidRDefault="00E95B8D">
            <w:r w:rsidRPr="00A666A6">
              <w:t>Нераспределенная прибыль предшествующих лет (ее часть)</w:t>
            </w:r>
          </w:p>
        </w:tc>
        <w:tc>
          <w:tcPr>
            <w:tcW w:w="644" w:type="pct"/>
            <w:shd w:val="clear" w:color="auto" w:fill="FFFFFF"/>
            <w:tcMar>
              <w:top w:w="144" w:type="dxa"/>
              <w:left w:w="168" w:type="dxa"/>
              <w:bottom w:w="144" w:type="dxa"/>
              <w:right w:w="168" w:type="dxa"/>
            </w:tcMar>
          </w:tcPr>
          <w:p w:rsidR="00E95B8D" w:rsidRPr="00A666A6" w:rsidRDefault="00E95B8D">
            <w:r w:rsidRPr="00A666A6">
              <w:t>480 319 608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107</w:t>
            </w:r>
          </w:p>
        </w:tc>
        <w:tc>
          <w:tcPr>
            <w:tcW w:w="3963" w:type="pct"/>
            <w:shd w:val="clear" w:color="auto" w:fill="FFFFFF"/>
            <w:tcMar>
              <w:top w:w="144" w:type="dxa"/>
              <w:left w:w="168" w:type="dxa"/>
              <w:bottom w:w="144" w:type="dxa"/>
              <w:right w:w="168" w:type="dxa"/>
            </w:tcMar>
          </w:tcPr>
          <w:p w:rsidR="00E95B8D" w:rsidRPr="00A666A6" w:rsidRDefault="00E95B8D">
            <w:r w:rsidRPr="00A666A6">
              <w:t>Субординированный заем с дополнительными условиями</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108</w:t>
            </w:r>
          </w:p>
        </w:tc>
        <w:tc>
          <w:tcPr>
            <w:tcW w:w="3963" w:type="pct"/>
            <w:shd w:val="clear" w:color="auto" w:fill="FFFFFF"/>
            <w:tcMar>
              <w:top w:w="144" w:type="dxa"/>
              <w:left w:w="168" w:type="dxa"/>
              <w:bottom w:w="144" w:type="dxa"/>
              <w:right w:w="168" w:type="dxa"/>
            </w:tcMar>
          </w:tcPr>
          <w:p w:rsidR="00E95B8D" w:rsidRPr="00A666A6" w:rsidRDefault="00E95B8D">
            <w:r w:rsidRPr="00A666A6">
              <w:t>Источники основного капитала, итого</w:t>
            </w:r>
          </w:p>
        </w:tc>
        <w:tc>
          <w:tcPr>
            <w:tcW w:w="644" w:type="pct"/>
            <w:shd w:val="clear" w:color="auto" w:fill="FFFFFF"/>
            <w:tcMar>
              <w:top w:w="144" w:type="dxa"/>
              <w:left w:w="168" w:type="dxa"/>
              <w:bottom w:w="144" w:type="dxa"/>
              <w:right w:w="168" w:type="dxa"/>
            </w:tcMar>
          </w:tcPr>
          <w:p w:rsidR="00E95B8D" w:rsidRPr="00A666A6" w:rsidRDefault="00E95B8D">
            <w:r w:rsidRPr="00A666A6">
              <w:t>720 612 107</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109</w:t>
            </w:r>
          </w:p>
        </w:tc>
        <w:tc>
          <w:tcPr>
            <w:tcW w:w="3963" w:type="pct"/>
            <w:shd w:val="clear" w:color="auto" w:fill="FFFFFF"/>
            <w:tcMar>
              <w:top w:w="144" w:type="dxa"/>
              <w:left w:w="168" w:type="dxa"/>
              <w:bottom w:w="144" w:type="dxa"/>
              <w:right w:w="168" w:type="dxa"/>
            </w:tcMar>
          </w:tcPr>
          <w:p w:rsidR="00E95B8D" w:rsidRPr="00A666A6" w:rsidRDefault="00E95B8D">
            <w:r w:rsidRPr="00A666A6">
              <w:t>Нематериальные активы</w:t>
            </w:r>
          </w:p>
        </w:tc>
        <w:tc>
          <w:tcPr>
            <w:tcW w:w="644" w:type="pct"/>
            <w:shd w:val="clear" w:color="auto" w:fill="FFFFFF"/>
            <w:tcMar>
              <w:top w:w="144" w:type="dxa"/>
              <w:left w:w="168" w:type="dxa"/>
              <w:bottom w:w="144" w:type="dxa"/>
              <w:right w:w="168" w:type="dxa"/>
            </w:tcMar>
          </w:tcPr>
          <w:p w:rsidR="00E95B8D" w:rsidRPr="00A666A6" w:rsidRDefault="00E95B8D">
            <w:r w:rsidRPr="00A666A6">
              <w:t>1 2</w:t>
            </w:r>
            <w:r w:rsidRPr="00A666A6">
              <w:rPr>
                <w:lang w:val="en-US"/>
              </w:rPr>
              <w:t>31 352</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110</w:t>
            </w:r>
          </w:p>
        </w:tc>
        <w:tc>
          <w:tcPr>
            <w:tcW w:w="3963" w:type="pct"/>
            <w:shd w:val="clear" w:color="auto" w:fill="FFFFFF"/>
            <w:tcMar>
              <w:top w:w="144" w:type="dxa"/>
              <w:left w:w="168" w:type="dxa"/>
              <w:bottom w:w="144" w:type="dxa"/>
              <w:right w:w="168" w:type="dxa"/>
            </w:tcMar>
          </w:tcPr>
          <w:p w:rsidR="00E95B8D" w:rsidRPr="00A666A6" w:rsidRDefault="00E95B8D">
            <w:r w:rsidRPr="00A666A6">
              <w:t>Собственные акции (доли участников), приобретенные (выкупленные) кредитной организацией у акционеров (участников)</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111</w:t>
            </w:r>
          </w:p>
        </w:tc>
        <w:tc>
          <w:tcPr>
            <w:tcW w:w="3963" w:type="pct"/>
            <w:shd w:val="clear" w:color="auto" w:fill="FFFFFF"/>
            <w:tcMar>
              <w:top w:w="144" w:type="dxa"/>
              <w:left w:w="168" w:type="dxa"/>
              <w:bottom w:w="144" w:type="dxa"/>
              <w:right w:w="168" w:type="dxa"/>
            </w:tcMar>
          </w:tcPr>
          <w:p w:rsidR="00E95B8D" w:rsidRPr="00A666A6" w:rsidRDefault="00E95B8D">
            <w:r w:rsidRPr="00A666A6">
              <w:t>Непокрытые убытки предшествующих лет</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112</w:t>
            </w:r>
          </w:p>
        </w:tc>
        <w:tc>
          <w:tcPr>
            <w:tcW w:w="3963" w:type="pct"/>
            <w:shd w:val="clear" w:color="auto" w:fill="FFFFFF"/>
            <w:tcMar>
              <w:top w:w="144" w:type="dxa"/>
              <w:left w:w="168" w:type="dxa"/>
              <w:bottom w:w="144" w:type="dxa"/>
              <w:right w:w="168" w:type="dxa"/>
            </w:tcMar>
          </w:tcPr>
          <w:p w:rsidR="00E95B8D" w:rsidRPr="00A666A6" w:rsidRDefault="00E95B8D">
            <w:r w:rsidRPr="00A666A6">
              <w:t>Убыток текущего года,</w:t>
            </w:r>
            <w:r w:rsidRPr="00A666A6">
              <w:br/>
              <w:t>в том числе:</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112.1</w:t>
            </w:r>
          </w:p>
        </w:tc>
        <w:tc>
          <w:tcPr>
            <w:tcW w:w="3963" w:type="pct"/>
            <w:shd w:val="clear" w:color="auto" w:fill="FFFFFF"/>
            <w:tcMar>
              <w:top w:w="144" w:type="dxa"/>
              <w:left w:w="168" w:type="dxa"/>
              <w:bottom w:w="144" w:type="dxa"/>
              <w:right w:w="168" w:type="dxa"/>
            </w:tcMar>
          </w:tcPr>
          <w:p w:rsidR="00E95B8D" w:rsidRPr="00A666A6" w:rsidRDefault="00E95B8D">
            <w:r w:rsidRPr="00A666A6">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113</w:t>
            </w:r>
          </w:p>
        </w:tc>
        <w:tc>
          <w:tcPr>
            <w:tcW w:w="3963" w:type="pct"/>
            <w:shd w:val="clear" w:color="auto" w:fill="FFFFFF"/>
            <w:tcMar>
              <w:top w:w="144" w:type="dxa"/>
              <w:left w:w="168" w:type="dxa"/>
              <w:bottom w:w="144" w:type="dxa"/>
              <w:right w:w="168" w:type="dxa"/>
            </w:tcMar>
          </w:tcPr>
          <w:p w:rsidR="00E95B8D" w:rsidRPr="00A666A6" w:rsidRDefault="00E95B8D">
            <w:r w:rsidRPr="00A666A6">
              <w:t>Вложения кредитной организации в акции (доли) дочерних и зависимых юридических лиц и уставный капитал кредитных организаций-резидентов</w:t>
            </w:r>
          </w:p>
        </w:tc>
        <w:tc>
          <w:tcPr>
            <w:tcW w:w="644" w:type="pct"/>
            <w:shd w:val="clear" w:color="auto" w:fill="FFFFFF"/>
            <w:tcMar>
              <w:top w:w="144" w:type="dxa"/>
              <w:left w:w="168" w:type="dxa"/>
              <w:bottom w:w="144" w:type="dxa"/>
              <w:right w:w="168" w:type="dxa"/>
            </w:tcMar>
          </w:tcPr>
          <w:p w:rsidR="00E95B8D" w:rsidRPr="00A666A6" w:rsidRDefault="00E95B8D">
            <w:r w:rsidRPr="00A666A6">
              <w:t>83 813 805</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114</w:t>
            </w:r>
          </w:p>
        </w:tc>
        <w:tc>
          <w:tcPr>
            <w:tcW w:w="3963" w:type="pct"/>
            <w:shd w:val="clear" w:color="auto" w:fill="FFFFFF"/>
            <w:tcMar>
              <w:top w:w="144" w:type="dxa"/>
              <w:left w:w="168" w:type="dxa"/>
              <w:bottom w:w="144" w:type="dxa"/>
              <w:right w:w="168" w:type="dxa"/>
            </w:tcMar>
          </w:tcPr>
          <w:p w:rsidR="00E95B8D" w:rsidRPr="00A666A6" w:rsidRDefault="00E95B8D">
            <w:r w:rsidRPr="00A666A6">
              <w:t>Уставный капитал (его часть) и иные источники собственных средств (эмиссионный доход, нераспределенная прибыль, резервный фонд) (их часть), для формирования которых инвесторами использованы ненадлежащие активы</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115</w:t>
            </w:r>
          </w:p>
        </w:tc>
        <w:tc>
          <w:tcPr>
            <w:tcW w:w="3963" w:type="pct"/>
            <w:shd w:val="clear" w:color="auto" w:fill="FFFFFF"/>
            <w:tcMar>
              <w:top w:w="144" w:type="dxa"/>
              <w:left w:w="168" w:type="dxa"/>
              <w:bottom w:w="144" w:type="dxa"/>
              <w:right w:w="168" w:type="dxa"/>
            </w:tcMar>
          </w:tcPr>
          <w:p w:rsidR="00E95B8D" w:rsidRPr="00A666A6" w:rsidRDefault="00E95B8D">
            <w:r w:rsidRPr="00A666A6">
              <w:t>Отрицательная величина дополнительного капитала</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116</w:t>
            </w:r>
          </w:p>
        </w:tc>
        <w:tc>
          <w:tcPr>
            <w:tcW w:w="3963" w:type="pct"/>
            <w:shd w:val="clear" w:color="auto" w:fill="FFFFFF"/>
            <w:tcMar>
              <w:top w:w="144" w:type="dxa"/>
              <w:left w:w="168" w:type="dxa"/>
              <w:bottom w:w="144" w:type="dxa"/>
              <w:right w:w="168" w:type="dxa"/>
            </w:tcMar>
          </w:tcPr>
          <w:p w:rsidR="00E95B8D" w:rsidRPr="00A666A6" w:rsidRDefault="00E95B8D">
            <w:r w:rsidRPr="00A666A6">
              <w:t>Основной капитал, итого</w:t>
            </w:r>
          </w:p>
        </w:tc>
        <w:tc>
          <w:tcPr>
            <w:tcW w:w="644" w:type="pct"/>
            <w:shd w:val="clear" w:color="auto" w:fill="FFFFFF"/>
            <w:tcMar>
              <w:top w:w="144" w:type="dxa"/>
              <w:left w:w="168" w:type="dxa"/>
              <w:bottom w:w="144" w:type="dxa"/>
              <w:right w:w="168" w:type="dxa"/>
            </w:tcMar>
          </w:tcPr>
          <w:p w:rsidR="00E95B8D" w:rsidRPr="00A666A6" w:rsidRDefault="00E95B8D">
            <w:r w:rsidRPr="00A666A6">
              <w:t>635 </w:t>
            </w:r>
            <w:r w:rsidRPr="00A666A6">
              <w:rPr>
                <w:lang w:val="en-US"/>
              </w:rPr>
              <w:t>566 950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200</w:t>
            </w:r>
          </w:p>
        </w:tc>
        <w:tc>
          <w:tcPr>
            <w:tcW w:w="3963" w:type="pct"/>
            <w:shd w:val="clear" w:color="auto" w:fill="FFFFFF"/>
            <w:tcMar>
              <w:top w:w="144" w:type="dxa"/>
              <w:left w:w="168" w:type="dxa"/>
              <w:bottom w:w="144" w:type="dxa"/>
              <w:right w:w="168" w:type="dxa"/>
            </w:tcMar>
          </w:tcPr>
          <w:p w:rsidR="00E95B8D" w:rsidRPr="00A666A6" w:rsidRDefault="00E95B8D">
            <w:r w:rsidRPr="00A666A6">
              <w:t>Дополнительный капитал</w:t>
            </w:r>
          </w:p>
        </w:tc>
        <w:tc>
          <w:tcPr>
            <w:tcW w:w="644" w:type="pct"/>
            <w:shd w:val="clear" w:color="auto" w:fill="FFFFFF"/>
            <w:tcMar>
              <w:top w:w="144" w:type="dxa"/>
              <w:left w:w="168" w:type="dxa"/>
              <w:bottom w:w="144" w:type="dxa"/>
              <w:right w:w="168" w:type="dxa"/>
            </w:tcMar>
          </w:tcPr>
          <w:p w:rsidR="00E95B8D" w:rsidRPr="00A666A6" w:rsidRDefault="00E95B8D">
            <w:r w:rsidRPr="00A666A6">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201</w:t>
            </w:r>
          </w:p>
        </w:tc>
        <w:tc>
          <w:tcPr>
            <w:tcW w:w="3963" w:type="pct"/>
            <w:shd w:val="clear" w:color="auto" w:fill="FFFFFF"/>
            <w:tcMar>
              <w:top w:w="144" w:type="dxa"/>
              <w:left w:w="168" w:type="dxa"/>
              <w:bottom w:w="144" w:type="dxa"/>
              <w:right w:w="168" w:type="dxa"/>
            </w:tcMar>
          </w:tcPr>
          <w:p w:rsidR="00E95B8D" w:rsidRPr="00A666A6" w:rsidRDefault="00E95B8D">
            <w:r w:rsidRPr="00A666A6">
              <w:t>Прирост стоимости имущества кредитной организации за счет переоценки</w:t>
            </w:r>
          </w:p>
        </w:tc>
        <w:tc>
          <w:tcPr>
            <w:tcW w:w="644" w:type="pct"/>
            <w:shd w:val="clear" w:color="auto" w:fill="FFFFFF"/>
            <w:tcMar>
              <w:top w:w="144" w:type="dxa"/>
              <w:left w:w="168" w:type="dxa"/>
              <w:bottom w:w="144" w:type="dxa"/>
              <w:right w:w="168" w:type="dxa"/>
            </w:tcMar>
          </w:tcPr>
          <w:p w:rsidR="00E95B8D" w:rsidRPr="00A666A6" w:rsidRDefault="00E95B8D">
            <w:r w:rsidRPr="00A666A6">
              <w:t>81 713 099</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202</w:t>
            </w:r>
          </w:p>
        </w:tc>
        <w:tc>
          <w:tcPr>
            <w:tcW w:w="3963" w:type="pct"/>
            <w:shd w:val="clear" w:color="auto" w:fill="FFFFFF"/>
            <w:tcMar>
              <w:top w:w="144" w:type="dxa"/>
              <w:left w:w="168" w:type="dxa"/>
              <w:bottom w:w="144" w:type="dxa"/>
              <w:right w:w="168" w:type="dxa"/>
            </w:tcMar>
          </w:tcPr>
          <w:p w:rsidR="00E95B8D" w:rsidRPr="00A666A6" w:rsidRDefault="00E95B8D">
            <w:r w:rsidRPr="00A666A6">
              <w:t>Часть резервного фонда, сформированного за счет отчислений из прибыли текущего года</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203</w:t>
            </w:r>
          </w:p>
        </w:tc>
        <w:tc>
          <w:tcPr>
            <w:tcW w:w="3963" w:type="pct"/>
            <w:shd w:val="clear" w:color="auto" w:fill="FFFFFF"/>
            <w:tcMar>
              <w:top w:w="144" w:type="dxa"/>
              <w:left w:w="168" w:type="dxa"/>
              <w:bottom w:w="144" w:type="dxa"/>
              <w:right w:w="168" w:type="dxa"/>
            </w:tcMar>
          </w:tcPr>
          <w:p w:rsidR="00E95B8D" w:rsidRPr="00A666A6" w:rsidRDefault="00E95B8D">
            <w:r w:rsidRPr="00A666A6">
              <w:t>Нераспределенная прибыль текущего года (ее часть),</w:t>
            </w:r>
            <w:r w:rsidRPr="00A666A6">
              <w:br/>
              <w:t>в том числе:</w:t>
            </w:r>
          </w:p>
        </w:tc>
        <w:tc>
          <w:tcPr>
            <w:tcW w:w="644" w:type="pct"/>
            <w:shd w:val="clear" w:color="auto" w:fill="FFFFFF"/>
            <w:tcMar>
              <w:top w:w="144" w:type="dxa"/>
              <w:left w:w="168" w:type="dxa"/>
              <w:bottom w:w="144" w:type="dxa"/>
              <w:right w:w="168" w:type="dxa"/>
            </w:tcMar>
          </w:tcPr>
          <w:p w:rsidR="00E95B8D" w:rsidRPr="00A666A6" w:rsidRDefault="00E95B8D">
            <w:r w:rsidRPr="00A666A6">
              <w:t>1</w:t>
            </w:r>
            <w:r w:rsidRPr="00A666A6">
              <w:rPr>
                <w:lang w:val="en-US"/>
              </w:rPr>
              <w:t>65 545 732</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203.1</w:t>
            </w:r>
          </w:p>
        </w:tc>
        <w:tc>
          <w:tcPr>
            <w:tcW w:w="3963" w:type="pct"/>
            <w:shd w:val="clear" w:color="auto" w:fill="FFFFFF"/>
            <w:tcMar>
              <w:top w:w="144" w:type="dxa"/>
              <w:left w:w="168" w:type="dxa"/>
              <w:bottom w:w="144" w:type="dxa"/>
              <w:right w:w="168" w:type="dxa"/>
            </w:tcMar>
          </w:tcPr>
          <w:p w:rsidR="00E95B8D" w:rsidRPr="00A666A6" w:rsidRDefault="00E95B8D">
            <w:r w:rsidRPr="00A666A6">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204</w:t>
            </w:r>
          </w:p>
        </w:tc>
        <w:tc>
          <w:tcPr>
            <w:tcW w:w="3963" w:type="pct"/>
            <w:shd w:val="clear" w:color="auto" w:fill="FFFFFF"/>
            <w:tcMar>
              <w:top w:w="144" w:type="dxa"/>
              <w:left w:w="168" w:type="dxa"/>
              <w:bottom w:w="144" w:type="dxa"/>
              <w:right w:w="168" w:type="dxa"/>
            </w:tcMar>
          </w:tcPr>
          <w:p w:rsidR="00E95B8D" w:rsidRPr="00A666A6" w:rsidRDefault="00E95B8D">
            <w:r w:rsidRPr="00A666A6">
              <w:t>Субординированный кредит (займ, депозит, облигационный займ) по остаточной стоимости</w:t>
            </w:r>
          </w:p>
        </w:tc>
        <w:tc>
          <w:tcPr>
            <w:tcW w:w="644" w:type="pct"/>
            <w:shd w:val="clear" w:color="auto" w:fill="FFFFFF"/>
            <w:tcMar>
              <w:top w:w="144" w:type="dxa"/>
              <w:left w:w="168" w:type="dxa"/>
              <w:bottom w:w="144" w:type="dxa"/>
              <w:right w:w="168" w:type="dxa"/>
            </w:tcMar>
          </w:tcPr>
          <w:p w:rsidR="00E95B8D" w:rsidRPr="00A666A6" w:rsidRDefault="00E95B8D">
            <w:r w:rsidRPr="00A666A6">
              <w:t>300 000 000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205</w:t>
            </w:r>
          </w:p>
        </w:tc>
        <w:tc>
          <w:tcPr>
            <w:tcW w:w="3963" w:type="pct"/>
            <w:shd w:val="clear" w:color="auto" w:fill="FFFFFF"/>
            <w:tcMar>
              <w:top w:w="144" w:type="dxa"/>
              <w:left w:w="168" w:type="dxa"/>
              <w:bottom w:w="144" w:type="dxa"/>
              <w:right w:w="168" w:type="dxa"/>
            </w:tcMar>
          </w:tcPr>
          <w:p w:rsidR="00E95B8D" w:rsidRPr="00A666A6" w:rsidRDefault="00E95B8D">
            <w:r w:rsidRPr="00A666A6">
              <w:t>Часть уставного капитала, сформированного за счет капитализации прироста стоимости имущества при переоценке</w:t>
            </w:r>
          </w:p>
        </w:tc>
        <w:tc>
          <w:tcPr>
            <w:tcW w:w="644" w:type="pct"/>
            <w:shd w:val="clear" w:color="auto" w:fill="FFFFFF"/>
            <w:tcMar>
              <w:top w:w="144" w:type="dxa"/>
              <w:left w:w="168" w:type="dxa"/>
              <w:bottom w:w="144" w:type="dxa"/>
              <w:right w:w="168" w:type="dxa"/>
            </w:tcMar>
          </w:tcPr>
          <w:p w:rsidR="00E95B8D" w:rsidRPr="00A666A6" w:rsidRDefault="00E95B8D">
            <w:r w:rsidRPr="00A666A6">
              <w:t>59 000 000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206</w:t>
            </w:r>
          </w:p>
        </w:tc>
        <w:tc>
          <w:tcPr>
            <w:tcW w:w="3963" w:type="pct"/>
            <w:shd w:val="clear" w:color="auto" w:fill="FFFFFF"/>
            <w:tcMar>
              <w:top w:w="144" w:type="dxa"/>
              <w:left w:w="168" w:type="dxa"/>
              <w:bottom w:w="144" w:type="dxa"/>
              <w:right w:w="168" w:type="dxa"/>
            </w:tcMar>
          </w:tcPr>
          <w:p w:rsidR="00E95B8D" w:rsidRPr="00A666A6" w:rsidRDefault="00E95B8D">
            <w:r w:rsidRPr="00A666A6">
              <w:t>Часть привилегированных (включая кумулятивные) акций</w:t>
            </w:r>
          </w:p>
        </w:tc>
        <w:tc>
          <w:tcPr>
            <w:tcW w:w="644" w:type="pct"/>
            <w:shd w:val="clear" w:color="auto" w:fill="FFFFFF"/>
            <w:tcMar>
              <w:top w:w="144" w:type="dxa"/>
              <w:left w:w="168" w:type="dxa"/>
              <w:bottom w:w="144" w:type="dxa"/>
              <w:right w:w="168" w:type="dxa"/>
            </w:tcMar>
          </w:tcPr>
          <w:p w:rsidR="00E95B8D" w:rsidRPr="00A666A6" w:rsidRDefault="00E95B8D">
            <w:r w:rsidRPr="00A666A6">
              <w:t>50 000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207</w:t>
            </w:r>
          </w:p>
        </w:tc>
        <w:tc>
          <w:tcPr>
            <w:tcW w:w="3963" w:type="pct"/>
            <w:shd w:val="clear" w:color="auto" w:fill="FFFFFF"/>
            <w:tcMar>
              <w:top w:w="144" w:type="dxa"/>
              <w:left w:w="168" w:type="dxa"/>
              <w:bottom w:w="144" w:type="dxa"/>
              <w:right w:w="168" w:type="dxa"/>
            </w:tcMar>
          </w:tcPr>
          <w:p w:rsidR="00E95B8D" w:rsidRPr="00A666A6" w:rsidRDefault="00E95B8D">
            <w:r w:rsidRPr="00A666A6">
              <w:t>Нераспределенная прибыль предшествующих лет</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208</w:t>
            </w:r>
          </w:p>
        </w:tc>
        <w:tc>
          <w:tcPr>
            <w:tcW w:w="3963" w:type="pct"/>
            <w:shd w:val="clear" w:color="auto" w:fill="FFFFFF"/>
            <w:tcMar>
              <w:top w:w="144" w:type="dxa"/>
              <w:left w:w="168" w:type="dxa"/>
              <w:bottom w:w="144" w:type="dxa"/>
              <w:right w:w="168" w:type="dxa"/>
            </w:tcMar>
          </w:tcPr>
          <w:p w:rsidR="00E95B8D" w:rsidRPr="00A666A6" w:rsidRDefault="00E95B8D">
            <w:r w:rsidRPr="00A666A6">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209</w:t>
            </w:r>
          </w:p>
        </w:tc>
        <w:tc>
          <w:tcPr>
            <w:tcW w:w="3963" w:type="pct"/>
            <w:shd w:val="clear" w:color="auto" w:fill="FFFFFF"/>
            <w:tcMar>
              <w:top w:w="144" w:type="dxa"/>
              <w:left w:w="168" w:type="dxa"/>
              <w:bottom w:w="144" w:type="dxa"/>
              <w:right w:w="168" w:type="dxa"/>
            </w:tcMar>
          </w:tcPr>
          <w:p w:rsidR="00E95B8D" w:rsidRPr="00A666A6" w:rsidRDefault="00E95B8D">
            <w:r w:rsidRPr="00A666A6">
              <w:t>Источники дополнительного капитала, итого</w:t>
            </w:r>
          </w:p>
        </w:tc>
        <w:tc>
          <w:tcPr>
            <w:tcW w:w="644" w:type="pct"/>
            <w:shd w:val="clear" w:color="auto" w:fill="FFFFFF"/>
            <w:tcMar>
              <w:top w:w="144" w:type="dxa"/>
              <w:left w:w="168" w:type="dxa"/>
              <w:bottom w:w="144" w:type="dxa"/>
              <w:right w:w="168" w:type="dxa"/>
            </w:tcMar>
          </w:tcPr>
          <w:p w:rsidR="00E95B8D" w:rsidRPr="00A666A6" w:rsidRDefault="00E95B8D">
            <w:r w:rsidRPr="00A666A6">
              <w:t>6</w:t>
            </w:r>
            <w:r w:rsidRPr="00A666A6">
              <w:rPr>
                <w:lang w:val="en-US"/>
              </w:rPr>
              <w:t>06 308 831</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210</w:t>
            </w:r>
          </w:p>
        </w:tc>
        <w:tc>
          <w:tcPr>
            <w:tcW w:w="3963" w:type="pct"/>
            <w:shd w:val="clear" w:color="auto" w:fill="FFFFFF"/>
            <w:tcMar>
              <w:top w:w="144" w:type="dxa"/>
              <w:left w:w="168" w:type="dxa"/>
              <w:bottom w:w="144" w:type="dxa"/>
              <w:right w:w="168" w:type="dxa"/>
            </w:tcMar>
          </w:tcPr>
          <w:p w:rsidR="00E95B8D" w:rsidRPr="00A666A6" w:rsidRDefault="00E95B8D">
            <w:r w:rsidRPr="00A666A6">
              <w:t>Дополнительный капитал, итого</w:t>
            </w:r>
          </w:p>
        </w:tc>
        <w:tc>
          <w:tcPr>
            <w:tcW w:w="644" w:type="pct"/>
            <w:shd w:val="clear" w:color="auto" w:fill="FFFFFF"/>
            <w:tcMar>
              <w:top w:w="144" w:type="dxa"/>
              <w:left w:w="168" w:type="dxa"/>
              <w:bottom w:w="144" w:type="dxa"/>
              <w:right w:w="168" w:type="dxa"/>
            </w:tcMar>
          </w:tcPr>
          <w:p w:rsidR="00E95B8D" w:rsidRPr="00A666A6" w:rsidRDefault="00E95B8D">
            <w:r w:rsidRPr="00A666A6">
              <w:t>6</w:t>
            </w:r>
            <w:r w:rsidRPr="00A666A6">
              <w:rPr>
                <w:lang w:val="en-US"/>
              </w:rPr>
              <w:t>06 308 831</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300</w:t>
            </w:r>
          </w:p>
        </w:tc>
        <w:tc>
          <w:tcPr>
            <w:tcW w:w="3963" w:type="pct"/>
            <w:shd w:val="clear" w:color="auto" w:fill="FFFFFF"/>
            <w:tcMar>
              <w:top w:w="144" w:type="dxa"/>
              <w:left w:w="168" w:type="dxa"/>
              <w:bottom w:w="144" w:type="dxa"/>
              <w:right w:w="168" w:type="dxa"/>
            </w:tcMar>
          </w:tcPr>
          <w:p w:rsidR="00E95B8D" w:rsidRPr="00A666A6" w:rsidRDefault="00E95B8D">
            <w:r w:rsidRPr="00A666A6">
              <w:t>Показатели, уменьшающие сумму основного и дополнительного капитала</w:t>
            </w:r>
          </w:p>
        </w:tc>
        <w:tc>
          <w:tcPr>
            <w:tcW w:w="644" w:type="pct"/>
            <w:shd w:val="clear" w:color="auto" w:fill="FFFFFF"/>
            <w:tcMar>
              <w:top w:w="144" w:type="dxa"/>
              <w:left w:w="168" w:type="dxa"/>
              <w:bottom w:w="144" w:type="dxa"/>
              <w:right w:w="168" w:type="dxa"/>
            </w:tcMar>
          </w:tcPr>
          <w:p w:rsidR="00E95B8D" w:rsidRPr="00A666A6" w:rsidRDefault="00E95B8D">
            <w:r w:rsidRPr="00A666A6">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301</w:t>
            </w:r>
          </w:p>
        </w:tc>
        <w:tc>
          <w:tcPr>
            <w:tcW w:w="3963" w:type="pct"/>
            <w:shd w:val="clear" w:color="auto" w:fill="FFFFFF"/>
            <w:tcMar>
              <w:top w:w="144" w:type="dxa"/>
              <w:left w:w="168" w:type="dxa"/>
              <w:bottom w:w="144" w:type="dxa"/>
              <w:right w:w="168" w:type="dxa"/>
            </w:tcMar>
          </w:tcPr>
          <w:p w:rsidR="00E95B8D" w:rsidRPr="00A666A6" w:rsidRDefault="00E95B8D">
            <w:r w:rsidRPr="00A666A6">
              <w:t>Величина недосозданного резерва на возможные потери по ссудам II - V категорий качества</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302</w:t>
            </w:r>
          </w:p>
        </w:tc>
        <w:tc>
          <w:tcPr>
            <w:tcW w:w="3963" w:type="pct"/>
            <w:shd w:val="clear" w:color="auto" w:fill="FFFFFF"/>
            <w:tcMar>
              <w:top w:w="144" w:type="dxa"/>
              <w:left w:w="168" w:type="dxa"/>
              <w:bottom w:w="144" w:type="dxa"/>
              <w:right w:w="168" w:type="dxa"/>
            </w:tcMar>
          </w:tcPr>
          <w:p w:rsidR="00E95B8D" w:rsidRPr="00A666A6" w:rsidRDefault="00E95B8D">
            <w:r w:rsidRPr="00A666A6">
              <w:t>Величина недосозданного резерва на возможные потери</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303</w:t>
            </w:r>
          </w:p>
        </w:tc>
        <w:tc>
          <w:tcPr>
            <w:tcW w:w="3963" w:type="pct"/>
            <w:shd w:val="clear" w:color="auto" w:fill="FFFFFF"/>
            <w:tcMar>
              <w:top w:w="144" w:type="dxa"/>
              <w:left w:w="168" w:type="dxa"/>
              <w:bottom w:w="144" w:type="dxa"/>
              <w:right w:w="168" w:type="dxa"/>
            </w:tcMar>
          </w:tcPr>
          <w:p w:rsidR="00E95B8D" w:rsidRPr="00A666A6" w:rsidRDefault="00E95B8D">
            <w:r w:rsidRPr="00A666A6">
              <w:t>Величина недосозданного резерва под операции с резидентами офшорных зон</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304</w:t>
            </w:r>
          </w:p>
        </w:tc>
        <w:tc>
          <w:tcPr>
            <w:tcW w:w="3963" w:type="pct"/>
            <w:shd w:val="clear" w:color="auto" w:fill="FFFFFF"/>
            <w:tcMar>
              <w:top w:w="144" w:type="dxa"/>
              <w:left w:w="168" w:type="dxa"/>
              <w:bottom w:w="144" w:type="dxa"/>
              <w:right w:w="168" w:type="dxa"/>
            </w:tcMar>
          </w:tcPr>
          <w:p w:rsidR="00E95B8D" w:rsidRPr="00A666A6" w:rsidRDefault="00E95B8D">
            <w:r w:rsidRPr="00A666A6">
              <w:t>Просроченная дебиторская задолженность длительностью свыше 30 календарных дней</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305</w:t>
            </w:r>
          </w:p>
        </w:tc>
        <w:tc>
          <w:tcPr>
            <w:tcW w:w="3963" w:type="pct"/>
            <w:shd w:val="clear" w:color="auto" w:fill="FFFFFF"/>
            <w:tcMar>
              <w:top w:w="144" w:type="dxa"/>
              <w:left w:w="168" w:type="dxa"/>
              <w:bottom w:w="144" w:type="dxa"/>
              <w:right w:w="168" w:type="dxa"/>
            </w:tcMar>
          </w:tcPr>
          <w:p w:rsidR="00E95B8D" w:rsidRPr="00A666A6" w:rsidRDefault="00E95B8D">
            <w:r w:rsidRPr="00A666A6">
              <w:t>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организациям-резидентам</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400</w:t>
            </w:r>
          </w:p>
        </w:tc>
        <w:tc>
          <w:tcPr>
            <w:tcW w:w="3963" w:type="pct"/>
            <w:shd w:val="clear" w:color="auto" w:fill="FFFFFF"/>
            <w:tcMar>
              <w:top w:w="144" w:type="dxa"/>
              <w:left w:w="168" w:type="dxa"/>
              <w:bottom w:w="144" w:type="dxa"/>
              <w:right w:w="168" w:type="dxa"/>
            </w:tcMar>
          </w:tcPr>
          <w:p w:rsidR="00E95B8D" w:rsidRPr="00A666A6" w:rsidRDefault="00E95B8D">
            <w:r w:rsidRPr="00A666A6">
              <w:t>Промежуточный итог</w:t>
            </w:r>
          </w:p>
        </w:tc>
        <w:tc>
          <w:tcPr>
            <w:tcW w:w="644" w:type="pct"/>
            <w:shd w:val="clear" w:color="auto" w:fill="FFFFFF"/>
            <w:tcMar>
              <w:top w:w="144" w:type="dxa"/>
              <w:left w:w="168" w:type="dxa"/>
              <w:bottom w:w="144" w:type="dxa"/>
              <w:right w:w="168" w:type="dxa"/>
            </w:tcMar>
          </w:tcPr>
          <w:p w:rsidR="00E95B8D" w:rsidRPr="00A666A6" w:rsidRDefault="00E95B8D">
            <w:r w:rsidRPr="00A666A6">
              <w:t>1 </w:t>
            </w:r>
            <w:r w:rsidRPr="00A666A6">
              <w:rPr>
                <w:lang w:val="en-US"/>
              </w:rPr>
              <w:t>241 875 781</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501</w:t>
            </w:r>
          </w:p>
        </w:tc>
        <w:tc>
          <w:tcPr>
            <w:tcW w:w="3963" w:type="pct"/>
            <w:shd w:val="clear" w:color="auto" w:fill="FFFFFF"/>
            <w:tcMar>
              <w:top w:w="144" w:type="dxa"/>
              <w:left w:w="168" w:type="dxa"/>
              <w:bottom w:w="144" w:type="dxa"/>
              <w:right w:w="168" w:type="dxa"/>
            </w:tcMar>
          </w:tcPr>
          <w:p w:rsidR="00E95B8D" w:rsidRPr="00A666A6" w:rsidRDefault="00E95B8D">
            <w:r w:rsidRPr="00A666A6">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502</w:t>
            </w:r>
          </w:p>
        </w:tc>
        <w:tc>
          <w:tcPr>
            <w:tcW w:w="3963" w:type="pct"/>
            <w:shd w:val="clear" w:color="auto" w:fill="FFFFFF"/>
            <w:tcMar>
              <w:top w:w="144" w:type="dxa"/>
              <w:left w:w="168" w:type="dxa"/>
              <w:bottom w:w="144" w:type="dxa"/>
              <w:right w:w="168" w:type="dxa"/>
            </w:tcMar>
          </w:tcPr>
          <w:p w:rsidR="00E95B8D" w:rsidRPr="00A666A6" w:rsidRDefault="00E95B8D">
            <w:r w:rsidRPr="00A666A6">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а также материальных запасов</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 w:rsidRPr="00A666A6">
              <w:t>503</w:t>
            </w:r>
          </w:p>
        </w:tc>
        <w:tc>
          <w:tcPr>
            <w:tcW w:w="3963" w:type="pct"/>
            <w:shd w:val="clear" w:color="auto" w:fill="FFFFFF"/>
            <w:tcMar>
              <w:top w:w="144" w:type="dxa"/>
              <w:left w:w="168" w:type="dxa"/>
              <w:bottom w:w="144" w:type="dxa"/>
              <w:right w:w="168" w:type="dxa"/>
            </w:tcMar>
          </w:tcPr>
          <w:p w:rsidR="00E95B8D" w:rsidRPr="00A666A6" w:rsidRDefault="00E95B8D">
            <w:r w:rsidRPr="00A666A6">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644" w:type="pct"/>
            <w:shd w:val="clear" w:color="auto" w:fill="FFFFFF"/>
            <w:tcMar>
              <w:top w:w="144" w:type="dxa"/>
              <w:left w:w="168" w:type="dxa"/>
              <w:bottom w:w="144" w:type="dxa"/>
              <w:right w:w="168" w:type="dxa"/>
            </w:tcMar>
          </w:tcPr>
          <w:p w:rsidR="00E95B8D" w:rsidRPr="00A666A6" w:rsidRDefault="00E95B8D">
            <w:r w:rsidRPr="00A666A6">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F15ED8">
      <w:pPr>
        <w:widowControl w:val="0"/>
        <w:autoSpaceDE w:val="0"/>
        <w:autoSpaceDN w:val="0"/>
        <w:adjustRightInd w:val="0"/>
        <w:jc w:val="both"/>
        <w:rPr>
          <w:rFonts w:cs="Calibri"/>
        </w:rPr>
      </w:pPr>
    </w:p>
    <w:p w:rsidR="00E95B8D" w:rsidRPr="00A666A6" w:rsidRDefault="00E95B8D" w:rsidP="00F15ED8">
      <w:pPr>
        <w:widowControl w:val="0"/>
        <w:autoSpaceDE w:val="0"/>
        <w:autoSpaceDN w:val="0"/>
        <w:adjustRightInd w:val="0"/>
        <w:jc w:val="both"/>
        <w:rPr>
          <w:rFonts w:cs="Calibri"/>
        </w:rPr>
      </w:pPr>
      <w:r w:rsidRPr="00A666A6">
        <w:rPr>
          <w:rFonts w:cs="Calibri"/>
        </w:rPr>
        <w:t>На 01.01.2012 г. (с учетом СПОД)</w:t>
      </w:r>
    </w:p>
    <w:p w:rsidR="00E95B8D" w:rsidRPr="00A666A6" w:rsidRDefault="00E95B8D" w:rsidP="00F15ED8">
      <w:pPr>
        <w:widowControl w:val="0"/>
        <w:autoSpaceDE w:val="0"/>
        <w:autoSpaceDN w:val="0"/>
        <w:adjustRightInd w:val="0"/>
        <w:jc w:val="both"/>
        <w:rPr>
          <w:rFonts w:cs="Calibri"/>
        </w:rPr>
      </w:pPr>
    </w:p>
    <w:p w:rsidR="00E95B8D" w:rsidRPr="00A666A6" w:rsidRDefault="00E95B8D" w:rsidP="00F15ED8">
      <w:pPr>
        <w:pStyle w:val="NormalWeb"/>
        <w:shd w:val="clear" w:color="auto" w:fill="FFFFFF"/>
        <w:spacing w:before="0" w:after="240" w:line="292" w:lineRule="atLeast"/>
        <w:rPr>
          <w:sz w:val="21"/>
          <w:szCs w:val="21"/>
        </w:rPr>
      </w:pPr>
      <w:r w:rsidRPr="00A666A6">
        <w:rPr>
          <w:rStyle w:val="Emphasis"/>
          <w:iCs/>
          <w:sz w:val="21"/>
          <w:szCs w:val="21"/>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8080"/>
        <w:gridCol w:w="1436"/>
      </w:tblGrid>
      <w:tr w:rsidR="00E95B8D" w:rsidRPr="00A666A6" w:rsidTr="00472AB3">
        <w:tc>
          <w:tcPr>
            <w:tcW w:w="393" w:type="pct"/>
            <w:shd w:val="clear" w:color="auto" w:fill="FFFFFF"/>
            <w:tcMar>
              <w:top w:w="0" w:type="dxa"/>
              <w:left w:w="182" w:type="dxa"/>
              <w:bottom w:w="156" w:type="dxa"/>
              <w:right w:w="182" w:type="dxa"/>
            </w:tcMar>
          </w:tcPr>
          <w:p w:rsidR="00E95B8D" w:rsidRPr="00A666A6" w:rsidRDefault="00E95B8D" w:rsidP="00F15ED8">
            <w:pPr>
              <w:jc w:val="center"/>
              <w:rPr>
                <w:b/>
                <w:bCs/>
                <w:lang w:eastAsia="ru-RU"/>
              </w:rPr>
            </w:pPr>
            <w:r w:rsidRPr="00A666A6">
              <w:rPr>
                <w:b/>
                <w:bCs/>
                <w:lang w:eastAsia="ru-RU"/>
              </w:rPr>
              <w:t>Номер строки</w:t>
            </w:r>
          </w:p>
        </w:tc>
        <w:tc>
          <w:tcPr>
            <w:tcW w:w="3963" w:type="pct"/>
            <w:shd w:val="clear" w:color="auto" w:fill="FFFFFF"/>
            <w:tcMar>
              <w:top w:w="0" w:type="dxa"/>
              <w:left w:w="182" w:type="dxa"/>
              <w:bottom w:w="156" w:type="dxa"/>
              <w:right w:w="182" w:type="dxa"/>
            </w:tcMar>
          </w:tcPr>
          <w:p w:rsidR="00E95B8D" w:rsidRPr="00A666A6" w:rsidRDefault="00E95B8D" w:rsidP="00F15ED8">
            <w:pPr>
              <w:jc w:val="center"/>
              <w:rPr>
                <w:b/>
                <w:bCs/>
                <w:lang w:eastAsia="ru-RU"/>
              </w:rPr>
            </w:pPr>
            <w:r w:rsidRPr="00A666A6">
              <w:rPr>
                <w:b/>
                <w:bCs/>
                <w:lang w:eastAsia="ru-RU"/>
              </w:rPr>
              <w:t>Наименование показателя</w:t>
            </w:r>
          </w:p>
        </w:tc>
        <w:tc>
          <w:tcPr>
            <w:tcW w:w="644" w:type="pct"/>
            <w:shd w:val="clear" w:color="auto" w:fill="FFFFFF"/>
            <w:tcMar>
              <w:top w:w="0" w:type="dxa"/>
              <w:left w:w="182" w:type="dxa"/>
              <w:bottom w:w="156" w:type="dxa"/>
              <w:right w:w="182" w:type="dxa"/>
            </w:tcMar>
          </w:tcPr>
          <w:p w:rsidR="00E95B8D" w:rsidRPr="00A666A6" w:rsidRDefault="00E95B8D" w:rsidP="00F15ED8">
            <w:pPr>
              <w:jc w:val="center"/>
              <w:rPr>
                <w:b/>
                <w:bCs/>
                <w:lang w:eastAsia="ru-RU"/>
              </w:rPr>
            </w:pPr>
            <w:r w:rsidRPr="00A666A6">
              <w:rPr>
                <w:b/>
                <w:bCs/>
                <w:lang w:eastAsia="ru-RU"/>
              </w:rPr>
              <w:t>Остаток на отчётную дату</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000</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Собственные средства (капитал), итого,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1 5</w:t>
            </w:r>
            <w:r w:rsidRPr="00A666A6">
              <w:rPr>
                <w:lang w:val="en-US" w:eastAsia="ru-RU"/>
              </w:rPr>
              <w:t>15 779 758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100</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Основной капитал</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Уставный капитал кредитной организации</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8 710 844</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102</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Эмиссионный доход кредитной организации</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228 054 226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103</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Часть резервного фонда кредитной организации, сформированного за счет прибыли предшествующих лет</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3 527 429</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104</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Часть нераспределенной прибыли текущего года,</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104.1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105</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Часть резервного фонда кредитной организации, сформированного из прибыли текущего года</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106</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Нераспределенная прибыль предшествующих лет (ее часть)</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633 </w:t>
            </w:r>
            <w:r w:rsidRPr="00A666A6">
              <w:rPr>
                <w:lang w:val="en-US" w:eastAsia="ru-RU"/>
              </w:rPr>
              <w:t>468 145</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107</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Субординированный заем с дополнительными условиями</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108</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Источники основного капитала, итого</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873 </w:t>
            </w:r>
            <w:r w:rsidRPr="00A666A6">
              <w:rPr>
                <w:lang w:val="en-US" w:eastAsia="ru-RU"/>
              </w:rPr>
              <w:t>760 644</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109</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Нематериальные активы</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2 555 334</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110</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Собственные акции (доли участников), приобретенные (выкупленные) кредитной организацией у акционеров (участников)</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Непокрытые убытки предшествующих лет</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112</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Убыток текущего года,</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112.1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113</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Вложения кредитной организации в акции (доли) дочерних и зависимых юридических лиц и уставный капитал кредитных организаций-резидентов</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94 030 880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114</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Уставный капитал (его часть) и иные источники собственных средств (эмиссионный доход, нераспределенная прибыль, резервный фонд) (их часть), для формирования которых инвесторами использованы ненадлежащие активы</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115</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Отрицательная величина дополнительного капитала</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116</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Основной капитал, итого</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777 </w:t>
            </w:r>
            <w:r w:rsidRPr="00A666A6">
              <w:rPr>
                <w:lang w:val="en-US" w:eastAsia="ru-RU"/>
              </w:rPr>
              <w:t>174 430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200</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Дополнительный капитал</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Прирост стоимости имущества кредитной организации за счет переоценки</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81 6</w:t>
            </w:r>
            <w:r w:rsidRPr="00A666A6">
              <w:rPr>
                <w:lang w:val="en-US" w:eastAsia="ru-RU"/>
              </w:rPr>
              <w:t>28 584</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202</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Часть резервного фонда, сформированного за счет отчислений из прибыли текущего года</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203</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Нераспределенная прибыль текущего года (ее часть),</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val="en-US" w:eastAsia="ru-RU"/>
              </w:rPr>
              <w:t>297 926 744</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203.1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204</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Субординированный кредит (займ, депозит, облигационный займ) по остаточной стоимости</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300 000 000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205</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Часть уставного капитала, сформированного за счет капитализации прироста стоимости имущества при переоценке</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59 000 000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206</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Часть привилегированных (включая кумулятивные) акций</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50 000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207</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Нераспределенная прибыль предшествующих лет</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208</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209</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Источники дополнительного капитала, итого</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7</w:t>
            </w:r>
            <w:r w:rsidRPr="00A666A6">
              <w:rPr>
                <w:lang w:val="en-US" w:eastAsia="ru-RU"/>
              </w:rPr>
              <w:t>38 605 328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210</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Дополнительный капитал, итого</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7</w:t>
            </w:r>
            <w:r w:rsidRPr="00A666A6">
              <w:rPr>
                <w:lang w:val="en-US" w:eastAsia="ru-RU"/>
              </w:rPr>
              <w:t>38 605 328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300</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Показатели, уменьшающие сумму основного и дополнительного капитала</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301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Величина недосозданного резерва на возможные потери по ссудам II - V категорий качества</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302</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Величина недосозданного резерва на возможные потери</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303</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Величина недосозданного резерва под операции с резидентами офшорных зон</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304</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Просроченная дебиторская задолженность длительностью свыше 30 календарных дней</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305</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организациям-резидентам</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400</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Промежуточный итог</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1 5</w:t>
            </w:r>
            <w:r w:rsidRPr="00A666A6">
              <w:rPr>
                <w:lang w:val="en-US" w:eastAsia="ru-RU"/>
              </w:rPr>
              <w:t>15 779 758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501</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502</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а также материальных запасов</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503</w:t>
            </w:r>
          </w:p>
        </w:tc>
        <w:tc>
          <w:tcPr>
            <w:tcW w:w="3963"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644" w:type="pct"/>
            <w:shd w:val="clear" w:color="auto" w:fill="FFFFFF"/>
            <w:tcMar>
              <w:top w:w="144" w:type="dxa"/>
              <w:left w:w="168" w:type="dxa"/>
              <w:bottom w:w="144" w:type="dxa"/>
              <w:right w:w="168" w:type="dxa"/>
            </w:tcMar>
          </w:tcPr>
          <w:p w:rsidR="00E95B8D" w:rsidRPr="00A666A6" w:rsidRDefault="00E95B8D" w:rsidP="00F15ED8">
            <w:pPr>
              <w:rPr>
                <w:lang w:eastAsia="ru-RU"/>
              </w:rPr>
            </w:pPr>
            <w:r w:rsidRPr="00A666A6">
              <w:rPr>
                <w:lang w:eastAsia="ru-RU"/>
              </w:rPr>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F15ED8">
      <w:pPr>
        <w:widowControl w:val="0"/>
        <w:autoSpaceDE w:val="0"/>
        <w:autoSpaceDN w:val="0"/>
        <w:adjustRightInd w:val="0"/>
        <w:jc w:val="both"/>
        <w:rPr>
          <w:rFonts w:cs="Calibri"/>
        </w:rPr>
      </w:pPr>
      <w:r w:rsidRPr="00A666A6">
        <w:rPr>
          <w:rFonts w:cs="Calibri"/>
        </w:rPr>
        <w:t>На 01.01.2013 г. (с учетом СПОД)</w:t>
      </w:r>
    </w:p>
    <w:p w:rsidR="00E95B8D" w:rsidRPr="00A666A6" w:rsidRDefault="00E95B8D" w:rsidP="00A24385">
      <w:pPr>
        <w:shd w:val="clear" w:color="auto" w:fill="FFFFFF"/>
        <w:spacing w:after="240" w:line="292" w:lineRule="atLeast"/>
        <w:rPr>
          <w:sz w:val="21"/>
          <w:szCs w:val="21"/>
          <w:lang w:eastAsia="ru-RU"/>
        </w:rPr>
      </w:pPr>
      <w:r w:rsidRPr="00A666A6">
        <w:rPr>
          <w:i/>
          <w:iCs/>
          <w:sz w:val="21"/>
          <w:szCs w:val="21"/>
          <w:lang w:eastAsia="ru-RU"/>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7586"/>
        <w:gridCol w:w="1930"/>
      </w:tblGrid>
      <w:tr w:rsidR="00E95B8D" w:rsidRPr="00A666A6" w:rsidTr="00F909CB">
        <w:tc>
          <w:tcPr>
            <w:tcW w:w="499" w:type="pct"/>
            <w:shd w:val="clear" w:color="auto" w:fill="FFFFFF"/>
            <w:tcMar>
              <w:top w:w="0" w:type="dxa"/>
              <w:left w:w="182" w:type="dxa"/>
              <w:bottom w:w="156" w:type="dxa"/>
              <w:right w:w="182" w:type="dxa"/>
            </w:tcMar>
          </w:tcPr>
          <w:p w:rsidR="00E95B8D" w:rsidRPr="00A666A6" w:rsidRDefault="00E95B8D" w:rsidP="00A24385">
            <w:pPr>
              <w:rPr>
                <w:b/>
                <w:bCs/>
                <w:lang w:eastAsia="ru-RU"/>
              </w:rPr>
            </w:pPr>
            <w:r w:rsidRPr="00A666A6">
              <w:rPr>
                <w:b/>
                <w:bCs/>
                <w:lang w:eastAsia="ru-RU"/>
              </w:rPr>
              <w:t>Номер строки</w:t>
            </w:r>
          </w:p>
        </w:tc>
        <w:tc>
          <w:tcPr>
            <w:tcW w:w="3587" w:type="pct"/>
            <w:shd w:val="clear" w:color="auto" w:fill="FFFFFF"/>
            <w:tcMar>
              <w:top w:w="0" w:type="dxa"/>
              <w:left w:w="182" w:type="dxa"/>
              <w:bottom w:w="156" w:type="dxa"/>
              <w:right w:w="182" w:type="dxa"/>
            </w:tcMar>
          </w:tcPr>
          <w:p w:rsidR="00E95B8D" w:rsidRPr="00A666A6" w:rsidRDefault="00E95B8D" w:rsidP="00A24385">
            <w:pPr>
              <w:rPr>
                <w:b/>
                <w:bCs/>
                <w:lang w:eastAsia="ru-RU"/>
              </w:rPr>
            </w:pPr>
            <w:r w:rsidRPr="00A666A6">
              <w:rPr>
                <w:b/>
                <w:bCs/>
                <w:lang w:eastAsia="ru-RU"/>
              </w:rPr>
              <w:t>Наименование показателя</w:t>
            </w:r>
          </w:p>
        </w:tc>
        <w:tc>
          <w:tcPr>
            <w:tcW w:w="913" w:type="pct"/>
            <w:shd w:val="clear" w:color="auto" w:fill="FFFFFF"/>
            <w:tcMar>
              <w:top w:w="0" w:type="dxa"/>
              <w:left w:w="182" w:type="dxa"/>
              <w:bottom w:w="156" w:type="dxa"/>
              <w:right w:w="182" w:type="dxa"/>
            </w:tcMar>
          </w:tcPr>
          <w:p w:rsidR="00E95B8D" w:rsidRPr="00A666A6" w:rsidRDefault="00E95B8D" w:rsidP="00A24385">
            <w:pPr>
              <w:rPr>
                <w:b/>
                <w:bCs/>
                <w:lang w:eastAsia="ru-RU"/>
              </w:rPr>
            </w:pPr>
            <w:r w:rsidRPr="00A666A6">
              <w:rPr>
                <w:b/>
                <w:bCs/>
                <w:lang w:eastAsia="ru-RU"/>
              </w:rPr>
              <w:t>Остаток на отчётную дату</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000</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Собственные средства (капитал), итого,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1 67</w:t>
            </w:r>
            <w:r w:rsidRPr="00A666A6">
              <w:rPr>
                <w:lang w:val="en-US" w:eastAsia="ru-RU"/>
              </w:rPr>
              <w:t>9 091 089</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100</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Основной капитал</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 </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Уставный капитал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8 710 844</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Эмиссионный доход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228 054 226</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Часть резервного фонда кредитной организации, сформированного за счет прибыли предшествующих лет</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3 527 429</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Часть нераспределенной прибыли текущего года,</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104.2.1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104.2.2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104.3.1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104.3.2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104.3.3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104.3.4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105</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Часть резервного фонда кредитной организации, сформированного из прибыли текущего года</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Нераспределенная прибыль предшествующих лет (ее часть),</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896 574 525</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106.1.1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106.1.2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106.2.1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106.2.2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106.2.3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106.2.4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107</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Субординированный заем с дополнительными условиями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108</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Источники основного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1 136 867 024</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109</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Нематериальные активы</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4 924 526</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110</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Собственные акции (доли участников), приобретенные (выкупленные) кредитной организацией у акционеров (участников)</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Непокрытые убытки предшествующих лет,</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111.1.1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111.1.2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111.2.1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111.2.2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111.2.3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111.2.4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Убыток текущего года,</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112.2.1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112.2.2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112.3.1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112.3.2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112.3.3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112.3.4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Вложения кредитной организации в акции (доли) дочерних и зависимых юридических лиц и уставный капитал кредитных организаций-резидентов</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281 233 637</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Уставный капитал (его часть) и иные источники собственных средств (эмиссионный доход, нераспределенная прибыль, резервный фонд) (их часть), для формирования которых инвесторами использованы ненадлежащие активы</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115</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Отрицательная величина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116</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Основной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850 708 861</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200</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Дополнительный капитал</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 </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Прирост стоимости имущества кредитной организации за счет переоценки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84 217 444</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Часть резервного фонда, сформированного за счет отчислений из прибыли текущего года</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Нераспределенная прибыль текущего года (ее часть),</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32</w:t>
            </w:r>
            <w:r w:rsidRPr="00A666A6">
              <w:rPr>
                <w:lang w:val="en-US" w:eastAsia="ru-RU"/>
              </w:rPr>
              <w:t>4 369 384</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4 990 675</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203.2.1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1 072 534</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203.2.2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3 918 141</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13 694 999</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9 776 858</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203.3.1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203.3.2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203.3.3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203.3.4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Субординированный кредит (займ, депозит, облигационный займ) по остаточной стоимости,</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360 745 400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204.1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субординированный кредит (депозит, заем, облигационный заем), включаемый в расчет дополнительного капитала с учетом требований, установленных абзацем первым подпункта 3.11.1 пункта 3.11 Положения Банка России № 215-П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204.2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субординированный кредит (депозит, заем, облигационный заем), включаемый в расчет дополнительного капитала с учетом требований, установленных абзацем вторым подпункта 3.11.1 пункта 3.11 Положения Банка России № 215-П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360 745 400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205</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Часть уставного капитала, сформированного за счет капитализации прироста стоимости имущества при переоценке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59 000 000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206</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Часть привилегированных (включая кумулятивные) акций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50 000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Нераспределенная прибыль предшествующих лет,</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207.1.1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207.1.2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207.2.1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207.2.2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207.2.3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207.2.4</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208</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209</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Источники дополнительного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82</w:t>
            </w:r>
            <w:r w:rsidRPr="00A666A6">
              <w:rPr>
                <w:lang w:val="en-US" w:eastAsia="ru-RU"/>
              </w:rPr>
              <w:t>8 382 228</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210</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Дополнительный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82</w:t>
            </w:r>
            <w:r w:rsidRPr="00A666A6">
              <w:rPr>
                <w:lang w:val="en-US" w:eastAsia="ru-RU"/>
              </w:rPr>
              <w:t>8 382 228</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300</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Показатели, уменьшающие сумму основного и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 </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301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Просроченная дебиторская задолженность длительностью свыше 30 календарных дней</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302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организациям-резидентам</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400</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Промежуточный итог</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1 6</w:t>
            </w:r>
            <w:r w:rsidRPr="00A666A6">
              <w:rPr>
                <w:lang w:val="en-US" w:eastAsia="ru-RU"/>
              </w:rPr>
              <w:t>79 091 089</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501</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502</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а также материальных запасов</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r w:rsidR="00E95B8D" w:rsidRPr="00A666A6" w:rsidTr="00F909CB">
        <w:tc>
          <w:tcPr>
            <w:tcW w:w="499"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503</w:t>
            </w:r>
          </w:p>
        </w:tc>
        <w:tc>
          <w:tcPr>
            <w:tcW w:w="3587"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913" w:type="pct"/>
            <w:shd w:val="clear" w:color="auto" w:fill="FFFFFF"/>
            <w:tcMar>
              <w:top w:w="144" w:type="dxa"/>
              <w:left w:w="168" w:type="dxa"/>
              <w:bottom w:w="144" w:type="dxa"/>
              <w:right w:w="168" w:type="dxa"/>
            </w:tcMar>
          </w:tcPr>
          <w:p w:rsidR="00E95B8D" w:rsidRPr="00A666A6" w:rsidRDefault="00E95B8D" w:rsidP="00A24385">
            <w:pPr>
              <w:rPr>
                <w:lang w:eastAsia="ru-RU"/>
              </w:rPr>
            </w:pPr>
            <w:r w:rsidRPr="00A666A6">
              <w:rPr>
                <w:lang w:eastAsia="ru-RU"/>
              </w:rPr>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867A24">
      <w:pPr>
        <w:widowControl w:val="0"/>
        <w:autoSpaceDE w:val="0"/>
        <w:autoSpaceDN w:val="0"/>
        <w:adjustRightInd w:val="0"/>
        <w:jc w:val="both"/>
        <w:rPr>
          <w:rFonts w:cs="Calibri"/>
        </w:rPr>
      </w:pPr>
      <w:r w:rsidRPr="00A666A6">
        <w:rPr>
          <w:rFonts w:cs="Calibri"/>
        </w:rPr>
        <w:t>На 01.01.2014 г. (с учетом СПОД)</w:t>
      </w:r>
    </w:p>
    <w:p w:rsidR="00E95B8D" w:rsidRPr="00A666A6" w:rsidRDefault="00E95B8D">
      <w:pPr>
        <w:widowControl w:val="0"/>
        <w:autoSpaceDE w:val="0"/>
        <w:autoSpaceDN w:val="0"/>
        <w:adjustRightInd w:val="0"/>
        <w:jc w:val="both"/>
        <w:rPr>
          <w:rFonts w:cs="Calibri"/>
        </w:rPr>
      </w:pPr>
    </w:p>
    <w:p w:rsidR="00E95B8D" w:rsidRPr="00A666A6" w:rsidRDefault="00E95B8D" w:rsidP="00867A24">
      <w:pPr>
        <w:shd w:val="clear" w:color="auto" w:fill="FFFFFF"/>
        <w:spacing w:after="240" w:line="292" w:lineRule="atLeast"/>
        <w:rPr>
          <w:sz w:val="21"/>
          <w:szCs w:val="21"/>
          <w:lang w:eastAsia="ru-RU"/>
        </w:rPr>
      </w:pPr>
      <w:r w:rsidRPr="00A666A6">
        <w:rPr>
          <w:i/>
          <w:iCs/>
          <w:sz w:val="21"/>
          <w:szCs w:val="21"/>
          <w:lang w:eastAsia="ru-RU"/>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7586"/>
        <w:gridCol w:w="1930"/>
      </w:tblGrid>
      <w:tr w:rsidR="00E95B8D" w:rsidRPr="00A666A6" w:rsidTr="00806243">
        <w:tc>
          <w:tcPr>
            <w:tcW w:w="499" w:type="pct"/>
            <w:shd w:val="clear" w:color="auto" w:fill="FFFFFF"/>
            <w:tcMar>
              <w:top w:w="0" w:type="dxa"/>
              <w:left w:w="182" w:type="dxa"/>
              <w:bottom w:w="156" w:type="dxa"/>
              <w:right w:w="182" w:type="dxa"/>
            </w:tcMar>
          </w:tcPr>
          <w:p w:rsidR="00E95B8D" w:rsidRPr="00A666A6" w:rsidRDefault="00E95B8D" w:rsidP="00867A24">
            <w:pPr>
              <w:rPr>
                <w:b/>
                <w:bCs/>
                <w:lang w:eastAsia="ru-RU"/>
              </w:rPr>
            </w:pPr>
            <w:r w:rsidRPr="00A666A6">
              <w:rPr>
                <w:b/>
                <w:bCs/>
                <w:lang w:eastAsia="ru-RU"/>
              </w:rPr>
              <w:t>Номер строки</w:t>
            </w:r>
          </w:p>
        </w:tc>
        <w:tc>
          <w:tcPr>
            <w:tcW w:w="3587" w:type="pct"/>
            <w:shd w:val="clear" w:color="auto" w:fill="FFFFFF"/>
            <w:tcMar>
              <w:top w:w="0" w:type="dxa"/>
              <w:left w:w="182" w:type="dxa"/>
              <w:bottom w:w="156" w:type="dxa"/>
              <w:right w:w="182" w:type="dxa"/>
            </w:tcMar>
          </w:tcPr>
          <w:p w:rsidR="00E95B8D" w:rsidRPr="00A666A6" w:rsidRDefault="00E95B8D" w:rsidP="00867A24">
            <w:pPr>
              <w:rPr>
                <w:b/>
                <w:bCs/>
                <w:lang w:eastAsia="ru-RU"/>
              </w:rPr>
            </w:pPr>
            <w:r w:rsidRPr="00A666A6">
              <w:rPr>
                <w:b/>
                <w:bCs/>
                <w:lang w:eastAsia="ru-RU"/>
              </w:rPr>
              <w:t>Наименование показателя</w:t>
            </w:r>
          </w:p>
        </w:tc>
        <w:tc>
          <w:tcPr>
            <w:tcW w:w="913" w:type="pct"/>
            <w:shd w:val="clear" w:color="auto" w:fill="FFFFFF"/>
            <w:tcMar>
              <w:top w:w="0" w:type="dxa"/>
              <w:left w:w="182" w:type="dxa"/>
              <w:bottom w:w="156" w:type="dxa"/>
              <w:right w:w="182" w:type="dxa"/>
            </w:tcMar>
          </w:tcPr>
          <w:p w:rsidR="00E95B8D" w:rsidRPr="00A666A6" w:rsidRDefault="00E95B8D" w:rsidP="00867A24">
            <w:pPr>
              <w:rPr>
                <w:b/>
                <w:bCs/>
                <w:lang w:eastAsia="ru-RU"/>
              </w:rPr>
            </w:pPr>
            <w:r w:rsidRPr="00A666A6">
              <w:rPr>
                <w:b/>
                <w:bCs/>
                <w:lang w:eastAsia="ru-RU"/>
              </w:rPr>
              <w:t>Остаток на отчётную дату</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000</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Собственные средства (капитал), итого,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val="en-US" w:eastAsia="ru-RU"/>
              </w:rPr>
              <w:t>1 987 747 759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100</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Основной капитал</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 </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Уставный капитал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8 710 844</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Эмиссионный доход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228 054 226</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Часть резервного фонда кредитной организации, сформированного за счет прибыли предшествующих лет</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3 527 429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Часть нераспределенной прибыли текущего года,</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170 055 421</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-4 751 220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104.2.1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-6 856 065</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104.2.2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2 104 845</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21 353 556</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19 248 711</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104.3.1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104.3.2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104.3.3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104.3.4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105</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Часть резервного фонда кредитной организации, сформированного из прибыли текущего года</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Нераспределенная прибыль предшествующих лет (ее часть),</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1 182 6</w:t>
            </w:r>
            <w:r w:rsidRPr="00A666A6">
              <w:rPr>
                <w:lang w:val="en-US" w:eastAsia="ru-RU"/>
              </w:rPr>
              <w:t>76 025</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4 990 675</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106.1.1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1 072 534</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106.1.2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3 918 141</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13 694 999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9 776 858</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106.2.1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106.2.2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106.2.3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106.2.4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107</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Субординированный заем с дополнительными условиями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108</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Источники основного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1 593 </w:t>
            </w:r>
            <w:r w:rsidRPr="00A666A6">
              <w:rPr>
                <w:lang w:val="en-US" w:eastAsia="ru-RU"/>
              </w:rPr>
              <w:t>023 945</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109</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Нематериальные активы</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9 </w:t>
            </w:r>
            <w:r w:rsidRPr="00A666A6">
              <w:rPr>
                <w:lang w:val="en-US" w:eastAsia="ru-RU"/>
              </w:rPr>
              <w:t>518 006</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110</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Собственные акции (доли участников), приобретенные (выкупленные) кредитной организацией у акционеров (участников)</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Непокрытые убытки предшествующих лет,</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111.1.1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111.1.2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111.2.1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111.2.2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111.2.3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111.2.4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Убыток текущего года,</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112.2.1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112.2.2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112.3.1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112.3.2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112.3.3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112.3.4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Вложения кредитной организации в акции (доли) дочерних и зависимых юридических лиц и уставный капитал кредитных организаций-резидентов</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310 871 469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Уставный капитал (его часть) и иные источники собственных средств (эмиссионный доход, нераспределенная прибыль, резервный фонд) (их часть), для формирования которых инвесторами использованы ненадлежащие активы</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115</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Отрицательная величина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116</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Основной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1 27</w:t>
            </w:r>
            <w:r w:rsidRPr="00A666A6">
              <w:rPr>
                <w:lang w:val="en-US" w:eastAsia="ru-RU"/>
              </w:rPr>
              <w:t>2 634 470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200</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Дополнительный капитал</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 </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Прирост стоимости имущества кредитной организации за счет переоценки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82 5</w:t>
            </w:r>
            <w:r w:rsidRPr="00A666A6">
              <w:rPr>
                <w:lang w:val="en-US" w:eastAsia="ru-RU"/>
              </w:rPr>
              <w:t>70 859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Часть резервного фонда, сформированного за счет отчислений из прибыли текущего года</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Нераспределенная прибыль текущего года (ее часть),</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w:t>
            </w:r>
            <w:r w:rsidRPr="00A666A6">
              <w:rPr>
                <w:lang w:val="en-US" w:eastAsia="ru-RU"/>
              </w:rPr>
              <w:t>75 304 830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1 449 466</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203.2.1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-86 980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203.2.2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1 536 446</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21 382 783</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19 846 337</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203.3.1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203.3.2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203.3.3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203.3.4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Субординированный кредит (займ, депозит, облигационный займ) по остаточной стоимости,</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398 187 600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204.1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субординированный кредит (депозит, заем, облигационный заем), включаемый в расчет дополнительного капитала с учетом требований, установленных абзацем первым подпункта 3.11.1 пункта 3.11 Положения Банка России № 215-П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204.2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субординированный кредит (депозит, заем, облигационный заем), включаемый в расчет дополнительного капитала с учетом требований, установленных абзацем вторым подпункта 3.11.1 пункта 3.11 Положения Банка России № 215-П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398 187 600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205</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Часть уставного капитала, сформированного за счет капитализации прироста стоимости имущества при переоценке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59 000 000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206</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Часть привилегированных (включая кумулятивные) акций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50 000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Нераспределенная прибыль предшествующих лет,</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207.1.1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207.1.2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нереализованный, всего,</w:t>
            </w:r>
            <w:r w:rsidRPr="00A666A6">
              <w:rPr>
                <w:lang w:eastAsia="ru-RU"/>
              </w:rPr>
              <w:br/>
              <w:t>в том числе:</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207.2.1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254-П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207.2.2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Положением Банка России № 283-П</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207.2.3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1584-У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207.2.4</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 Указанием Банка России № 2732-У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208</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209</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Источники дополнительного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7</w:t>
            </w:r>
            <w:r w:rsidRPr="00A666A6">
              <w:rPr>
                <w:lang w:val="en-US" w:eastAsia="ru-RU"/>
              </w:rPr>
              <w:t>15 113 289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210</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Дополнительный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7</w:t>
            </w:r>
            <w:r w:rsidRPr="00A666A6">
              <w:rPr>
                <w:lang w:val="en-US" w:eastAsia="ru-RU"/>
              </w:rPr>
              <w:t>15 113 289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300</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Показатели, уменьшающие сумму основного и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 </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301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Просроченная дебиторская задолженность длительностью свыше 30 календарных дней</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302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организациям-резидентам</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400</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Промежуточный итог</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val="en-US" w:eastAsia="ru-RU"/>
              </w:rPr>
              <w:t>1 987 747 759</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501</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502</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а также материальных запасов</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r w:rsidR="00E95B8D" w:rsidRPr="00A666A6" w:rsidTr="00806243">
        <w:tc>
          <w:tcPr>
            <w:tcW w:w="499"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503</w:t>
            </w:r>
          </w:p>
        </w:tc>
        <w:tc>
          <w:tcPr>
            <w:tcW w:w="3587"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913" w:type="pct"/>
            <w:shd w:val="clear" w:color="auto" w:fill="FFFFFF"/>
            <w:tcMar>
              <w:top w:w="144" w:type="dxa"/>
              <w:left w:w="168" w:type="dxa"/>
              <w:bottom w:w="144" w:type="dxa"/>
              <w:right w:w="168" w:type="dxa"/>
            </w:tcMar>
          </w:tcPr>
          <w:p w:rsidR="00E95B8D" w:rsidRPr="00A666A6" w:rsidRDefault="00E95B8D" w:rsidP="00867A24">
            <w:pPr>
              <w:rPr>
                <w:lang w:eastAsia="ru-RU"/>
              </w:rPr>
            </w:pPr>
            <w:r w:rsidRPr="00A666A6">
              <w:rPr>
                <w:lang w:eastAsia="ru-RU"/>
              </w:rPr>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867A24">
      <w:pPr>
        <w:widowControl w:val="0"/>
        <w:autoSpaceDE w:val="0"/>
        <w:autoSpaceDN w:val="0"/>
        <w:adjustRightInd w:val="0"/>
        <w:jc w:val="both"/>
        <w:rPr>
          <w:rFonts w:cs="Calibri"/>
        </w:rPr>
      </w:pPr>
      <w:r w:rsidRPr="00A666A6">
        <w:rPr>
          <w:rFonts w:cs="Calibri"/>
        </w:rPr>
        <w:t xml:space="preserve">На 01.01.2015 г. </w:t>
      </w:r>
    </w:p>
    <w:p w:rsidR="00E95B8D" w:rsidRPr="00A666A6" w:rsidRDefault="00E95B8D">
      <w:pPr>
        <w:widowControl w:val="0"/>
        <w:autoSpaceDE w:val="0"/>
        <w:autoSpaceDN w:val="0"/>
        <w:adjustRightInd w:val="0"/>
        <w:jc w:val="both"/>
        <w:rPr>
          <w:rFonts w:cs="Calibri"/>
        </w:rPr>
      </w:pPr>
    </w:p>
    <w:p w:rsidR="00E95B8D" w:rsidRPr="00A666A6" w:rsidRDefault="00E95B8D" w:rsidP="00472AB3">
      <w:pPr>
        <w:shd w:val="clear" w:color="auto" w:fill="FFFFFF"/>
        <w:spacing w:after="240" w:line="292" w:lineRule="atLeast"/>
        <w:rPr>
          <w:sz w:val="21"/>
          <w:szCs w:val="21"/>
          <w:lang w:eastAsia="ru-RU"/>
        </w:rPr>
      </w:pPr>
      <w:r w:rsidRPr="00A666A6">
        <w:rPr>
          <w:i/>
          <w:iCs/>
          <w:sz w:val="21"/>
          <w:szCs w:val="21"/>
          <w:lang w:eastAsia="ru-RU"/>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56"/>
        <w:gridCol w:w="7915"/>
        <w:gridCol w:w="1601"/>
      </w:tblGrid>
      <w:tr w:rsidR="00E95B8D" w:rsidRPr="00A666A6" w:rsidTr="00472AB3">
        <w:tc>
          <w:tcPr>
            <w:tcW w:w="393" w:type="pct"/>
            <w:shd w:val="clear" w:color="auto" w:fill="FFFFFF"/>
            <w:tcMar>
              <w:top w:w="0" w:type="dxa"/>
              <w:left w:w="182" w:type="dxa"/>
              <w:bottom w:w="156" w:type="dxa"/>
              <w:right w:w="182" w:type="dxa"/>
            </w:tcMar>
          </w:tcPr>
          <w:p w:rsidR="00E95B8D" w:rsidRPr="00A666A6" w:rsidRDefault="00E95B8D" w:rsidP="00472AB3">
            <w:pPr>
              <w:rPr>
                <w:b/>
                <w:bCs/>
                <w:lang w:eastAsia="ru-RU"/>
              </w:rPr>
            </w:pPr>
            <w:r w:rsidRPr="00A666A6">
              <w:rPr>
                <w:b/>
                <w:bCs/>
                <w:lang w:eastAsia="ru-RU"/>
              </w:rPr>
              <w:t>Номер строки</w:t>
            </w:r>
          </w:p>
        </w:tc>
        <w:tc>
          <w:tcPr>
            <w:tcW w:w="3963" w:type="pct"/>
            <w:shd w:val="clear" w:color="auto" w:fill="FFFFFF"/>
            <w:tcMar>
              <w:top w:w="0" w:type="dxa"/>
              <w:left w:w="182" w:type="dxa"/>
              <w:bottom w:w="156" w:type="dxa"/>
              <w:right w:w="182" w:type="dxa"/>
            </w:tcMar>
          </w:tcPr>
          <w:p w:rsidR="00E95B8D" w:rsidRPr="00A666A6" w:rsidRDefault="00E95B8D" w:rsidP="00472AB3">
            <w:pPr>
              <w:rPr>
                <w:b/>
                <w:bCs/>
                <w:lang w:eastAsia="ru-RU"/>
              </w:rPr>
            </w:pPr>
            <w:r w:rsidRPr="00A666A6">
              <w:rPr>
                <w:b/>
                <w:bCs/>
                <w:lang w:eastAsia="ru-RU"/>
              </w:rPr>
              <w:t>Наименование показателя</w:t>
            </w:r>
          </w:p>
        </w:tc>
        <w:tc>
          <w:tcPr>
            <w:tcW w:w="644" w:type="pct"/>
            <w:shd w:val="clear" w:color="auto" w:fill="FFFFFF"/>
            <w:tcMar>
              <w:top w:w="0" w:type="dxa"/>
              <w:left w:w="182" w:type="dxa"/>
              <w:bottom w:w="156" w:type="dxa"/>
              <w:right w:w="182" w:type="dxa"/>
            </w:tcMar>
          </w:tcPr>
          <w:p w:rsidR="00E95B8D" w:rsidRPr="00A666A6" w:rsidRDefault="00E95B8D" w:rsidP="00472AB3">
            <w:pPr>
              <w:rPr>
                <w:b/>
                <w:bCs/>
                <w:lang w:eastAsia="ru-RU"/>
              </w:rPr>
            </w:pPr>
            <w:r w:rsidRPr="00A666A6">
              <w:rPr>
                <w:b/>
                <w:bCs/>
                <w:lang w:eastAsia="ru-RU"/>
              </w:rPr>
              <w:t>Остаток на отчётную дату</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000</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Собственные средства (капитал), итого,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2 249 234 127</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Основной капитал</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кредитной организации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8 710 844</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Эмиссионный доход кредитной организации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228 054 226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резервного фонда кредитной организации, сформированного за счет прибыли предшествующих лет</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3 527 429</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нераспределенной прибыли текущего года,</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168 446 296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13 266 985</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104.2.1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12 710 626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104.2.2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556 359</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49 123 287</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48 566 928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254-П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283-П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1584-У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2732-У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105</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резервного фонда кредитной организации, сформированного из прибыли текущего года</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Нераспределенная прибыль предшествующих лет (ее часть),</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1 479 305 365</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1 688 921</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106.1.1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-5 870 511</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106.1.2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7 559 432</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56 431 338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48 871 906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106.2.1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254-П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106.2.2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283-П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106.2.3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1584-У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106.2.4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2732-У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107</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заем с дополнительными условиями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108</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Источники основного капитала, итого</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1 888 044 160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109</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Нематериальные активы</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13 635 471</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110</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Собственные акции (доли участников), приобретенные (выкупленные) кредитной организацией у акционеров (участников)</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Непокрытые убытки предшествующих лет,</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111.1.1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111.1.2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111.2.1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254-П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111.2.2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283-П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111.2.3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1584-У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111.2.4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2732-У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Убыток текущего года,</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112.2.1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112.2.2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112.3.1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254-П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112.3.2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283-П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112.3.3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1584-У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112.3.4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2732-У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кредитной организации в акции (доли) дочерних и зависимых юридических лиц и уставный капитал кредитных организаций-резидентов</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385 839 342</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(его часть) и иные источники собственных средств (эмиссионный доход, нераспределенная прибыль, резервный фонд) (их часть), для формирования которых инвесторами использованы ненадлежащие активы</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115</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Отрицательная величина дополнительного капитала</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116</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Основной капитал, итого</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1 488 569 347</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Дополнительный капитал</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Прирост стоимости имущества кредитной организации за счет переоценки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80 564 802</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резервного фонда, сформированного за счет отчислений из прибыли текущего года</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Нераспределенная прибыль текущего года (ее часть),</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101 196 406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переоценка ценных бумаг, текущая (справедливая) стоимость которых определяется как средневзвешенная цена, раскрываемая организатором торговли на рынке ценных бумаг</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-91 438 667</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203.2.1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-52 829 438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203.2.2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-38 609 229</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558 606 427</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597 215 656</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483</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203.3.1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254-П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203.3.2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283-П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483</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203.3.3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1584-У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203.3.4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2732-У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кредит (займ, депозит, облигационный займ) по остаточной стоимости,</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525 033 600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204.1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кредит (депозит, заем, облигационный заем), включаемый в расчет дополнительного капитала с учетом требований, установленных абзацем первым подпункта 3.11.1 пункта 3.11 Положения Банка России № 215-П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204.2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кредит (депозит, заем, облигационный заем), включаемый в расчет дополнительного капитала с учетом требований, установленных абзацем вторым подпункта 3.11.1 пункта 3.11 Положения Банка России № 215-П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525 033 600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205</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уставного капитала, сформированного за счет капитализации прироста стоимости имущества при переоценке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59 000 000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206</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привилегированных (включая кумулятивные) акций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Нераспределенная прибыль предшествующих лет,</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207.1.1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207.1.2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 всего,</w:t>
            </w:r>
            <w:r w:rsidRPr="00A666A6">
              <w:rPr>
                <w:lang w:eastAsia="ru-RU"/>
              </w:rPr>
              <w:br/>
              <w:t>в том числе:</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величина(ы) резерва(вов), фактически недосозданного(ых) кредитной организацией по сравнению с величиной, требуемой в соответствии с нормативными актами Банка России, всего,</w:t>
            </w:r>
            <w:r w:rsidRPr="00A666A6">
              <w:rPr>
                <w:lang w:eastAsia="ru-RU"/>
              </w:rPr>
              <w:br/>
              <w:t>в том числе в соответствии: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207.2.1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254-П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207.2.2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 283-П</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207.2.3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1584-У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207.2.4</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 2732-У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208</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209</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Источники дополнительного капитала, итого</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765 844 808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210</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Дополнительный капитал, итого</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765 844 808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300</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Показатели, уменьшающие сумму основного и дополнительного капитала</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301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Просроченная дебиторская задолженность длительностью свыше 30 календарных дней</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28</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302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организациям-резидентам</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5 180 000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400</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Промежуточный итог</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2 249 234 127</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501</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502</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а также материальных запасов</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472AB3">
        <w:tc>
          <w:tcPr>
            <w:tcW w:w="39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503</w:t>
            </w:r>
          </w:p>
        </w:tc>
        <w:tc>
          <w:tcPr>
            <w:tcW w:w="396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644"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316DDC">
      <w:pPr>
        <w:widowControl w:val="0"/>
        <w:autoSpaceDE w:val="0"/>
        <w:autoSpaceDN w:val="0"/>
        <w:adjustRightInd w:val="0"/>
        <w:jc w:val="both"/>
        <w:rPr>
          <w:rFonts w:cs="Calibri"/>
          <w:b/>
          <w:i/>
        </w:rPr>
      </w:pPr>
      <w:r w:rsidRPr="00A666A6">
        <w:rPr>
          <w:rFonts w:cs="Calibri"/>
          <w:b/>
          <w:i/>
        </w:rPr>
        <w:t xml:space="preserve">Расчет величины собственных средств ( капитала) Банка  («Базель III») </w:t>
      </w:r>
    </w:p>
    <w:p w:rsidR="00E95B8D" w:rsidRPr="00A666A6" w:rsidRDefault="00E95B8D" w:rsidP="00316DDC">
      <w:pPr>
        <w:widowControl w:val="0"/>
        <w:autoSpaceDE w:val="0"/>
        <w:autoSpaceDN w:val="0"/>
        <w:adjustRightInd w:val="0"/>
        <w:jc w:val="both"/>
        <w:rPr>
          <w:rFonts w:cs="Calibri"/>
          <w:b/>
          <w:i/>
        </w:rPr>
      </w:pPr>
      <w:r w:rsidRPr="00A666A6">
        <w:rPr>
          <w:rFonts w:cs="Calibri"/>
          <w:b/>
          <w:i/>
        </w:rPr>
        <w:t>На 01.01.2015 г. (с учетом СПОД)</w:t>
      </w:r>
    </w:p>
    <w:p w:rsidR="00E95B8D" w:rsidRPr="00A666A6" w:rsidRDefault="00E95B8D" w:rsidP="00472AB3">
      <w:pPr>
        <w:shd w:val="clear" w:color="auto" w:fill="FFFFFF"/>
        <w:spacing w:after="240" w:line="292" w:lineRule="atLeast"/>
        <w:rPr>
          <w:rFonts w:ascii="Arial" w:hAnsi="Arial" w:cs="Arial"/>
          <w:sz w:val="21"/>
          <w:szCs w:val="21"/>
          <w:lang w:eastAsia="ru-RU"/>
        </w:rPr>
      </w:pPr>
      <w:r w:rsidRPr="00A666A6">
        <w:rPr>
          <w:rFonts w:ascii="Arial" w:hAnsi="Arial" w:cs="Arial"/>
          <w:i/>
          <w:iCs/>
          <w:sz w:val="21"/>
          <w:szCs w:val="21"/>
          <w:lang w:eastAsia="ru-RU"/>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326"/>
        <w:gridCol w:w="7316"/>
        <w:gridCol w:w="1930"/>
      </w:tblGrid>
      <w:tr w:rsidR="00E95B8D" w:rsidRPr="00A666A6" w:rsidTr="00894E61">
        <w:tc>
          <w:tcPr>
            <w:tcW w:w="627" w:type="pct"/>
            <w:shd w:val="clear" w:color="auto" w:fill="FFFFFF"/>
            <w:tcMar>
              <w:top w:w="0" w:type="dxa"/>
              <w:left w:w="182" w:type="dxa"/>
              <w:bottom w:w="156" w:type="dxa"/>
              <w:right w:w="182" w:type="dxa"/>
            </w:tcMar>
          </w:tcPr>
          <w:p w:rsidR="00E95B8D" w:rsidRPr="00A666A6" w:rsidRDefault="00E95B8D" w:rsidP="00472AB3">
            <w:pPr>
              <w:rPr>
                <w:b/>
                <w:bCs/>
                <w:lang w:eastAsia="ru-RU"/>
              </w:rPr>
            </w:pPr>
            <w:r w:rsidRPr="00A666A6">
              <w:rPr>
                <w:b/>
                <w:bCs/>
                <w:lang w:eastAsia="ru-RU"/>
              </w:rPr>
              <w:t>Номер строки</w:t>
            </w:r>
          </w:p>
        </w:tc>
        <w:tc>
          <w:tcPr>
            <w:tcW w:w="3460" w:type="pct"/>
            <w:shd w:val="clear" w:color="auto" w:fill="FFFFFF"/>
            <w:tcMar>
              <w:top w:w="0" w:type="dxa"/>
              <w:left w:w="182" w:type="dxa"/>
              <w:bottom w:w="156" w:type="dxa"/>
              <w:right w:w="182" w:type="dxa"/>
            </w:tcMar>
          </w:tcPr>
          <w:p w:rsidR="00E95B8D" w:rsidRPr="00A666A6" w:rsidRDefault="00E95B8D" w:rsidP="00472AB3">
            <w:pPr>
              <w:rPr>
                <w:b/>
                <w:bCs/>
                <w:lang w:eastAsia="ru-RU"/>
              </w:rPr>
            </w:pPr>
            <w:r w:rsidRPr="00A666A6">
              <w:rPr>
                <w:b/>
                <w:bCs/>
                <w:lang w:eastAsia="ru-RU"/>
              </w:rPr>
              <w:t>Наименование показателя</w:t>
            </w:r>
          </w:p>
        </w:tc>
        <w:tc>
          <w:tcPr>
            <w:tcW w:w="913" w:type="pct"/>
            <w:shd w:val="clear" w:color="auto" w:fill="FFFFFF"/>
            <w:tcMar>
              <w:top w:w="0" w:type="dxa"/>
              <w:left w:w="182" w:type="dxa"/>
              <w:bottom w:w="156" w:type="dxa"/>
              <w:right w:w="182" w:type="dxa"/>
            </w:tcMar>
          </w:tcPr>
          <w:p w:rsidR="00E95B8D" w:rsidRPr="00A666A6" w:rsidRDefault="00E95B8D" w:rsidP="00472AB3">
            <w:pPr>
              <w:rPr>
                <w:b/>
                <w:bCs/>
                <w:lang w:eastAsia="ru-RU"/>
              </w:rPr>
            </w:pPr>
            <w:r w:rsidRPr="00A666A6">
              <w:rPr>
                <w:b/>
                <w:bCs/>
                <w:lang w:eastAsia="ru-RU"/>
              </w:rPr>
              <w:t>Остаток на отчётную дату</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000</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Собственные средства (капитал), итого,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2 311 530 428</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Источники базового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8 710 844</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сформированный обыкновенными акциями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8 710 844</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сформированный привилегированными акциями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100.1.3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сформированный долями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Эмиссионный доход:</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228 054 226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кредитной организации в организационно-правовой форме акционерного общества,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228 054 226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100.2.1.1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сформированный при размещении обыкновенных акций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228 054 226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100.2.1.2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сформированный при размещении привилегированных акций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кредитной организации в организационно-правовой форме общества с ограниченной ответственностью</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резервного фонда кредитной организации, сформированная за счет прибыли предшествующих лет</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3 527 429</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резервного фонда кредитной организации, сформированная за счет прибыли текущего года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Прибыль текущего года в части, подтвержденной аудиторской организацией,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151 332 042</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100.5.1а</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100.5.1б</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100.5.1в</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105 789 905</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100.5.1г</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92 324 841</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100.5.1.2.2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254-П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283-П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100.5.2.3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1584-У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100.5.2.4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2732-У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100.5.3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-3 654 543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Прибыль предшествующих лет, данные о которой подтверждены аудиторской организацией,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1 487 453 125</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100.6.1а</w:t>
            </w:r>
          </w:p>
        </w:tc>
        <w:tc>
          <w:tcPr>
            <w:tcW w:w="3460"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100.6.1б</w:t>
            </w:r>
          </w:p>
        </w:tc>
        <w:tc>
          <w:tcPr>
            <w:tcW w:w="3460"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100.6.1в</w:t>
            </w:r>
          </w:p>
        </w:tc>
        <w:tc>
          <w:tcPr>
            <w:tcW w:w="3460"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положительный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109 059 179</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100.6.1г</w:t>
            </w:r>
          </w:p>
        </w:tc>
        <w:tc>
          <w:tcPr>
            <w:tcW w:w="3460"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отрицательный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894E61">
            <w:pPr>
              <w:rPr>
                <w:lang w:eastAsia="ru-RU"/>
              </w:rPr>
            </w:pPr>
            <w:r w:rsidRPr="00A666A6">
              <w:rPr>
                <w:lang w:eastAsia="ru-RU"/>
              </w:rPr>
              <w:t>97 589 926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100.6.1.1.1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100.6.1.1.2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100.6.1.2.1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100.6.1.2.2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254-П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283-П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100.6.2.3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1584-У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100.6.2.4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2732-У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100.6.3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-1 661 060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100.7</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Сумма источников базового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1 879 077 666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Показатели, уменьшающие сумму источников базового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Нематериальные активы</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3 284 168</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101.2</w:t>
            </w:r>
          </w:p>
        </w:tc>
        <w:tc>
          <w:tcPr>
            <w:tcW w:w="3460" w:type="pct"/>
          </w:tcPr>
          <w:p w:rsidR="00E95B8D" w:rsidRPr="00A666A6" w:rsidRDefault="00E95B8D" w:rsidP="00894E61">
            <w:pPr>
              <w:rPr>
                <w:lang w:eastAsia="ru-RU"/>
              </w:rPr>
            </w:pPr>
            <w:r w:rsidRPr="00A666A6">
              <w:rPr>
                <w:lang w:eastAsia="ru-RU"/>
              </w:rPr>
              <w:t>Сумма налога на прибыль, подлежащая возмещению в будущих отчетных периодах в отношении перенесенных на будущее убытков, учитываемых при расчете налога на прибыль</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101.3</w:t>
            </w:r>
          </w:p>
        </w:tc>
        <w:tc>
          <w:tcPr>
            <w:tcW w:w="3460" w:type="pct"/>
          </w:tcPr>
          <w:p w:rsidR="00E95B8D" w:rsidRPr="00A666A6" w:rsidRDefault="00E95B8D" w:rsidP="00894E61">
            <w:pPr>
              <w:rPr>
                <w:lang w:eastAsia="ru-RU"/>
              </w:rPr>
            </w:pPr>
            <w:r w:rsidRPr="00A666A6">
              <w:rPr>
                <w:lang w:eastAsia="ru-RU"/>
              </w:rPr>
              <w:t>Сумма налога на прибыль, подлежащая возмещению в будущих отчетных периодах в отношении вычитаемых временных разниц</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101.4</w:t>
            </w:r>
          </w:p>
        </w:tc>
        <w:tc>
          <w:tcPr>
            <w:tcW w:w="3460" w:type="pct"/>
          </w:tcPr>
          <w:p w:rsidR="00E95B8D" w:rsidRPr="00A666A6" w:rsidRDefault="00E95B8D" w:rsidP="00894E61">
            <w:pPr>
              <w:rPr>
                <w:lang w:eastAsia="ru-RU"/>
              </w:rPr>
            </w:pPr>
            <w:r w:rsidRPr="00A666A6">
              <w:rPr>
                <w:lang w:eastAsia="ru-RU"/>
              </w:rPr>
              <w:t>Вложения в собственные обыкновенные акции и привилегированные акции, всего, в том числе:</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101.4.1</w:t>
            </w:r>
          </w:p>
        </w:tc>
        <w:tc>
          <w:tcPr>
            <w:tcW w:w="3460" w:type="pct"/>
          </w:tcPr>
          <w:p w:rsidR="00E95B8D" w:rsidRPr="00A666A6" w:rsidRDefault="00E95B8D" w:rsidP="00894E61">
            <w:pPr>
              <w:rPr>
                <w:lang w:eastAsia="ru-RU"/>
              </w:rPr>
            </w:pPr>
            <w:r w:rsidRPr="00A666A6">
              <w:rPr>
                <w:lang w:eastAsia="ru-RU"/>
              </w:rPr>
              <w:t>косвенные (через третьих лиц) вложения за счет денежных средств (в том числе за счет ссуды) и (или) иного имущества, предоставленного самой кредитной организацией, и (или) имущества, предоставленного третьими лицами, в случае если кредитная организация прямо или косвенно (через третьих лиц) приняла на себя риски, возникшие в связи с предоставлением указанного имущества</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101.4.2</w:t>
            </w:r>
          </w:p>
        </w:tc>
        <w:tc>
          <w:tcPr>
            <w:tcW w:w="3460" w:type="pct"/>
          </w:tcPr>
          <w:p w:rsidR="00E95B8D" w:rsidRPr="00A666A6" w:rsidRDefault="00E95B8D" w:rsidP="00894E61">
            <w:pPr>
              <w:rPr>
                <w:lang w:eastAsia="ru-RU"/>
              </w:rPr>
            </w:pPr>
            <w:r w:rsidRPr="00A666A6">
              <w:rPr>
                <w:lang w:eastAsia="ru-RU"/>
              </w:rPr>
              <w:t>вложения в паи паевых инвестиционных фондов</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101.4.3</w:t>
            </w:r>
          </w:p>
        </w:tc>
        <w:tc>
          <w:tcPr>
            <w:tcW w:w="3460" w:type="pct"/>
          </w:tcPr>
          <w:p w:rsidR="00E95B8D" w:rsidRPr="00A666A6" w:rsidRDefault="00E95B8D" w:rsidP="00894E61">
            <w:pPr>
              <w:rPr>
                <w:lang w:eastAsia="ru-RU"/>
              </w:rPr>
            </w:pPr>
            <w:r w:rsidRPr="00A666A6">
              <w:rPr>
                <w:lang w:eastAsia="ru-RU"/>
              </w:rPr>
              <w:t>иные вложения в источники собственных средств (капитала)</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101.5</w:t>
            </w:r>
          </w:p>
        </w:tc>
        <w:tc>
          <w:tcPr>
            <w:tcW w:w="3460" w:type="pct"/>
          </w:tcPr>
          <w:p w:rsidR="00E95B8D" w:rsidRPr="00A666A6" w:rsidRDefault="00E95B8D" w:rsidP="00894E61">
            <w:pPr>
              <w:rPr>
                <w:lang w:eastAsia="ru-RU"/>
              </w:rPr>
            </w:pPr>
            <w:r w:rsidRPr="00A666A6">
              <w:rPr>
                <w:lang w:eastAsia="ru-RU"/>
              </w:rPr>
              <w:t>Вложения в доли участников, а также перешедшие к кредитной организации доли участников, всего, в том числе:</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101.5.1</w:t>
            </w:r>
          </w:p>
        </w:tc>
        <w:tc>
          <w:tcPr>
            <w:tcW w:w="3460" w:type="pct"/>
          </w:tcPr>
          <w:p w:rsidR="00E95B8D" w:rsidRPr="00A666A6" w:rsidRDefault="00E95B8D" w:rsidP="00894E61">
            <w:pPr>
              <w:rPr>
                <w:lang w:eastAsia="ru-RU"/>
              </w:rPr>
            </w:pPr>
            <w:r w:rsidRPr="00A666A6">
              <w:rPr>
                <w:lang w:eastAsia="ru-RU"/>
              </w:rPr>
              <w:t>перешедшие к кредитной организации доли участников, подавших заявление о выходе из состава участников кредитной организации в организационно-правовой форме общества с ограниченной (или дополнительной) ответственностью в соответствии со статьей 26 Федерального закона N 14-ФЗ</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101.5.2</w:t>
            </w:r>
          </w:p>
        </w:tc>
        <w:tc>
          <w:tcPr>
            <w:tcW w:w="3460" w:type="pct"/>
          </w:tcPr>
          <w:p w:rsidR="00E95B8D" w:rsidRPr="00A666A6" w:rsidRDefault="00E95B8D" w:rsidP="00894E61">
            <w:pPr>
              <w:rPr>
                <w:lang w:eastAsia="ru-RU"/>
              </w:rPr>
            </w:pPr>
            <w:r w:rsidRPr="00A666A6">
              <w:rPr>
                <w:lang w:eastAsia="ru-RU"/>
              </w:rPr>
              <w:t>вложения в доли участников</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101.5.3</w:t>
            </w:r>
          </w:p>
        </w:tc>
        <w:tc>
          <w:tcPr>
            <w:tcW w:w="3460" w:type="pct"/>
          </w:tcPr>
          <w:p w:rsidR="00E95B8D" w:rsidRPr="00A666A6" w:rsidRDefault="00E95B8D" w:rsidP="00894E61">
            <w:pPr>
              <w:rPr>
                <w:lang w:eastAsia="ru-RU"/>
              </w:rPr>
            </w:pPr>
            <w:r w:rsidRPr="00A666A6">
              <w:rPr>
                <w:lang w:eastAsia="ru-RU"/>
              </w:rPr>
              <w:t>вложения в паи паевых инвестиционных фондов</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101.6</w:t>
            </w:r>
          </w:p>
        </w:tc>
        <w:tc>
          <w:tcPr>
            <w:tcW w:w="3460" w:type="pct"/>
          </w:tcPr>
          <w:p w:rsidR="00E95B8D" w:rsidRPr="00A666A6" w:rsidRDefault="00E95B8D" w:rsidP="00894E61">
            <w:pPr>
              <w:rPr>
                <w:lang w:eastAsia="ru-RU"/>
              </w:rPr>
            </w:pPr>
            <w:r w:rsidRPr="00A666A6">
              <w:rPr>
                <w:lang w:eastAsia="ru-RU"/>
              </w:rPr>
              <w:t>Доли участников, приобретенные третьими лицами</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101.7</w:t>
            </w:r>
          </w:p>
        </w:tc>
        <w:tc>
          <w:tcPr>
            <w:tcW w:w="3460" w:type="pct"/>
          </w:tcPr>
          <w:p w:rsidR="00E95B8D" w:rsidRPr="00A666A6" w:rsidRDefault="00E95B8D" w:rsidP="00894E61">
            <w:pPr>
              <w:rPr>
                <w:lang w:eastAsia="ru-RU"/>
              </w:rPr>
            </w:pPr>
            <w:r w:rsidRPr="00A666A6">
              <w:rPr>
                <w:lang w:eastAsia="ru-RU"/>
              </w:rPr>
              <w:t>Доли участников кредитной организации, по которым у кредитной организации возникло обязательство об их обратном выкупе на иных основаниях</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w:t>
            </w:r>
          </w:p>
        </w:tc>
        <w:tc>
          <w:tcPr>
            <w:tcW w:w="3460" w:type="pct"/>
          </w:tcPr>
          <w:p w:rsidR="00E95B8D" w:rsidRPr="00A666A6" w:rsidRDefault="00E95B8D" w:rsidP="00894E61">
            <w:pPr>
              <w:rPr>
                <w:lang w:eastAsia="ru-RU"/>
              </w:rPr>
            </w:pPr>
            <w:r w:rsidRPr="00A666A6">
              <w:rPr>
                <w:lang w:eastAsia="ru-RU"/>
              </w:rPr>
              <w:t>Убытки предшествующих лет, всего, в том числе:</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w:t>
            </w:r>
          </w:p>
        </w:tc>
        <w:tc>
          <w:tcPr>
            <w:tcW w:w="3460" w:type="pct"/>
          </w:tcPr>
          <w:p w:rsidR="00E95B8D" w:rsidRPr="00A666A6" w:rsidRDefault="00E95B8D" w:rsidP="00894E61">
            <w:pPr>
              <w:rPr>
                <w:lang w:eastAsia="ru-RU"/>
              </w:rPr>
            </w:pPr>
            <w:r w:rsidRPr="00A666A6">
              <w:rPr>
                <w:lang w:eastAsia="ru-RU"/>
              </w:rPr>
              <w:t>финансовый результат от операций с ПФИ:</w:t>
            </w:r>
          </w:p>
        </w:tc>
        <w:tc>
          <w:tcPr>
            <w:tcW w:w="913" w:type="pct"/>
          </w:tcPr>
          <w:p w:rsidR="00E95B8D" w:rsidRPr="00A666A6" w:rsidRDefault="00E95B8D" w:rsidP="00894E61">
            <w:pPr>
              <w:rPr>
                <w:lang w:eastAsia="ru-RU"/>
              </w:rPr>
            </w:pPr>
            <w:r w:rsidRPr="00A666A6">
              <w:rPr>
                <w:lang w:eastAsia="ru-RU"/>
              </w:rPr>
              <w:t> </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101.8.1.1</w:t>
            </w:r>
          </w:p>
        </w:tc>
        <w:tc>
          <w:tcPr>
            <w:tcW w:w="3460" w:type="pct"/>
          </w:tcPr>
          <w:p w:rsidR="00E95B8D" w:rsidRPr="00A666A6" w:rsidRDefault="00E95B8D" w:rsidP="00894E61">
            <w:pPr>
              <w:rPr>
                <w:lang w:eastAsia="ru-RU"/>
              </w:rPr>
            </w:pPr>
            <w:r w:rsidRPr="00A666A6">
              <w:rPr>
                <w:lang w:eastAsia="ru-RU"/>
              </w:rPr>
              <w:t>реализованный:</w:t>
            </w:r>
          </w:p>
        </w:tc>
        <w:tc>
          <w:tcPr>
            <w:tcW w:w="913" w:type="pct"/>
          </w:tcPr>
          <w:p w:rsidR="00E95B8D" w:rsidRPr="00A666A6" w:rsidRDefault="00E95B8D" w:rsidP="00894E61">
            <w:pPr>
              <w:rPr>
                <w:lang w:eastAsia="ru-RU"/>
              </w:rPr>
            </w:pPr>
            <w:r w:rsidRPr="00A666A6">
              <w:rPr>
                <w:lang w:eastAsia="ru-RU"/>
              </w:rPr>
              <w:t> </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101.8.1.1.1</w:t>
            </w:r>
          </w:p>
        </w:tc>
        <w:tc>
          <w:tcPr>
            <w:tcW w:w="3460" w:type="pct"/>
          </w:tcPr>
          <w:p w:rsidR="00E95B8D" w:rsidRPr="00A666A6" w:rsidRDefault="00E95B8D" w:rsidP="00894E61">
            <w:pPr>
              <w:rPr>
                <w:lang w:eastAsia="ru-RU"/>
              </w:rPr>
            </w:pPr>
            <w:r w:rsidRPr="00A666A6">
              <w:rPr>
                <w:lang w:eastAsia="ru-RU"/>
              </w:rPr>
              <w:t>положительный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101.8.1.1.2</w:t>
            </w:r>
          </w:p>
        </w:tc>
        <w:tc>
          <w:tcPr>
            <w:tcW w:w="3460" w:type="pct"/>
          </w:tcPr>
          <w:p w:rsidR="00E95B8D" w:rsidRPr="00A666A6" w:rsidRDefault="00E95B8D" w:rsidP="00894E61">
            <w:pPr>
              <w:rPr>
                <w:lang w:eastAsia="ru-RU"/>
              </w:rPr>
            </w:pPr>
            <w:r w:rsidRPr="00A666A6">
              <w:rPr>
                <w:lang w:eastAsia="ru-RU"/>
              </w:rPr>
              <w:t>отрицательный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101.8.1.2</w:t>
            </w:r>
          </w:p>
        </w:tc>
        <w:tc>
          <w:tcPr>
            <w:tcW w:w="3460" w:type="pct"/>
          </w:tcPr>
          <w:p w:rsidR="00E95B8D" w:rsidRPr="00A666A6" w:rsidRDefault="00E95B8D" w:rsidP="00894E61">
            <w:pPr>
              <w:rPr>
                <w:lang w:eastAsia="ru-RU"/>
              </w:rPr>
            </w:pPr>
            <w:r w:rsidRPr="00A666A6">
              <w:rPr>
                <w:lang w:eastAsia="ru-RU"/>
              </w:rPr>
              <w:t>нереализованный:</w:t>
            </w:r>
          </w:p>
        </w:tc>
        <w:tc>
          <w:tcPr>
            <w:tcW w:w="913" w:type="pct"/>
          </w:tcPr>
          <w:p w:rsidR="00E95B8D" w:rsidRPr="00A666A6" w:rsidRDefault="00E95B8D" w:rsidP="00894E61">
            <w:pPr>
              <w:rPr>
                <w:lang w:eastAsia="ru-RU"/>
              </w:rPr>
            </w:pPr>
            <w:r w:rsidRPr="00A666A6">
              <w:rPr>
                <w:lang w:eastAsia="ru-RU"/>
              </w:rPr>
              <w:t> </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101.8.1.2.1</w:t>
            </w:r>
          </w:p>
        </w:tc>
        <w:tc>
          <w:tcPr>
            <w:tcW w:w="3460" w:type="pct"/>
          </w:tcPr>
          <w:p w:rsidR="00E95B8D" w:rsidRPr="00A666A6" w:rsidRDefault="00E95B8D" w:rsidP="00894E61">
            <w:pPr>
              <w:rPr>
                <w:lang w:eastAsia="ru-RU"/>
              </w:rPr>
            </w:pPr>
            <w:r w:rsidRPr="00A666A6">
              <w:rPr>
                <w:lang w:eastAsia="ru-RU"/>
              </w:rPr>
              <w:t>положительный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101.8.1.2.2</w:t>
            </w:r>
          </w:p>
        </w:tc>
        <w:tc>
          <w:tcPr>
            <w:tcW w:w="3460" w:type="pct"/>
          </w:tcPr>
          <w:p w:rsidR="00E95B8D" w:rsidRPr="00A666A6" w:rsidRDefault="00E95B8D" w:rsidP="00894E61">
            <w:pPr>
              <w:rPr>
                <w:lang w:eastAsia="ru-RU"/>
              </w:rPr>
            </w:pPr>
            <w:r w:rsidRPr="00A666A6">
              <w:rPr>
                <w:lang w:eastAsia="ru-RU"/>
              </w:rPr>
              <w:t>отрицательный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101.8.1а</w:t>
            </w:r>
          </w:p>
        </w:tc>
        <w:tc>
          <w:tcPr>
            <w:tcW w:w="3460" w:type="pct"/>
          </w:tcPr>
          <w:p w:rsidR="00E95B8D" w:rsidRPr="00A666A6" w:rsidRDefault="00E95B8D" w:rsidP="00894E61">
            <w:pPr>
              <w:rPr>
                <w:lang w:eastAsia="ru-RU"/>
              </w:rPr>
            </w:pPr>
            <w:r w:rsidRPr="00A666A6">
              <w:rPr>
                <w:lang w:eastAsia="ru-RU"/>
              </w:rPr>
              <w:t>положительный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101.8.1б</w:t>
            </w:r>
          </w:p>
        </w:tc>
        <w:tc>
          <w:tcPr>
            <w:tcW w:w="3460" w:type="pct"/>
          </w:tcPr>
          <w:p w:rsidR="00E95B8D" w:rsidRPr="00A666A6" w:rsidRDefault="00E95B8D" w:rsidP="00894E61">
            <w:pPr>
              <w:rPr>
                <w:lang w:eastAsia="ru-RU"/>
              </w:rPr>
            </w:pPr>
            <w:r w:rsidRPr="00A666A6">
              <w:rPr>
                <w:lang w:eastAsia="ru-RU"/>
              </w:rPr>
              <w:t>отрицательный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101.8.1в</w:t>
            </w:r>
          </w:p>
        </w:tc>
        <w:tc>
          <w:tcPr>
            <w:tcW w:w="3460" w:type="pct"/>
          </w:tcPr>
          <w:p w:rsidR="00E95B8D" w:rsidRPr="00A666A6" w:rsidRDefault="00E95B8D" w:rsidP="00894E61">
            <w:pPr>
              <w:rPr>
                <w:lang w:eastAsia="ru-RU"/>
              </w:rPr>
            </w:pPr>
            <w:r w:rsidRPr="00A666A6">
              <w:rPr>
                <w:lang w:eastAsia="ru-RU"/>
              </w:rPr>
              <w:t>положительный (без учета ограничения)</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101.8.1г</w:t>
            </w:r>
          </w:p>
        </w:tc>
        <w:tc>
          <w:tcPr>
            <w:tcW w:w="3460" w:type="pct"/>
          </w:tcPr>
          <w:p w:rsidR="00E95B8D" w:rsidRPr="00A666A6" w:rsidRDefault="00E95B8D" w:rsidP="00894E61">
            <w:pPr>
              <w:rPr>
                <w:lang w:eastAsia="ru-RU"/>
              </w:rPr>
            </w:pPr>
            <w:r w:rsidRPr="00A666A6">
              <w:rPr>
                <w:lang w:eastAsia="ru-RU"/>
              </w:rPr>
              <w:t>отрицательный (без учета ограничения)</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101.8.2</w:t>
            </w:r>
          </w:p>
        </w:tc>
        <w:tc>
          <w:tcPr>
            <w:tcW w:w="3460" w:type="pct"/>
          </w:tcPr>
          <w:p w:rsidR="00E95B8D" w:rsidRPr="00A666A6" w:rsidRDefault="00E95B8D" w:rsidP="00894E61">
            <w:pPr>
              <w:rPr>
                <w:lang w:eastAsia="ru-RU"/>
              </w:rPr>
            </w:pPr>
            <w:r w:rsidRPr="00A666A6">
              <w:rPr>
                <w:lang w:eastAsia="ru-RU"/>
              </w:rPr>
              <w:t>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в том числе в соответствии:</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101.8.2.1</w:t>
            </w:r>
          </w:p>
        </w:tc>
        <w:tc>
          <w:tcPr>
            <w:tcW w:w="3460" w:type="pct"/>
          </w:tcPr>
          <w:p w:rsidR="00E95B8D" w:rsidRPr="00A666A6" w:rsidRDefault="00E95B8D" w:rsidP="00894E61">
            <w:pPr>
              <w:rPr>
                <w:lang w:eastAsia="ru-RU"/>
              </w:rPr>
            </w:pPr>
            <w:r w:rsidRPr="00A666A6">
              <w:rPr>
                <w:lang w:eastAsia="ru-RU"/>
              </w:rPr>
              <w:t>с Положением Банка России N 254-П</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101.8.2.2</w:t>
            </w:r>
          </w:p>
        </w:tc>
        <w:tc>
          <w:tcPr>
            <w:tcW w:w="3460" w:type="pct"/>
          </w:tcPr>
          <w:p w:rsidR="00E95B8D" w:rsidRPr="00A666A6" w:rsidRDefault="00E95B8D" w:rsidP="00894E61">
            <w:pPr>
              <w:rPr>
                <w:lang w:eastAsia="ru-RU"/>
              </w:rPr>
            </w:pPr>
            <w:r w:rsidRPr="00A666A6">
              <w:rPr>
                <w:lang w:eastAsia="ru-RU"/>
              </w:rPr>
              <w:t>с Положением Банка России N 283-П</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101.8.2.3</w:t>
            </w:r>
          </w:p>
        </w:tc>
        <w:tc>
          <w:tcPr>
            <w:tcW w:w="3460" w:type="pct"/>
          </w:tcPr>
          <w:p w:rsidR="00E95B8D" w:rsidRPr="00A666A6" w:rsidRDefault="00E95B8D" w:rsidP="00894E61">
            <w:pPr>
              <w:rPr>
                <w:lang w:eastAsia="ru-RU"/>
              </w:rPr>
            </w:pPr>
            <w:r w:rsidRPr="00A666A6">
              <w:rPr>
                <w:lang w:eastAsia="ru-RU"/>
              </w:rPr>
              <w:t>с Указанием Банка России N 1584-У</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101.8.2.4</w:t>
            </w:r>
          </w:p>
        </w:tc>
        <w:tc>
          <w:tcPr>
            <w:tcW w:w="3460" w:type="pct"/>
          </w:tcPr>
          <w:p w:rsidR="00E95B8D" w:rsidRPr="00A666A6" w:rsidRDefault="00E95B8D" w:rsidP="00894E61">
            <w:pPr>
              <w:rPr>
                <w:lang w:eastAsia="ru-RU"/>
              </w:rPr>
            </w:pPr>
            <w:r w:rsidRPr="00A666A6">
              <w:rPr>
                <w:lang w:eastAsia="ru-RU"/>
              </w:rPr>
              <w:t>с Указанием Банка России N 2732-У</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101.8.3</w:t>
            </w:r>
          </w:p>
        </w:tc>
        <w:tc>
          <w:tcPr>
            <w:tcW w:w="3460" w:type="pct"/>
          </w:tcPr>
          <w:p w:rsidR="00E95B8D" w:rsidRPr="00A666A6" w:rsidRDefault="00E95B8D" w:rsidP="00894E61">
            <w:pPr>
              <w:rPr>
                <w:lang w:eastAsia="ru-RU"/>
              </w:rPr>
            </w:pPr>
            <w:r w:rsidRPr="00A666A6">
              <w:rPr>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w:t>
            </w:r>
          </w:p>
        </w:tc>
        <w:tc>
          <w:tcPr>
            <w:tcW w:w="3460" w:type="pct"/>
          </w:tcPr>
          <w:p w:rsidR="00E95B8D" w:rsidRPr="00A666A6" w:rsidRDefault="00E95B8D" w:rsidP="00894E61">
            <w:pPr>
              <w:rPr>
                <w:lang w:eastAsia="ru-RU"/>
              </w:rPr>
            </w:pPr>
            <w:r w:rsidRPr="00A666A6">
              <w:rPr>
                <w:lang w:eastAsia="ru-RU"/>
              </w:rPr>
              <w:t>Убыток текущего года, всего, в том числе:</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w:t>
            </w:r>
          </w:p>
        </w:tc>
        <w:tc>
          <w:tcPr>
            <w:tcW w:w="3460" w:type="pct"/>
          </w:tcPr>
          <w:p w:rsidR="00E95B8D" w:rsidRPr="00A666A6" w:rsidRDefault="00E95B8D" w:rsidP="00894E61">
            <w:pPr>
              <w:rPr>
                <w:lang w:eastAsia="ru-RU"/>
              </w:rPr>
            </w:pPr>
            <w:r w:rsidRPr="00A666A6">
              <w:rPr>
                <w:lang w:eastAsia="ru-RU"/>
              </w:rPr>
              <w:t>финансовый результат от операций с ПФИ:</w:t>
            </w:r>
          </w:p>
        </w:tc>
        <w:tc>
          <w:tcPr>
            <w:tcW w:w="913" w:type="pct"/>
          </w:tcPr>
          <w:p w:rsidR="00E95B8D" w:rsidRPr="00A666A6" w:rsidRDefault="00E95B8D" w:rsidP="00894E61">
            <w:pPr>
              <w:rPr>
                <w:lang w:eastAsia="ru-RU"/>
              </w:rPr>
            </w:pPr>
            <w:r w:rsidRPr="00A666A6">
              <w:rPr>
                <w:lang w:eastAsia="ru-RU"/>
              </w:rPr>
              <w:t> </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101.9.1.1</w:t>
            </w:r>
          </w:p>
        </w:tc>
        <w:tc>
          <w:tcPr>
            <w:tcW w:w="3460" w:type="pct"/>
          </w:tcPr>
          <w:p w:rsidR="00E95B8D" w:rsidRPr="00A666A6" w:rsidRDefault="00E95B8D" w:rsidP="00894E61">
            <w:pPr>
              <w:rPr>
                <w:lang w:eastAsia="ru-RU"/>
              </w:rPr>
            </w:pPr>
            <w:r w:rsidRPr="00A666A6">
              <w:rPr>
                <w:lang w:eastAsia="ru-RU"/>
              </w:rPr>
              <w:t>реализованный:</w:t>
            </w:r>
          </w:p>
        </w:tc>
        <w:tc>
          <w:tcPr>
            <w:tcW w:w="913" w:type="pct"/>
          </w:tcPr>
          <w:p w:rsidR="00E95B8D" w:rsidRPr="00A666A6" w:rsidRDefault="00E95B8D" w:rsidP="00894E61">
            <w:pPr>
              <w:rPr>
                <w:lang w:eastAsia="ru-RU"/>
              </w:rPr>
            </w:pPr>
            <w:r w:rsidRPr="00A666A6">
              <w:rPr>
                <w:lang w:eastAsia="ru-RU"/>
              </w:rPr>
              <w:t> </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101.9.1.1.1</w:t>
            </w:r>
          </w:p>
        </w:tc>
        <w:tc>
          <w:tcPr>
            <w:tcW w:w="3460" w:type="pct"/>
          </w:tcPr>
          <w:p w:rsidR="00E95B8D" w:rsidRPr="00A666A6" w:rsidRDefault="00E95B8D" w:rsidP="00894E61">
            <w:pPr>
              <w:rPr>
                <w:lang w:eastAsia="ru-RU"/>
              </w:rPr>
            </w:pPr>
            <w:r w:rsidRPr="00A666A6">
              <w:rPr>
                <w:lang w:eastAsia="ru-RU"/>
              </w:rPr>
              <w:t>положительный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101.9.1.1.2</w:t>
            </w:r>
          </w:p>
        </w:tc>
        <w:tc>
          <w:tcPr>
            <w:tcW w:w="3460" w:type="pct"/>
          </w:tcPr>
          <w:p w:rsidR="00E95B8D" w:rsidRPr="00A666A6" w:rsidRDefault="00E95B8D" w:rsidP="00894E61">
            <w:pPr>
              <w:rPr>
                <w:lang w:eastAsia="ru-RU"/>
              </w:rPr>
            </w:pPr>
            <w:r w:rsidRPr="00A666A6">
              <w:rPr>
                <w:lang w:eastAsia="ru-RU"/>
              </w:rPr>
              <w:t>отрицательный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101.9.1.2</w:t>
            </w:r>
          </w:p>
        </w:tc>
        <w:tc>
          <w:tcPr>
            <w:tcW w:w="3460" w:type="pct"/>
          </w:tcPr>
          <w:p w:rsidR="00E95B8D" w:rsidRPr="00A666A6" w:rsidRDefault="00E95B8D" w:rsidP="00894E61">
            <w:pPr>
              <w:rPr>
                <w:lang w:eastAsia="ru-RU"/>
              </w:rPr>
            </w:pPr>
            <w:r w:rsidRPr="00A666A6">
              <w:rPr>
                <w:lang w:eastAsia="ru-RU"/>
              </w:rPr>
              <w:t>нереализованный:</w:t>
            </w:r>
          </w:p>
        </w:tc>
        <w:tc>
          <w:tcPr>
            <w:tcW w:w="913" w:type="pct"/>
          </w:tcPr>
          <w:p w:rsidR="00E95B8D" w:rsidRPr="00A666A6" w:rsidRDefault="00E95B8D" w:rsidP="00894E61">
            <w:pPr>
              <w:rPr>
                <w:lang w:eastAsia="ru-RU"/>
              </w:rPr>
            </w:pPr>
            <w:r w:rsidRPr="00A666A6">
              <w:rPr>
                <w:lang w:eastAsia="ru-RU"/>
              </w:rPr>
              <w:t> </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101.9.1.2.1</w:t>
            </w:r>
          </w:p>
        </w:tc>
        <w:tc>
          <w:tcPr>
            <w:tcW w:w="3460" w:type="pct"/>
          </w:tcPr>
          <w:p w:rsidR="00E95B8D" w:rsidRPr="00A666A6" w:rsidRDefault="00E95B8D" w:rsidP="00894E61">
            <w:pPr>
              <w:rPr>
                <w:lang w:eastAsia="ru-RU"/>
              </w:rPr>
            </w:pPr>
            <w:r w:rsidRPr="00A666A6">
              <w:rPr>
                <w:lang w:eastAsia="ru-RU"/>
              </w:rPr>
              <w:t>положительный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101.9.1.2.2</w:t>
            </w:r>
          </w:p>
        </w:tc>
        <w:tc>
          <w:tcPr>
            <w:tcW w:w="3460" w:type="pct"/>
          </w:tcPr>
          <w:p w:rsidR="00E95B8D" w:rsidRPr="00A666A6" w:rsidRDefault="00E95B8D" w:rsidP="00894E61">
            <w:pPr>
              <w:rPr>
                <w:lang w:eastAsia="ru-RU"/>
              </w:rPr>
            </w:pPr>
            <w:r w:rsidRPr="00A666A6">
              <w:rPr>
                <w:lang w:eastAsia="ru-RU"/>
              </w:rPr>
              <w:t>отрицательный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101.9.1а</w:t>
            </w:r>
          </w:p>
        </w:tc>
        <w:tc>
          <w:tcPr>
            <w:tcW w:w="3460" w:type="pct"/>
          </w:tcPr>
          <w:p w:rsidR="00E95B8D" w:rsidRPr="00A666A6" w:rsidRDefault="00E95B8D" w:rsidP="00894E61">
            <w:pPr>
              <w:rPr>
                <w:lang w:eastAsia="ru-RU"/>
              </w:rPr>
            </w:pPr>
            <w:r w:rsidRPr="00A666A6">
              <w:rPr>
                <w:lang w:eastAsia="ru-RU"/>
              </w:rPr>
              <w:t>положительный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101.9.1б</w:t>
            </w:r>
          </w:p>
        </w:tc>
        <w:tc>
          <w:tcPr>
            <w:tcW w:w="3460" w:type="pct"/>
          </w:tcPr>
          <w:p w:rsidR="00E95B8D" w:rsidRPr="00A666A6" w:rsidRDefault="00E95B8D" w:rsidP="00894E61">
            <w:pPr>
              <w:rPr>
                <w:lang w:eastAsia="ru-RU"/>
              </w:rPr>
            </w:pPr>
            <w:r w:rsidRPr="00A666A6">
              <w:rPr>
                <w:lang w:eastAsia="ru-RU"/>
              </w:rPr>
              <w:t>отрицательный</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101.9.1в</w:t>
            </w:r>
          </w:p>
        </w:tc>
        <w:tc>
          <w:tcPr>
            <w:tcW w:w="3460" w:type="pct"/>
          </w:tcPr>
          <w:p w:rsidR="00E95B8D" w:rsidRPr="00A666A6" w:rsidRDefault="00E95B8D" w:rsidP="00894E61">
            <w:pPr>
              <w:rPr>
                <w:lang w:eastAsia="ru-RU"/>
              </w:rPr>
            </w:pPr>
            <w:r w:rsidRPr="00A666A6">
              <w:rPr>
                <w:lang w:eastAsia="ru-RU"/>
              </w:rPr>
              <w:t>положительный (без учета ограничения)</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101.9.1г</w:t>
            </w:r>
          </w:p>
        </w:tc>
        <w:tc>
          <w:tcPr>
            <w:tcW w:w="3460" w:type="pct"/>
          </w:tcPr>
          <w:p w:rsidR="00E95B8D" w:rsidRPr="00A666A6" w:rsidRDefault="00E95B8D" w:rsidP="00894E61">
            <w:pPr>
              <w:rPr>
                <w:lang w:eastAsia="ru-RU"/>
              </w:rPr>
            </w:pPr>
            <w:r w:rsidRPr="00A666A6">
              <w:rPr>
                <w:lang w:eastAsia="ru-RU"/>
              </w:rPr>
              <w:t>отрицательный (без учета ограничения)</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101.9.2</w:t>
            </w:r>
          </w:p>
        </w:tc>
        <w:tc>
          <w:tcPr>
            <w:tcW w:w="3460" w:type="pct"/>
          </w:tcPr>
          <w:p w:rsidR="00E95B8D" w:rsidRPr="00A666A6" w:rsidRDefault="00E95B8D" w:rsidP="00894E61">
            <w:pPr>
              <w:rPr>
                <w:lang w:eastAsia="ru-RU"/>
              </w:rPr>
            </w:pPr>
            <w:r w:rsidRPr="00A666A6">
              <w:rPr>
                <w:lang w:eastAsia="ru-RU"/>
              </w:rPr>
              <w:t>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в том числе в соответствии:</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101.9.2.1</w:t>
            </w:r>
          </w:p>
        </w:tc>
        <w:tc>
          <w:tcPr>
            <w:tcW w:w="3460" w:type="pct"/>
          </w:tcPr>
          <w:p w:rsidR="00E95B8D" w:rsidRPr="00A666A6" w:rsidRDefault="00E95B8D" w:rsidP="00894E61">
            <w:pPr>
              <w:rPr>
                <w:lang w:eastAsia="ru-RU"/>
              </w:rPr>
            </w:pPr>
            <w:r w:rsidRPr="00A666A6">
              <w:rPr>
                <w:lang w:eastAsia="ru-RU"/>
              </w:rPr>
              <w:t>с Положением Банка России N 254-П</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101.9.2.2</w:t>
            </w:r>
          </w:p>
        </w:tc>
        <w:tc>
          <w:tcPr>
            <w:tcW w:w="3460" w:type="pct"/>
          </w:tcPr>
          <w:p w:rsidR="00E95B8D" w:rsidRPr="00A666A6" w:rsidRDefault="00E95B8D" w:rsidP="00894E61">
            <w:pPr>
              <w:rPr>
                <w:lang w:eastAsia="ru-RU"/>
              </w:rPr>
            </w:pPr>
            <w:r w:rsidRPr="00A666A6">
              <w:rPr>
                <w:lang w:eastAsia="ru-RU"/>
              </w:rPr>
              <w:t>с Положением Банка России N 283-П</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101.9.2.3</w:t>
            </w:r>
          </w:p>
        </w:tc>
        <w:tc>
          <w:tcPr>
            <w:tcW w:w="3460" w:type="pct"/>
          </w:tcPr>
          <w:p w:rsidR="00E95B8D" w:rsidRPr="00A666A6" w:rsidRDefault="00E95B8D" w:rsidP="00894E61">
            <w:pPr>
              <w:rPr>
                <w:lang w:eastAsia="ru-RU"/>
              </w:rPr>
            </w:pPr>
            <w:r w:rsidRPr="00A666A6">
              <w:rPr>
                <w:lang w:eastAsia="ru-RU"/>
              </w:rPr>
              <w:t>с Указанием Банка России N 1584-У</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101.9.2.4</w:t>
            </w:r>
          </w:p>
        </w:tc>
        <w:tc>
          <w:tcPr>
            <w:tcW w:w="3460" w:type="pct"/>
          </w:tcPr>
          <w:p w:rsidR="00E95B8D" w:rsidRPr="00A666A6" w:rsidRDefault="00E95B8D" w:rsidP="00894E61">
            <w:pPr>
              <w:rPr>
                <w:lang w:eastAsia="ru-RU"/>
              </w:rPr>
            </w:pPr>
            <w:r w:rsidRPr="00A666A6">
              <w:rPr>
                <w:lang w:eastAsia="ru-RU"/>
              </w:rPr>
              <w:t>с Указанием Банка России N 2732-У</w:t>
            </w:r>
          </w:p>
        </w:tc>
        <w:tc>
          <w:tcPr>
            <w:tcW w:w="913" w:type="pct"/>
          </w:tcPr>
          <w:p w:rsidR="00E95B8D" w:rsidRPr="00A666A6" w:rsidRDefault="00E95B8D" w:rsidP="00894E61">
            <w:pPr>
              <w:rPr>
                <w:lang w:eastAsia="ru-RU"/>
              </w:rPr>
            </w:pPr>
            <w:r w:rsidRPr="00A666A6">
              <w:rPr>
                <w:lang w:eastAsia="ru-RU"/>
              </w:rPr>
              <w:t>0</w:t>
            </w:r>
          </w:p>
        </w:tc>
      </w:tr>
      <w:tr w:rsidR="00E95B8D" w:rsidRPr="00A666A6" w:rsidTr="00E23C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627" w:type="pct"/>
          </w:tcPr>
          <w:p w:rsidR="00E95B8D" w:rsidRPr="00A666A6" w:rsidRDefault="00E95B8D" w:rsidP="00894E61">
            <w:pPr>
              <w:rPr>
                <w:lang w:eastAsia="ru-RU"/>
              </w:rPr>
            </w:pPr>
            <w:r w:rsidRPr="00A666A6">
              <w:rPr>
                <w:lang w:eastAsia="ru-RU"/>
              </w:rPr>
              <w:t>101.9.3</w:t>
            </w:r>
          </w:p>
        </w:tc>
        <w:tc>
          <w:tcPr>
            <w:tcW w:w="3460" w:type="pct"/>
          </w:tcPr>
          <w:p w:rsidR="00E95B8D" w:rsidRPr="00A666A6" w:rsidRDefault="00E95B8D" w:rsidP="00894E61">
            <w:pPr>
              <w:rPr>
                <w:lang w:eastAsia="ru-RU"/>
              </w:rPr>
            </w:pPr>
            <w:r w:rsidRPr="00A666A6">
              <w:rPr>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913" w:type="pct"/>
          </w:tcPr>
          <w:p w:rsidR="00E95B8D" w:rsidRPr="00A666A6" w:rsidRDefault="00E95B8D" w:rsidP="00894E61">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101.10</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кредитной организации в обыкновенные акции (доли) финансовых организаций (в том числе финансовых организаций - нерезидентов),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24 866 198</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101.10.1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несущественные вложения кредитной организации в обыкновенные акции (доли) финансовых организаций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101.10.2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существенные вложения кредитной организации в обыкновенные акции (доли) финансовых организаций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24 866 198</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101.10.3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совокупная сумма существенных вложений в обыкновенные акции (доли) финансовых организаций и совокупная сумма отложенных налоговых активов, не зависящих от будущей прибыли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Отрицательная величина добавочного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223 364 307</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Обязательства кредитной организации по приобретению источников базового капитала кредитной организации, а также обязательства кредитной организации по предоставлению прямо или косвенно денежных средств (или иного обеспечения рисков) для совершения третьими лицами сделок по приобретению прав на источники базового капитала, включенные в расчет собственных средств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Средства, поступившие в оплату акций (долей) кредитной организации, включаемых в состав базового капитала, в случае если основное или дочернее общество кредитной организации или любое дочернее общество основного общества кредитной организации предоставило владельцу акций (долей) обязательство, связанное с владением акциями (долями)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101.14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Сумма показателей, уменьшающих сумму источников базового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251 514 673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Базовый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1 627 562 993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Источники добавочного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кредитной организации в организационно-правовой форме акционерного общества, сформированный в результате выпуска и размещения привилегированных акций,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привилегированные акции, выпущенные в соответствии с Федеральным законом N 181-ФЗ</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Эмиссионный доход</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заем с дополнительными условиями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кредит (депозит, заем, облигационный заем) без ограничения срока привлечения,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103.4.1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кредит (депозит, заем, облигационный заем) привлеченный в соответствии с правом иностранного государства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103.4.2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кредит (депозит, заем), привлеченный не менее чем на 50 лет</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103.5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Сумма источников добавочного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Показатели, уменьшающие сумму источников добавочного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в собственные привилегированные акции,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косвенные (через третьих лиц) вложения за счет денежных средств (в том числе за счет ссуды) и (или) иного имущества, предоставленного самой кредитной организацией, и (или) имущества, предоставленного третьими лицами, в случае если кредитная организация прямо или косвенно (через третьих лиц) приняла на себя риски, возникшие в связи с предоставлением указанного имущества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в паи паевых инвестиционных фондов</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104.1.3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иные вложения в источники собственных средств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кредитной организации в акции финансовых организаций,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несущественные вложения кредитной организации в акции финансовых организаций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существенные вложения кредитной организации в акции финансовых организаций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Субординированные кредиты (депозиты, займы, облигационные займы), предоставленные финансовым организациям - резидентам, а также финансовым организациям - нерезидентам,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несущественные субординированные кредиты (депозиты, займы, облигационные займы),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предоставленные финансовым организациям - нерезидентам</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существенные субординированные кредиты (депозиты, займы, облигационные займы),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104.3.2.1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предоставленные финансовым организациям - нерезидентам</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Отрицательная величина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Обязательства кредитной организации по приобретению источников добавочного капитала кредитной организации, а также обязательства кредитной организации по предоставлению прямо или косвенно средств (или иного обеспечения рисков) для совершения третьими лицами сделок по приобретению прав на источники добавочного капитала, включенные в расчет собственных средств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104.6</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Средства, поступившие в оплату акций кредитной организации, включаемых в состав добавочного капитала, в случае если основное или дочернее общество кредитной организации или любое дочернее общество основного общества кредитной организации предоставило владельцу акций (долей) обязательство, связанное с владением акциями (долями)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104.7</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Показатели, определенные в соответствии с пунктом 2 приложения к Положению Банка России N 395-П,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223  364 307</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104.7.1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нематериальные активы</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13 136 673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104.7.2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собственные акции (доли) участников, приобретенные (выкупленные) кредитной организацией у акционеров (участников)</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104.7.3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кредитной организации в акции (доли) дочерних и зависимых финансовых организаций и уставный капитал кредитных организаций - резидентов</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210 227 634</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104.7.4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(его часть) и иные источники собственных средств (эмиссионный доход, прибыль, резервный фонд) (их часть), для формирования которых инвесторами (акционерами, участниками и другими лицами, участвующими в формировании источников собственных средств кредитной организации) использованы ненадлежащие активы</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104.7.5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отрицательная величина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104.8</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Сумма показателей, уменьшающих сумму источников добавочного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223 364 307</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Добавочный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106</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Основной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1 627 562 993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Источники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кредитной организации в организационно-правовой форме акционерного общества, сформированный в результате выпуска и размещения привилегированных акций,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40 000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кредитной организации в организационно-правовой форме акционерного общества, сформированный в результате выпуска и размещения привилегированных акций, проведенных до 1 марта 2013 года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40 000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уставный капитал кредитной организации в организационно-правовой форме акционерного общества, сформированный в результате выпуска и размещения привилегированных акций, проведенных после 1 марта 2013 года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Часть уставного капитала кредитной организации, сформированного за счет капитализации прироста стоимости имущества при переоценке до выбытия имущества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59 000 000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Эмиссионный доход кредитной организации в организационно-правовой форме акционерного общества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Резервный фонд кредитной организации в части, сформированной за счет отчислений из прибыли текущего года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Прибыль текущего года (ее часть), не подтвержденная аудиторской организацией,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113 622 869</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200.5.1а</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0</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200.5.1б</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0</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200.5.1в</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положительный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703 224 896</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200.5.1г</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отрицательный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775 021 695</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200.5.1.1.1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200.5.1.1.2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200.5.1.2.1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200.5.1.2.2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483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254-П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283-П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483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200.5.2.3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1584-У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200.5.2.4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2732-У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200.5.3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-40 147 567</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Прибыль предшествующих лет до аудиторского подтверждения,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финансовый результат от операций с ПФИ: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200.6.1а</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0</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200.6.1б</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0</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200.6.1в</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положительный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0</w:t>
            </w:r>
          </w:p>
        </w:tc>
      </w:tr>
      <w:tr w:rsidR="00E95B8D" w:rsidRPr="00A666A6" w:rsidTr="00BF5006">
        <w:tc>
          <w:tcPr>
            <w:tcW w:w="627"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200.6.1г</w:t>
            </w:r>
          </w:p>
        </w:tc>
        <w:tc>
          <w:tcPr>
            <w:tcW w:w="3460"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отрицательный (без учета ограничения)</w:t>
            </w:r>
          </w:p>
        </w:tc>
        <w:tc>
          <w:tcPr>
            <w:tcW w:w="913" w:type="pct"/>
            <w:shd w:val="clear" w:color="auto" w:fill="FFFFFF"/>
            <w:tcMar>
              <w:top w:w="144" w:type="dxa"/>
              <w:left w:w="168" w:type="dxa"/>
              <w:bottom w:w="144" w:type="dxa"/>
              <w:right w:w="168" w:type="dxa"/>
            </w:tcMar>
          </w:tcPr>
          <w:p w:rsidR="00E95B8D" w:rsidRPr="00A666A6" w:rsidRDefault="00E95B8D" w:rsidP="00BF5006">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200.6.1.1.1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200.6.1.1.2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нереализованный: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200.6.1.2.1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положительный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200.6.1.2.2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отрицательный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 резерва (резервов), фактически недосозданного кредитной организацией по сравнению с величиной, требуемой в соответствии с нормативными актами Банка России, всего, в том числе в соответствии: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254-П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Положением Банка России N 283-П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200.6.2.3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1584-У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200.6.2.4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 Указанием Банка России N 2732-У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200.6.3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переоценка ценных бумаг, текущая (справедливая) стоимость которых определяется иначе, чем средневзвешенная цена, раскрываемая организатором торговли на рынке ценных бумаг</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200.7</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Субординированный кредит (депозит, заем, облигационный заем) по остаточной стоимости,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464 883 520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200.7.1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субординированные кредиты (депозиты, займы), привлеченные до 1 марта 2013 года, облигационные займы, размещенные до 1 марта 2013 года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52 366 720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200.7.2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субординированные кредиты, предоставленные в соответствии с Федеральным законом N 173-ФЗ и Федеральным законом N 175-ФЗ</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300 000 000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200.8</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Прирост стоимости имущества кредитной организации за счет переоценки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80 536 315</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200.9</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Сумма источников дополнительного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718 082 704</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Показатели, уменьшающие сумму источников дополнительного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в собственные привилегированные акции,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косвенные (через третьих лиц) вложения за счет денежных средств (имущества), предоставленного самой кредитной организацией, и (или) имущества, предоставленного другими лицами, в случае если кредитная организация прямо или косвенно (через третьих лиц) приняла на себя риски, возникшие в связи с предоставлением указанного имущества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в паи паевых инвестиционных фондов</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201.1.3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иные вложения в источники собственных средств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Вложения кредитной организации в акции финансовых организаций,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1 509</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несущественные вложения кредитной организации в акции финансовых организаций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существенные вложения кредитной организации в акции финансовых организаций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1 509</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Субординированные кредиты (депозиты, займы, облигационные займы), в том числе субординированные займы с дополнительными условиями, предоставленные финансовым организациям - резидентам, а также финансовым организациям - нерезидентам, всего,в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29 969 732</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201.3.1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несущественные субординированные кредиты (депозиты, займы, облигационные займы),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201.3.1.1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предоставленные финансовым организациям - нерезидентам</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201.3.2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существенные субординированные кредиты (депозиты, займы, облигационные займы),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29 969 732</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201.3.2.1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предоставленные финансовым организациям - нерезидентам</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28 933 732</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Обязательства кредитной организации по приобретению источников дополнительного капитала кредитной организации, а также обязательства кредитной организации по предоставлению прямо или косвенно средств (или иного обеспечения рисков) для совершения третьими лицами сделок по приобретению прав на инструменты дополнительного капитала, включенные в расчет источников собственных средств (капитала)</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Средства, поступившие в оплату акций кредитной организации, включаемых в состав дополнительного капитала, в случае если основное или дочернее общество кредитной организации или любое дочернее общество основного общества кредитной организации предоставило владельцу акций (долей) обязательство, связанное с владением акциями кредитной организации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201.6</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Промежуточный итог</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2 315 674 456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201.7</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Показатели, определенные в соответствии с пунктами 3, 4 и 5 приложения к Положению Банка России N 395-П, всего,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4 144 022</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201.7.1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источники (часть источников) дополнительного капитала (уставного капитала, нераспределенной прибыли, резервного фонда, субординированного кредита), для формирования которых инвесторами использованы ненадлежащие активы</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201.7.2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просроченная дебиторская задолженность длительностью свыше 30 календарных дней, учитываемая на балансовых счетах</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22</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201.7.3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субординированные кредиты (депозиты, займы, облигационные займы), в том числе субординированные займы с дополнительными условиями, предоставленные кредитным организациям - резидентам</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4 144 000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201.7.4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 превышения совокупной суммы кредитов, банковских гарантий и поручительств, предоставленных кредитной организацией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201.7.5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превышающие сумму источников основного и дополнительного капитала вложения в сооружение (строительство), создание (изготовление) и приобретение основных средств, стоимость основных средств (за вычетом начисленной амортизации и фактически израсходованных на строительство кредитной организацией - застройщиком средств, поступивших от участников долевого строительства), а также материальных запасов (за исключением изданий), в том числе переданных в доверительное управление (приобретенных доверительным управляющим)</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201.7.6</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201.8</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Сумма показателей, уменьшающих сумму источников дополнительного капитала,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34 115 263</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Показатели, определенные в соответствии с пунктом 4 Положения Банка России N 395-П:</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 </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Просроченная дебиторская задолженность длительностью свыше 30 календарных дней</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Величина превышения совокупной суммы кредитов, банковских гарантий и поручительств, предоставленных кредитной организацией своим участникам (акционерам) и инсайдерам, над ее максимальным размером, предусмотренным федеральными законами и нормативными актами Банка России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Превышающие сумму источников основного и дополнительного капитала вложения, в том числе: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202.3.1</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 сооружение (строительство), создание (изготовление) и приобретение (аренду) основных средств, стоимость основных средств, а также материальных запасов</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202.3.2</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 паи паевых инвестиционных фондов недвижимости</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202.3.3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в активы, переданные в доверительное управление</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202.4</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Разница между действительной стоимостью доли, причитающейся вышедшим из общества участникам, и стоимостью, по которой доля была реализована другому участнику</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0</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202.5</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Сумма показателей, определенных в соответствии с пунктом 4 Положения Банка России N 395-П,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6</w:t>
            </w:r>
          </w:p>
        </w:tc>
      </w:tr>
      <w:tr w:rsidR="00E95B8D" w:rsidRPr="00A666A6" w:rsidTr="00894E61">
        <w:tc>
          <w:tcPr>
            <w:tcW w:w="627"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203</w:t>
            </w:r>
          </w:p>
        </w:tc>
        <w:tc>
          <w:tcPr>
            <w:tcW w:w="3460"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Дополнительный капитал, итого</w:t>
            </w:r>
          </w:p>
        </w:tc>
        <w:tc>
          <w:tcPr>
            <w:tcW w:w="913" w:type="pct"/>
            <w:shd w:val="clear" w:color="auto" w:fill="FFFFFF"/>
            <w:tcMar>
              <w:top w:w="144" w:type="dxa"/>
              <w:left w:w="168" w:type="dxa"/>
              <w:bottom w:w="144" w:type="dxa"/>
              <w:right w:w="168" w:type="dxa"/>
            </w:tcMar>
          </w:tcPr>
          <w:p w:rsidR="00E95B8D" w:rsidRPr="00A666A6" w:rsidRDefault="00E95B8D" w:rsidP="00472AB3">
            <w:pPr>
              <w:rPr>
                <w:lang w:eastAsia="ru-RU"/>
              </w:rPr>
            </w:pPr>
            <w:r w:rsidRPr="00A666A6">
              <w:rPr>
                <w:lang w:eastAsia="ru-RU"/>
              </w:rPr>
              <w:t>683 967 435</w:t>
            </w:r>
          </w:p>
        </w:tc>
      </w:tr>
    </w:tbl>
    <w:p w:rsidR="00E95B8D" w:rsidRPr="00A666A6" w:rsidRDefault="00E95B8D">
      <w:pPr>
        <w:widowControl w:val="0"/>
        <w:autoSpaceDE w:val="0"/>
        <w:autoSpaceDN w:val="0"/>
        <w:adjustRightInd w:val="0"/>
        <w:jc w:val="both"/>
        <w:rPr>
          <w:rFonts w:cs="Calibri"/>
          <w:b/>
          <w:i/>
        </w:rPr>
      </w:pPr>
    </w:p>
    <w:p w:rsidR="00E95B8D" w:rsidRPr="00A666A6" w:rsidRDefault="00E95B8D" w:rsidP="00364FAF">
      <w:pPr>
        <w:pStyle w:val="Heading3"/>
      </w:pPr>
      <w:bookmarkStart w:id="80" w:name="_Toc430103445"/>
      <w:r w:rsidRPr="00A666A6">
        <w:t>4.3.2. Финансовые вложения эмитента</w:t>
      </w:r>
      <w:bookmarkEnd w:id="80"/>
    </w:p>
    <w:p w:rsidR="00E95B8D" w:rsidRPr="00A666A6" w:rsidRDefault="00E95B8D" w:rsidP="00BD52E9">
      <w:pPr>
        <w:pStyle w:val="Basic"/>
      </w:pPr>
      <w:r w:rsidRPr="00A666A6">
        <w:t xml:space="preserve">Представляется перечень финансовых вложений эмитента, которые составляют 10 и более процентов всех его финансовых вложений на конец последнего отчетного года до даты утверждения проспекта ценных бумаг. </w:t>
      </w:r>
    </w:p>
    <w:p w:rsidR="00E95B8D" w:rsidRPr="00A666A6" w:rsidRDefault="00E95B8D" w:rsidP="00BD52E9">
      <w:pPr>
        <w:pStyle w:val="Basic"/>
      </w:pPr>
      <w:r w:rsidRPr="00A666A6">
        <w:t>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E95B8D" w:rsidRPr="00A666A6" w:rsidRDefault="00E95B8D" w:rsidP="006B526E">
      <w:pPr>
        <w:pStyle w:val="Basic"/>
        <w:rPr>
          <w:b/>
          <w:i/>
        </w:rPr>
      </w:pPr>
      <w:r w:rsidRPr="00A666A6">
        <w:rPr>
          <w:b/>
          <w:i/>
        </w:rPr>
        <w:t xml:space="preserve">Указанные финансовые вложения на конец последнего отчетного года до даты утверждения проспекта ценных бумаг отсутствуют. </w:t>
      </w:r>
    </w:p>
    <w:p w:rsidR="00E95B8D" w:rsidRPr="00A666A6" w:rsidRDefault="00E95B8D" w:rsidP="00472AB3">
      <w:pPr>
        <w:pStyle w:val="Basic"/>
        <w:ind w:firstLine="0"/>
        <w:rPr>
          <w:b/>
          <w:i/>
        </w:rPr>
      </w:pPr>
    </w:p>
    <w:p w:rsidR="00E95B8D" w:rsidRPr="00A666A6" w:rsidRDefault="00E95B8D" w:rsidP="00BD52E9">
      <w:pPr>
        <w:pStyle w:val="Basic"/>
      </w:pPr>
    </w:p>
    <w:p w:rsidR="00E95B8D" w:rsidRPr="00A666A6" w:rsidRDefault="00E95B8D" w:rsidP="00BD52E9">
      <w:pPr>
        <w:pStyle w:val="Basic"/>
      </w:pPr>
      <w:r w:rsidRPr="00A666A6">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отчетного года до даты утверждения проспекта ценных бумаг.</w:t>
      </w:r>
    </w:p>
    <w:p w:rsidR="00E95B8D" w:rsidRPr="00A666A6" w:rsidRDefault="00E95B8D" w:rsidP="00DD37F7">
      <w:pPr>
        <w:pStyle w:val="CommentText"/>
        <w:rPr>
          <w:b/>
          <w:i/>
          <w:sz w:val="22"/>
          <w:szCs w:val="22"/>
        </w:rPr>
      </w:pPr>
      <w:r w:rsidRPr="00A666A6">
        <w:rPr>
          <w:b/>
          <w:i/>
          <w:sz w:val="22"/>
          <w:szCs w:val="22"/>
        </w:rPr>
        <w:t xml:space="preserve">Резервы под обесценение ценных бумаг не формируются в бухгалтерском учете Банка. </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E95B8D" w:rsidRPr="00A666A6" w:rsidRDefault="00E95B8D" w:rsidP="00BD52E9">
      <w:pPr>
        <w:pStyle w:val="Basic"/>
        <w:rPr>
          <w:b/>
          <w:i/>
        </w:rPr>
      </w:pPr>
      <w:r w:rsidRPr="00A666A6">
        <w:rPr>
          <w:b/>
          <w:i/>
        </w:rPr>
        <w:t xml:space="preserve">Величина потенциальных убытков, связанных с банкротством организаций (предприятий), в которые были произведены инвестиции соответствует балансовой стоимости вложений. </w:t>
      </w:r>
    </w:p>
    <w:p w:rsidR="00E95B8D" w:rsidRPr="00A666A6" w:rsidRDefault="00E95B8D" w:rsidP="00BD52E9">
      <w:pPr>
        <w:pStyle w:val="Basic"/>
        <w:rPr>
          <w:b/>
          <w:i/>
        </w:rPr>
      </w:pPr>
    </w:p>
    <w:p w:rsidR="00E95B8D" w:rsidRPr="00A666A6" w:rsidRDefault="00E95B8D" w:rsidP="00BD52E9">
      <w:pPr>
        <w:pStyle w:val="Basic"/>
      </w:pPr>
      <w:r w:rsidRPr="00A666A6">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E95B8D" w:rsidRPr="00A666A6" w:rsidRDefault="00E95B8D" w:rsidP="00BD52E9">
      <w:pPr>
        <w:pStyle w:val="Basic"/>
      </w:pPr>
      <w:r w:rsidRPr="00A666A6">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утверждения проспекта ценных бумаг.</w:t>
      </w:r>
    </w:p>
    <w:p w:rsidR="00E95B8D" w:rsidRPr="00A666A6" w:rsidRDefault="00E95B8D" w:rsidP="00054A69">
      <w:pPr>
        <w:pStyle w:val="Basic"/>
        <w:rPr>
          <w:b/>
          <w:i/>
        </w:rPr>
      </w:pPr>
      <w:r w:rsidRPr="00A666A6">
        <w:rPr>
          <w:b/>
          <w:i/>
        </w:rPr>
        <w:t xml:space="preserve">Места не имеет. </w:t>
      </w:r>
    </w:p>
    <w:p w:rsidR="00E95B8D" w:rsidRPr="00A666A6" w:rsidRDefault="00E95B8D" w:rsidP="00BD52E9">
      <w:pPr>
        <w:pStyle w:val="Basic"/>
      </w:pPr>
    </w:p>
    <w:p w:rsidR="00E95B8D" w:rsidRPr="00A666A6" w:rsidRDefault="00E95B8D" w:rsidP="00BD52E9">
      <w:pPr>
        <w:pStyle w:val="Basic"/>
      </w:pPr>
      <w:r w:rsidRPr="00A666A6">
        <w:t>Отдельно указываются стандарты (правила) бухгалтерской отчетности, в соответствии с которыми эмитент произвел расчеты, отраженные в настоящем пункте проспекта ценных бумаг.</w:t>
      </w:r>
    </w:p>
    <w:p w:rsidR="00E95B8D" w:rsidRPr="00A666A6" w:rsidRDefault="00E95B8D">
      <w:pPr>
        <w:widowControl w:val="0"/>
        <w:autoSpaceDE w:val="0"/>
        <w:autoSpaceDN w:val="0"/>
        <w:adjustRightInd w:val="0"/>
        <w:jc w:val="both"/>
        <w:rPr>
          <w:rFonts w:cs="Calibri"/>
          <w:b/>
          <w:i/>
        </w:rPr>
      </w:pPr>
      <w:r w:rsidRPr="00A666A6">
        <w:rPr>
          <w:b/>
          <w:i/>
        </w:rPr>
        <w:t>Бухгалтерский учет осуществлялся в соответствии с Положением Банка России от 16.07.2012 № 385-П «О правилах ведения бухгалтерского учета в кредитных организациях, расположенных на территории Российской Федерации»</w:t>
      </w:r>
    </w:p>
    <w:p w:rsidR="00E95B8D" w:rsidRPr="00A666A6" w:rsidRDefault="00E95B8D" w:rsidP="00364FAF">
      <w:pPr>
        <w:pStyle w:val="Heading3"/>
      </w:pPr>
      <w:bookmarkStart w:id="81" w:name="_Toc430103446"/>
      <w:r w:rsidRPr="00A666A6">
        <w:t>4.3.3. Нематериальные активы эмитента</w:t>
      </w:r>
      <w:bookmarkEnd w:id="81"/>
    </w:p>
    <w:p w:rsidR="00E95B8D" w:rsidRPr="00A666A6" w:rsidRDefault="00E95B8D" w:rsidP="00BD52E9">
      <w:pPr>
        <w:pStyle w:val="Basic"/>
      </w:pPr>
      <w:r w:rsidRPr="00A666A6">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 за пять последних завершенных отчетных лет или за каждый завершенный отчетный год, если эмитент осуществляет свою деятельность менее пяти лет, если данные сведения не были отражены в бухгалтерской (финансовой) отчетности эмитента за соответствующий период.</w:t>
      </w: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277"/>
        <w:gridCol w:w="3885"/>
        <w:gridCol w:w="3170"/>
      </w:tblGrid>
      <w:tr w:rsidR="00E95B8D" w:rsidRPr="00A666A6" w:rsidTr="00250D78">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Наименование группы объектов нематериальных активов</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250D78">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widowControl w:val="0"/>
              <w:autoSpaceDE w:val="0"/>
              <w:autoSpaceDN w:val="0"/>
              <w:adjustRightInd w:val="0"/>
              <w:rPr>
                <w:rFonts w:cs="Calibri"/>
              </w:rPr>
            </w:pPr>
            <w:r w:rsidRPr="00A666A6">
              <w:rPr>
                <w:rFonts w:cs="Calibri"/>
              </w:rPr>
              <w:t>Отчетная дата: "01" января 2011 г.</w:t>
            </w:r>
          </w:p>
        </w:tc>
      </w:tr>
      <w:tr w:rsidR="00E95B8D" w:rsidRPr="00A666A6" w:rsidTr="001F4B95">
        <w:tblPrEx>
          <w:tblCellMar>
            <w:top w:w="0" w:type="dxa"/>
            <w:left w:w="108" w:type="dxa"/>
            <w:bottom w:w="0" w:type="dxa"/>
            <w:right w:w="108" w:type="dxa"/>
          </w:tblCellMar>
        </w:tblPrEx>
        <w:tc>
          <w:tcPr>
            <w:tcW w:w="1586" w:type="pct"/>
          </w:tcPr>
          <w:tbl>
            <w:tblPr>
              <w:tblW w:w="0" w:type="auto"/>
              <w:tblLook w:val="0000" w:firstRow="0" w:lastRow="0" w:firstColumn="0" w:lastColumn="0" w:noHBand="0" w:noVBand="0"/>
            </w:tblPr>
            <w:tblGrid>
              <w:gridCol w:w="2362"/>
            </w:tblGrid>
            <w:tr w:rsidR="00E95B8D" w:rsidRPr="00A666A6">
              <w:trPr>
                <w:trHeight w:val="290"/>
              </w:trPr>
              <w:tc>
                <w:tcPr>
                  <w:tcW w:w="0" w:type="auto"/>
                </w:tcPr>
                <w:p w:rsidR="00E95B8D" w:rsidRPr="00A666A6" w:rsidRDefault="00E95B8D" w:rsidP="00B458F1">
                  <w:pPr>
                    <w:autoSpaceDE w:val="0"/>
                    <w:autoSpaceDN w:val="0"/>
                    <w:adjustRightInd w:val="0"/>
                    <w:rPr>
                      <w:lang w:eastAsia="ru-RU"/>
                    </w:rPr>
                  </w:pPr>
                  <w:r w:rsidRPr="00A666A6">
                    <w:rPr>
                      <w:lang w:eastAsia="ru-RU"/>
                    </w:rPr>
                    <w:t xml:space="preserve">НМА(с учетом СПОД) </w:t>
                  </w:r>
                </w:p>
              </w:tc>
            </w:tr>
          </w:tbl>
          <w:p w:rsidR="00E95B8D" w:rsidRPr="00A666A6" w:rsidRDefault="00E95B8D">
            <w:pPr>
              <w:widowControl w:val="0"/>
              <w:autoSpaceDE w:val="0"/>
              <w:autoSpaceDN w:val="0"/>
              <w:adjustRightInd w:val="0"/>
              <w:rPr>
                <w:rFonts w:cs="Calibri"/>
              </w:rPr>
            </w:pPr>
          </w:p>
        </w:tc>
        <w:tc>
          <w:tcPr>
            <w:tcW w:w="1880" w:type="pct"/>
            <w:vAlign w:val="center"/>
          </w:tcPr>
          <w:p w:rsidR="00E95B8D" w:rsidRPr="00A666A6" w:rsidRDefault="00E95B8D" w:rsidP="00AD6E6D">
            <w:pPr>
              <w:autoSpaceDE w:val="0"/>
              <w:autoSpaceDN w:val="0"/>
              <w:adjustRightInd w:val="0"/>
              <w:jc w:val="right"/>
              <w:rPr>
                <w:lang w:eastAsia="ru-RU"/>
              </w:rPr>
            </w:pPr>
            <w:r w:rsidRPr="00A666A6">
              <w:rPr>
                <w:lang w:eastAsia="ru-RU"/>
              </w:rPr>
              <w:t xml:space="preserve">1 283 685 </w:t>
            </w:r>
          </w:p>
          <w:p w:rsidR="00E95B8D" w:rsidRPr="00A666A6" w:rsidRDefault="00E95B8D" w:rsidP="00AD6E6D">
            <w:pPr>
              <w:widowControl w:val="0"/>
              <w:autoSpaceDE w:val="0"/>
              <w:autoSpaceDN w:val="0"/>
              <w:adjustRightInd w:val="0"/>
              <w:jc w:val="right"/>
              <w:rPr>
                <w:rFonts w:cs="Calibri"/>
              </w:rPr>
            </w:pPr>
          </w:p>
        </w:tc>
        <w:tc>
          <w:tcPr>
            <w:tcW w:w="1534" w:type="pct"/>
            <w:vAlign w:val="center"/>
          </w:tcPr>
          <w:p w:rsidR="00E95B8D" w:rsidRPr="00A666A6" w:rsidRDefault="00E95B8D" w:rsidP="00AD6E6D">
            <w:pPr>
              <w:widowControl w:val="0"/>
              <w:autoSpaceDE w:val="0"/>
              <w:autoSpaceDN w:val="0"/>
              <w:adjustRightInd w:val="0"/>
              <w:jc w:val="right"/>
              <w:rPr>
                <w:rFonts w:cs="Calibri"/>
              </w:rPr>
            </w:pPr>
            <w:r w:rsidRPr="00A666A6">
              <w:rPr>
                <w:rFonts w:cs="Calibri"/>
              </w:rPr>
              <w:t>175 490</w:t>
            </w:r>
          </w:p>
        </w:tc>
      </w:tr>
      <w:tr w:rsidR="00E95B8D" w:rsidRPr="00A666A6" w:rsidTr="001F4B95">
        <w:tblPrEx>
          <w:tblCellMar>
            <w:top w:w="0" w:type="dxa"/>
            <w:left w:w="108" w:type="dxa"/>
            <w:bottom w:w="0" w:type="dxa"/>
            <w:right w:w="108" w:type="dxa"/>
          </w:tblCellMar>
        </w:tblPrEx>
        <w:tc>
          <w:tcPr>
            <w:tcW w:w="1586" w:type="pct"/>
          </w:tcPr>
          <w:p w:rsidR="00E95B8D" w:rsidRPr="00A666A6" w:rsidRDefault="00E95B8D">
            <w:pPr>
              <w:widowControl w:val="0"/>
              <w:autoSpaceDE w:val="0"/>
              <w:autoSpaceDN w:val="0"/>
              <w:adjustRightInd w:val="0"/>
              <w:rPr>
                <w:rFonts w:cs="Calibri"/>
              </w:rPr>
            </w:pPr>
            <w:r w:rsidRPr="00A666A6">
              <w:rPr>
                <w:rFonts w:cs="Calibri"/>
              </w:rPr>
              <w:t>Итого:</w:t>
            </w:r>
          </w:p>
        </w:tc>
        <w:tc>
          <w:tcPr>
            <w:tcW w:w="1880" w:type="pct"/>
            <w:vAlign w:val="center"/>
          </w:tcPr>
          <w:p w:rsidR="00E95B8D" w:rsidRPr="00A666A6" w:rsidRDefault="00E95B8D" w:rsidP="00AD6E6D">
            <w:pPr>
              <w:autoSpaceDE w:val="0"/>
              <w:autoSpaceDN w:val="0"/>
              <w:adjustRightInd w:val="0"/>
              <w:ind w:firstLine="567"/>
              <w:jc w:val="right"/>
              <w:rPr>
                <w:b/>
                <w:i/>
                <w:lang w:eastAsia="ru-RU"/>
              </w:rPr>
            </w:pPr>
            <w:r w:rsidRPr="00A666A6">
              <w:rPr>
                <w:b/>
                <w:i/>
                <w:lang w:eastAsia="ru-RU"/>
              </w:rPr>
              <w:t xml:space="preserve">1 283 685 </w:t>
            </w:r>
          </w:p>
          <w:p w:rsidR="00E95B8D" w:rsidRPr="00A666A6" w:rsidRDefault="00E95B8D" w:rsidP="00AD6E6D">
            <w:pPr>
              <w:widowControl w:val="0"/>
              <w:autoSpaceDE w:val="0"/>
              <w:autoSpaceDN w:val="0"/>
              <w:adjustRightInd w:val="0"/>
              <w:jc w:val="right"/>
              <w:rPr>
                <w:rFonts w:cs="Calibri"/>
              </w:rPr>
            </w:pPr>
          </w:p>
        </w:tc>
        <w:tc>
          <w:tcPr>
            <w:tcW w:w="1534" w:type="pct"/>
            <w:vAlign w:val="center"/>
          </w:tcPr>
          <w:p w:rsidR="00E95B8D" w:rsidRPr="00A666A6" w:rsidRDefault="00E95B8D" w:rsidP="00AD6E6D">
            <w:pPr>
              <w:widowControl w:val="0"/>
              <w:autoSpaceDE w:val="0"/>
              <w:autoSpaceDN w:val="0"/>
              <w:adjustRightInd w:val="0"/>
              <w:ind w:firstLine="567"/>
              <w:jc w:val="right"/>
              <w:rPr>
                <w:rFonts w:cs="Calibri"/>
                <w:b/>
                <w:i/>
              </w:rPr>
            </w:pPr>
            <w:r w:rsidRPr="00A666A6">
              <w:rPr>
                <w:rFonts w:cs="Calibri"/>
                <w:b/>
                <w:i/>
              </w:rPr>
              <w:t>175 490</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277"/>
        <w:gridCol w:w="3885"/>
        <w:gridCol w:w="3170"/>
      </w:tblGrid>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Наименование группы объектов нематериальных активов</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F44190">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widowControl w:val="0"/>
              <w:autoSpaceDE w:val="0"/>
              <w:autoSpaceDN w:val="0"/>
              <w:adjustRightInd w:val="0"/>
              <w:rPr>
                <w:rFonts w:cs="Calibri"/>
              </w:rPr>
            </w:pPr>
            <w:r w:rsidRPr="00A666A6">
              <w:rPr>
                <w:rFonts w:cs="Calibri"/>
              </w:rPr>
              <w:t>Отчетная дата: "01" января 2012 г.</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tbl>
            <w:tblPr>
              <w:tblW w:w="0" w:type="auto"/>
              <w:tblLook w:val="0000" w:firstRow="0" w:lastRow="0" w:firstColumn="0" w:lastColumn="0" w:noHBand="0" w:noVBand="0"/>
            </w:tblPr>
            <w:tblGrid>
              <w:gridCol w:w="2267"/>
            </w:tblGrid>
            <w:tr w:rsidR="00E95B8D" w:rsidRPr="00A666A6" w:rsidTr="00F44190">
              <w:trPr>
                <w:trHeight w:val="290"/>
              </w:trPr>
              <w:tc>
                <w:tcPr>
                  <w:tcW w:w="0" w:type="auto"/>
                </w:tcPr>
                <w:p w:rsidR="00E95B8D" w:rsidRPr="00A666A6" w:rsidRDefault="00E95B8D" w:rsidP="00F44190">
                  <w:pPr>
                    <w:autoSpaceDE w:val="0"/>
                    <w:autoSpaceDN w:val="0"/>
                    <w:adjustRightInd w:val="0"/>
                    <w:rPr>
                      <w:lang w:eastAsia="ru-RU"/>
                    </w:rPr>
                  </w:pPr>
                  <w:r w:rsidRPr="00A666A6">
                    <w:rPr>
                      <w:lang w:eastAsia="ru-RU"/>
                    </w:rPr>
                    <w:t xml:space="preserve">НМА (с учетом СПО) </w:t>
                  </w:r>
                </w:p>
              </w:tc>
            </w:tr>
          </w:tbl>
          <w:p w:rsidR="00E95B8D" w:rsidRPr="00A666A6" w:rsidRDefault="00E95B8D" w:rsidP="00F44190">
            <w:pPr>
              <w:widowControl w:val="0"/>
              <w:autoSpaceDE w:val="0"/>
              <w:autoSpaceDN w:val="0"/>
              <w:adjustRightInd w:val="0"/>
              <w:rPr>
                <w:rFonts w:cs="Calibri"/>
              </w:rPr>
            </w:pP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jc w:val="right"/>
            </w:pPr>
            <w:r w:rsidRPr="00A666A6">
              <w:t>2 576 645</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jc w:val="right"/>
            </w:pPr>
            <w:r w:rsidRPr="00A666A6">
              <w:t>353 526</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rPr>
                <w:rFonts w:cs="Calibri"/>
              </w:rPr>
            </w:pPr>
            <w:r w:rsidRPr="00A666A6">
              <w:rPr>
                <w:rFonts w:cs="Calibri"/>
              </w:rPr>
              <w:t>Итого:</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ind w:firstLine="567"/>
              <w:jc w:val="right"/>
              <w:rPr>
                <w:b/>
                <w:i/>
              </w:rPr>
            </w:pPr>
            <w:r w:rsidRPr="00A666A6">
              <w:rPr>
                <w:b/>
                <w:i/>
              </w:rPr>
              <w:t>2 576 645</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ind w:firstLine="567"/>
              <w:jc w:val="right"/>
              <w:rPr>
                <w:b/>
                <w:i/>
              </w:rPr>
            </w:pPr>
            <w:r w:rsidRPr="00A666A6">
              <w:rPr>
                <w:b/>
                <w:i/>
              </w:rPr>
              <w:t>353 526</w:t>
            </w:r>
          </w:p>
        </w:tc>
      </w:tr>
    </w:tbl>
    <w:p w:rsidR="00E95B8D" w:rsidRPr="00A666A6" w:rsidRDefault="00E95B8D" w:rsidP="00CB180A">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277"/>
        <w:gridCol w:w="3885"/>
        <w:gridCol w:w="3170"/>
      </w:tblGrid>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Наименование группы объектов нематериальных активов</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F44190">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widowControl w:val="0"/>
              <w:autoSpaceDE w:val="0"/>
              <w:autoSpaceDN w:val="0"/>
              <w:adjustRightInd w:val="0"/>
              <w:rPr>
                <w:rFonts w:cs="Calibri"/>
              </w:rPr>
            </w:pPr>
            <w:r w:rsidRPr="00A666A6">
              <w:rPr>
                <w:rFonts w:cs="Calibri"/>
              </w:rPr>
              <w:t>Отчетная дата: "01" января 2013 г.</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tbl>
            <w:tblPr>
              <w:tblW w:w="0" w:type="auto"/>
              <w:tblLook w:val="0000" w:firstRow="0" w:lastRow="0" w:firstColumn="0" w:lastColumn="0" w:noHBand="0" w:noVBand="0"/>
            </w:tblPr>
            <w:tblGrid>
              <w:gridCol w:w="2320"/>
            </w:tblGrid>
            <w:tr w:rsidR="00E95B8D" w:rsidRPr="00A666A6" w:rsidTr="00F44190">
              <w:trPr>
                <w:trHeight w:val="290"/>
              </w:trPr>
              <w:tc>
                <w:tcPr>
                  <w:tcW w:w="0" w:type="auto"/>
                </w:tcPr>
                <w:p w:rsidR="00E95B8D" w:rsidRPr="00A666A6" w:rsidRDefault="00E95B8D" w:rsidP="00F44190">
                  <w:pPr>
                    <w:autoSpaceDE w:val="0"/>
                    <w:autoSpaceDN w:val="0"/>
                    <w:adjustRightInd w:val="0"/>
                    <w:rPr>
                      <w:lang w:eastAsia="ru-RU"/>
                    </w:rPr>
                  </w:pPr>
                  <w:r w:rsidRPr="00A666A6">
                    <w:rPr>
                      <w:lang w:eastAsia="ru-RU"/>
                    </w:rPr>
                    <w:t xml:space="preserve">НМА (с учтом СПОД) </w:t>
                  </w:r>
                </w:p>
              </w:tc>
            </w:tr>
          </w:tbl>
          <w:p w:rsidR="00E95B8D" w:rsidRPr="00A666A6" w:rsidRDefault="00E95B8D" w:rsidP="00F44190">
            <w:pPr>
              <w:widowControl w:val="0"/>
              <w:autoSpaceDE w:val="0"/>
              <w:autoSpaceDN w:val="0"/>
              <w:adjustRightInd w:val="0"/>
              <w:rPr>
                <w:rFonts w:cs="Calibri"/>
              </w:rPr>
            </w:pP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jc w:val="right"/>
            </w:pPr>
            <w:r w:rsidRPr="00A666A6">
              <w:t>5 059 303</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jc w:val="right"/>
            </w:pPr>
            <w:r w:rsidRPr="00A666A6">
              <w:t>748 824</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rPr>
                <w:rFonts w:cs="Calibri"/>
              </w:rPr>
            </w:pPr>
            <w:r w:rsidRPr="00A666A6">
              <w:rPr>
                <w:rFonts w:cs="Calibri"/>
              </w:rPr>
              <w:t>Итого:</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ind w:firstLine="567"/>
              <w:jc w:val="right"/>
              <w:rPr>
                <w:b/>
                <w:i/>
              </w:rPr>
            </w:pPr>
            <w:r w:rsidRPr="00A666A6">
              <w:rPr>
                <w:b/>
                <w:i/>
              </w:rPr>
              <w:t>5 059 303</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ind w:firstLine="567"/>
              <w:jc w:val="right"/>
              <w:rPr>
                <w:b/>
                <w:i/>
              </w:rPr>
            </w:pPr>
            <w:r w:rsidRPr="00A666A6">
              <w:rPr>
                <w:b/>
                <w:i/>
              </w:rPr>
              <w:t>748 824</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CB180A">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277"/>
        <w:gridCol w:w="3885"/>
        <w:gridCol w:w="3170"/>
      </w:tblGrid>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Наименование группы объектов нематериальных активов</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F44190">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widowControl w:val="0"/>
              <w:autoSpaceDE w:val="0"/>
              <w:autoSpaceDN w:val="0"/>
              <w:adjustRightInd w:val="0"/>
              <w:rPr>
                <w:rFonts w:cs="Calibri"/>
              </w:rPr>
            </w:pPr>
            <w:r w:rsidRPr="00A666A6">
              <w:rPr>
                <w:rFonts w:cs="Calibri"/>
              </w:rPr>
              <w:t>Отчетная дата: "01" января 2014 г.</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tbl>
            <w:tblPr>
              <w:tblW w:w="0" w:type="auto"/>
              <w:tblLook w:val="0000" w:firstRow="0" w:lastRow="0" w:firstColumn="0" w:lastColumn="0" w:noHBand="0" w:noVBand="0"/>
            </w:tblPr>
            <w:tblGrid>
              <w:gridCol w:w="2417"/>
            </w:tblGrid>
            <w:tr w:rsidR="00E95B8D" w:rsidRPr="00A666A6" w:rsidTr="00F44190">
              <w:trPr>
                <w:trHeight w:val="290"/>
              </w:trPr>
              <w:tc>
                <w:tcPr>
                  <w:tcW w:w="0" w:type="auto"/>
                </w:tcPr>
                <w:p w:rsidR="00E95B8D" w:rsidRPr="00A666A6" w:rsidRDefault="00E95B8D" w:rsidP="00F44190">
                  <w:pPr>
                    <w:autoSpaceDE w:val="0"/>
                    <w:autoSpaceDN w:val="0"/>
                    <w:adjustRightInd w:val="0"/>
                    <w:rPr>
                      <w:lang w:eastAsia="ru-RU"/>
                    </w:rPr>
                  </w:pPr>
                  <w:r w:rsidRPr="00A666A6">
                    <w:rPr>
                      <w:lang w:eastAsia="ru-RU"/>
                    </w:rPr>
                    <w:t xml:space="preserve">НМА (с учетом СПОД) </w:t>
                  </w:r>
                </w:p>
              </w:tc>
            </w:tr>
          </w:tbl>
          <w:p w:rsidR="00E95B8D" w:rsidRPr="00A666A6" w:rsidRDefault="00E95B8D" w:rsidP="00F44190">
            <w:pPr>
              <w:widowControl w:val="0"/>
              <w:autoSpaceDE w:val="0"/>
              <w:autoSpaceDN w:val="0"/>
              <w:adjustRightInd w:val="0"/>
              <w:rPr>
                <w:rFonts w:cs="Calibri"/>
              </w:rPr>
            </w:pP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jc w:val="right"/>
            </w:pPr>
            <w:r w:rsidRPr="00A666A6">
              <w:t>10 088 849</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jc w:val="right"/>
            </w:pPr>
            <w:r w:rsidRPr="00A666A6">
              <w:t>1 440 770</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rPr>
                <w:rFonts w:cs="Calibri"/>
              </w:rPr>
            </w:pPr>
            <w:r w:rsidRPr="00A666A6">
              <w:rPr>
                <w:rFonts w:cs="Calibri"/>
              </w:rPr>
              <w:t>Итого:</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ind w:firstLine="567"/>
              <w:jc w:val="right"/>
              <w:rPr>
                <w:b/>
                <w:i/>
              </w:rPr>
            </w:pPr>
            <w:r w:rsidRPr="00A666A6">
              <w:rPr>
                <w:b/>
                <w:i/>
              </w:rPr>
              <w:t>10 088 849</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E95B8D" w:rsidRPr="00A666A6" w:rsidRDefault="00E95B8D" w:rsidP="00F44190">
            <w:pPr>
              <w:ind w:firstLine="567"/>
              <w:jc w:val="right"/>
              <w:rPr>
                <w:b/>
                <w:i/>
              </w:rPr>
            </w:pPr>
            <w:r w:rsidRPr="00A666A6">
              <w:rPr>
                <w:b/>
                <w:i/>
              </w:rPr>
              <w:t>1 440 770</w:t>
            </w:r>
          </w:p>
        </w:tc>
      </w:tr>
    </w:tbl>
    <w:p w:rsidR="00E95B8D" w:rsidRPr="00A666A6" w:rsidRDefault="00E95B8D" w:rsidP="00CB180A">
      <w:pPr>
        <w:widowControl w:val="0"/>
        <w:autoSpaceDE w:val="0"/>
        <w:autoSpaceDN w:val="0"/>
        <w:adjustRightInd w:val="0"/>
        <w:jc w:val="both"/>
        <w:rPr>
          <w:rFonts w:cs="Calibri"/>
        </w:rPr>
      </w:pPr>
    </w:p>
    <w:p w:rsidR="00E95B8D" w:rsidRPr="00A666A6" w:rsidRDefault="00E95B8D" w:rsidP="00CB180A">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3277"/>
        <w:gridCol w:w="3885"/>
        <w:gridCol w:w="3170"/>
      </w:tblGrid>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Наименование группы объектов нематериальных активов</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Первоначальная (восстановительная) стоимость, руб.</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jc w:val="center"/>
              <w:rPr>
                <w:rFonts w:cs="Calibri"/>
              </w:rPr>
            </w:pPr>
            <w:r w:rsidRPr="00A666A6">
              <w:rPr>
                <w:rFonts w:cs="Calibri"/>
              </w:rPr>
              <w:t>Сумма начисленной амортизации руб.</w:t>
            </w:r>
          </w:p>
        </w:tc>
      </w:tr>
      <w:tr w:rsidR="00E95B8D" w:rsidRPr="00A666A6" w:rsidTr="00F44190">
        <w:tc>
          <w:tcPr>
            <w:tcW w:w="5000" w:type="pct"/>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widowControl w:val="0"/>
              <w:autoSpaceDE w:val="0"/>
              <w:autoSpaceDN w:val="0"/>
              <w:adjustRightInd w:val="0"/>
              <w:rPr>
                <w:rFonts w:cs="Calibri"/>
              </w:rPr>
            </w:pPr>
            <w:r w:rsidRPr="00A666A6">
              <w:rPr>
                <w:rFonts w:cs="Calibri"/>
              </w:rPr>
              <w:t>Отчетная дата: "01" января 2015 г.</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tbl>
            <w:tblPr>
              <w:tblW w:w="0" w:type="auto"/>
              <w:tblLook w:val="0000" w:firstRow="0" w:lastRow="0" w:firstColumn="0" w:lastColumn="0" w:noHBand="0" w:noVBand="0"/>
            </w:tblPr>
            <w:tblGrid>
              <w:gridCol w:w="2417"/>
            </w:tblGrid>
            <w:tr w:rsidR="00E95B8D" w:rsidRPr="00A666A6" w:rsidTr="00F44190">
              <w:trPr>
                <w:trHeight w:val="290"/>
              </w:trPr>
              <w:tc>
                <w:tcPr>
                  <w:tcW w:w="0" w:type="auto"/>
                </w:tcPr>
                <w:p w:rsidR="00E95B8D" w:rsidRPr="00A666A6" w:rsidRDefault="00E95B8D" w:rsidP="00F44190">
                  <w:pPr>
                    <w:autoSpaceDE w:val="0"/>
                    <w:autoSpaceDN w:val="0"/>
                    <w:adjustRightInd w:val="0"/>
                    <w:rPr>
                      <w:lang w:eastAsia="ru-RU"/>
                    </w:rPr>
                  </w:pPr>
                  <w:r w:rsidRPr="00A666A6">
                    <w:rPr>
                      <w:lang w:eastAsia="ru-RU"/>
                    </w:rPr>
                    <w:t xml:space="preserve">НМА (с учетом СПОД) </w:t>
                  </w:r>
                </w:p>
              </w:tc>
            </w:tr>
          </w:tbl>
          <w:p w:rsidR="00E95B8D" w:rsidRPr="00A666A6" w:rsidRDefault="00E95B8D" w:rsidP="00F44190">
            <w:pPr>
              <w:widowControl w:val="0"/>
              <w:autoSpaceDE w:val="0"/>
              <w:autoSpaceDN w:val="0"/>
              <w:adjustRightInd w:val="0"/>
              <w:rPr>
                <w:rFonts w:cs="Calibri"/>
              </w:rPr>
            </w:pP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jc w:val="right"/>
              <w:rPr>
                <w:b/>
              </w:rPr>
            </w:pPr>
            <w:r w:rsidRPr="00A666A6">
              <w:t>17</w:t>
            </w:r>
            <w:r w:rsidRPr="00A666A6">
              <w:rPr>
                <w:lang w:val="en-US"/>
              </w:rPr>
              <w:t> </w:t>
            </w:r>
            <w:r w:rsidRPr="00A666A6">
              <w:t>838</w:t>
            </w:r>
            <w:r w:rsidRPr="00A666A6">
              <w:rPr>
                <w:lang w:val="en-US"/>
              </w:rPr>
              <w:t xml:space="preserve"> </w:t>
            </w:r>
            <w:r w:rsidRPr="00A666A6">
              <w:t>741</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jc w:val="right"/>
            </w:pPr>
            <w:r w:rsidRPr="00A666A6">
              <w:rPr>
                <w:lang w:val="en-US"/>
              </w:rPr>
              <w:t>2 701 324</w:t>
            </w:r>
          </w:p>
        </w:tc>
      </w:tr>
      <w:tr w:rsidR="00E95B8D" w:rsidRPr="00A666A6" w:rsidTr="00F44190">
        <w:tc>
          <w:tcPr>
            <w:tcW w:w="15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44190">
            <w:pPr>
              <w:widowControl w:val="0"/>
              <w:autoSpaceDE w:val="0"/>
              <w:autoSpaceDN w:val="0"/>
              <w:adjustRightInd w:val="0"/>
              <w:rPr>
                <w:rFonts w:cs="Calibri"/>
              </w:rPr>
            </w:pPr>
            <w:r w:rsidRPr="00A666A6">
              <w:rPr>
                <w:rFonts w:cs="Calibri"/>
              </w:rPr>
              <w:t>Итого:</w:t>
            </w:r>
          </w:p>
        </w:tc>
        <w:tc>
          <w:tcPr>
            <w:tcW w:w="1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jc w:val="right"/>
              <w:rPr>
                <w:b/>
              </w:rPr>
            </w:pPr>
            <w:r w:rsidRPr="00A666A6">
              <w:rPr>
                <w:b/>
                <w:bCs/>
                <w:i/>
                <w:iCs/>
              </w:rPr>
              <w:t>17 838 741</w:t>
            </w:r>
          </w:p>
        </w:tc>
        <w:tc>
          <w:tcPr>
            <w:tcW w:w="153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B180A">
            <w:pPr>
              <w:jc w:val="right"/>
            </w:pPr>
            <w:r w:rsidRPr="00A666A6">
              <w:rPr>
                <w:b/>
                <w:bCs/>
                <w:i/>
                <w:iCs/>
              </w:rPr>
              <w:t>2 701 324</w:t>
            </w:r>
          </w:p>
        </w:tc>
      </w:tr>
    </w:tbl>
    <w:p w:rsidR="00E95B8D" w:rsidRPr="00A666A6" w:rsidRDefault="00E95B8D" w:rsidP="00CB180A">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pPr>
      <w:r w:rsidRPr="00A666A6">
        <w:t>В случае взноса нематериальных активов в уставный складочный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E95B8D" w:rsidRPr="00A666A6" w:rsidRDefault="00E95B8D" w:rsidP="00BD52E9">
      <w:pPr>
        <w:pStyle w:val="Basic"/>
        <w:rPr>
          <w:b/>
          <w:i/>
        </w:rPr>
      </w:pPr>
      <w:r w:rsidRPr="00A666A6">
        <w:rPr>
          <w:b/>
          <w:i/>
        </w:rPr>
        <w:t>Места не имело.</w:t>
      </w:r>
    </w:p>
    <w:p w:rsidR="00E95B8D" w:rsidRPr="00A666A6" w:rsidRDefault="00E95B8D" w:rsidP="00BD52E9">
      <w:pPr>
        <w:pStyle w:val="Basic"/>
      </w:pPr>
      <w:r w:rsidRPr="00A666A6">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E95B8D" w:rsidRPr="00A666A6" w:rsidRDefault="00E95B8D" w:rsidP="00FE508B">
      <w:pPr>
        <w:pStyle w:val="BodyText3"/>
        <w:ind w:firstLine="709"/>
      </w:pPr>
      <w:r w:rsidRPr="00A666A6">
        <w:t>Бухгалтерский учет нематериальных активов осуществлялся в соответствии с Положением Банка России от 16.07.2012 № 385-П «О правилах ведения бухгалтерского учета в кредитных организациях, расположенных на территории Российской Федерации» (Приложение 9 «Порядок учета основных средств, нематериальных активов, материальных запасов, недвижимости, временно неиспользуемой в основной деятельности»).</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82" w:name="_Toc430103447"/>
      <w:r w:rsidRPr="00A666A6">
        <w:t>4.4.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82"/>
    </w:p>
    <w:p w:rsidR="00E95B8D" w:rsidRPr="00A666A6" w:rsidRDefault="00E95B8D" w:rsidP="00BD52E9">
      <w:pPr>
        <w:pStyle w:val="Basic"/>
      </w:pPr>
      <w:r w:rsidRPr="00A666A6">
        <w:t>Указывается информация о политике эмитента в области научно-технического развития за пять последних завершенных отчетных лет либо за каждый завершенный отчетный год, если эмитент осуществляет свою деятельность менее пяти лет, включая сведения о затратах на осуществление научно-технической деятельности за счет собственных средств эмитента за каждый из отчетных периодов.</w:t>
      </w:r>
    </w:p>
    <w:p w:rsidR="00E95B8D" w:rsidRPr="00A666A6" w:rsidRDefault="00E95B8D" w:rsidP="00BD52E9">
      <w:pPr>
        <w:pStyle w:val="Basic"/>
      </w:pPr>
    </w:p>
    <w:p w:rsidR="00E95B8D" w:rsidRPr="00A666A6" w:rsidRDefault="00E95B8D" w:rsidP="003E2765">
      <w:pPr>
        <w:pStyle w:val="BodyText3"/>
        <w:ind w:firstLine="567"/>
      </w:pPr>
      <w:r w:rsidRPr="00A666A6">
        <w:t>В 2010 – 2014 гг. Банк проводил единую политику в области банковских технологий, автоматизации и информационной безопасности, направленную на реализацию цели, определенной в «Стратегии развития Сбербанка России до 2014 года»  - совершенствование технологических процессов и систем, выход на качественно новый уровень автоматизации, развитие телекоммуникационной инфраструктуры и комплексов технических средств.</w:t>
      </w:r>
    </w:p>
    <w:p w:rsidR="00E95B8D" w:rsidRPr="00A666A6" w:rsidRDefault="00E95B8D" w:rsidP="003E2765">
      <w:pPr>
        <w:pStyle w:val="BodyText3"/>
        <w:ind w:firstLine="567"/>
      </w:pPr>
      <w:r w:rsidRPr="00A666A6">
        <w:t>Развитие информационных технологий было, в первую очередь, нацелено на обеспечение достижения бизнес - задач Банка и поддержку изменений в модели управления, которые потребуют внедрения новых современных механизмов и качественно иного уровня управленческой информации.</w:t>
      </w:r>
    </w:p>
    <w:p w:rsidR="00E95B8D" w:rsidRPr="00A666A6" w:rsidRDefault="00E95B8D" w:rsidP="003E2765">
      <w:pPr>
        <w:shd w:val="clear" w:color="auto" w:fill="FFFFFF"/>
        <w:ind w:firstLine="567"/>
        <w:jc w:val="both"/>
        <w:rPr>
          <w:b/>
          <w:i/>
          <w:spacing w:val="-3"/>
        </w:rPr>
      </w:pPr>
      <w:r w:rsidRPr="00A666A6">
        <w:rPr>
          <w:b/>
          <w:i/>
          <w:spacing w:val="-3"/>
        </w:rPr>
        <w:t>В Банке формируется единая информационная система, объединяющая приложения, используемые корпоративным, розничным и операционным блоком, вокруг которой выстроены системы фронт-офиса, CRM, ERP, MIS, управления рисками с использованием единого хранилища данных. Реализуются сквозные системы отчетности и управления отношениями с клиентами (MDM, DWH, CRM), позволяющие Банку «знать» своих клиентов, последовательно улучшать предложение и расширять продажи продуктов и услуг, совершенствовать качество клиентского обслуживания.</w:t>
      </w:r>
    </w:p>
    <w:p w:rsidR="00E95B8D" w:rsidRPr="00A666A6" w:rsidRDefault="00E95B8D" w:rsidP="003E2765">
      <w:pPr>
        <w:shd w:val="clear" w:color="auto" w:fill="FFFFFF"/>
        <w:ind w:firstLine="567"/>
        <w:jc w:val="both"/>
        <w:rPr>
          <w:b/>
          <w:i/>
          <w:spacing w:val="-3"/>
        </w:rPr>
      </w:pPr>
      <w:r w:rsidRPr="00A666A6">
        <w:rPr>
          <w:b/>
          <w:i/>
          <w:spacing w:val="-3"/>
        </w:rPr>
        <w:t xml:space="preserve">В рамках повышения эффективности капитальных затрат и для обеспечения перехода к единым информационным стандартам в Банке реализуются проекты консолидации существующих территориально распределенных центров обработки данных (ЦОДов). Конечной целью являются два мега-ЦОДа - основной и резервный. Потенциально консолидация ЦОДов предполагает ряд преимуществ для развития бизнеса, включая качественное улучшение поддержки будущего роста объема и количества операций, повышение эффективности работы за счет использования эффекта масштаба и консолидации информации со всей территории России, повышение качества ИТ обслуживания в долгосрочной перспективе. </w:t>
      </w:r>
    </w:p>
    <w:p w:rsidR="00E95B8D" w:rsidRPr="00A666A6" w:rsidRDefault="00E95B8D" w:rsidP="003E2765">
      <w:pPr>
        <w:pStyle w:val="BodyText3"/>
        <w:ind w:firstLine="567"/>
      </w:pPr>
      <w:r w:rsidRPr="00A666A6">
        <w:rPr>
          <w:spacing w:val="-3"/>
        </w:rPr>
        <w:t>Банк меняет статус информационных технологий и трансформирует их в устойчивый источник формирования своих уникальных конкурентных преимуществ. Решение задач в области совершенствования информационных технологий проводится поэтапно при условии обеспечения надежности, устойчивости и бесперебойной работы всех систем и приложений.</w:t>
      </w:r>
    </w:p>
    <w:p w:rsidR="00E95B8D" w:rsidRPr="00A666A6" w:rsidRDefault="00E95B8D" w:rsidP="003E2765">
      <w:pPr>
        <w:tabs>
          <w:tab w:val="left" w:pos="7387"/>
        </w:tabs>
        <w:autoSpaceDE w:val="0"/>
        <w:autoSpaceDN w:val="0"/>
        <w:adjustRightInd w:val="0"/>
        <w:rPr>
          <w:b/>
          <w:i/>
          <w:lang w:eastAsia="ru-RU"/>
        </w:rPr>
      </w:pPr>
    </w:p>
    <w:p w:rsidR="00E95B8D" w:rsidRPr="00A666A6" w:rsidRDefault="00E95B8D" w:rsidP="003E2765">
      <w:pPr>
        <w:tabs>
          <w:tab w:val="left" w:pos="7387"/>
        </w:tabs>
        <w:autoSpaceDE w:val="0"/>
        <w:autoSpaceDN w:val="0"/>
        <w:adjustRightInd w:val="0"/>
        <w:rPr>
          <w:b/>
          <w:i/>
          <w:lang w:eastAsia="ru-RU"/>
        </w:rPr>
      </w:pPr>
      <w:r w:rsidRPr="00A666A6">
        <w:rPr>
          <w:b/>
          <w:i/>
          <w:lang w:eastAsia="ru-RU"/>
        </w:rPr>
        <w:t xml:space="preserve">Общие затраты Банка на эти цели в 2010 году составили – 25,9 млрд. рублей. </w:t>
      </w:r>
    </w:p>
    <w:p w:rsidR="00E95B8D" w:rsidRPr="00A666A6" w:rsidRDefault="00E95B8D" w:rsidP="003E2765">
      <w:pPr>
        <w:pStyle w:val="Basic"/>
        <w:ind w:firstLine="0"/>
        <w:rPr>
          <w:b/>
          <w:i/>
        </w:rPr>
      </w:pPr>
      <w:r w:rsidRPr="00A666A6">
        <w:rPr>
          <w:b/>
          <w:i/>
        </w:rPr>
        <w:t xml:space="preserve">Затраты Банка на эти цели в 2011 году составили – 26,8 млрд. рублей. </w:t>
      </w:r>
    </w:p>
    <w:p w:rsidR="00E95B8D" w:rsidRPr="00A666A6" w:rsidRDefault="00E95B8D" w:rsidP="00BD52E9">
      <w:pPr>
        <w:pStyle w:val="Basic"/>
      </w:pPr>
    </w:p>
    <w:p w:rsidR="00E95B8D" w:rsidRPr="00A666A6" w:rsidRDefault="00E95B8D" w:rsidP="003E2765">
      <w:pPr>
        <w:pStyle w:val="a7"/>
        <w:spacing w:after="0"/>
        <w:ind w:firstLine="624"/>
        <w:rPr>
          <w:b/>
          <w:i/>
          <w:sz w:val="22"/>
          <w:szCs w:val="22"/>
        </w:rPr>
      </w:pPr>
      <w:r w:rsidRPr="00A666A6">
        <w:rPr>
          <w:b/>
          <w:i/>
          <w:sz w:val="22"/>
          <w:szCs w:val="22"/>
        </w:rPr>
        <w:t>Динамичное развитие бизнеса требует масштабной трансформации технологической платформы Сбербанка. Преобразование ИТ является одним из ключевых элементов реализации Стратегии Банка. Одна из важнейших технологических задач преобразования ИТ-инфраструктуры - централизация и унификация ИТ-платформ во всех регионах. В рамках Программы Централизации Банк интегрирует и унифицирует основные банковские функции, что позволяет повысить эффективность и надёжность проведения банковских операций.</w:t>
      </w:r>
    </w:p>
    <w:p w:rsidR="00E95B8D" w:rsidRPr="00A666A6" w:rsidRDefault="00E95B8D" w:rsidP="003E2765">
      <w:pPr>
        <w:pStyle w:val="BodyText3"/>
        <w:ind w:firstLine="567"/>
      </w:pPr>
      <w:r w:rsidRPr="00A666A6">
        <w:t>Успешная реализация ряда ключевых бизнес-инициатив Банка в 2012-м году является следствием ранее сделанных и продолжающихся инвестиций в информационные технологии.</w:t>
      </w:r>
    </w:p>
    <w:p w:rsidR="00E95B8D" w:rsidRPr="00A666A6" w:rsidRDefault="00E95B8D" w:rsidP="003E2765">
      <w:pPr>
        <w:pStyle w:val="a7"/>
        <w:spacing w:after="0"/>
        <w:rPr>
          <w:b/>
          <w:i/>
          <w:sz w:val="22"/>
          <w:szCs w:val="22"/>
        </w:rPr>
      </w:pPr>
      <w:r w:rsidRPr="00A666A6">
        <w:rPr>
          <w:b/>
          <w:i/>
          <w:sz w:val="22"/>
          <w:szCs w:val="22"/>
        </w:rPr>
        <w:t>Внедрены  новые версии мобильных банковских приложений для владельцев</w:t>
      </w:r>
      <w:r w:rsidRPr="00A666A6">
        <w:rPr>
          <w:rFonts w:cs="Calibri"/>
          <w:b/>
          <w:i/>
          <w:sz w:val="22"/>
          <w:szCs w:val="22"/>
        </w:rPr>
        <w:t xml:space="preserve"> устройств Apple iPhone и iPad и смартфонов на платформе Android</w:t>
      </w:r>
      <w:r w:rsidRPr="00A666A6">
        <w:rPr>
          <w:b/>
          <w:i/>
          <w:sz w:val="22"/>
          <w:szCs w:val="22"/>
        </w:rPr>
        <w:t xml:space="preserve">. Новая функциональность приложений включает перевод средств между счетами клиента, платежи по шаблонам, переводы клиентам Сбербанка по номеру карты и номеру телефона и т.д. </w:t>
      </w:r>
    </w:p>
    <w:p w:rsidR="00E95B8D" w:rsidRPr="00A666A6" w:rsidRDefault="00E95B8D" w:rsidP="003E2765">
      <w:pPr>
        <w:pStyle w:val="a7"/>
        <w:spacing w:after="0"/>
        <w:rPr>
          <w:b/>
          <w:i/>
          <w:sz w:val="22"/>
          <w:szCs w:val="22"/>
        </w:rPr>
      </w:pPr>
      <w:r w:rsidRPr="00A666A6">
        <w:rPr>
          <w:b/>
          <w:i/>
          <w:sz w:val="22"/>
          <w:szCs w:val="22"/>
        </w:rPr>
        <w:t>Банк  включил в систему интернет-банкинга новую услугу - персональное финансовое планирование, позволяющую повысить лояльность клиентов и увеличить продажи банковских продуктов.</w:t>
      </w:r>
    </w:p>
    <w:p w:rsidR="00E95B8D" w:rsidRPr="00A666A6" w:rsidRDefault="00E95B8D" w:rsidP="003E2765">
      <w:pPr>
        <w:pStyle w:val="a7"/>
        <w:spacing w:after="0"/>
        <w:rPr>
          <w:b/>
          <w:i/>
          <w:sz w:val="22"/>
          <w:szCs w:val="22"/>
        </w:rPr>
      </w:pPr>
      <w:r w:rsidRPr="00A666A6">
        <w:rPr>
          <w:b/>
          <w:i/>
          <w:sz w:val="22"/>
          <w:szCs w:val="22"/>
        </w:rPr>
        <w:t>Сбербанк интегрировал свои каналы дистанционного обслуживания с системой Аэрофлота,  что позволило предоставить клиентам Банка удобный сервис по приобретению авиабилетов.</w:t>
      </w:r>
    </w:p>
    <w:p w:rsidR="00E95B8D" w:rsidRPr="00A666A6" w:rsidRDefault="00E95B8D" w:rsidP="003E2765">
      <w:pPr>
        <w:pStyle w:val="a7"/>
        <w:spacing w:after="0"/>
        <w:rPr>
          <w:b/>
          <w:i/>
          <w:sz w:val="22"/>
          <w:szCs w:val="22"/>
        </w:rPr>
      </w:pPr>
      <w:r w:rsidRPr="00A666A6">
        <w:rPr>
          <w:b/>
          <w:i/>
          <w:sz w:val="22"/>
          <w:szCs w:val="22"/>
        </w:rPr>
        <w:t>Для увеличения доли Сбербанка на рынке услуг, предоставляемых на комиссионной основе, внедрена новая услуга – перевод денежных средств через информационно-платежные терминалы Сбербанка для погашения кредитов, полученных в других банках.</w:t>
      </w:r>
    </w:p>
    <w:p w:rsidR="00E95B8D" w:rsidRPr="00A666A6" w:rsidRDefault="00E95B8D" w:rsidP="003E2765">
      <w:pPr>
        <w:pStyle w:val="a7"/>
        <w:spacing w:after="0"/>
        <w:rPr>
          <w:b/>
          <w:i/>
          <w:sz w:val="22"/>
          <w:szCs w:val="22"/>
        </w:rPr>
      </w:pPr>
      <w:r w:rsidRPr="00A666A6">
        <w:rPr>
          <w:b/>
          <w:i/>
          <w:sz w:val="22"/>
          <w:szCs w:val="22"/>
        </w:rPr>
        <w:t>Одним из способов усиления безопасности удаленных каналов стало внедрение новой самообучающейся системы фрод-мониторинга, контролирующей финансовые операции и авторизации в режиме реального времени.</w:t>
      </w:r>
    </w:p>
    <w:p w:rsidR="00E95B8D" w:rsidRPr="00A666A6" w:rsidRDefault="00E95B8D" w:rsidP="003E2765">
      <w:pPr>
        <w:pStyle w:val="a7"/>
        <w:spacing w:after="0"/>
        <w:rPr>
          <w:b/>
          <w:i/>
          <w:sz w:val="22"/>
          <w:szCs w:val="22"/>
        </w:rPr>
      </w:pPr>
      <w:r w:rsidRPr="00A666A6">
        <w:rPr>
          <w:b/>
          <w:i/>
          <w:sz w:val="22"/>
          <w:szCs w:val="22"/>
        </w:rPr>
        <w:t>В 2012 году запущен продукт E-invoicing – услуга безбумажного юридически значимого электронного документооборота, включающая сдачу отчетности в госорганы. Данная услуга интегрирована в платформу интернет-банкинга для корпоративных клиентов.</w:t>
      </w:r>
    </w:p>
    <w:p w:rsidR="00E95B8D" w:rsidRPr="00A666A6" w:rsidRDefault="00E95B8D" w:rsidP="003E2765">
      <w:pPr>
        <w:pStyle w:val="BodyText3"/>
        <w:ind w:firstLine="567"/>
      </w:pPr>
      <w:r w:rsidRPr="00A666A6">
        <w:t>Разработан и внедрен новый для российского рынка продукт СМС-эквайринг. Это система платежей, которая позволяет продавцам получать оплату за свои услуги через СМС-сообщения без предъявления клиентом банковской карты.  Данный сервис особенно востребован компаниями малого бизнеса, так как не требует приобретения терминального оборудования.</w:t>
      </w:r>
    </w:p>
    <w:p w:rsidR="00E95B8D" w:rsidRPr="00A666A6" w:rsidRDefault="00E95B8D" w:rsidP="003E2765">
      <w:pPr>
        <w:pStyle w:val="a7"/>
        <w:spacing w:after="0"/>
        <w:rPr>
          <w:b/>
          <w:i/>
          <w:sz w:val="22"/>
          <w:szCs w:val="22"/>
        </w:rPr>
      </w:pPr>
      <w:r w:rsidRPr="00A666A6">
        <w:rPr>
          <w:b/>
          <w:i/>
          <w:sz w:val="22"/>
          <w:szCs w:val="22"/>
        </w:rPr>
        <w:t>Централизованная закупка компонентов ИТ-инфраструктуры значительно сократила расходы Банка: в территориальных банках на 36% сокращены расходы на услуги операторов международной и междугородней связи и на 50% снижена стоимость закупки персональных компьютеров в регионах.</w:t>
      </w:r>
    </w:p>
    <w:p w:rsidR="00E95B8D" w:rsidRPr="00A666A6" w:rsidRDefault="00E95B8D" w:rsidP="003E2765">
      <w:pPr>
        <w:pStyle w:val="BodyText3"/>
        <w:ind w:firstLine="567"/>
      </w:pPr>
      <w:r w:rsidRPr="00A666A6">
        <w:t>Центр обработки данных (МегаЦОД) Сбербанка получил сертификацию международной организации The Uptime Institute по уровню надежности Tier III, означающую высокие показатели отказоустойчивости инженерной инфраструктуры (коэффициент отказоустойчивости 99,98%). Сертификация по стандарту Tier является гарантией того, что все работы выполнены с надлежащим качеством, и обеспечена требуемая надежность ЦОД’а.</w:t>
      </w:r>
    </w:p>
    <w:p w:rsidR="00E95B8D" w:rsidRPr="00A666A6" w:rsidRDefault="00E95B8D" w:rsidP="003E2765">
      <w:pPr>
        <w:pStyle w:val="Basic"/>
        <w:rPr>
          <w:b/>
          <w:i/>
        </w:rPr>
      </w:pPr>
    </w:p>
    <w:p w:rsidR="00E95B8D" w:rsidRPr="00A666A6" w:rsidRDefault="00E95B8D" w:rsidP="003E2765">
      <w:pPr>
        <w:pStyle w:val="Basic"/>
      </w:pPr>
      <w:r w:rsidRPr="00A666A6">
        <w:rPr>
          <w:b/>
          <w:i/>
        </w:rPr>
        <w:t>Общие затраты Банка на эти цели в 2012 году составили –  66,8 млрд. рублей</w:t>
      </w:r>
    </w:p>
    <w:p w:rsidR="00E95B8D" w:rsidRPr="00A666A6" w:rsidRDefault="00E95B8D" w:rsidP="00BD52E9">
      <w:pPr>
        <w:pStyle w:val="Basic"/>
      </w:pPr>
    </w:p>
    <w:p w:rsidR="00E95B8D" w:rsidRPr="00A666A6" w:rsidRDefault="00E95B8D" w:rsidP="003E2765">
      <w:pPr>
        <w:pStyle w:val="a7"/>
        <w:spacing w:after="0"/>
        <w:rPr>
          <w:b/>
          <w:i/>
          <w:sz w:val="22"/>
          <w:szCs w:val="22"/>
        </w:rPr>
      </w:pPr>
      <w:r w:rsidRPr="00A666A6">
        <w:rPr>
          <w:b/>
          <w:i/>
          <w:sz w:val="22"/>
          <w:szCs w:val="22"/>
        </w:rPr>
        <w:t xml:space="preserve">В 2013 году продолжилось решение стратегических задач Банка в области информационных технологий: модернизация автоматизированных систем с ориентацией на клиента, индустриализация бизнес процессов, развитие дистанционного обслуживания и расширение спектра услуг. </w:t>
      </w:r>
    </w:p>
    <w:p w:rsidR="00E95B8D" w:rsidRPr="00A666A6" w:rsidRDefault="00E95B8D" w:rsidP="003E2765">
      <w:pPr>
        <w:pStyle w:val="a7"/>
        <w:spacing w:after="0"/>
        <w:rPr>
          <w:b/>
          <w:i/>
          <w:sz w:val="22"/>
          <w:szCs w:val="22"/>
        </w:rPr>
      </w:pPr>
      <w:r w:rsidRPr="00A666A6">
        <w:rPr>
          <w:b/>
          <w:i/>
          <w:sz w:val="22"/>
          <w:szCs w:val="22"/>
        </w:rPr>
        <w:t>Сбербанк начал прием бесконтактных карт Visa payWave, позволяющих клиентам оплачивать покупки в считанные секунды: достаточно поднести карту к терминалу, оснащенному технологией приема бесконтактных платежей.</w:t>
      </w:r>
    </w:p>
    <w:p w:rsidR="00E95B8D" w:rsidRPr="00A666A6" w:rsidRDefault="00E95B8D" w:rsidP="003E2765">
      <w:pPr>
        <w:pStyle w:val="a7"/>
        <w:spacing w:after="0"/>
        <w:rPr>
          <w:b/>
          <w:i/>
          <w:sz w:val="22"/>
          <w:szCs w:val="22"/>
        </w:rPr>
      </w:pPr>
      <w:r w:rsidRPr="00A666A6">
        <w:rPr>
          <w:b/>
          <w:i/>
          <w:sz w:val="22"/>
          <w:szCs w:val="22"/>
        </w:rPr>
        <w:t xml:space="preserve">Совместно с компаниями Страховой Дом ВСК, SCCP и Visa запущен пилотный проект по мобильному POS-эквайрингу, в рамках которого страховые агенты СОАО «ВСК» в Москве и Московской области получили возможность принимать платежи клиентов по банковским картам, используя свой смартфон или планшет. </w:t>
      </w:r>
    </w:p>
    <w:p w:rsidR="00E95B8D" w:rsidRPr="00A666A6" w:rsidRDefault="00E95B8D" w:rsidP="003E2765">
      <w:pPr>
        <w:pStyle w:val="a7"/>
        <w:spacing w:after="0"/>
        <w:rPr>
          <w:b/>
          <w:i/>
          <w:sz w:val="22"/>
          <w:szCs w:val="22"/>
        </w:rPr>
      </w:pPr>
      <w:r w:rsidRPr="00A666A6">
        <w:rPr>
          <w:b/>
          <w:i/>
          <w:sz w:val="22"/>
          <w:szCs w:val="22"/>
        </w:rPr>
        <w:t>С 2013 года мобильное приложение Сбербанк ОнЛ@йн для смартфонов стало доступным на трех ведущих мобильных платформах: iOS, Android и Windows Phone.</w:t>
      </w:r>
    </w:p>
    <w:p w:rsidR="00E95B8D" w:rsidRPr="00A666A6" w:rsidRDefault="00E95B8D" w:rsidP="003E2765">
      <w:pPr>
        <w:pStyle w:val="a7"/>
        <w:spacing w:after="0"/>
        <w:rPr>
          <w:b/>
          <w:i/>
          <w:sz w:val="22"/>
          <w:szCs w:val="22"/>
        </w:rPr>
      </w:pPr>
      <w:r w:rsidRPr="00A666A6">
        <w:rPr>
          <w:b/>
          <w:i/>
          <w:sz w:val="22"/>
          <w:szCs w:val="22"/>
        </w:rPr>
        <w:t>В 2013 году был расширен перечень интернет-магазинов, поддерживающих оплату покупок с помощью интернет-банка Сбербанк ОнЛ@йн.</w:t>
      </w:r>
    </w:p>
    <w:p w:rsidR="00E95B8D" w:rsidRPr="00A666A6" w:rsidRDefault="00E95B8D" w:rsidP="003E2765">
      <w:pPr>
        <w:pStyle w:val="a7"/>
        <w:spacing w:after="0"/>
        <w:rPr>
          <w:b/>
          <w:i/>
          <w:sz w:val="22"/>
          <w:szCs w:val="22"/>
        </w:rPr>
      </w:pPr>
      <w:r w:rsidRPr="00A666A6">
        <w:rPr>
          <w:b/>
          <w:i/>
          <w:sz w:val="22"/>
          <w:szCs w:val="22"/>
        </w:rPr>
        <w:t>Для обеспечения надежности работы автоматизированных систем в условиях динамичного развития бизнеса и роста объемов операций в Банке открыта программа, направленная на гарантированное обеспечение требуемого уровня надежности всех ключевых автоматизированных систем. В рамках этой программы ведется реинжиниринг архитектуры ИТ-систем, позволяющий кардинально повысить масштабируемость систем.</w:t>
      </w:r>
    </w:p>
    <w:p w:rsidR="00E95B8D" w:rsidRPr="00A666A6" w:rsidRDefault="00E95B8D" w:rsidP="003E2765">
      <w:pPr>
        <w:pStyle w:val="a7"/>
        <w:spacing w:after="0"/>
        <w:rPr>
          <w:b/>
          <w:i/>
          <w:sz w:val="22"/>
          <w:szCs w:val="22"/>
        </w:rPr>
      </w:pPr>
      <w:r w:rsidRPr="00A666A6">
        <w:rPr>
          <w:b/>
          <w:i/>
          <w:sz w:val="22"/>
          <w:szCs w:val="22"/>
        </w:rPr>
        <w:t>В рамках программы стандартизации и интеграции ИТ-инфраструктуры дочерних банков выбрана целевая автоматизированная банковская система и определены  единые стандарты целевой ИТ-архитектуры Sberbank Europe.</w:t>
      </w:r>
    </w:p>
    <w:p w:rsidR="00E95B8D" w:rsidRPr="00A666A6" w:rsidRDefault="00E95B8D" w:rsidP="003E2765">
      <w:pPr>
        <w:pStyle w:val="a7"/>
        <w:spacing w:after="0"/>
        <w:rPr>
          <w:b/>
          <w:i/>
          <w:sz w:val="22"/>
          <w:szCs w:val="22"/>
        </w:rPr>
      </w:pPr>
      <w:r w:rsidRPr="00A666A6">
        <w:rPr>
          <w:b/>
          <w:i/>
          <w:sz w:val="22"/>
          <w:szCs w:val="22"/>
        </w:rPr>
        <w:t>В целях повышения эффективности инвестиций в информационные технологии достигнуты договоренности с ключевыми поставщиками ИТ-решений о снижении стоимости оборудования и переходе к новой модели взаимодействия с Банком – прямым поставкам оборудования. Общий эффект от мероприятий в 4 квартале 2013 года составил экономию более 5 млрд. рублей.</w:t>
      </w:r>
    </w:p>
    <w:p w:rsidR="00E95B8D" w:rsidRPr="00A666A6" w:rsidRDefault="00E95B8D" w:rsidP="003E2765">
      <w:pPr>
        <w:pStyle w:val="a7"/>
        <w:spacing w:after="0"/>
        <w:rPr>
          <w:b/>
          <w:i/>
          <w:sz w:val="22"/>
          <w:szCs w:val="22"/>
        </w:rPr>
      </w:pPr>
      <w:r w:rsidRPr="00A666A6">
        <w:rPr>
          <w:b/>
          <w:i/>
          <w:sz w:val="22"/>
          <w:szCs w:val="22"/>
        </w:rPr>
        <w:t>Важнейшим результатом 2013 года является утверждение Стратегии технологического развития Сбербанка до 2018 года. Миссия ИТ-служб по новой Стратегии заключается в поддержке Сбербанка в качестве эффективного и надежного поставщика традиционных банковских услуг и лидера по внедрению инновационных продуктов. Основными принципами новой ИТ Стратегии являются:</w:t>
      </w:r>
    </w:p>
    <w:p w:rsidR="00E95B8D" w:rsidRPr="00A666A6" w:rsidRDefault="00E95B8D" w:rsidP="003E2765">
      <w:pPr>
        <w:pStyle w:val="18"/>
        <w:spacing w:after="0"/>
        <w:ind w:left="0" w:firstLine="567"/>
        <w:rPr>
          <w:b/>
          <w:i/>
          <w:sz w:val="22"/>
          <w:szCs w:val="22"/>
        </w:rPr>
      </w:pPr>
      <w:r w:rsidRPr="00A666A6">
        <w:rPr>
          <w:b/>
          <w:i/>
          <w:sz w:val="22"/>
          <w:szCs w:val="22"/>
        </w:rPr>
        <w:t>промышленный подход к производству ИТ-услуг: создание фабрики разработки и эксплуатации ИТ-сервисов, обеспечивающей максимально эффективное и прозрачное использование инвестиций в развитие и поддержку технологий;</w:t>
      </w:r>
    </w:p>
    <w:p w:rsidR="00E95B8D" w:rsidRPr="00A666A6" w:rsidRDefault="00E95B8D" w:rsidP="003E2765">
      <w:pPr>
        <w:pStyle w:val="18"/>
        <w:spacing w:after="0"/>
        <w:ind w:left="0" w:firstLine="567"/>
        <w:rPr>
          <w:b/>
          <w:i/>
          <w:sz w:val="22"/>
          <w:szCs w:val="22"/>
        </w:rPr>
      </w:pPr>
      <w:r w:rsidRPr="00A666A6">
        <w:rPr>
          <w:b/>
          <w:i/>
          <w:sz w:val="22"/>
          <w:szCs w:val="22"/>
        </w:rPr>
        <w:t>максимальное упрощение ИТ-ландшафта;</w:t>
      </w:r>
    </w:p>
    <w:p w:rsidR="00E95B8D" w:rsidRPr="00A666A6" w:rsidRDefault="00E95B8D" w:rsidP="003E2765">
      <w:pPr>
        <w:pStyle w:val="18"/>
        <w:spacing w:after="0"/>
        <w:ind w:left="0" w:firstLine="567"/>
        <w:rPr>
          <w:b/>
          <w:i/>
          <w:sz w:val="22"/>
          <w:szCs w:val="22"/>
        </w:rPr>
      </w:pPr>
      <w:r w:rsidRPr="00A666A6">
        <w:rPr>
          <w:b/>
          <w:i/>
          <w:sz w:val="22"/>
          <w:szCs w:val="22"/>
        </w:rPr>
        <w:t xml:space="preserve">максимальная концентрация финансовых и людских ресурсов для решения наиболее приоритетных для Банка задач; </w:t>
      </w:r>
    </w:p>
    <w:p w:rsidR="00E95B8D" w:rsidRPr="00A666A6" w:rsidRDefault="00E95B8D" w:rsidP="003E2765">
      <w:pPr>
        <w:pStyle w:val="18"/>
        <w:spacing w:after="0"/>
        <w:ind w:left="0" w:firstLine="567"/>
        <w:rPr>
          <w:b/>
          <w:i/>
          <w:sz w:val="22"/>
          <w:szCs w:val="22"/>
        </w:rPr>
      </w:pPr>
      <w:r w:rsidRPr="00A666A6">
        <w:rPr>
          <w:b/>
          <w:i/>
          <w:sz w:val="22"/>
          <w:szCs w:val="22"/>
        </w:rPr>
        <w:t>привлечение, удержание и развитие ключевых ИТ-специалистов – главного источника технологических конкурентных преимуществ Банка.</w:t>
      </w:r>
    </w:p>
    <w:p w:rsidR="00E95B8D" w:rsidRPr="00A666A6" w:rsidRDefault="00E95B8D" w:rsidP="003E2765">
      <w:pPr>
        <w:pStyle w:val="Basic"/>
        <w:rPr>
          <w:b/>
          <w:i/>
        </w:rPr>
      </w:pPr>
    </w:p>
    <w:p w:rsidR="00E95B8D" w:rsidRPr="00A666A6" w:rsidRDefault="00E95B8D" w:rsidP="003E2765">
      <w:pPr>
        <w:pStyle w:val="Basic"/>
        <w:rPr>
          <w:b/>
          <w:i/>
        </w:rPr>
      </w:pPr>
      <w:r w:rsidRPr="00A666A6">
        <w:rPr>
          <w:b/>
          <w:i/>
        </w:rPr>
        <w:t>Общие затраты Банка на эти цели в 2013 году составили – 50,6 млрд. рублей</w:t>
      </w:r>
    </w:p>
    <w:p w:rsidR="00E95B8D" w:rsidRPr="00A666A6" w:rsidRDefault="00E95B8D" w:rsidP="003E2765">
      <w:pPr>
        <w:pStyle w:val="Basic"/>
        <w:rPr>
          <w:b/>
          <w:i/>
        </w:rPr>
      </w:pPr>
    </w:p>
    <w:p w:rsidR="00E95B8D" w:rsidRPr="00A666A6" w:rsidRDefault="00E95B8D" w:rsidP="009A6713">
      <w:pPr>
        <w:pStyle w:val="a0"/>
        <w:rPr>
          <w:b/>
          <w:i/>
          <w:sz w:val="22"/>
          <w:szCs w:val="22"/>
        </w:rPr>
      </w:pPr>
      <w:r w:rsidRPr="00A666A6">
        <w:rPr>
          <w:b/>
          <w:i/>
          <w:sz w:val="22"/>
          <w:szCs w:val="22"/>
        </w:rPr>
        <w:t xml:space="preserve">В 2014 году Банк приступил к реализации новой Стратегии технологического развития до 2018 года. </w:t>
      </w:r>
    </w:p>
    <w:p w:rsidR="00E95B8D" w:rsidRPr="00A666A6" w:rsidRDefault="00E95B8D" w:rsidP="009A6713">
      <w:pPr>
        <w:pStyle w:val="a0"/>
        <w:rPr>
          <w:b/>
          <w:i/>
          <w:sz w:val="22"/>
          <w:szCs w:val="22"/>
        </w:rPr>
      </w:pPr>
      <w:r w:rsidRPr="00A666A6">
        <w:rPr>
          <w:b/>
          <w:i/>
          <w:sz w:val="22"/>
          <w:szCs w:val="22"/>
        </w:rPr>
        <w:t xml:space="preserve">Основные фокусы преобразований в течение 2014 года: </w:t>
      </w:r>
    </w:p>
    <w:p w:rsidR="00E95B8D" w:rsidRPr="00A666A6" w:rsidRDefault="00E95B8D" w:rsidP="009A6713">
      <w:pPr>
        <w:pStyle w:val="18"/>
        <w:rPr>
          <w:b/>
          <w:i/>
          <w:sz w:val="22"/>
          <w:szCs w:val="22"/>
        </w:rPr>
      </w:pPr>
      <w:r w:rsidRPr="00A666A6">
        <w:rPr>
          <w:b/>
          <w:i/>
          <w:sz w:val="22"/>
          <w:szCs w:val="22"/>
        </w:rPr>
        <w:t xml:space="preserve">упрощение ИТ-ландшафта Банка; </w:t>
      </w:r>
    </w:p>
    <w:p w:rsidR="00E95B8D" w:rsidRPr="00A666A6" w:rsidRDefault="00E95B8D" w:rsidP="009A6713">
      <w:pPr>
        <w:pStyle w:val="18"/>
        <w:rPr>
          <w:b/>
          <w:i/>
          <w:sz w:val="22"/>
          <w:szCs w:val="22"/>
        </w:rPr>
      </w:pPr>
      <w:r w:rsidRPr="00A666A6">
        <w:rPr>
          <w:b/>
          <w:i/>
          <w:sz w:val="22"/>
          <w:szCs w:val="22"/>
        </w:rPr>
        <w:t>сокращение сроков вывода на рынок банковских продуктов, завершение работ по переводу 16 территориальных банков на централизованные системы;</w:t>
      </w:r>
    </w:p>
    <w:p w:rsidR="00E95B8D" w:rsidRPr="00A666A6" w:rsidRDefault="00E95B8D" w:rsidP="009A6713">
      <w:pPr>
        <w:pStyle w:val="18"/>
        <w:rPr>
          <w:b/>
          <w:i/>
          <w:sz w:val="22"/>
          <w:szCs w:val="22"/>
        </w:rPr>
      </w:pPr>
      <w:r w:rsidRPr="00A666A6">
        <w:rPr>
          <w:b/>
          <w:i/>
          <w:sz w:val="22"/>
          <w:szCs w:val="22"/>
        </w:rPr>
        <w:t>развитие технологий дистанционного банковского обслуживания;</w:t>
      </w:r>
    </w:p>
    <w:p w:rsidR="00E95B8D" w:rsidRPr="00A666A6" w:rsidRDefault="00E95B8D" w:rsidP="009A6713">
      <w:pPr>
        <w:pStyle w:val="18"/>
        <w:rPr>
          <w:b/>
          <w:i/>
          <w:sz w:val="22"/>
          <w:szCs w:val="22"/>
        </w:rPr>
      </w:pPr>
      <w:r w:rsidRPr="00A666A6">
        <w:rPr>
          <w:b/>
          <w:i/>
          <w:sz w:val="22"/>
          <w:szCs w:val="22"/>
        </w:rPr>
        <w:t>обеспечение надежности автоматизированных систем и необходимого для роста бизнеса запаса их производительности;</w:t>
      </w:r>
    </w:p>
    <w:p w:rsidR="00E95B8D" w:rsidRPr="00A666A6" w:rsidRDefault="00E95B8D" w:rsidP="009A6713">
      <w:pPr>
        <w:pStyle w:val="18"/>
        <w:rPr>
          <w:b/>
          <w:i/>
          <w:sz w:val="22"/>
          <w:szCs w:val="22"/>
        </w:rPr>
      </w:pPr>
      <w:r w:rsidRPr="00A666A6">
        <w:rPr>
          <w:b/>
          <w:i/>
          <w:sz w:val="22"/>
          <w:szCs w:val="22"/>
        </w:rPr>
        <w:t>оптимизация проектной деятельности, рост производительности проектов с ИТ-составляющей, кардинальное улучшение качества проектного управления.</w:t>
      </w:r>
    </w:p>
    <w:p w:rsidR="00E95B8D" w:rsidRPr="00A666A6" w:rsidRDefault="00E95B8D" w:rsidP="009A6713">
      <w:pPr>
        <w:pStyle w:val="a7"/>
        <w:spacing w:after="0"/>
        <w:rPr>
          <w:b/>
          <w:i/>
          <w:sz w:val="22"/>
          <w:szCs w:val="22"/>
        </w:rPr>
      </w:pPr>
      <w:r w:rsidRPr="00A666A6">
        <w:rPr>
          <w:b/>
          <w:i/>
          <w:sz w:val="22"/>
          <w:szCs w:val="22"/>
        </w:rPr>
        <w:t>В рамках стратегической программы «Создание единой централизованной ИТ-платформы Банка» в Московском, Центрально-Черноземном и Северном банках в промышленную эксплуатацию внедрена автоматизированная система по обслуживанию юридических лиц. Это важная веха на пути создания эффективной централизованной банковской платформы, которая позволит оптимизировать стоимость владения ИТ-ландшафтом Банка и повысить скорость внедрения новых продуктов и услуг.</w:t>
      </w:r>
    </w:p>
    <w:p w:rsidR="00E95B8D" w:rsidRPr="00A666A6" w:rsidRDefault="00E95B8D" w:rsidP="009A6713">
      <w:pPr>
        <w:pStyle w:val="a7"/>
        <w:spacing w:after="0"/>
        <w:rPr>
          <w:b/>
          <w:i/>
          <w:sz w:val="22"/>
          <w:szCs w:val="22"/>
        </w:rPr>
      </w:pPr>
      <w:r w:rsidRPr="00A666A6">
        <w:rPr>
          <w:b/>
          <w:i/>
          <w:sz w:val="22"/>
          <w:szCs w:val="22"/>
        </w:rPr>
        <w:t>Московский, Среднерусский, Северо-Кавказский и Центрально-Черноземный банки переведены на автоматизированную систему кредитования физических лиц.</w:t>
      </w:r>
    </w:p>
    <w:p w:rsidR="00E95B8D" w:rsidRPr="00A666A6" w:rsidRDefault="00E95B8D" w:rsidP="009A6713">
      <w:pPr>
        <w:pStyle w:val="a7"/>
        <w:spacing w:after="0"/>
        <w:rPr>
          <w:b/>
          <w:i/>
          <w:sz w:val="22"/>
          <w:szCs w:val="22"/>
        </w:rPr>
      </w:pPr>
      <w:r w:rsidRPr="00A666A6">
        <w:rPr>
          <w:b/>
          <w:i/>
          <w:sz w:val="22"/>
          <w:szCs w:val="22"/>
        </w:rPr>
        <w:t>Семь территориальных банков переведены на систему «Единый центр обработки депозитов». В рамках услуги «Зеленая улица» клиенты могут совершать операции по вкладам независимо от точки открытия вклада внутри любого территориального банка, а также на обеих территориях Московского и Среднерусского банков.</w:t>
      </w:r>
    </w:p>
    <w:p w:rsidR="00E95B8D" w:rsidRPr="00A666A6" w:rsidRDefault="00E95B8D" w:rsidP="009A6713">
      <w:pPr>
        <w:pStyle w:val="a7"/>
        <w:spacing w:after="0"/>
        <w:rPr>
          <w:b/>
          <w:i/>
          <w:sz w:val="22"/>
          <w:szCs w:val="22"/>
        </w:rPr>
      </w:pPr>
      <w:r w:rsidRPr="00A666A6">
        <w:rPr>
          <w:b/>
          <w:i/>
          <w:sz w:val="22"/>
          <w:szCs w:val="22"/>
        </w:rPr>
        <w:t>92 тысячи поставщиков услуг подключены к приему биллинговых платежей в системе «Единый платежный сервис». Оплата в пользу всех поставщиков стала доступна через интернет-банк в 16 банках,  сеть ВСП в 9 банках, устройства самообслуживания в 1 банке.</w:t>
      </w:r>
    </w:p>
    <w:p w:rsidR="00E95B8D" w:rsidRPr="00A666A6" w:rsidRDefault="00E95B8D" w:rsidP="009A6713">
      <w:pPr>
        <w:pStyle w:val="a7"/>
        <w:spacing w:after="0"/>
        <w:rPr>
          <w:b/>
          <w:i/>
          <w:sz w:val="22"/>
          <w:szCs w:val="22"/>
        </w:rPr>
      </w:pPr>
      <w:r w:rsidRPr="00A666A6">
        <w:rPr>
          <w:b/>
          <w:i/>
          <w:sz w:val="22"/>
          <w:szCs w:val="22"/>
        </w:rPr>
        <w:t xml:space="preserve">В рамках программы централизации достигнуто сокращение расходов на ИТ за счет экономии затрат на оборудование (серверы и системы хранения данных) и на помещения дата-центров в территориальных банках, экономии выгод от внедрений АС и системного прикладного программного обеспечения, развития систем силами сотрудников ЗАО «Сбербанк – Технологии», разработки и поддержки целевых систем – более 2,5 млрд руб. </w:t>
      </w:r>
    </w:p>
    <w:p w:rsidR="00E95B8D" w:rsidRPr="00A666A6" w:rsidRDefault="00E95B8D" w:rsidP="009A6713">
      <w:pPr>
        <w:pStyle w:val="a7"/>
        <w:spacing w:after="0"/>
        <w:rPr>
          <w:b/>
          <w:i/>
          <w:sz w:val="22"/>
          <w:szCs w:val="22"/>
          <w:lang w:eastAsia="en-US"/>
        </w:rPr>
      </w:pPr>
      <w:r w:rsidRPr="00A666A6">
        <w:rPr>
          <w:b/>
          <w:i/>
          <w:sz w:val="22"/>
          <w:szCs w:val="22"/>
          <w:lang w:eastAsia="en-US"/>
        </w:rPr>
        <w:t xml:space="preserve">Сбербанк открыл новую стратегическую программу «Создание Платформы поддержки развития бизнеса (18+)», в рамках которой инновационные технологии </w:t>
      </w:r>
      <w:r w:rsidRPr="00A666A6">
        <w:rPr>
          <w:b/>
          <w:i/>
          <w:sz w:val="22"/>
          <w:szCs w:val="22"/>
        </w:rPr>
        <w:t xml:space="preserve">будут </w:t>
      </w:r>
      <w:r w:rsidRPr="00A666A6">
        <w:rPr>
          <w:b/>
          <w:i/>
          <w:sz w:val="22"/>
          <w:szCs w:val="22"/>
          <w:lang w:eastAsia="en-US"/>
        </w:rPr>
        <w:t>повыш</w:t>
      </w:r>
      <w:r w:rsidRPr="00A666A6">
        <w:rPr>
          <w:b/>
          <w:i/>
          <w:sz w:val="22"/>
          <w:szCs w:val="22"/>
        </w:rPr>
        <w:t>ать</w:t>
      </w:r>
      <w:r w:rsidRPr="00A666A6">
        <w:rPr>
          <w:b/>
          <w:i/>
          <w:sz w:val="22"/>
          <w:szCs w:val="22"/>
          <w:lang w:eastAsia="en-US"/>
        </w:rPr>
        <w:t xml:space="preserve"> производительност</w:t>
      </w:r>
      <w:r w:rsidRPr="00A666A6">
        <w:rPr>
          <w:b/>
          <w:i/>
          <w:sz w:val="22"/>
          <w:szCs w:val="22"/>
        </w:rPr>
        <w:t>ь</w:t>
      </w:r>
      <w:r w:rsidRPr="00A666A6">
        <w:rPr>
          <w:b/>
          <w:i/>
          <w:sz w:val="22"/>
          <w:szCs w:val="22"/>
          <w:lang w:eastAsia="en-US"/>
        </w:rPr>
        <w:t>, сниж</w:t>
      </w:r>
      <w:r w:rsidRPr="00A666A6">
        <w:rPr>
          <w:b/>
          <w:i/>
          <w:sz w:val="22"/>
          <w:szCs w:val="22"/>
        </w:rPr>
        <w:t>ать</w:t>
      </w:r>
      <w:r w:rsidRPr="00A666A6">
        <w:rPr>
          <w:b/>
          <w:i/>
          <w:sz w:val="22"/>
          <w:szCs w:val="22"/>
          <w:lang w:eastAsia="en-US"/>
        </w:rPr>
        <w:t xml:space="preserve"> совокупн</w:t>
      </w:r>
      <w:r w:rsidRPr="00A666A6">
        <w:rPr>
          <w:b/>
          <w:i/>
          <w:sz w:val="22"/>
          <w:szCs w:val="22"/>
        </w:rPr>
        <w:t>ую</w:t>
      </w:r>
      <w:r w:rsidRPr="00A666A6">
        <w:rPr>
          <w:b/>
          <w:i/>
          <w:sz w:val="22"/>
          <w:szCs w:val="22"/>
          <w:lang w:eastAsia="en-US"/>
        </w:rPr>
        <w:t xml:space="preserve"> стоимост</w:t>
      </w:r>
      <w:r w:rsidRPr="00A666A6">
        <w:rPr>
          <w:b/>
          <w:i/>
          <w:sz w:val="22"/>
          <w:szCs w:val="22"/>
        </w:rPr>
        <w:t>ь</w:t>
      </w:r>
      <w:r w:rsidRPr="00A666A6">
        <w:rPr>
          <w:b/>
          <w:i/>
          <w:sz w:val="22"/>
          <w:szCs w:val="22"/>
          <w:lang w:eastAsia="en-US"/>
        </w:rPr>
        <w:t xml:space="preserve"> владения ИТ-инфраструктурой Группы, сокращ</w:t>
      </w:r>
      <w:r w:rsidRPr="00A666A6">
        <w:rPr>
          <w:b/>
          <w:i/>
          <w:sz w:val="22"/>
          <w:szCs w:val="22"/>
        </w:rPr>
        <w:t>ать</w:t>
      </w:r>
      <w:r w:rsidRPr="00A666A6">
        <w:rPr>
          <w:b/>
          <w:i/>
          <w:sz w:val="22"/>
          <w:szCs w:val="22"/>
          <w:lang w:eastAsia="en-US"/>
        </w:rPr>
        <w:t xml:space="preserve"> срок запуска новых продуктов.</w:t>
      </w:r>
    </w:p>
    <w:p w:rsidR="00E95B8D" w:rsidRPr="00A666A6" w:rsidRDefault="00E95B8D" w:rsidP="009A6713">
      <w:pPr>
        <w:pStyle w:val="a7"/>
        <w:rPr>
          <w:b/>
          <w:i/>
          <w:sz w:val="22"/>
          <w:szCs w:val="22"/>
        </w:rPr>
      </w:pPr>
      <w:r w:rsidRPr="00A666A6">
        <w:rPr>
          <w:rStyle w:val="a"/>
          <w:b/>
          <w:i/>
          <w:sz w:val="22"/>
          <w:szCs w:val="22"/>
        </w:rPr>
        <w:t>В 2014 году и Сбербанк, и Группа активно работали в этих направлениях, несмотря на влияние изменившихся внешних обстоятельств и ряд других трудностей:</w:t>
      </w:r>
    </w:p>
    <w:p w:rsidR="00E95B8D" w:rsidRPr="00A666A6" w:rsidRDefault="00E95B8D" w:rsidP="009A6713">
      <w:pPr>
        <w:pStyle w:val="18"/>
        <w:rPr>
          <w:b/>
          <w:i/>
          <w:sz w:val="22"/>
          <w:szCs w:val="22"/>
        </w:rPr>
      </w:pPr>
      <w:r w:rsidRPr="00A666A6">
        <w:rPr>
          <w:b/>
          <w:i/>
          <w:sz w:val="22"/>
          <w:szCs w:val="22"/>
        </w:rPr>
        <w:t>В 2014 году Сбербанк провел большую работу в части повышения надежности автоматизированных систем. По сравнению с 2013 годом на 20% сокращены простои критичных систем из-за инцидентов, более чем в 2 раза сокращены перерывы критичных систем из-за проведения технологических работ, обеспечен необходимый для роста бизнеса запас производительности систем.</w:t>
      </w:r>
    </w:p>
    <w:p w:rsidR="00E95B8D" w:rsidRPr="00A666A6" w:rsidRDefault="00E95B8D" w:rsidP="009A6713">
      <w:pPr>
        <w:pStyle w:val="18"/>
        <w:rPr>
          <w:b/>
          <w:i/>
          <w:sz w:val="22"/>
          <w:szCs w:val="22"/>
        </w:rPr>
      </w:pPr>
      <w:r w:rsidRPr="00A666A6">
        <w:rPr>
          <w:b/>
          <w:i/>
          <w:sz w:val="22"/>
          <w:szCs w:val="22"/>
        </w:rPr>
        <w:t>Ключевые системы работали в условиях постоянно возрастающей нагрузки. Так, за 2014 год количество транзакций в Сбербанк ОнЛ@йн возросло в 2,5 раза, что связано и с  развитием функциональности систем, и с увеличением клиентской базы. В условиях повышенной нагрузки Банк выполнил цели по повышению надежности систем благодаря программе «Надежность 99,99»: реализованы специальные технологии резервирования и оптимизации, сделан фокус на проактивной работе ИТ-служб с операционными рисками.</w:t>
      </w:r>
    </w:p>
    <w:p w:rsidR="00E95B8D" w:rsidRPr="00A666A6" w:rsidRDefault="00E95B8D" w:rsidP="009A6713">
      <w:pPr>
        <w:pStyle w:val="18"/>
        <w:rPr>
          <w:b/>
          <w:i/>
          <w:sz w:val="22"/>
          <w:szCs w:val="22"/>
        </w:rPr>
      </w:pPr>
      <w:r w:rsidRPr="00A666A6">
        <w:rPr>
          <w:b/>
          <w:i/>
          <w:sz w:val="22"/>
          <w:szCs w:val="22"/>
        </w:rPr>
        <w:t>В середине декабря произошел резкий рост нагрузки на все системы Банка в связи с нестабильной финансовой ситуацией и информационной атакой на Сбербанк. Все системы отработали стабильно.</w:t>
      </w:r>
    </w:p>
    <w:p w:rsidR="00E95B8D" w:rsidRPr="00A666A6" w:rsidRDefault="00E95B8D" w:rsidP="009A6713">
      <w:pPr>
        <w:pStyle w:val="18"/>
        <w:rPr>
          <w:b/>
          <w:i/>
          <w:sz w:val="22"/>
          <w:szCs w:val="22"/>
        </w:rPr>
      </w:pPr>
      <w:r w:rsidRPr="00A666A6">
        <w:rPr>
          <w:b/>
          <w:i/>
          <w:sz w:val="22"/>
          <w:szCs w:val="22"/>
        </w:rPr>
        <w:t>Существенно увеличилась частота и мощность DDoS-атак</w:t>
      </w:r>
      <w:r w:rsidRPr="00A666A6">
        <w:rPr>
          <w:b/>
          <w:i/>
          <w:sz w:val="22"/>
          <w:szCs w:val="22"/>
        </w:rPr>
        <w:footnoteReference w:id="13"/>
      </w:r>
      <w:r w:rsidRPr="00A666A6">
        <w:rPr>
          <w:b/>
          <w:i/>
          <w:sz w:val="22"/>
          <w:szCs w:val="22"/>
        </w:rPr>
        <w:t xml:space="preserve"> на интернет-сервисы Банка (в 2014 году зафиксировано 42 таких атак). Благодаря мерам в рамках Программы «Надежность 99,99»  атаки не оказали значимого влияния на клиентские сервисы. Запас прочности системы Сбербанка в разы превышает текущие мощности DDoS-атак, зафиксированных в российском интернете.</w:t>
      </w:r>
    </w:p>
    <w:p w:rsidR="00E95B8D" w:rsidRPr="00A666A6" w:rsidRDefault="00E95B8D" w:rsidP="009A6713">
      <w:pPr>
        <w:pStyle w:val="a7"/>
        <w:spacing w:after="0"/>
        <w:rPr>
          <w:b/>
          <w:i/>
          <w:sz w:val="22"/>
          <w:szCs w:val="22"/>
        </w:rPr>
      </w:pPr>
      <w:r w:rsidRPr="00A666A6">
        <w:rPr>
          <w:b/>
          <w:i/>
          <w:sz w:val="22"/>
          <w:szCs w:val="22"/>
        </w:rPr>
        <w:t xml:space="preserve">В 2014 году огромный шаг сделан в улучшении услуг Сбербанк ОнЛ@йн и Мобильный банк для разных платформ, расширены возможности терминалов самообслуживания. </w:t>
      </w:r>
    </w:p>
    <w:p w:rsidR="00E95B8D" w:rsidRPr="00A666A6" w:rsidRDefault="00E95B8D" w:rsidP="009A6713">
      <w:pPr>
        <w:pStyle w:val="a7"/>
        <w:spacing w:after="0"/>
        <w:rPr>
          <w:b/>
          <w:i/>
          <w:sz w:val="22"/>
          <w:szCs w:val="22"/>
        </w:rPr>
      </w:pPr>
      <w:r w:rsidRPr="00A666A6">
        <w:rPr>
          <w:b/>
          <w:i/>
          <w:sz w:val="22"/>
          <w:szCs w:val="22"/>
        </w:rPr>
        <w:t xml:space="preserve">Банк запустил приложение для социальных сетей «Одноклассники» и «ВКонтакте», в котором клиенты могут делать денежные переводы со своей карты на карту Сбербанка по номеру телефона, оплачивать мобильную связь, не выходя из личного кабинета в сети. </w:t>
      </w:r>
    </w:p>
    <w:p w:rsidR="00E95B8D" w:rsidRPr="00A666A6" w:rsidRDefault="00E95B8D" w:rsidP="009A6713">
      <w:pPr>
        <w:pStyle w:val="a7"/>
        <w:spacing w:after="0"/>
        <w:rPr>
          <w:b/>
          <w:i/>
          <w:sz w:val="22"/>
          <w:szCs w:val="22"/>
        </w:rPr>
      </w:pPr>
      <w:r w:rsidRPr="00A666A6">
        <w:rPr>
          <w:b/>
          <w:i/>
          <w:sz w:val="22"/>
          <w:szCs w:val="22"/>
        </w:rPr>
        <w:tab/>
        <w:t xml:space="preserve">В отчетном году успешно проведены работы по организации и сопровождению платежной инфраструктуры на Олимпийских играх в Сочи. </w:t>
      </w:r>
    </w:p>
    <w:p w:rsidR="00E95B8D" w:rsidRPr="00A666A6" w:rsidRDefault="00E95B8D" w:rsidP="009A6713">
      <w:pPr>
        <w:pStyle w:val="a7"/>
        <w:spacing w:after="0"/>
        <w:rPr>
          <w:b/>
          <w:i/>
          <w:sz w:val="22"/>
          <w:szCs w:val="22"/>
        </w:rPr>
      </w:pPr>
      <w:r w:rsidRPr="00A666A6">
        <w:rPr>
          <w:b/>
          <w:i/>
          <w:sz w:val="22"/>
          <w:szCs w:val="22"/>
        </w:rPr>
        <w:t>Создана  крупнейшая в Европе платформа CRM</w:t>
      </w:r>
      <w:r w:rsidRPr="00A666A6">
        <w:rPr>
          <w:rStyle w:val="FootnoteReference"/>
          <w:rFonts w:cs="Arial"/>
          <w:b/>
          <w:i/>
          <w:sz w:val="22"/>
          <w:szCs w:val="22"/>
        </w:rPr>
        <w:footnoteReference w:id="14"/>
      </w:r>
      <w:r w:rsidRPr="00A666A6">
        <w:rPr>
          <w:b/>
          <w:i/>
          <w:sz w:val="22"/>
          <w:szCs w:val="22"/>
        </w:rPr>
        <w:t xml:space="preserve"> по количеству продуктов и пользователей.</w:t>
      </w:r>
    </w:p>
    <w:p w:rsidR="00E95B8D" w:rsidRPr="00A666A6" w:rsidRDefault="00E95B8D" w:rsidP="009A6713">
      <w:pPr>
        <w:pStyle w:val="a7"/>
        <w:spacing w:after="0"/>
        <w:rPr>
          <w:b/>
          <w:i/>
          <w:sz w:val="22"/>
          <w:szCs w:val="22"/>
        </w:rPr>
      </w:pPr>
      <w:r w:rsidRPr="00A666A6">
        <w:rPr>
          <w:b/>
          <w:i/>
          <w:sz w:val="22"/>
          <w:szCs w:val="22"/>
        </w:rPr>
        <w:t>Успешно запущена в промышленную эксплуатацию автоматизированная система управления персоналом в 11 территориальных банках. Тем самым завершено самое масштабное в России внедрение централизованной системы на платформе SAP.</w:t>
      </w:r>
    </w:p>
    <w:p w:rsidR="00E95B8D" w:rsidRPr="00A666A6" w:rsidRDefault="00E95B8D" w:rsidP="009A6713">
      <w:pPr>
        <w:pStyle w:val="a7"/>
        <w:rPr>
          <w:b/>
          <w:i/>
          <w:sz w:val="22"/>
          <w:szCs w:val="22"/>
        </w:rPr>
      </w:pPr>
      <w:r w:rsidRPr="00A666A6">
        <w:rPr>
          <w:b/>
          <w:i/>
          <w:sz w:val="22"/>
          <w:szCs w:val="22"/>
        </w:rPr>
        <w:t>Эти и другие достижения позволили Сбербанку получить признание на международной арене:</w:t>
      </w:r>
    </w:p>
    <w:p w:rsidR="00E95B8D" w:rsidRPr="00A666A6" w:rsidRDefault="00E95B8D" w:rsidP="009A6713">
      <w:pPr>
        <w:pStyle w:val="18"/>
        <w:rPr>
          <w:b/>
          <w:i/>
          <w:sz w:val="22"/>
          <w:szCs w:val="22"/>
        </w:rPr>
      </w:pPr>
      <w:r w:rsidRPr="00A666A6">
        <w:rPr>
          <w:b/>
          <w:i/>
          <w:sz w:val="22"/>
          <w:szCs w:val="22"/>
        </w:rPr>
        <w:t xml:space="preserve">по версии журнала Global Finance Сбербанк ОнЛ@йн признан лучшим розничным интернет-банком как в России, так и в Центральной и Восточной Европе в 2014 году; </w:t>
      </w:r>
    </w:p>
    <w:p w:rsidR="00E95B8D" w:rsidRPr="00A666A6" w:rsidRDefault="00E95B8D" w:rsidP="009A6713">
      <w:pPr>
        <w:pStyle w:val="18"/>
        <w:rPr>
          <w:b/>
          <w:i/>
          <w:sz w:val="22"/>
          <w:szCs w:val="22"/>
        </w:rPr>
      </w:pPr>
      <w:r w:rsidRPr="00A666A6">
        <w:rPr>
          <w:b/>
          <w:i/>
          <w:sz w:val="22"/>
          <w:szCs w:val="22"/>
        </w:rPr>
        <w:t>Сбербанк удостоен награды «Special Achievement in GIS» за используемые геоинформационные технологии;</w:t>
      </w:r>
    </w:p>
    <w:p w:rsidR="00E95B8D" w:rsidRPr="00A666A6" w:rsidRDefault="00E95B8D" w:rsidP="009A6713">
      <w:pPr>
        <w:pStyle w:val="18"/>
        <w:rPr>
          <w:b/>
          <w:i/>
        </w:rPr>
      </w:pPr>
      <w:r w:rsidRPr="00A666A6">
        <w:rPr>
          <w:b/>
          <w:i/>
          <w:sz w:val="22"/>
          <w:szCs w:val="22"/>
        </w:rPr>
        <w:t>карьерный портал Сбербанка вошел в рейтинг лучших сайтов крупнейших мировых корпораций, составленный Bowen Craggs  &amp; Co совместно с Financial Times, опередив такие компании, как Citigroup, Toyota, Apple, Samsung Electronics, Bank of America, AT&amp;T, ExxonMobil и многие другие.</w:t>
      </w:r>
    </w:p>
    <w:tbl>
      <w:tblPr>
        <w:tblW w:w="0" w:type="auto"/>
        <w:tblLook w:val="01E0" w:firstRow="1" w:lastRow="1" w:firstColumn="1" w:lastColumn="1" w:noHBand="0" w:noVBand="0"/>
      </w:tblPr>
      <w:tblGrid>
        <w:gridCol w:w="9230"/>
      </w:tblGrid>
      <w:tr w:rsidR="00E95B8D" w:rsidRPr="00A666A6" w:rsidTr="00A77003">
        <w:tc>
          <w:tcPr>
            <w:tcW w:w="9230" w:type="dxa"/>
          </w:tcPr>
          <w:p w:rsidR="00E95B8D" w:rsidRPr="00A666A6" w:rsidRDefault="00E95B8D" w:rsidP="00A77003">
            <w:pPr>
              <w:pStyle w:val="-"/>
              <w:numPr>
                <w:ilvl w:val="0"/>
                <w:numId w:val="0"/>
              </w:numPr>
              <w:spacing w:after="0"/>
              <w:ind w:firstLine="567"/>
              <w:rPr>
                <w:b/>
                <w:i/>
                <w:sz w:val="22"/>
                <w:szCs w:val="22"/>
              </w:rPr>
            </w:pPr>
            <w:r w:rsidRPr="00A666A6">
              <w:rPr>
                <w:b/>
                <w:i/>
                <w:sz w:val="22"/>
                <w:szCs w:val="22"/>
              </w:rPr>
              <w:t>Общие затраты Банка на эти цели в 2014 году составили –  65,5 млрд. рублей.</w:t>
            </w:r>
          </w:p>
          <w:p w:rsidR="00E95B8D" w:rsidRPr="00A666A6" w:rsidRDefault="00E95B8D" w:rsidP="00A77003">
            <w:pPr>
              <w:pStyle w:val="-"/>
              <w:numPr>
                <w:ilvl w:val="0"/>
                <w:numId w:val="0"/>
              </w:numPr>
              <w:ind w:left="709"/>
              <w:rPr>
                <w:b/>
                <w:i/>
              </w:rPr>
            </w:pPr>
          </w:p>
        </w:tc>
      </w:tr>
    </w:tbl>
    <w:p w:rsidR="00E95B8D" w:rsidRPr="00A666A6" w:rsidRDefault="00E95B8D" w:rsidP="003E2765">
      <w:pPr>
        <w:pStyle w:val="Basic"/>
      </w:pPr>
    </w:p>
    <w:p w:rsidR="00E95B8D" w:rsidRPr="00A666A6" w:rsidRDefault="00E95B8D" w:rsidP="00BD52E9">
      <w:pPr>
        <w:pStyle w:val="Basic"/>
      </w:pPr>
      <w:r w:rsidRPr="00A666A6">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E95B8D" w:rsidRPr="00A666A6" w:rsidRDefault="00E95B8D" w:rsidP="00BD52E9">
      <w:pPr>
        <w:pStyle w:val="Basic"/>
      </w:pPr>
      <w:r w:rsidRPr="00A666A6">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E95B8D" w:rsidRPr="00A666A6" w:rsidRDefault="00E95B8D">
      <w:pPr>
        <w:widowControl w:val="0"/>
        <w:autoSpaceDE w:val="0"/>
        <w:autoSpaceDN w:val="0"/>
        <w:adjustRightInd w:val="0"/>
        <w:jc w:val="both"/>
        <w:rPr>
          <w:rFonts w:cs="Calibri"/>
        </w:rPr>
      </w:pPr>
    </w:p>
    <w:p w:rsidR="00E95B8D" w:rsidRPr="00A666A6" w:rsidRDefault="00E95B8D" w:rsidP="00883D1C">
      <w:pPr>
        <w:autoSpaceDE w:val="0"/>
        <w:autoSpaceDN w:val="0"/>
        <w:ind w:firstLine="540"/>
        <w:jc w:val="both"/>
      </w:pPr>
    </w:p>
    <w:p w:rsidR="00E95B8D" w:rsidRPr="00A666A6" w:rsidRDefault="00E95B8D" w:rsidP="00883D1C">
      <w:pPr>
        <w:ind w:firstLine="426"/>
        <w:jc w:val="both"/>
        <w:rPr>
          <w:b/>
          <w:bCs/>
          <w:i/>
          <w:iCs/>
        </w:rPr>
      </w:pPr>
      <w:r w:rsidRPr="00A666A6">
        <w:rPr>
          <w:b/>
          <w:bCs/>
          <w:i/>
          <w:iCs/>
        </w:rPr>
        <w:t>Сбербанк на постоянной основе проводит работу по закреплению прав на разработанные и используемые результаты интеллектуальной деятельности и приравненные к ним средства индивидуализации юридических лиц, товаров, работ и услуг, далее также «Объекты интеллектуальной собственности (ОИС)».</w:t>
      </w:r>
    </w:p>
    <w:p w:rsidR="00E95B8D" w:rsidRPr="00A666A6" w:rsidRDefault="00E95B8D" w:rsidP="00883D1C">
      <w:pPr>
        <w:ind w:firstLine="426"/>
        <w:jc w:val="both"/>
        <w:rPr>
          <w:b/>
          <w:bCs/>
          <w:i/>
          <w:iCs/>
        </w:rPr>
      </w:pPr>
    </w:p>
    <w:p w:rsidR="00E95B8D" w:rsidRPr="00A666A6" w:rsidRDefault="00E95B8D" w:rsidP="00883D1C">
      <w:pPr>
        <w:ind w:firstLine="426"/>
        <w:jc w:val="both"/>
        <w:rPr>
          <w:b/>
          <w:bCs/>
          <w:i/>
          <w:iCs/>
        </w:rPr>
      </w:pPr>
      <w:r w:rsidRPr="00A666A6">
        <w:rPr>
          <w:b/>
          <w:bCs/>
          <w:i/>
          <w:iCs/>
        </w:rPr>
        <w:t xml:space="preserve">Среди объектов интеллектуальной собственности, подлежащих государственной регистрации,  Сбербанк, по состоянию на 01 июля 2015г.,  является правообладателем порядка 150-ти товарных знаков.  В основе работы Сбербанка с товарными знаками заложен принцип </w:t>
      </w:r>
      <w:r w:rsidRPr="00A666A6">
        <w:rPr>
          <w:b/>
          <w:bCs/>
          <w:i/>
          <w:iCs/>
          <w:u w:val="single"/>
        </w:rPr>
        <w:t>консолидации объектов интеллектуальной собственности</w:t>
      </w:r>
      <w:r w:rsidRPr="00A666A6">
        <w:rPr>
          <w:b/>
          <w:bCs/>
          <w:i/>
          <w:iCs/>
        </w:rPr>
        <w:t xml:space="preserve">, применяемый в отношении дочерних и зависимых обществ, входящих в Группу Сбербанк. Указанный принцип реализуется, в частности,  в политике закрепления (регистрации) всех товарных знаков с использованием символики и наименования «Сбербанк» на имя материнской компании.  Правоотношения с дочерними и зависимыми обществами по  использованию  товарных знаков серии «Сбербанк» строится на основании соответствующих лицензионных договоров, что позволяет осуществлять и обеспечивать надлежащий уровень контроля, мониторинга и защиты товарных знаков Сбербанка. </w:t>
      </w:r>
    </w:p>
    <w:p w:rsidR="00E95B8D" w:rsidRPr="00A666A6" w:rsidRDefault="00E95B8D" w:rsidP="00883D1C">
      <w:pPr>
        <w:ind w:firstLine="426"/>
        <w:jc w:val="both"/>
        <w:rPr>
          <w:b/>
          <w:bCs/>
          <w:i/>
          <w:iCs/>
        </w:rPr>
      </w:pPr>
    </w:p>
    <w:p w:rsidR="00E95B8D" w:rsidRPr="00A666A6" w:rsidRDefault="00E95B8D" w:rsidP="00883D1C">
      <w:pPr>
        <w:ind w:firstLine="426"/>
        <w:jc w:val="both"/>
        <w:rPr>
          <w:b/>
          <w:bCs/>
          <w:i/>
          <w:iCs/>
        </w:rPr>
      </w:pPr>
      <w:r w:rsidRPr="00A666A6">
        <w:rPr>
          <w:b/>
          <w:bCs/>
          <w:i/>
          <w:iCs/>
        </w:rPr>
        <w:t>Закрепление и защита прав на товарные знаки Сбербанка проводится как на локальном (национальном), так и на международном уровне. Товарные знаки серии «Сбербанк» защищены  на территории  порядка 18-ти зарубежных стран.</w:t>
      </w:r>
    </w:p>
    <w:p w:rsidR="00E95B8D" w:rsidRPr="00A666A6" w:rsidRDefault="00E95B8D" w:rsidP="00883D1C">
      <w:pPr>
        <w:autoSpaceDE w:val="0"/>
        <w:autoSpaceDN w:val="0"/>
        <w:ind w:firstLine="540"/>
        <w:jc w:val="both"/>
      </w:pPr>
    </w:p>
    <w:p w:rsidR="00E95B8D" w:rsidRPr="00A666A6" w:rsidRDefault="00E95B8D" w:rsidP="003A1D17">
      <w:pPr>
        <w:widowControl w:val="0"/>
        <w:autoSpaceDE w:val="0"/>
        <w:autoSpaceDN w:val="0"/>
        <w:adjustRightInd w:val="0"/>
        <w:ind w:firstLine="400"/>
        <w:jc w:val="both"/>
        <w:rPr>
          <w:rFonts w:cs="Calibri"/>
        </w:rPr>
      </w:pPr>
      <w:r w:rsidRPr="00A666A6">
        <w:rPr>
          <w:b/>
          <w:bCs/>
          <w:i/>
          <w:iCs/>
        </w:rPr>
        <w:t xml:space="preserve">По состоянию на последнюю отчетную дату на балансе Сбербанка в качестве нематериальных активов  стоит около 3400 объектов интеллектуальной собственности. </w:t>
      </w:r>
    </w:p>
    <w:p w:rsidR="00E95B8D" w:rsidRPr="00A666A6" w:rsidRDefault="00E95B8D" w:rsidP="00883D1C">
      <w:pPr>
        <w:autoSpaceDE w:val="0"/>
        <w:autoSpaceDN w:val="0"/>
        <w:ind w:firstLine="540"/>
        <w:jc w:val="both"/>
      </w:pPr>
    </w:p>
    <w:p w:rsidR="00E95B8D" w:rsidRPr="00A666A6" w:rsidRDefault="00E95B8D" w:rsidP="00883D1C">
      <w:pPr>
        <w:autoSpaceDE w:val="0"/>
        <w:autoSpaceDN w:val="0"/>
        <w:ind w:firstLine="540"/>
        <w:jc w:val="both"/>
        <w:rPr>
          <w:b/>
          <w:i/>
        </w:rPr>
      </w:pPr>
      <w:r w:rsidRPr="00A666A6">
        <w:rPr>
          <w:b/>
          <w:i/>
          <w:u w:val="single"/>
        </w:rPr>
        <w:t>Сведения об основных российских товарных знаках</w:t>
      </w:r>
      <w:r w:rsidRPr="00A666A6">
        <w:rPr>
          <w:b/>
          <w:i/>
        </w:rPr>
        <w:t xml:space="preserve">: </w:t>
      </w:r>
    </w:p>
    <w:p w:rsidR="00E95B8D" w:rsidRPr="00A666A6" w:rsidRDefault="00E95B8D" w:rsidP="00883D1C">
      <w:pPr>
        <w:autoSpaceDE w:val="0"/>
        <w:autoSpaceDN w:val="0"/>
        <w:ind w:firstLine="540"/>
        <w:jc w:val="both"/>
      </w:pPr>
    </w:p>
    <w:tbl>
      <w:tblPr>
        <w:tblW w:w="9781" w:type="dxa"/>
        <w:tblInd w:w="392" w:type="dxa"/>
        <w:tblLayout w:type="fixed"/>
        <w:tblCellMar>
          <w:left w:w="0" w:type="dxa"/>
          <w:right w:w="0" w:type="dxa"/>
        </w:tblCellMar>
        <w:tblLook w:val="00A0" w:firstRow="1" w:lastRow="0" w:firstColumn="1" w:lastColumn="0" w:noHBand="0" w:noVBand="0"/>
      </w:tblPr>
      <w:tblGrid>
        <w:gridCol w:w="506"/>
        <w:gridCol w:w="4313"/>
        <w:gridCol w:w="2090"/>
        <w:gridCol w:w="1343"/>
        <w:gridCol w:w="1529"/>
      </w:tblGrid>
      <w:tr w:rsidR="00E95B8D" w:rsidRPr="00A666A6" w:rsidTr="00252B85">
        <w:trPr>
          <w:trHeight w:val="315"/>
        </w:trPr>
        <w:tc>
          <w:tcPr>
            <w:tcW w:w="506" w:type="dxa"/>
            <w:tcBorders>
              <w:top w:val="single" w:sz="8" w:space="0" w:color="auto"/>
              <w:left w:val="single" w:sz="8" w:space="0" w:color="auto"/>
              <w:bottom w:val="nil"/>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rFonts w:ascii="Calibri" w:hAnsi="Calibri"/>
                <w:b/>
              </w:rPr>
            </w:pPr>
            <w:r w:rsidRPr="00A666A6">
              <w:rPr>
                <w:b/>
              </w:rPr>
              <w:t>№</w:t>
            </w:r>
          </w:p>
        </w:tc>
        <w:tc>
          <w:tcPr>
            <w:tcW w:w="4313"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tcPr>
          <w:p w:rsidR="00E95B8D" w:rsidRPr="00A666A6" w:rsidRDefault="00E95B8D" w:rsidP="00252B85">
            <w:pPr>
              <w:rPr>
                <w:b/>
                <w:lang w:val="en-US"/>
              </w:rPr>
            </w:pPr>
            <w:r w:rsidRPr="00A666A6">
              <w:rPr>
                <w:b/>
              </w:rPr>
              <w:t xml:space="preserve">Описание/ изображение </w:t>
            </w:r>
            <w:r w:rsidRPr="00A666A6">
              <w:rPr>
                <w:b/>
                <w:lang w:val="en-US"/>
              </w:rPr>
              <w:t xml:space="preserve"> </w:t>
            </w:r>
            <w:r w:rsidRPr="00A666A6">
              <w:rPr>
                <w:b/>
              </w:rPr>
              <w:t>ОИС</w:t>
            </w:r>
          </w:p>
          <w:p w:rsidR="00E95B8D" w:rsidRPr="00A666A6" w:rsidRDefault="00E95B8D" w:rsidP="00252B85">
            <w:pPr>
              <w:rPr>
                <w:b/>
                <w:lang w:val="en-US"/>
              </w:rPr>
            </w:pPr>
          </w:p>
        </w:tc>
        <w:tc>
          <w:tcPr>
            <w:tcW w:w="209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E95B8D" w:rsidRPr="00A666A6" w:rsidRDefault="00E95B8D" w:rsidP="00252B85">
            <w:pPr>
              <w:rPr>
                <w:b/>
              </w:rPr>
            </w:pPr>
            <w:r w:rsidRPr="00A666A6">
              <w:rPr>
                <w:b/>
              </w:rPr>
              <w:t xml:space="preserve">Номер документа  (свидетельства) и дата приоритета </w:t>
            </w:r>
          </w:p>
          <w:p w:rsidR="00E95B8D" w:rsidRPr="00A666A6" w:rsidRDefault="00E95B8D" w:rsidP="00252B85">
            <w:pPr>
              <w:rPr>
                <w:b/>
              </w:rPr>
            </w:pPr>
          </w:p>
        </w:tc>
        <w:tc>
          <w:tcPr>
            <w:tcW w:w="134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E95B8D" w:rsidRPr="00A666A6" w:rsidRDefault="00E95B8D" w:rsidP="00252B85">
            <w:pPr>
              <w:rPr>
                <w:b/>
              </w:rPr>
            </w:pPr>
            <w:r w:rsidRPr="00A666A6">
              <w:rPr>
                <w:b/>
              </w:rPr>
              <w:t>Описание Сферы использования ОИС (класс МКТУ)</w:t>
            </w:r>
          </w:p>
          <w:p w:rsidR="00E95B8D" w:rsidRPr="00A666A6" w:rsidRDefault="00E95B8D" w:rsidP="00252B85">
            <w:pPr>
              <w:rPr>
                <w:b/>
              </w:rPr>
            </w:pPr>
            <w:r w:rsidRPr="00A666A6">
              <w:rPr>
                <w:b/>
              </w:rPr>
              <w:t xml:space="preserve"> </w:t>
            </w:r>
          </w:p>
        </w:tc>
        <w:tc>
          <w:tcPr>
            <w:tcW w:w="152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tcPr>
          <w:p w:rsidR="00E95B8D" w:rsidRPr="00A666A6" w:rsidRDefault="00E95B8D" w:rsidP="00252B85">
            <w:pPr>
              <w:rPr>
                <w:b/>
              </w:rPr>
            </w:pPr>
            <w:r w:rsidRPr="00A666A6">
              <w:rPr>
                <w:b/>
              </w:rPr>
              <w:t xml:space="preserve">Срок действия регистраций </w:t>
            </w:r>
          </w:p>
        </w:tc>
      </w:tr>
      <w:tr w:rsidR="00E95B8D" w:rsidRPr="00A666A6" w:rsidTr="00252B85">
        <w:trPr>
          <w:trHeight w:val="324"/>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rFonts w:ascii="Calibri" w:hAnsi="Calibri"/>
              </w:rPr>
            </w:pPr>
            <w:r w:rsidRPr="00A666A6">
              <w:t>п/п</w:t>
            </w:r>
          </w:p>
        </w:tc>
        <w:tc>
          <w:tcPr>
            <w:tcW w:w="4313" w:type="dxa"/>
            <w:vMerge/>
            <w:tcBorders>
              <w:top w:val="single" w:sz="8" w:space="0" w:color="auto"/>
              <w:left w:val="nil"/>
              <w:bottom w:val="single" w:sz="8" w:space="0" w:color="000000"/>
              <w:right w:val="single" w:sz="8" w:space="0" w:color="auto"/>
            </w:tcBorders>
          </w:tcPr>
          <w:p w:rsidR="00E95B8D" w:rsidRPr="00A666A6" w:rsidRDefault="00E95B8D" w:rsidP="00252B85">
            <w:pPr>
              <w:rPr>
                <w:rFonts w:ascii="Calibri" w:hAnsi="Calibri"/>
              </w:rPr>
            </w:pPr>
          </w:p>
        </w:tc>
        <w:tc>
          <w:tcPr>
            <w:tcW w:w="2090" w:type="dxa"/>
            <w:vMerge/>
            <w:tcBorders>
              <w:top w:val="single" w:sz="8" w:space="0" w:color="auto"/>
              <w:left w:val="nil"/>
              <w:bottom w:val="single" w:sz="8" w:space="0" w:color="auto"/>
              <w:right w:val="single" w:sz="8" w:space="0" w:color="auto"/>
            </w:tcBorders>
          </w:tcPr>
          <w:p w:rsidR="00E95B8D" w:rsidRPr="00A666A6" w:rsidRDefault="00E95B8D" w:rsidP="00252B85">
            <w:pPr>
              <w:rPr>
                <w:rFonts w:ascii="Calibri" w:hAnsi="Calibri"/>
              </w:rPr>
            </w:pPr>
          </w:p>
        </w:tc>
        <w:tc>
          <w:tcPr>
            <w:tcW w:w="1343" w:type="dxa"/>
            <w:vMerge/>
            <w:tcBorders>
              <w:top w:val="single" w:sz="8" w:space="0" w:color="auto"/>
              <w:left w:val="nil"/>
              <w:bottom w:val="single" w:sz="8" w:space="0" w:color="auto"/>
              <w:right w:val="single" w:sz="8" w:space="0" w:color="auto"/>
            </w:tcBorders>
          </w:tcPr>
          <w:p w:rsidR="00E95B8D" w:rsidRPr="00A666A6" w:rsidRDefault="00E95B8D" w:rsidP="00252B85">
            <w:pPr>
              <w:rPr>
                <w:rFonts w:ascii="Calibri" w:hAnsi="Calibri"/>
              </w:rPr>
            </w:pPr>
          </w:p>
        </w:tc>
        <w:tc>
          <w:tcPr>
            <w:tcW w:w="1529" w:type="dxa"/>
            <w:vMerge/>
            <w:tcBorders>
              <w:top w:val="single" w:sz="8" w:space="0" w:color="auto"/>
              <w:left w:val="nil"/>
              <w:bottom w:val="single" w:sz="8" w:space="0" w:color="auto"/>
              <w:right w:val="single" w:sz="8" w:space="0" w:color="auto"/>
            </w:tcBorders>
          </w:tcPr>
          <w:p w:rsidR="00E95B8D" w:rsidRPr="00A666A6" w:rsidRDefault="00E95B8D" w:rsidP="00252B85">
            <w:pPr>
              <w:rPr>
                <w:rFonts w:ascii="Calibri" w:hAnsi="Calibri"/>
              </w:rPr>
            </w:pPr>
          </w:p>
        </w:tc>
      </w:tr>
      <w:tr w:rsidR="00E95B8D" w:rsidRPr="00A666A6" w:rsidTr="00252B85">
        <w:trPr>
          <w:trHeight w:val="2941"/>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rFonts w:ascii="Calibri" w:hAnsi="Calibri"/>
              </w:rPr>
            </w:pPr>
            <w:r w:rsidRPr="00A666A6">
              <w:t>1</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Общеизвестный товарный знак (ОТЗ):</w:t>
            </w:r>
            <w:r w:rsidRPr="00A666A6">
              <w:rPr>
                <w:noProof/>
                <w:lang w:eastAsia="ru-RU"/>
              </w:rPr>
              <w:t xml:space="preserve"> </w:t>
            </w:r>
            <w:r>
              <w:rPr>
                <w:noProof/>
                <w:lang w:eastAsia="ru-RU"/>
              </w:rPr>
              <w:pict>
                <v:shape id="Рисунок 14" o:spid="_x0000_i1026" type="#_x0000_t75" alt="Описание: 89-s" style="width:110.25pt;height:96pt;visibility:visible">
                  <v:imagedata r:id="rId21" o:title=""/>
                  <o:lock v:ext="edit" aspectratio="f"/>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89</w:t>
            </w:r>
            <w:r w:rsidRPr="00A666A6">
              <w:br/>
              <w:t>31.12.2008 - дата, с которой знак признан ОТЗ</w:t>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36</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бессрочно</w:t>
            </w:r>
          </w:p>
        </w:tc>
      </w:tr>
      <w:tr w:rsidR="00E95B8D" w:rsidRPr="00A666A6" w:rsidTr="00252B85">
        <w:trPr>
          <w:trHeight w:val="1639"/>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rFonts w:ascii="Calibri" w:hAnsi="Calibri"/>
              </w:rPr>
            </w:pPr>
            <w:r w:rsidRPr="00A666A6">
              <w:t>2</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Pr>
                <w:noProof/>
                <w:lang w:eastAsia="ru-RU"/>
              </w:rPr>
              <w:pict>
                <v:shape id="Рисунок 3" o:spid="_x0000_i1027" type="#_x0000_t75" style="width:57pt;height:58.5pt;visibility:visible">
                  <v:imagedata r:id="rId22"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406746</w:t>
            </w:r>
            <w:r w:rsidRPr="00A666A6">
              <w:br/>
              <w:t>дата приоритета - 05.05.2009</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xml:space="preserve">3; 5; 9; 10; 12; 14; 16; 18; </w:t>
            </w:r>
            <w:r w:rsidRPr="00A666A6">
              <w:br/>
              <w:t>20; 21; 24; 25; 28; 29; 30-45</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05.05.2019</w:t>
            </w:r>
          </w:p>
        </w:tc>
      </w:tr>
      <w:tr w:rsidR="00E95B8D" w:rsidRPr="00A666A6" w:rsidTr="00252B85">
        <w:trPr>
          <w:trHeight w:val="1393"/>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3</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p>
          <w:p w:rsidR="00E95B8D" w:rsidRPr="00A666A6" w:rsidRDefault="00E95B8D" w:rsidP="00252B85">
            <w:pPr>
              <w:autoSpaceDE w:val="0"/>
              <w:autoSpaceDN w:val="0"/>
              <w:jc w:val="center"/>
            </w:pPr>
            <w:r>
              <w:rPr>
                <w:noProof/>
                <w:lang w:eastAsia="ru-RU"/>
              </w:rPr>
              <w:pict>
                <v:shape id="Рисунок 15" o:spid="_x0000_i1028" type="#_x0000_t75" style="width:159.75pt;height:34.5pt;visibility:visible">
                  <v:imagedata r:id="rId23"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xml:space="preserve"> № 417925</w:t>
            </w:r>
            <w:r w:rsidRPr="00A666A6">
              <w:br/>
              <w:t>дата приоритета  - 07.10.2009</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36</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07.10.2019</w:t>
            </w:r>
          </w:p>
        </w:tc>
      </w:tr>
      <w:tr w:rsidR="00E95B8D" w:rsidRPr="00A666A6" w:rsidTr="00252B85">
        <w:trPr>
          <w:trHeight w:val="1492"/>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4</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Pr>
                <w:noProof/>
                <w:lang w:eastAsia="ru-RU"/>
              </w:rPr>
              <w:pict>
                <v:shape id="Рисунок 16" o:spid="_x0000_i1029" type="#_x0000_t75" style="width:168.75pt;height:34.5pt;visibility:visible">
                  <v:imagedata r:id="rId24"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417926</w:t>
            </w:r>
            <w:r w:rsidRPr="00A666A6">
              <w:br/>
              <w:t>дата приоритета 07.10.2009</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36</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07.10.2019</w:t>
            </w:r>
          </w:p>
        </w:tc>
      </w:tr>
      <w:tr w:rsidR="00E95B8D" w:rsidRPr="00A666A6" w:rsidTr="00252B85">
        <w:trPr>
          <w:trHeight w:val="1387"/>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5</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noProof/>
                <w:lang w:eastAsia="ru-RU"/>
              </w:rPr>
            </w:pPr>
            <w:r>
              <w:rPr>
                <w:noProof/>
                <w:lang w:eastAsia="ru-RU"/>
              </w:rPr>
              <w:pict>
                <v:shape id="Рисунок 19" o:spid="_x0000_i1030" type="#_x0000_t75" style="width:148.5pt;height:24.75pt;visibility:visible">
                  <v:imagedata r:id="rId25"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xml:space="preserve"> № 463469</w:t>
            </w:r>
            <w:r w:rsidRPr="00A666A6">
              <w:br/>
              <w:t>дата приоритета  - 03.08.2011</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36</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03.08.2021</w:t>
            </w:r>
          </w:p>
        </w:tc>
      </w:tr>
      <w:tr w:rsidR="00E95B8D" w:rsidRPr="00A666A6" w:rsidTr="00252B85">
        <w:trPr>
          <w:trHeight w:val="1392"/>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6</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noProof/>
                <w:lang w:eastAsia="ru-RU"/>
              </w:rPr>
            </w:pPr>
            <w:r>
              <w:rPr>
                <w:noProof/>
                <w:lang w:eastAsia="ru-RU"/>
              </w:rPr>
              <w:pict>
                <v:shape id="Рисунок 20" o:spid="_x0000_i1031" type="#_x0000_t75" style="width:148.5pt;height:24.75pt;visibility:visible">
                  <v:imagedata r:id="rId26"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463470</w:t>
            </w:r>
            <w:r w:rsidRPr="00A666A6">
              <w:br/>
              <w:t>дата приоритета  - 03.08.2011</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36</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03.08.2021</w:t>
            </w:r>
          </w:p>
        </w:tc>
      </w:tr>
      <w:tr w:rsidR="00E95B8D" w:rsidRPr="00A666A6" w:rsidTr="00252B85">
        <w:trPr>
          <w:trHeight w:val="1167"/>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7</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Pr>
                <w:noProof/>
                <w:lang w:eastAsia="ru-RU"/>
              </w:rPr>
              <w:pict>
                <v:shape id="Рисунок 17" o:spid="_x0000_i1032" type="#_x0000_t75" style="width:155.25pt;height:48.75pt;visibility:visible">
                  <v:imagedata r:id="rId27"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xml:space="preserve"> № 435579</w:t>
            </w:r>
            <w:r w:rsidRPr="00A666A6">
              <w:br/>
              <w:t>дата приоритета -  11.02.2010</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35, 36, 38</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11.02.2020</w:t>
            </w:r>
          </w:p>
        </w:tc>
      </w:tr>
      <w:tr w:rsidR="00E95B8D" w:rsidRPr="00A666A6" w:rsidTr="00252B85">
        <w:trPr>
          <w:trHeight w:val="1256"/>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8</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noProof/>
                <w:lang w:eastAsia="ru-RU"/>
              </w:rPr>
            </w:pPr>
            <w:r>
              <w:rPr>
                <w:noProof/>
                <w:lang w:eastAsia="ru-RU"/>
              </w:rPr>
              <w:pict>
                <v:shape id="Рисунок 72" o:spid="_x0000_i1033" type="#_x0000_t75" alt="http://www.fips.ru/rutmimage/0/400000/440000/448000/448383-s.jpg" style="width:173.25pt;height:50.25pt;visibility:visible">
                  <v:imagedata r:id="rId28"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448383</w:t>
            </w:r>
            <w:r w:rsidRPr="00A666A6">
              <w:br/>
              <w:t>дата приоритета -  06.12.2010</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09, 35, 36, 38</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06.12.2020</w:t>
            </w:r>
          </w:p>
        </w:tc>
      </w:tr>
      <w:tr w:rsidR="00E95B8D" w:rsidRPr="00A666A6" w:rsidTr="00252B85">
        <w:trPr>
          <w:trHeight w:val="1415"/>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9</w:t>
            </w: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noProof/>
                <w:lang w:eastAsia="ru-RU"/>
              </w:rPr>
            </w:pPr>
            <w:r>
              <w:rPr>
                <w:noProof/>
                <w:lang w:eastAsia="ru-RU"/>
              </w:rPr>
              <w:pict>
                <v:shape id="Рисунок 21" o:spid="_x0000_i1034" type="#_x0000_t75" style="width:2in;height:62.25pt;visibility:visible">
                  <v:imagedata r:id="rId29" o:title=""/>
                </v:shape>
              </w:pict>
            </w: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xml:space="preserve">№ 479896 </w:t>
            </w:r>
            <w:r w:rsidRPr="00A666A6">
              <w:br/>
              <w:t>дата приоритета - 14.10.2011</w:t>
            </w:r>
            <w:r w:rsidRPr="00A666A6">
              <w:br/>
            </w: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01-45</w:t>
            </w: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14.10.2021</w:t>
            </w:r>
          </w:p>
        </w:tc>
      </w:tr>
      <w:tr w:rsidR="00E95B8D" w:rsidRPr="00A666A6" w:rsidTr="00252B85">
        <w:trPr>
          <w:trHeight w:val="786"/>
        </w:trPr>
        <w:tc>
          <w:tcPr>
            <w:tcW w:w="506" w:type="dxa"/>
            <w:tcBorders>
              <w:top w:val="nil"/>
              <w:left w:val="single" w:sz="8" w:space="0" w:color="auto"/>
              <w:bottom w:val="nil"/>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sidRPr="00A666A6">
              <w:t>10</w:t>
            </w:r>
          </w:p>
        </w:tc>
        <w:tc>
          <w:tcPr>
            <w:tcW w:w="4313" w:type="dxa"/>
            <w:tcBorders>
              <w:top w:val="nil"/>
              <w:left w:val="nil"/>
              <w:bottom w:val="nil"/>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r>
              <w:rPr>
                <w:noProof/>
                <w:lang w:eastAsia="ru-RU"/>
              </w:rPr>
              <w:pict>
                <v:shape id="Рисунок 18" o:spid="_x0000_i1035" type="#_x0000_t75" style="width:168.75pt;height:62.25pt;visibility:visible">
                  <v:imagedata r:id="rId30" o:title=""/>
                </v:shape>
              </w:pict>
            </w:r>
          </w:p>
        </w:tc>
        <w:tc>
          <w:tcPr>
            <w:tcW w:w="2090" w:type="dxa"/>
            <w:tcBorders>
              <w:top w:val="nil"/>
              <w:left w:val="nil"/>
              <w:bottom w:val="nil"/>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 445809</w:t>
            </w:r>
            <w:r w:rsidRPr="00A666A6">
              <w:br/>
              <w:t>дата приоритета - 12.03.2010</w:t>
            </w:r>
            <w:r w:rsidRPr="00A666A6">
              <w:br/>
            </w:r>
          </w:p>
        </w:tc>
        <w:tc>
          <w:tcPr>
            <w:tcW w:w="1343" w:type="dxa"/>
            <w:tcBorders>
              <w:top w:val="nil"/>
              <w:left w:val="nil"/>
              <w:bottom w:val="nil"/>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36</w:t>
            </w:r>
          </w:p>
        </w:tc>
        <w:tc>
          <w:tcPr>
            <w:tcW w:w="1529" w:type="dxa"/>
            <w:tcBorders>
              <w:top w:val="nil"/>
              <w:left w:val="nil"/>
              <w:bottom w:val="nil"/>
              <w:right w:val="single" w:sz="8" w:space="0" w:color="auto"/>
            </w:tcBorders>
            <w:tcMar>
              <w:top w:w="0" w:type="dxa"/>
              <w:left w:w="108" w:type="dxa"/>
              <w:bottom w:w="0" w:type="dxa"/>
              <w:right w:w="108" w:type="dxa"/>
            </w:tcMar>
            <w:vAlign w:val="center"/>
          </w:tcPr>
          <w:p w:rsidR="00E95B8D" w:rsidRPr="00A666A6" w:rsidRDefault="00E95B8D" w:rsidP="00252B85">
            <w:pPr>
              <w:jc w:val="center"/>
              <w:rPr>
                <w:sz w:val="24"/>
                <w:szCs w:val="24"/>
              </w:rPr>
            </w:pPr>
            <w:r w:rsidRPr="00A666A6">
              <w:t>12.03.2020</w:t>
            </w:r>
          </w:p>
        </w:tc>
      </w:tr>
      <w:tr w:rsidR="00E95B8D" w:rsidRPr="00A666A6" w:rsidTr="00252B85">
        <w:trPr>
          <w:trHeight w:val="279"/>
        </w:trPr>
        <w:tc>
          <w:tcPr>
            <w:tcW w:w="50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pPr>
          </w:p>
        </w:tc>
        <w:tc>
          <w:tcPr>
            <w:tcW w:w="431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autoSpaceDE w:val="0"/>
              <w:autoSpaceDN w:val="0"/>
              <w:jc w:val="center"/>
              <w:rPr>
                <w:noProof/>
                <w:lang w:eastAsia="ru-RU"/>
              </w:rPr>
            </w:pPr>
          </w:p>
        </w:tc>
        <w:tc>
          <w:tcPr>
            <w:tcW w:w="2090"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pPr>
          </w:p>
        </w:tc>
        <w:tc>
          <w:tcPr>
            <w:tcW w:w="1343"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pPr>
          </w:p>
        </w:tc>
        <w:tc>
          <w:tcPr>
            <w:tcW w:w="1529" w:type="dxa"/>
            <w:tcBorders>
              <w:top w:val="nil"/>
              <w:left w:val="nil"/>
              <w:bottom w:val="single" w:sz="8" w:space="0" w:color="auto"/>
              <w:right w:val="single" w:sz="8" w:space="0" w:color="auto"/>
            </w:tcBorders>
            <w:tcMar>
              <w:top w:w="0" w:type="dxa"/>
              <w:left w:w="108" w:type="dxa"/>
              <w:bottom w:w="0" w:type="dxa"/>
              <w:right w:w="108" w:type="dxa"/>
            </w:tcMar>
            <w:vAlign w:val="center"/>
          </w:tcPr>
          <w:p w:rsidR="00E95B8D" w:rsidRPr="00A666A6" w:rsidRDefault="00E95B8D" w:rsidP="00252B85">
            <w:pPr>
              <w:jc w:val="center"/>
            </w:pPr>
          </w:p>
        </w:tc>
      </w:tr>
    </w:tbl>
    <w:p w:rsidR="00E95B8D" w:rsidRPr="00A666A6" w:rsidRDefault="00E95B8D" w:rsidP="00883D1C">
      <w:pPr>
        <w:autoSpaceDE w:val="0"/>
        <w:autoSpaceDN w:val="0"/>
        <w:ind w:firstLine="540"/>
        <w:jc w:val="both"/>
      </w:pPr>
    </w:p>
    <w:p w:rsidR="00E95B8D" w:rsidRPr="00A666A6" w:rsidRDefault="00E95B8D" w:rsidP="00883D1C">
      <w:pPr>
        <w:autoSpaceDE w:val="0"/>
        <w:autoSpaceDN w:val="0"/>
        <w:ind w:firstLine="540"/>
        <w:jc w:val="both"/>
      </w:pPr>
    </w:p>
    <w:p w:rsidR="00E95B8D" w:rsidRPr="00A666A6" w:rsidRDefault="00E95B8D" w:rsidP="00883D1C">
      <w:pPr>
        <w:ind w:firstLine="426"/>
        <w:jc w:val="both"/>
        <w:rPr>
          <w:b/>
          <w:bCs/>
          <w:i/>
          <w:iCs/>
        </w:rPr>
      </w:pPr>
      <w:r w:rsidRPr="00A666A6">
        <w:rPr>
          <w:b/>
          <w:bCs/>
          <w:i/>
          <w:iCs/>
        </w:rPr>
        <w:t xml:space="preserve">Основными направлениями использования товарных знаков Сбербанка являются создание у потребителей и клиентов устойчивого имиджа Сбербанка в финансовой и банковской сфере, в сфере развивающихся сопутствующих </w:t>
      </w:r>
      <w:r w:rsidRPr="00A666A6">
        <w:rPr>
          <w:b/>
          <w:bCs/>
          <w:i/>
          <w:iCs/>
          <w:lang w:val="en-US"/>
        </w:rPr>
        <w:t>on</w:t>
      </w:r>
      <w:r w:rsidRPr="00A666A6">
        <w:rPr>
          <w:b/>
          <w:bCs/>
          <w:i/>
          <w:iCs/>
        </w:rPr>
        <w:t>-</w:t>
      </w:r>
      <w:r w:rsidRPr="00A666A6">
        <w:rPr>
          <w:b/>
          <w:bCs/>
          <w:i/>
          <w:iCs/>
          <w:lang w:val="en-US"/>
        </w:rPr>
        <w:t>line</w:t>
      </w:r>
      <w:r w:rsidRPr="00A666A6">
        <w:rPr>
          <w:rStyle w:val="FootnoteReference"/>
          <w:b/>
          <w:bCs/>
          <w:i/>
          <w:iCs/>
          <w:lang w:val="en-US"/>
        </w:rPr>
        <w:footnoteReference w:id="15"/>
      </w:r>
      <w:r w:rsidRPr="00A666A6">
        <w:rPr>
          <w:b/>
          <w:bCs/>
          <w:i/>
          <w:iCs/>
        </w:rPr>
        <w:t xml:space="preserve"> сервисов (интернет-банка), продвижение соответствующих услуг на рынке, защита и индивидуализация услуг и продуктов Сбербанка, оптимизация финансово-хозяйственной деятельности путём включения объектов интеллектуальной собственности в состав нематериальных активов.</w:t>
      </w:r>
    </w:p>
    <w:p w:rsidR="00E95B8D" w:rsidRPr="00A666A6" w:rsidRDefault="00E95B8D" w:rsidP="00883D1C">
      <w:pPr>
        <w:autoSpaceDE w:val="0"/>
        <w:autoSpaceDN w:val="0"/>
        <w:ind w:firstLine="540"/>
        <w:jc w:val="both"/>
      </w:pPr>
    </w:p>
    <w:p w:rsidR="00E95B8D" w:rsidRPr="00A666A6" w:rsidRDefault="00E95B8D" w:rsidP="00883D1C">
      <w:pPr>
        <w:pStyle w:val="Basic"/>
      </w:pPr>
      <w:r w:rsidRPr="00A666A6">
        <w:rPr>
          <w:b/>
          <w:i/>
        </w:rPr>
        <w:t>Минимизация факторов риска, связанных с возможностью истечения сроков действия  свидетельств на товарные знаки Сбербанка производится путем постоянного мониторинга таких сроков и их своевременного продления.</w:t>
      </w:r>
    </w:p>
    <w:p w:rsidR="00E95B8D" w:rsidRPr="00A666A6" w:rsidRDefault="00E95B8D" w:rsidP="00364FAF">
      <w:pPr>
        <w:pStyle w:val="Heading2"/>
      </w:pPr>
      <w:bookmarkStart w:id="83" w:name="_Toc430103448"/>
      <w:r w:rsidRPr="00A666A6">
        <w:t>4.5. Анализ тенденций развития в сфере основной деятельности эмитента</w:t>
      </w:r>
      <w:bookmarkEnd w:id="83"/>
    </w:p>
    <w:p w:rsidR="00E95B8D" w:rsidRPr="00A666A6" w:rsidRDefault="00E95B8D" w:rsidP="00BD52E9">
      <w:pPr>
        <w:pStyle w:val="Basic"/>
      </w:pPr>
      <w:r w:rsidRPr="00A666A6">
        <w:t>Указываются основные тенденции развития отрасли экономики, в которой эмитент осуществляет основную деятельность,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основные факторы, оказывающие влияние на состояние отрасли.</w:t>
      </w:r>
    </w:p>
    <w:p w:rsidR="00E95B8D" w:rsidRPr="00A666A6" w:rsidRDefault="00E95B8D" w:rsidP="00BD52E9">
      <w:pPr>
        <w:pStyle w:val="Basic"/>
      </w:pPr>
    </w:p>
    <w:p w:rsidR="00E95B8D" w:rsidRPr="00A666A6" w:rsidRDefault="00E95B8D" w:rsidP="00103DA2">
      <w:pPr>
        <w:pStyle w:val="em-0"/>
        <w:rPr>
          <w:b/>
          <w:i/>
          <w:u w:val="single"/>
        </w:rPr>
      </w:pPr>
      <w:r w:rsidRPr="00A666A6">
        <w:rPr>
          <w:b/>
          <w:i/>
          <w:u w:val="single"/>
        </w:rPr>
        <w:t>Основные тенденции развития банковского сектора экономики за 5 последних завершенных финансовых лет, а также основные факторы, оказывающие влияние на состояние банковского сектора:</w:t>
      </w:r>
    </w:p>
    <w:p w:rsidR="00E95B8D" w:rsidRPr="00A666A6" w:rsidRDefault="00E95B8D" w:rsidP="000670F5">
      <w:pPr>
        <w:pStyle w:val="NormalWeb"/>
        <w:spacing w:before="0" w:after="0"/>
        <w:ind w:firstLine="567"/>
        <w:jc w:val="both"/>
        <w:rPr>
          <w:b/>
          <w:i/>
          <w:sz w:val="22"/>
          <w:szCs w:val="22"/>
        </w:rPr>
      </w:pPr>
      <w:r w:rsidRPr="00A666A6">
        <w:rPr>
          <w:b/>
          <w:i/>
          <w:sz w:val="22"/>
          <w:szCs w:val="22"/>
        </w:rPr>
        <w:t>За последние пять лет (2010-2014 гг.) роль банковской системы в экономике страны выросла: отношение активов банковской системы к ВВП увеличилось с 75,9% на 01.01.2010 до 109,4% на 01.01.2015.</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В 2010-2011 годах стабилизация экономической ситуации положительно отразилась на кредитном портфеле банков. За 2010 и 2011 годы объём ссуд, предоставленных банками юридическим лицам, вырос на 12,8% и 26,6% соответственно. На рынке кредитования населения с марта 2010 года после более чем годового падения установилась тенденция роста остатка задолженности. В результате за 2010 год он вырос на 14,3%, а в 2011 году прирост практически вышел на докризисный уровень и составил 35,9%. </w:t>
      </w:r>
    </w:p>
    <w:p w:rsidR="00E95B8D" w:rsidRPr="00A666A6" w:rsidRDefault="00E95B8D" w:rsidP="000670F5">
      <w:pPr>
        <w:pStyle w:val="NormalWeb"/>
        <w:shd w:val="clear" w:color="auto" w:fill="FFFFFF"/>
        <w:spacing w:before="0" w:after="0"/>
        <w:ind w:firstLine="567"/>
        <w:jc w:val="both"/>
        <w:rPr>
          <w:b/>
          <w:i/>
          <w:sz w:val="22"/>
          <w:szCs w:val="22"/>
        </w:rPr>
      </w:pPr>
      <w:r w:rsidRPr="00A666A6">
        <w:rPr>
          <w:b/>
          <w:i/>
          <w:sz w:val="22"/>
          <w:szCs w:val="22"/>
        </w:rPr>
        <w:t xml:space="preserve">В 2012 году темп роста кредитов юридическим лицам замедлился до 13,7%. Одной из причин торможения роста корпоративных кредитов является эффект высокой базы. Ударный рост корпоративного кредитования во втором полугодии 2011 года, особенно в августе (+3,3%), сентябре (+5,1%) и ноябре (+3,5%), ограничил рост в аналогичных периодах 2012 года. Кроме того есть фундаментальные причины замедления роста. Во-первых, усиление во втором полугодии 2012 года дефицита ликвидности, что проявилось, в частности, в росте ставок на рынке МБК. Во-вторых, сокращение спроса на кредиты со стороны корпораций из-за замедления роста производства. В-третьих, недостаток капитала. К концу года в зоне риска норматива достаточности капитала (10-11%) находились четыре банка, два из которых - из топ-30 по активам. На рынке кредитования населения в 2012 году прирост составил 39,4%. </w:t>
      </w:r>
    </w:p>
    <w:p w:rsidR="00E95B8D" w:rsidRPr="00A666A6" w:rsidRDefault="00E95B8D" w:rsidP="000670F5">
      <w:pPr>
        <w:pStyle w:val="NormalWeb"/>
        <w:shd w:val="clear" w:color="auto" w:fill="FFFFFF"/>
        <w:spacing w:before="0" w:after="0"/>
        <w:ind w:firstLine="567"/>
        <w:jc w:val="both"/>
        <w:rPr>
          <w:b/>
          <w:i/>
          <w:sz w:val="22"/>
          <w:szCs w:val="22"/>
        </w:rPr>
      </w:pPr>
      <w:r w:rsidRPr="00A666A6">
        <w:rPr>
          <w:b/>
          <w:i/>
          <w:sz w:val="22"/>
          <w:szCs w:val="22"/>
        </w:rPr>
        <w:t xml:space="preserve">В 2013 году лидировавшие на рынке кредитования юридических лиц мелкие и средние банки и соответствующие сегменты рынка показали заметно снизившиеся темпы роста на фоне стагнации в экономике, неопределенных перспектив роста и отзыва лицензий у кредитных организаций. В декабре 2013 года портфель корпоративных кредитов снизился на 1,1%. По итогам 2013 года кредиты юридическим лицам выросли на 13,2%, что даже ниже показателей 2012 года. </w:t>
      </w:r>
      <w:r w:rsidRPr="00A666A6">
        <w:rPr>
          <w:b/>
          <w:i/>
          <w:sz w:val="22"/>
          <w:szCs w:val="22"/>
          <w:lang w:eastAsia="en-US"/>
        </w:rPr>
        <w:t>Рынок кредитования населения</w:t>
      </w:r>
      <w:r w:rsidRPr="00A666A6">
        <w:rPr>
          <w:b/>
          <w:i/>
          <w:sz w:val="22"/>
          <w:szCs w:val="22"/>
        </w:rPr>
        <w:t xml:space="preserve"> сохранил достаточно высокие темпы роста по сравнению с рынком корпоративного кредитования (28,7%), но замедлился в сравнении с 2012 годом. Во втором полугодии 2013 года замедление кредитования населения усилилось после «охлаждения» Банком России высокорискованного рынка потребительского кредитования и началом процесса переоценки рисков лидерами рынка.</w:t>
      </w:r>
    </w:p>
    <w:p w:rsidR="00E95B8D" w:rsidRPr="00A666A6" w:rsidRDefault="00E95B8D" w:rsidP="000670F5">
      <w:pPr>
        <w:pStyle w:val="NormalWeb"/>
        <w:shd w:val="clear" w:color="auto" w:fill="FFFFFF"/>
        <w:spacing w:before="0" w:after="0"/>
        <w:ind w:firstLine="567"/>
        <w:jc w:val="both"/>
        <w:rPr>
          <w:b/>
          <w:i/>
          <w:sz w:val="22"/>
          <w:szCs w:val="22"/>
        </w:rPr>
      </w:pPr>
      <w:r w:rsidRPr="00A666A6">
        <w:rPr>
          <w:b/>
          <w:i/>
          <w:sz w:val="22"/>
          <w:szCs w:val="22"/>
        </w:rPr>
        <w:t xml:space="preserve">В 2014 году основным драйвером кредитного портфеля стали корпоративные кредиты, по итогам года выросли более чем на 30%, в том числе, за счет длинных кредитов, частично номинированных в валюте. На рынке </w:t>
      </w:r>
      <w:r w:rsidRPr="00A666A6">
        <w:rPr>
          <w:b/>
          <w:bCs/>
          <w:i/>
          <w:sz w:val="22"/>
          <w:szCs w:val="22"/>
        </w:rPr>
        <w:t xml:space="preserve">кредитов физическим лицам наибольшими темпами увеличивалась задолженность по </w:t>
      </w:r>
      <w:r w:rsidRPr="00A666A6">
        <w:rPr>
          <w:b/>
          <w:i/>
          <w:sz w:val="22"/>
          <w:szCs w:val="22"/>
        </w:rPr>
        <w:t>жилищным кредитам и кредитным картам.</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Период стабилизации экономики и опережающий рост кредитных портфелей позволил банкам улучшить качество кредитных портфелей. Доля просроченной задолженности по кредитам предприятиям снижалась с пикового значения в 6,4% в мае 2010 года до 4,0% на 01.01.2014. Доля просроченной задолженности по кредитам населению также снижалась: с 7,5% на 01.01.2010 до 4,1% на 01.01.2013. Однако в 2013 году качество портфеля кредитования населения снизилось на фоне ухудшения финансового состояния заемщиков. На 01.01.2014 уровень просроченной задолженности по кредитам населению составил 4,4% (+0,3 п.п к 01.01.2013). </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На 01.01.2015 возрос уровень просроченной задолженности по кредитам физическим лицам – на 1,5 п.п. до 5,9%, у ряда банков уровень просроченной задолженности превысил 20%. Уровень просроченной задолженности по кредитам организациям в 2014 году продолжил повышаться и составил 4,2%. </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Изменение темпов роста просроченной задолженности отразилось на динамике резервов по ссудам, рост которых приостановился. В 2010-2012 году они росли в среднем на 6% в год, а отношение резервов к кредитам снизилось до 7,1% на 01.01.2013. В 2013 году в банковской системе резервирование происходило пропорционально росту кредитного портфеля и на 01.01.2014 отношение резервов к кредитам практически не изменилось и составило 7,0%. </w:t>
      </w:r>
    </w:p>
    <w:p w:rsidR="00E95B8D" w:rsidRPr="00A666A6" w:rsidRDefault="00E95B8D" w:rsidP="000670F5">
      <w:pPr>
        <w:pStyle w:val="NormalWeb"/>
        <w:spacing w:before="0" w:after="0"/>
        <w:ind w:firstLine="567"/>
        <w:jc w:val="both"/>
        <w:rPr>
          <w:b/>
          <w:i/>
          <w:sz w:val="22"/>
          <w:szCs w:val="22"/>
        </w:rPr>
      </w:pPr>
      <w:r w:rsidRPr="00A666A6">
        <w:rPr>
          <w:b/>
          <w:i/>
          <w:sz w:val="22"/>
          <w:szCs w:val="22"/>
        </w:rPr>
        <w:t>В 2014 году были сделаны значительные отчисления на резервы, в результате чего уровень резервов к кредитному портфелю возрос до 7,8%, самый значительный прирост был в части резервирования кредитов физическим лицам.</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После мирового финансового кризиса, увеличившего риски вложений в долговые инструменты и сужения рынка государственных ценных бумаг с соответствующим снижением их доходности вследствие упрочения государственных финансов, произошло восстановление: в 2009-2010 гг. вложения в ценные бумаги выросли в 2,5 раза, в основном за счёт вложений в государственные и корпоративные долговые обязательства. В 2011 портфель ценных бумаг увеличился на 6,6%, а в 2012-13 годах темп роста составил 13,3% и 11,2% соответственно. Доля ценных бумаг в активах банков на 01.01.2014 находилась на минимуме за последние 5 лет и составила 13,6%. Рост вложений в ценные бумаги в 2014 году оказался в два раза выше, чем в 2013 году, однако вследствие переоценки по итогам 2014 года доля ценных бумаг в структуре активов снизилась до 12,5%.   </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В 2009-2010 годах, несмотря на кризис, вклады населения в банках росли примерно на 30% в год. Ускоренный рост был обусловлен, с одной стороны, высокими процентными ставками по вкладам, установленными банками, для которых средства населения стали одним из источников долгосрочных ресурсов. С другой стороны, действующая система страхования вкладов продемонстрировала свою работоспособность в условиях кризиса, что стало серьёзным стимулирующим фактором при принятии решения о внесении вклада. В 2011 и 2012 годах рост вкладов замедлился до 20% в год. В 2013 году рынок вкладов почти не снизил темпы роста по сравнению с 2012 годом. А на 01.01.2014 (по сравнению с 01.01.2009) доля вкладов в пассивах увеличилась с 21% до 30%. В течение 2014 года темп роста вкладов показывал негативную динамику в сравнении с предыдущим годом. Отток вкладов привел к заметному снижению доли средств населения в пассивах банковской системы – с 30% до 24%, они замещались средствами Банка России, вес которых вырос с 8% до 12%. </w:t>
      </w:r>
    </w:p>
    <w:p w:rsidR="00E95B8D" w:rsidRPr="00A666A6" w:rsidRDefault="00E95B8D" w:rsidP="000670F5">
      <w:pPr>
        <w:pStyle w:val="NormalWeb"/>
        <w:spacing w:before="0" w:after="0"/>
        <w:ind w:firstLine="567"/>
        <w:jc w:val="both"/>
        <w:rPr>
          <w:b/>
          <w:i/>
          <w:sz w:val="22"/>
          <w:szCs w:val="22"/>
        </w:rPr>
      </w:pPr>
      <w:r w:rsidRPr="00A666A6">
        <w:rPr>
          <w:b/>
          <w:i/>
          <w:sz w:val="22"/>
          <w:szCs w:val="22"/>
        </w:rPr>
        <w:t>Приток средств юридических лиц также замедлил темпы роста: с 26% в 2011 году до 11% в 2012-2013 годах, при этом доля в пассивах сократилась с 35% (на 01.01.2008) до 30% (на 01.01.2014). В 2014 году темп роста средств юридических лиц возрос до 32,2%, в том числе, в силу девальвации валюты.</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В 2010 году после кризиса банки воспользовались улучшением ситуации на мировых финансовых рынках и возобновили привлечение ресурсов из-за рубежа. В результате объём таких ресурсов в банках стал расти, их доля в пассивах стабилизировалась и на 01.01.2014 составила 8,9%. </w:t>
      </w:r>
    </w:p>
    <w:p w:rsidR="00E95B8D" w:rsidRPr="00A666A6" w:rsidRDefault="00E95B8D" w:rsidP="000670F5">
      <w:pPr>
        <w:pStyle w:val="NormalWeb"/>
        <w:spacing w:before="0" w:after="0"/>
        <w:ind w:firstLine="567"/>
        <w:jc w:val="both"/>
        <w:rPr>
          <w:b/>
          <w:i/>
          <w:sz w:val="22"/>
          <w:szCs w:val="22"/>
        </w:rPr>
      </w:pPr>
      <w:r w:rsidRPr="00A666A6">
        <w:rPr>
          <w:b/>
          <w:i/>
          <w:sz w:val="22"/>
          <w:szCs w:val="22"/>
        </w:rPr>
        <w:t>Большую роль в поддержании ликвидности банковской системы во время финансового кризиса сыграли средства, предоставленные государством через Минфин и Банк России. Прилив клиентских средств в условиях низких темпов роста активов в 2009-2011 годах позволил банкам возвратить полученные от Банка России средства. Однако в 2012 году банковская система в условиях дефицита ресурсов вновь активно использовала средства государства. В целом за 2012 год остаток средств Банка России у банков вырос на 122%, а средств бюджета – сократился на 17%. Всего привлечение от государства в 2012 году выросло на 61%. Схожая тенденция наблюдалась и в 2013 году: остаток средств Банка России вырос на 65%, а средств бюджета сократились на 38%, итоговое привлечение от государства возросло на 41%. Большую долю этих ресурсов аккумулируют Сбербанк и госбанки. Доля средств, привлеченных от государства, в пассивах выросла с 5,2% на 01.01.2012 до 8,6% на 01.01.2014. На 01.01.2015 доля государственных средств в пассивах выросла до 13,4%. В силу высокой стоимости средств ЦБ банк сокращает их долю в пассивах – по итогам мая уже порядка 7%.</w:t>
      </w:r>
    </w:p>
    <w:p w:rsidR="00E95B8D" w:rsidRPr="00A666A6" w:rsidRDefault="00E95B8D" w:rsidP="000670F5">
      <w:pPr>
        <w:pStyle w:val="BodyTextIndent"/>
        <w:spacing w:after="0"/>
        <w:ind w:left="0" w:firstLine="567"/>
        <w:jc w:val="both"/>
        <w:rPr>
          <w:b/>
          <w:bCs/>
          <w:i/>
          <w:iCs/>
          <w:sz w:val="22"/>
          <w:szCs w:val="22"/>
        </w:rPr>
      </w:pPr>
      <w:r w:rsidRPr="00A666A6">
        <w:rPr>
          <w:b/>
          <w:i/>
          <w:sz w:val="22"/>
          <w:szCs w:val="22"/>
        </w:rPr>
        <w:t>Негативное влияние финансового кризиса на банковскую систему отразилось в низком объёме полученной прибыли. В 2009 году банки заработали 205 млрд. рублей, что сопоставимо с показателями за 2004 или 2005 год. Из 1058 кредитных организаций с убытками год закончили 120 организаций (11%), их совокупный убыток составил 80 млрд. рублей. Но уже в 2010 году банки заработали 573 млрд. рублей прибыли. Количество убыточных кредитных организаций снизилось до 81 (8%) из 1012 действующих, их совокупный убыток составил 22 млрд. рублей. В 2011 и 2012 годах прибыль по банковской системе достигла рекордного уровня – 878,2 млрд. рублей  и 1011,9 млрд. рублей соответственно. Из 978 действующих кредитных организаций 2011 год с убытками закончили 50 организаций (5,1%), а в 2012 году доля убыточных кредитных организаций составила 5,8% (55 из 956).  Во втором полугодии 2013 года количество действующих кредитных организаций сократилось с 956 до 922, при этом с убытками 2013 год закончили 88 (или 9,5%) от общего числа кредитных организаций. Суммарная прибыль кредитных  организаций в 2013 году снизилась на 1,8% по сравнению с 2012 годом и составила 994 млрд. рублей. Несмотря на 87 отозванных лицензий кредитных организаций за 2014 год, доля убыточных организаций в общем числе кредитных организаций выросла с 9,5 до 15,2%. Прибыль организаций оказалась на 41% ниже, чем в 2013 году и составила 589 млрд. рублей.</w:t>
      </w:r>
    </w:p>
    <w:p w:rsidR="00E95B8D" w:rsidRPr="00A666A6" w:rsidRDefault="00E95B8D" w:rsidP="000670F5">
      <w:pPr>
        <w:pStyle w:val="NormalWeb"/>
        <w:spacing w:before="0" w:after="0"/>
        <w:ind w:firstLine="567"/>
        <w:jc w:val="both"/>
        <w:rPr>
          <w:b/>
          <w:bCs/>
          <w:i/>
          <w:iCs/>
          <w:sz w:val="22"/>
          <w:szCs w:val="22"/>
        </w:rPr>
      </w:pPr>
    </w:p>
    <w:p w:rsidR="00E95B8D" w:rsidRPr="00A666A6" w:rsidRDefault="00E95B8D" w:rsidP="000670F5">
      <w:pPr>
        <w:pStyle w:val="NormalWeb"/>
        <w:spacing w:before="0" w:after="0"/>
        <w:ind w:firstLine="567"/>
        <w:jc w:val="both"/>
        <w:rPr>
          <w:b/>
          <w:i/>
          <w:sz w:val="22"/>
          <w:szCs w:val="22"/>
        </w:rPr>
      </w:pPr>
      <w:r w:rsidRPr="00A666A6">
        <w:rPr>
          <w:b/>
          <w:bCs/>
          <w:i/>
          <w:iCs/>
          <w:sz w:val="22"/>
          <w:szCs w:val="22"/>
        </w:rPr>
        <w:t>Итоги 2014 года:</w:t>
      </w:r>
    </w:p>
    <w:p w:rsidR="00E95B8D" w:rsidRPr="00A666A6" w:rsidRDefault="00E95B8D" w:rsidP="000670F5">
      <w:pPr>
        <w:ind w:firstLine="567"/>
        <w:jc w:val="both"/>
        <w:rPr>
          <w:b/>
          <w:i/>
        </w:rPr>
      </w:pPr>
      <w:r w:rsidRPr="00A666A6">
        <w:rPr>
          <w:b/>
          <w:i/>
        </w:rPr>
        <w:t>За 2014 год число действующих кредитных организаций (кредитных организаций, имеющих право на осуществление банковских операций) сократилось с 923 (на 01.01.2014) до 835 (на 01.01.2015).</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Темп роста активов за 2014 год составил 35,2%, что выше, чем рост активов банковской системы за аналогичный период в прошлом году на 19,3 п.п., однако значительная часть прироста объясняется переоценкой. </w:t>
      </w:r>
    </w:p>
    <w:p w:rsidR="00E95B8D" w:rsidRPr="00A666A6" w:rsidRDefault="00E95B8D" w:rsidP="000670F5">
      <w:pPr>
        <w:pStyle w:val="NormalWeb"/>
        <w:spacing w:before="0" w:after="0"/>
        <w:ind w:firstLine="567"/>
        <w:jc w:val="both"/>
        <w:rPr>
          <w:b/>
          <w:i/>
          <w:sz w:val="22"/>
          <w:szCs w:val="22"/>
        </w:rPr>
      </w:pPr>
      <w:r w:rsidRPr="00A666A6">
        <w:rPr>
          <w:b/>
          <w:i/>
          <w:sz w:val="22"/>
          <w:szCs w:val="22"/>
        </w:rPr>
        <w:t>За 2014 год темп роста кредитного портфеля банковской системы был ниже темпа роста активов и в относительном выражении увеличился на 25,4%, что на 8,0 п.п. выше результата 2013 года. В отличие от прошлого года, динамика кредитного портфеля в большей степени определялась кредитованием юридических лиц. Так, объём кредитов предприятиям за год вырос на 30,3% (за 2013 год рост составил 13,2%). Рост объема ссуд, предоставленных банками населению, замедлился более чем в два раза до 13,8% против 28,7% годом ранее.</w:t>
      </w:r>
    </w:p>
    <w:p w:rsidR="00E95B8D" w:rsidRPr="00A666A6" w:rsidRDefault="00E95B8D" w:rsidP="000670F5">
      <w:pPr>
        <w:pStyle w:val="NormalWeb"/>
        <w:spacing w:before="0" w:after="0"/>
        <w:ind w:firstLine="567"/>
        <w:jc w:val="both"/>
        <w:rPr>
          <w:b/>
          <w:i/>
          <w:sz w:val="22"/>
          <w:szCs w:val="22"/>
        </w:rPr>
      </w:pPr>
      <w:r w:rsidRPr="00A666A6">
        <w:rPr>
          <w:b/>
          <w:i/>
          <w:sz w:val="22"/>
          <w:szCs w:val="22"/>
        </w:rPr>
        <w:t>Кредитные риски в банковской системе значительно увеличились. Уровень просроченной задолженности по кредитам на 01.01.2015 составил 4,6 % (4,1% на 01.01.2014). При этом наблюдалось повышение уровня просроченной задолженности по кредитному портфелю как физических, так и юридических лиц. Значительнее всего выросла просроченная задолженность по портфелю кредитов физических лиц: уровень «плохих долгов» населения вырос с 4,4% до 5,9%, в то время как у предприятий – с 4,0% до 4,1%.</w:t>
      </w:r>
      <w:r w:rsidRPr="00A666A6" w:rsidDel="003754B9">
        <w:rPr>
          <w:b/>
          <w:i/>
          <w:sz w:val="22"/>
          <w:szCs w:val="22"/>
        </w:rPr>
        <w:t xml:space="preserve"> </w:t>
      </w:r>
      <w:r w:rsidRPr="00A666A6">
        <w:rPr>
          <w:b/>
          <w:i/>
          <w:sz w:val="22"/>
          <w:szCs w:val="22"/>
        </w:rPr>
        <w:t>Абсолютный прирост объёма просроченных кредитов клиентами (предприятиями и населением) за 2014 год в 4 раза выше аналогичного показателя за 2013 год: 547 млрд. рублей против 134 млрд. рублей, что в относительном выражении эквивалентно приросту в 39,5%.</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Прирост резервов по ссудам за 2014 год незначительно опережал прирост просроченной задолженности и составил 41,3%. За аналогичный период 2013 года резервы банков выросли на 15,3%. Отношение резервов по ссудам к кредитному портфелю выросло с 6,95% (на 01.01.2014) до 7,83% (на 01.01.2015). </w:t>
      </w:r>
    </w:p>
    <w:p w:rsidR="00E95B8D" w:rsidRPr="00A666A6" w:rsidRDefault="00E95B8D" w:rsidP="000670F5">
      <w:pPr>
        <w:pStyle w:val="NormalWeb"/>
        <w:spacing w:before="0" w:after="0"/>
        <w:ind w:firstLine="567"/>
        <w:jc w:val="both"/>
        <w:rPr>
          <w:b/>
          <w:i/>
          <w:sz w:val="22"/>
          <w:szCs w:val="22"/>
        </w:rPr>
      </w:pPr>
      <w:r w:rsidRPr="00A666A6">
        <w:rPr>
          <w:b/>
          <w:i/>
          <w:sz w:val="22"/>
          <w:szCs w:val="22"/>
        </w:rPr>
        <w:t xml:space="preserve">Рост вложений в ценные бумаги в 2014 году оказался в два раза выше, чем в 2013 – 24,3% и 11,2% соответственно. Основное увеличение объемов вложений пришлось на вторую половину года. </w:t>
      </w:r>
    </w:p>
    <w:p w:rsidR="00E95B8D" w:rsidRPr="00A666A6" w:rsidRDefault="00E95B8D" w:rsidP="000670F5">
      <w:pPr>
        <w:pStyle w:val="NormalWeb"/>
        <w:spacing w:before="0" w:after="0"/>
        <w:ind w:firstLine="567"/>
        <w:jc w:val="both"/>
        <w:rPr>
          <w:b/>
          <w:i/>
          <w:sz w:val="22"/>
          <w:szCs w:val="22"/>
        </w:rPr>
      </w:pPr>
      <w:r w:rsidRPr="00A666A6">
        <w:rPr>
          <w:b/>
          <w:i/>
          <w:sz w:val="22"/>
          <w:szCs w:val="22"/>
        </w:rPr>
        <w:t>Средства юридических лиц (включая бюджетные средства), привлечённые банками,                   за отчетный период увеличились на 32,2%. За аналогичный период 2013 года данные ресурсы увеличились на 10,9%. При этом бюджетные средства за этот период выросли на 121% (-38% за 2013 год). Средства, привлеченные от Банка России, выросли на 109,2%, а годом ранее – на 65,0%. Таким образом, за 2014 год банковская система привлекала государственное финансирование на сумму в 5,5 трлн. рублей против 1,4 трлн. рублей в 2013 году.</w:t>
      </w:r>
    </w:p>
    <w:p w:rsidR="00E95B8D" w:rsidRPr="00A666A6" w:rsidRDefault="00E95B8D" w:rsidP="000670F5">
      <w:pPr>
        <w:pStyle w:val="NormalWeb"/>
        <w:spacing w:before="0" w:after="0"/>
        <w:ind w:firstLine="567"/>
        <w:jc w:val="both"/>
        <w:rPr>
          <w:b/>
          <w:i/>
          <w:sz w:val="22"/>
          <w:szCs w:val="22"/>
        </w:rPr>
      </w:pPr>
      <w:r w:rsidRPr="00A666A6">
        <w:rPr>
          <w:b/>
          <w:i/>
          <w:sz w:val="22"/>
          <w:szCs w:val="22"/>
        </w:rPr>
        <w:t>По итогам 2014 года балансовая прибыль банковской системы составила 589 млрд. рублей, что на 41% меньше данного показателя за аналогичный период прошлого года –                    994 млрд. рублей. Из 835 действующих кредитных организаций на 01.01.2015 с убытками закончили 127 банков (или 15,2%). На 01.01.2014 убыточными были 9,5% кредитных организаций.</w:t>
      </w:r>
    </w:p>
    <w:p w:rsidR="00E95B8D" w:rsidRPr="00A666A6" w:rsidRDefault="00E95B8D" w:rsidP="000670F5">
      <w:pPr>
        <w:pStyle w:val="Basic"/>
        <w:rPr>
          <w:b/>
          <w:i/>
        </w:rPr>
      </w:pPr>
      <w:r w:rsidRPr="00A666A6">
        <w:rPr>
          <w:b/>
          <w:i/>
        </w:rPr>
        <w:t>В 2014 года существенное влияние на динамику рынков продолжало оказывать сохранение геополитической напряженности, отток капитала и нестабильный курс рубля.</w:t>
      </w:r>
    </w:p>
    <w:p w:rsidR="00E95B8D" w:rsidRPr="00A666A6" w:rsidRDefault="00E95B8D" w:rsidP="00BD52E9">
      <w:pPr>
        <w:pStyle w:val="Basic"/>
      </w:pPr>
    </w:p>
    <w:p w:rsidR="00E95B8D" w:rsidRPr="00A666A6" w:rsidRDefault="00E95B8D" w:rsidP="00BD52E9">
      <w:pPr>
        <w:pStyle w:val="Basic"/>
      </w:pPr>
      <w:r w:rsidRPr="00A666A6">
        <w:t>Приводится общая оценка результатов деятельности эмитента в данной отрасли. Приводится оценка соответствия результатов деятельности эмитента тенденциям развития отрасли. Указываются причины, обосновывающие полученные результаты деятельности (удовлетворительные и неудовлетворительные, по мнению эмитента, результаты).</w:t>
      </w:r>
    </w:p>
    <w:p w:rsidR="00E95B8D" w:rsidRPr="00A666A6" w:rsidRDefault="00E95B8D" w:rsidP="00BD52E9">
      <w:pPr>
        <w:pStyle w:val="Basic"/>
      </w:pPr>
    </w:p>
    <w:p w:rsidR="00E95B8D" w:rsidRPr="00A666A6" w:rsidRDefault="00E95B8D" w:rsidP="00103DA2">
      <w:pPr>
        <w:pStyle w:val="BodyTextIndent"/>
        <w:ind w:firstLine="709"/>
        <w:jc w:val="both"/>
        <w:rPr>
          <w:b/>
          <w:i/>
          <w:sz w:val="22"/>
          <w:szCs w:val="22"/>
        </w:rPr>
      </w:pPr>
      <w:r w:rsidRPr="00A666A6">
        <w:rPr>
          <w:b/>
          <w:i/>
          <w:sz w:val="22"/>
          <w:szCs w:val="22"/>
        </w:rPr>
        <w:t xml:space="preserve">Сбербанк уверенно сохраняет за собой позиции лидирующего кредитного института Российской Федерации. </w:t>
      </w:r>
    </w:p>
    <w:p w:rsidR="00E95B8D" w:rsidRPr="00A666A6" w:rsidRDefault="00E95B8D" w:rsidP="00103DA2">
      <w:pPr>
        <w:pStyle w:val="BodyTextIndent"/>
        <w:ind w:firstLine="709"/>
        <w:rPr>
          <w:b/>
          <w:i/>
          <w:sz w:val="22"/>
          <w:szCs w:val="22"/>
        </w:rPr>
      </w:pPr>
      <w:r w:rsidRPr="00A666A6">
        <w:rPr>
          <w:b/>
          <w:i/>
          <w:sz w:val="22"/>
          <w:szCs w:val="22"/>
        </w:rPr>
        <w:t>По состоянию на 1 января 2015 доля Сбербанка составила:</w:t>
      </w:r>
    </w:p>
    <w:p w:rsidR="00E95B8D" w:rsidRPr="00A666A6" w:rsidRDefault="00E95B8D" w:rsidP="001D0AB2">
      <w:pPr>
        <w:pStyle w:val="BodyTextIndent"/>
        <w:numPr>
          <w:ilvl w:val="0"/>
          <w:numId w:val="11"/>
        </w:numPr>
        <w:spacing w:after="0"/>
        <w:jc w:val="both"/>
        <w:rPr>
          <w:b/>
          <w:i/>
          <w:sz w:val="22"/>
          <w:szCs w:val="22"/>
        </w:rPr>
      </w:pPr>
      <w:r w:rsidRPr="00A666A6">
        <w:rPr>
          <w:b/>
          <w:i/>
          <w:sz w:val="22"/>
          <w:szCs w:val="22"/>
        </w:rPr>
        <w:t xml:space="preserve">в капитале банковской системы – 28,7% (+0,4 п.п. к 01.01.2014); </w:t>
      </w:r>
    </w:p>
    <w:p w:rsidR="00E95B8D" w:rsidRPr="00A666A6" w:rsidRDefault="00E95B8D" w:rsidP="001D0AB2">
      <w:pPr>
        <w:pStyle w:val="BodyTextIndent"/>
        <w:numPr>
          <w:ilvl w:val="0"/>
          <w:numId w:val="11"/>
        </w:numPr>
        <w:spacing w:after="0"/>
        <w:jc w:val="both"/>
        <w:rPr>
          <w:b/>
          <w:i/>
          <w:sz w:val="22"/>
          <w:szCs w:val="22"/>
        </w:rPr>
      </w:pPr>
      <w:r w:rsidRPr="00A666A6">
        <w:rPr>
          <w:b/>
          <w:i/>
          <w:sz w:val="22"/>
          <w:szCs w:val="22"/>
        </w:rPr>
        <w:t>в активах банковской системы   – 29,1% (-0,5 п.п.);</w:t>
      </w:r>
    </w:p>
    <w:p w:rsidR="00E95B8D" w:rsidRPr="00A666A6" w:rsidRDefault="00E95B8D" w:rsidP="001D0AB2">
      <w:pPr>
        <w:pStyle w:val="BodyTextIndent"/>
        <w:numPr>
          <w:ilvl w:val="0"/>
          <w:numId w:val="11"/>
        </w:numPr>
        <w:spacing w:after="0"/>
        <w:jc w:val="both"/>
        <w:rPr>
          <w:b/>
          <w:i/>
          <w:sz w:val="22"/>
          <w:szCs w:val="22"/>
        </w:rPr>
      </w:pPr>
      <w:r w:rsidRPr="00A666A6">
        <w:rPr>
          <w:b/>
          <w:i/>
          <w:sz w:val="22"/>
          <w:szCs w:val="22"/>
        </w:rPr>
        <w:t>на рынке кредитования физических лиц  – 35,9% (+2,4 п.п.);</w:t>
      </w:r>
    </w:p>
    <w:p w:rsidR="00E95B8D" w:rsidRPr="00A666A6" w:rsidRDefault="00E95B8D" w:rsidP="001D0AB2">
      <w:pPr>
        <w:pStyle w:val="BodyTextIndent"/>
        <w:numPr>
          <w:ilvl w:val="0"/>
          <w:numId w:val="11"/>
        </w:numPr>
        <w:spacing w:after="0"/>
        <w:jc w:val="both"/>
        <w:rPr>
          <w:b/>
          <w:i/>
          <w:sz w:val="22"/>
          <w:szCs w:val="22"/>
        </w:rPr>
      </w:pPr>
      <w:r w:rsidRPr="00A666A6">
        <w:rPr>
          <w:b/>
          <w:i/>
          <w:sz w:val="22"/>
          <w:szCs w:val="22"/>
        </w:rPr>
        <w:t>на рынке кредитования юр. лиц доля – 35,0% (+1,8 п.п.);</w:t>
      </w:r>
    </w:p>
    <w:p w:rsidR="00E95B8D" w:rsidRPr="00A666A6" w:rsidRDefault="00E95B8D" w:rsidP="001D0AB2">
      <w:pPr>
        <w:pStyle w:val="BodyTextIndent"/>
        <w:numPr>
          <w:ilvl w:val="0"/>
          <w:numId w:val="11"/>
        </w:numPr>
        <w:spacing w:after="0"/>
        <w:jc w:val="both"/>
        <w:rPr>
          <w:b/>
          <w:i/>
          <w:sz w:val="22"/>
          <w:szCs w:val="22"/>
        </w:rPr>
      </w:pPr>
      <w:r w:rsidRPr="00A666A6">
        <w:rPr>
          <w:b/>
          <w:i/>
          <w:sz w:val="22"/>
          <w:szCs w:val="22"/>
        </w:rPr>
        <w:t>на рынке вкладов населения – 45,0% (-1,7 п.п.);</w:t>
      </w:r>
    </w:p>
    <w:p w:rsidR="00E95B8D" w:rsidRPr="00A666A6" w:rsidRDefault="00E95B8D" w:rsidP="001D0AB2">
      <w:pPr>
        <w:pStyle w:val="BodyTextIndent"/>
        <w:numPr>
          <w:ilvl w:val="0"/>
          <w:numId w:val="11"/>
        </w:numPr>
        <w:spacing w:after="0"/>
        <w:jc w:val="both"/>
        <w:rPr>
          <w:b/>
          <w:i/>
          <w:sz w:val="22"/>
          <w:szCs w:val="22"/>
        </w:rPr>
      </w:pPr>
      <w:r w:rsidRPr="00A666A6">
        <w:rPr>
          <w:b/>
          <w:i/>
          <w:sz w:val="22"/>
          <w:szCs w:val="22"/>
        </w:rPr>
        <w:t xml:space="preserve">на рынке привлечения средств юридических лиц (включая индивидуальных предпринимателей) – 21,9% (+4,8 п.п.); </w:t>
      </w:r>
    </w:p>
    <w:p w:rsidR="00E95B8D" w:rsidRPr="00A666A6" w:rsidRDefault="00E95B8D" w:rsidP="001D0AB2">
      <w:pPr>
        <w:pStyle w:val="BodyTextIndent"/>
        <w:numPr>
          <w:ilvl w:val="0"/>
          <w:numId w:val="11"/>
        </w:numPr>
        <w:spacing w:after="0"/>
        <w:jc w:val="both"/>
        <w:rPr>
          <w:b/>
          <w:i/>
          <w:sz w:val="22"/>
          <w:szCs w:val="22"/>
        </w:rPr>
      </w:pPr>
      <w:r w:rsidRPr="00A666A6">
        <w:rPr>
          <w:b/>
          <w:i/>
          <w:sz w:val="22"/>
          <w:szCs w:val="22"/>
        </w:rPr>
        <w:t>в прибыли банковской системы (за 2014 год) – 67,9% (+19,5 п.п. к доле за 2013 год).</w:t>
      </w:r>
    </w:p>
    <w:p w:rsidR="00E95B8D" w:rsidRPr="00A666A6" w:rsidRDefault="00E95B8D" w:rsidP="00BD52E9">
      <w:pPr>
        <w:pStyle w:val="Basic"/>
      </w:pPr>
    </w:p>
    <w:p w:rsidR="00E95B8D" w:rsidRPr="00A666A6" w:rsidRDefault="00E95B8D" w:rsidP="00D8299B">
      <w:pPr>
        <w:pStyle w:val="BodyTextIndent"/>
        <w:spacing w:after="0"/>
        <w:ind w:left="284" w:firstLine="709"/>
        <w:rPr>
          <w:b/>
          <w:i/>
          <w:sz w:val="22"/>
          <w:szCs w:val="22"/>
        </w:rPr>
      </w:pPr>
      <w:r w:rsidRPr="00A666A6">
        <w:rPr>
          <w:b/>
          <w:i/>
          <w:sz w:val="22"/>
          <w:szCs w:val="22"/>
        </w:rPr>
        <w:t>По состоянию на 1 июля 2015 доля Сбербанка составила:</w:t>
      </w:r>
    </w:p>
    <w:p w:rsidR="00E95B8D" w:rsidRPr="00A666A6" w:rsidRDefault="00E95B8D" w:rsidP="00F33C05">
      <w:pPr>
        <w:pStyle w:val="BodyTextIndent"/>
        <w:numPr>
          <w:ilvl w:val="0"/>
          <w:numId w:val="11"/>
        </w:numPr>
        <w:spacing w:after="0"/>
        <w:ind w:left="1429"/>
        <w:jc w:val="both"/>
        <w:rPr>
          <w:b/>
          <w:i/>
          <w:sz w:val="22"/>
          <w:szCs w:val="22"/>
        </w:rPr>
      </w:pPr>
      <w:r w:rsidRPr="00A666A6">
        <w:rPr>
          <w:b/>
          <w:i/>
          <w:sz w:val="22"/>
          <w:szCs w:val="22"/>
        </w:rPr>
        <w:t xml:space="preserve">в капитале банковской системы – 30,9% (+2,2 п.п. к 01.01.2015); </w:t>
      </w:r>
    </w:p>
    <w:p w:rsidR="00E95B8D" w:rsidRPr="00A666A6" w:rsidRDefault="00E95B8D" w:rsidP="00F33C05">
      <w:pPr>
        <w:pStyle w:val="BodyTextIndent"/>
        <w:numPr>
          <w:ilvl w:val="0"/>
          <w:numId w:val="11"/>
        </w:numPr>
        <w:spacing w:after="0"/>
        <w:ind w:left="1429"/>
        <w:jc w:val="both"/>
        <w:rPr>
          <w:b/>
          <w:i/>
          <w:sz w:val="22"/>
          <w:szCs w:val="22"/>
        </w:rPr>
      </w:pPr>
      <w:r w:rsidRPr="00A666A6">
        <w:rPr>
          <w:b/>
          <w:i/>
          <w:sz w:val="22"/>
          <w:szCs w:val="22"/>
        </w:rPr>
        <w:t>в активах банковской системы   – 28,6% (-0,5 п.п.);</w:t>
      </w:r>
    </w:p>
    <w:p w:rsidR="00E95B8D" w:rsidRPr="00A666A6" w:rsidRDefault="00E95B8D" w:rsidP="00F33C05">
      <w:pPr>
        <w:pStyle w:val="BodyTextIndent"/>
        <w:numPr>
          <w:ilvl w:val="0"/>
          <w:numId w:val="11"/>
        </w:numPr>
        <w:spacing w:after="0"/>
        <w:ind w:left="1429"/>
        <w:jc w:val="both"/>
        <w:rPr>
          <w:b/>
          <w:i/>
          <w:sz w:val="22"/>
          <w:szCs w:val="22"/>
        </w:rPr>
      </w:pPr>
      <w:r w:rsidRPr="00A666A6">
        <w:rPr>
          <w:b/>
          <w:i/>
          <w:sz w:val="22"/>
          <w:szCs w:val="22"/>
        </w:rPr>
        <w:t>на рынке кредитования физических лиц  – 37,7% (+1,8 п.п.);</w:t>
      </w:r>
    </w:p>
    <w:p w:rsidR="00E95B8D" w:rsidRPr="00A666A6" w:rsidRDefault="00E95B8D" w:rsidP="00F33C05">
      <w:pPr>
        <w:pStyle w:val="BodyTextIndent"/>
        <w:numPr>
          <w:ilvl w:val="0"/>
          <w:numId w:val="11"/>
        </w:numPr>
        <w:spacing w:after="0"/>
        <w:ind w:left="1429"/>
        <w:jc w:val="both"/>
        <w:rPr>
          <w:b/>
          <w:i/>
          <w:sz w:val="22"/>
          <w:szCs w:val="22"/>
        </w:rPr>
      </w:pPr>
      <w:r w:rsidRPr="00A666A6">
        <w:rPr>
          <w:b/>
          <w:i/>
          <w:sz w:val="22"/>
          <w:szCs w:val="22"/>
        </w:rPr>
        <w:t>на рынке кредитования юр. лиц доля – 32,7% (-2,3 п.п.);</w:t>
      </w:r>
    </w:p>
    <w:p w:rsidR="00E95B8D" w:rsidRPr="00A666A6" w:rsidRDefault="00E95B8D" w:rsidP="00F33C05">
      <w:pPr>
        <w:pStyle w:val="BodyTextIndent"/>
        <w:numPr>
          <w:ilvl w:val="0"/>
          <w:numId w:val="11"/>
        </w:numPr>
        <w:spacing w:after="0"/>
        <w:ind w:left="1429"/>
        <w:jc w:val="both"/>
        <w:rPr>
          <w:b/>
          <w:i/>
          <w:szCs w:val="22"/>
        </w:rPr>
      </w:pPr>
      <w:r w:rsidRPr="00A666A6">
        <w:rPr>
          <w:b/>
          <w:i/>
          <w:sz w:val="22"/>
          <w:szCs w:val="22"/>
        </w:rPr>
        <w:t>на рынке вкладов населения – 44,9% (-0,1 п.п.);</w:t>
      </w:r>
    </w:p>
    <w:p w:rsidR="00E95B8D" w:rsidRPr="00A666A6" w:rsidRDefault="00E95B8D" w:rsidP="00D8299B">
      <w:pPr>
        <w:pStyle w:val="Basic"/>
      </w:pPr>
      <w:r w:rsidRPr="00A666A6">
        <w:rPr>
          <w:b/>
          <w:i/>
          <w:szCs w:val="22"/>
        </w:rPr>
        <w:t>на рынке привлечения средств юридических лиц (включая индивидуальных предпринимателей) – 21,3% (-0,6 п.п.).</w:t>
      </w:r>
    </w:p>
    <w:p w:rsidR="00E95B8D" w:rsidRPr="00A666A6" w:rsidRDefault="00E95B8D" w:rsidP="00BD52E9">
      <w:pPr>
        <w:pStyle w:val="Basic"/>
        <w:rPr>
          <w:b/>
          <w:i/>
        </w:rPr>
      </w:pPr>
      <w:r w:rsidRPr="00A666A6">
        <w:rPr>
          <w:b/>
          <w:i/>
        </w:rPr>
        <w:t xml:space="preserve">Основными причинами, обосновывающими полученные результаты деятельности, являются большая клиентская база, постоянная модернизация «под клиента», внедрение новых технологий и банковских продуктов, устойчивое финансовое состояние и доверие клиентов. </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rPr>
          <w:b/>
          <w:i/>
        </w:rPr>
      </w:pPr>
      <w:r w:rsidRPr="00A666A6">
        <w:rPr>
          <w:b/>
          <w:i/>
        </w:rPr>
        <w:t>Указанная информация приводится в соответствии с мнениями, выраженными органами управления эмитента.</w:t>
      </w:r>
    </w:p>
    <w:p w:rsidR="00E95B8D" w:rsidRPr="00A666A6" w:rsidRDefault="00E95B8D" w:rsidP="00BD52E9">
      <w:pPr>
        <w:pStyle w:val="Basic"/>
      </w:pPr>
    </w:p>
    <w:p w:rsidR="00E95B8D" w:rsidRPr="00A666A6" w:rsidRDefault="00E95B8D" w:rsidP="00BD52E9">
      <w:pPr>
        <w:pStyle w:val="Basic"/>
      </w:pPr>
      <w:r w:rsidRPr="00A666A6">
        <w:t>В случае если мнения органов управления эмитента относительно представленной информации не совпадают, указывается мнение каждого из таких органов управления эмитента и аргументация, объясняющая их позицию.</w:t>
      </w:r>
    </w:p>
    <w:p w:rsidR="00E95B8D" w:rsidRPr="00A666A6" w:rsidRDefault="00E95B8D" w:rsidP="00BD52E9">
      <w:pPr>
        <w:pStyle w:val="Basic"/>
        <w:rPr>
          <w:b/>
          <w:i/>
        </w:rPr>
      </w:pPr>
      <w:r w:rsidRPr="00A666A6">
        <w:rPr>
          <w:b/>
          <w:i/>
        </w:rPr>
        <w:t xml:space="preserve">Места не имело. </w:t>
      </w:r>
    </w:p>
    <w:p w:rsidR="00E95B8D" w:rsidRPr="00A666A6" w:rsidRDefault="00E95B8D" w:rsidP="00BD52E9">
      <w:pPr>
        <w:pStyle w:val="Basic"/>
        <w:rPr>
          <w:b/>
          <w:i/>
        </w:rPr>
      </w:pPr>
    </w:p>
    <w:p w:rsidR="00E95B8D" w:rsidRPr="00A666A6" w:rsidRDefault="00E95B8D" w:rsidP="00BD52E9">
      <w:pPr>
        <w:pStyle w:val="Basic"/>
      </w:pPr>
      <w:r w:rsidRPr="00A666A6">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представленной информации,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проспекте ценных бумаг, указываются такое особое мнение и аргументация члена органа управления эмитента, объясняющая его позицию.</w:t>
      </w:r>
    </w:p>
    <w:p w:rsidR="00E95B8D" w:rsidRPr="00A666A6" w:rsidRDefault="00E95B8D" w:rsidP="005E5D7C">
      <w:pPr>
        <w:pStyle w:val="Basic"/>
        <w:rPr>
          <w:b/>
          <w:i/>
        </w:rPr>
      </w:pPr>
      <w:r w:rsidRPr="00A666A6">
        <w:rPr>
          <w:b/>
          <w:i/>
        </w:rPr>
        <w:t xml:space="preserve">Места не имело. </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84" w:name="_Toc430103449"/>
      <w:r w:rsidRPr="00A666A6">
        <w:t>4.6. Анализ факторов и условий, влияющих на деятельность эмитента</w:t>
      </w:r>
      <w:bookmarkEnd w:id="84"/>
    </w:p>
    <w:p w:rsidR="00E95B8D" w:rsidRPr="00A666A6" w:rsidRDefault="00E95B8D" w:rsidP="00BD52E9">
      <w:pPr>
        <w:pStyle w:val="Basic"/>
      </w:pPr>
      <w:r w:rsidRPr="00A666A6">
        <w:t xml:space="preserve">Указываются факторы и условия (влияние инфляции, изменение курсов иностранных валют, решения государственных органов, иные экономические, финансовые, политические и другие факторы), влияющие на деятельность эмитента и оказавшие влияние на изменение размера выручки от продажи эмитентом товаров, продукции, работ, услуг и прибыли (убытков) эмитента от основной деятельности. </w:t>
      </w:r>
    </w:p>
    <w:p w:rsidR="00E95B8D" w:rsidRPr="00A666A6" w:rsidRDefault="00E95B8D" w:rsidP="00BD52E9">
      <w:pPr>
        <w:pStyle w:val="Basic"/>
      </w:pPr>
    </w:p>
    <w:p w:rsidR="00E95B8D" w:rsidRPr="00A666A6" w:rsidRDefault="00E95B8D" w:rsidP="00B0383F">
      <w:pPr>
        <w:pStyle w:val="MainText"/>
        <w:rPr>
          <w:rFonts w:ascii="Times New Roman" w:hAnsi="Times New Roman" w:cs="Times New Roman"/>
          <w:color w:val="auto"/>
          <w:sz w:val="22"/>
          <w:szCs w:val="22"/>
          <w:lang w:val="ru-RU" w:eastAsia="ru-RU"/>
        </w:rPr>
      </w:pPr>
      <w:r w:rsidRPr="00A666A6">
        <w:rPr>
          <w:rFonts w:ascii="Times New Roman" w:hAnsi="Times New Roman" w:cs="Times New Roman"/>
          <w:b/>
          <w:i/>
          <w:color w:val="auto"/>
          <w:sz w:val="22"/>
          <w:szCs w:val="22"/>
          <w:lang w:val="ru-RU" w:eastAsia="ru-RU"/>
        </w:rPr>
        <w:t xml:space="preserve">Обострение мировых геополитических конфликтов. </w:t>
      </w:r>
      <w:r w:rsidRPr="00A666A6">
        <w:rPr>
          <w:rFonts w:ascii="Times New Roman" w:hAnsi="Times New Roman" w:cs="Times New Roman"/>
          <w:color w:val="auto"/>
          <w:sz w:val="22"/>
          <w:szCs w:val="22"/>
          <w:lang w:val="ru-RU" w:eastAsia="ru-RU"/>
        </w:rPr>
        <w:t xml:space="preserve">На фоне кризиса на Украине, позиции и участия России в этом процессе, США и ЕС наложили на крупнейшие российские компании и банки экономические санкции, в основном ограничивающие их доступ на международные финансовые рынки. Это ограничивает возможности российских банков по фондированию за рубежом. </w:t>
      </w:r>
    </w:p>
    <w:p w:rsidR="00E95B8D" w:rsidRPr="00A666A6" w:rsidRDefault="00E95B8D" w:rsidP="00B0383F">
      <w:pPr>
        <w:pStyle w:val="MainText"/>
        <w:rPr>
          <w:rFonts w:ascii="Times New Roman" w:hAnsi="Times New Roman" w:cs="Times New Roman"/>
          <w:color w:val="auto"/>
          <w:sz w:val="22"/>
          <w:szCs w:val="22"/>
          <w:lang w:val="ru-RU" w:eastAsia="ru-RU"/>
        </w:rPr>
      </w:pPr>
      <w:r w:rsidRPr="00A666A6">
        <w:rPr>
          <w:rFonts w:ascii="Times New Roman" w:hAnsi="Times New Roman" w:cs="Times New Roman"/>
          <w:b/>
          <w:i/>
          <w:color w:val="auto"/>
          <w:sz w:val="22"/>
          <w:szCs w:val="22"/>
          <w:lang w:val="ru-RU" w:eastAsia="ru-RU"/>
        </w:rPr>
        <w:t>Ускорение девальвации рубля и инфляции.</w:t>
      </w:r>
      <w:r w:rsidRPr="00A666A6">
        <w:rPr>
          <w:rFonts w:ascii="Times New Roman" w:hAnsi="Times New Roman" w:cs="Times New Roman"/>
          <w:color w:val="auto"/>
          <w:sz w:val="22"/>
          <w:szCs w:val="22"/>
          <w:lang w:val="ru-RU" w:eastAsia="ru-RU"/>
        </w:rPr>
        <w:t xml:space="preserve"> На фоне негативных внешних факторов в 2014 г. – начале 2015 г. темпы девальвации рубля ускорились, что привело также к ускорению инфляции. Банк России был вынужден проводить достаточно жесткую монетарную политику для ограничения роста потребительских цен, резко повысив ключевую процентную ставку. В результате процентная маржа банков резко уменьшилась.</w:t>
      </w:r>
    </w:p>
    <w:p w:rsidR="00E95B8D" w:rsidRPr="00A666A6" w:rsidRDefault="00E95B8D" w:rsidP="00B0383F">
      <w:pPr>
        <w:pStyle w:val="MainText"/>
        <w:rPr>
          <w:rFonts w:ascii="Times New Roman" w:hAnsi="Times New Roman" w:cs="Times New Roman"/>
          <w:color w:val="auto"/>
          <w:sz w:val="22"/>
          <w:szCs w:val="22"/>
          <w:lang w:val="ru-RU" w:eastAsia="ru-RU"/>
        </w:rPr>
      </w:pPr>
      <w:r w:rsidRPr="00A666A6">
        <w:rPr>
          <w:rFonts w:ascii="Times New Roman" w:hAnsi="Times New Roman" w:cs="Times New Roman"/>
          <w:b/>
          <w:i/>
          <w:color w:val="auto"/>
          <w:sz w:val="22"/>
          <w:szCs w:val="22"/>
          <w:lang w:val="ru-RU" w:eastAsia="ru-RU"/>
        </w:rPr>
        <w:t xml:space="preserve">Усиление государственного влияния в экономике и банковской системе. </w:t>
      </w:r>
      <w:r w:rsidRPr="00A666A6">
        <w:rPr>
          <w:rFonts w:ascii="Times New Roman" w:hAnsi="Times New Roman" w:cs="Times New Roman"/>
          <w:color w:val="auto"/>
          <w:sz w:val="22"/>
          <w:szCs w:val="22"/>
          <w:lang w:val="ru-RU" w:eastAsia="ru-RU"/>
        </w:rPr>
        <w:t xml:space="preserve">На фоне экономического кризиса в России государство становится важным источником ресурсов для поддержки, как банков, так и экономики в целом через различные инструменты капитализации. </w:t>
      </w:r>
    </w:p>
    <w:p w:rsidR="00E95B8D" w:rsidRPr="00A666A6" w:rsidRDefault="00E95B8D" w:rsidP="00B0383F">
      <w:pPr>
        <w:pStyle w:val="MainText"/>
        <w:rPr>
          <w:rFonts w:ascii="Times New Roman" w:hAnsi="Times New Roman" w:cs="Times New Roman"/>
          <w:color w:val="auto"/>
          <w:sz w:val="22"/>
          <w:szCs w:val="22"/>
          <w:lang w:val="ru-RU" w:eastAsia="ru-RU"/>
        </w:rPr>
      </w:pPr>
      <w:r w:rsidRPr="00A666A6">
        <w:rPr>
          <w:rFonts w:ascii="Times New Roman" w:hAnsi="Times New Roman" w:cs="Times New Roman"/>
          <w:b/>
          <w:i/>
          <w:color w:val="auto"/>
          <w:sz w:val="22"/>
          <w:szCs w:val="22"/>
          <w:lang w:val="ru-RU" w:eastAsia="ru-RU"/>
        </w:rPr>
        <w:t xml:space="preserve">Стагнация в экономике и снижение ВВП. </w:t>
      </w:r>
      <w:r w:rsidRPr="00A666A6">
        <w:rPr>
          <w:rFonts w:ascii="Times New Roman" w:hAnsi="Times New Roman" w:cs="Times New Roman"/>
          <w:color w:val="auto"/>
          <w:sz w:val="22"/>
          <w:szCs w:val="22"/>
          <w:lang w:val="ru-RU" w:eastAsia="ru-RU"/>
        </w:rPr>
        <w:t>Темпы роста экономики снизились, что привело к уменьшению инвестиционного спроса и спроса на кредиты со стороны юридических лиц. Доходы населения также уменьшаются, это негативно влияет на динамику потребительского спроса и спроса на кредиты банков.</w:t>
      </w:r>
    </w:p>
    <w:p w:rsidR="00E95B8D" w:rsidRPr="00A666A6" w:rsidRDefault="00E95B8D" w:rsidP="00B0383F">
      <w:pPr>
        <w:pStyle w:val="MainText"/>
        <w:rPr>
          <w:rFonts w:ascii="Times New Roman" w:hAnsi="Times New Roman" w:cs="Times New Roman"/>
          <w:color w:val="auto"/>
          <w:sz w:val="22"/>
          <w:szCs w:val="22"/>
          <w:lang w:val="ru-RU" w:eastAsia="ru-RU"/>
        </w:rPr>
      </w:pPr>
      <w:r w:rsidRPr="00A666A6">
        <w:rPr>
          <w:rFonts w:ascii="Times New Roman" w:hAnsi="Times New Roman" w:cs="Times New Roman"/>
          <w:b/>
          <w:i/>
          <w:color w:val="auto"/>
          <w:sz w:val="22"/>
          <w:szCs w:val="22"/>
          <w:lang w:val="ru-RU" w:eastAsia="ru-RU"/>
        </w:rPr>
        <w:t xml:space="preserve">Рост уровня рисков в банковской системе. </w:t>
      </w:r>
      <w:r w:rsidRPr="00A666A6">
        <w:rPr>
          <w:rFonts w:ascii="Times New Roman" w:hAnsi="Times New Roman" w:cs="Times New Roman"/>
          <w:color w:val="auto"/>
          <w:sz w:val="22"/>
          <w:szCs w:val="22"/>
          <w:lang w:val="ru-RU" w:eastAsia="ru-RU"/>
        </w:rPr>
        <w:t>Уровень просроченной задолженности и расходов на резервы, особенно в части розничных кредитов, в банковской системе растет. По некоторым банковским и продуктовым сегментам достигнуты или даже превышены уровни кризиса 2008-2009 годов. С учетом фактического закрытия внешних рынков капитала, стагнации в экономике и высоких экономических рисков и неопределенности это может негативно повлиять на уровень рентабельности банковского бизнеса и достаточность капитала банков.</w:t>
      </w:r>
    </w:p>
    <w:p w:rsidR="00E95B8D" w:rsidRPr="00A666A6" w:rsidRDefault="00E95B8D" w:rsidP="00B0383F">
      <w:pPr>
        <w:pStyle w:val="Basic"/>
      </w:pPr>
      <w:r w:rsidRPr="00A666A6">
        <w:rPr>
          <w:b/>
          <w:i/>
          <w:szCs w:val="22"/>
        </w:rPr>
        <w:t xml:space="preserve">Продолжение политики по ликвидации банков с низкой степенью устойчивости. </w:t>
      </w:r>
      <w:r w:rsidRPr="00A666A6">
        <w:rPr>
          <w:szCs w:val="22"/>
        </w:rPr>
        <w:t>Со 2-й половины 2013 года Банк России проводит политику отзыва лицензий у банков с пониженной степенью устойчивости и нарушающих банковское законодательство. Число ликвидированных банков в 2014 г. составило 87 шт. На фоне стагнации в экономике и нестабильности на валютном рынке это может повлечь за собой усиление проблем у большого числа банков и перераспределение на рынке вкладов.</w:t>
      </w:r>
    </w:p>
    <w:p w:rsidR="00E95B8D" w:rsidRPr="00A666A6" w:rsidRDefault="00E95B8D" w:rsidP="00BD52E9">
      <w:pPr>
        <w:pStyle w:val="Basic"/>
      </w:pPr>
    </w:p>
    <w:p w:rsidR="00E95B8D" w:rsidRPr="00A666A6" w:rsidRDefault="00E95B8D" w:rsidP="00BD52E9">
      <w:pPr>
        <w:pStyle w:val="Basic"/>
        <w:rPr>
          <w:u w:val="single"/>
        </w:rPr>
      </w:pPr>
      <w:r w:rsidRPr="00A666A6">
        <w:rPr>
          <w:u w:val="single"/>
        </w:rPr>
        <w:t xml:space="preserve">Дается прогноз в отношении продолжительности действия указанных факторов и условий. </w:t>
      </w:r>
    </w:p>
    <w:p w:rsidR="00E95B8D" w:rsidRPr="00A666A6" w:rsidRDefault="00E95B8D" w:rsidP="00BD52E9">
      <w:pPr>
        <w:pStyle w:val="Basic"/>
      </w:pPr>
    </w:p>
    <w:p w:rsidR="00E95B8D" w:rsidRPr="00A666A6" w:rsidRDefault="00E95B8D" w:rsidP="00B0383F">
      <w:pPr>
        <w:pStyle w:val="NormalWeb"/>
        <w:spacing w:before="0" w:after="0"/>
        <w:ind w:firstLine="709"/>
        <w:jc w:val="both"/>
        <w:rPr>
          <w:b/>
          <w:i/>
          <w:sz w:val="22"/>
          <w:szCs w:val="22"/>
        </w:rPr>
      </w:pPr>
      <w:r w:rsidRPr="00A666A6">
        <w:rPr>
          <w:b/>
          <w:i/>
          <w:sz w:val="22"/>
          <w:szCs w:val="22"/>
        </w:rPr>
        <w:t>С учетом текущих глобальных и внутрироссийских тенденций факторы останутся актуальными как минимум в среднесрочной перспективе, а высокая неопределенность их изменения затрудняет более долгосрочное прогнозирование.</w:t>
      </w:r>
    </w:p>
    <w:p w:rsidR="00E95B8D" w:rsidRPr="00A666A6" w:rsidRDefault="00E95B8D" w:rsidP="00BD52E9">
      <w:pPr>
        <w:pStyle w:val="Basic"/>
      </w:pPr>
    </w:p>
    <w:p w:rsidR="00E95B8D" w:rsidRPr="00A666A6" w:rsidRDefault="00E95B8D" w:rsidP="00BD52E9">
      <w:pPr>
        <w:pStyle w:val="Basic"/>
      </w:pPr>
      <w:r w:rsidRPr="00A666A6">
        <w:t xml:space="preserve">Описываются действия, предпринимаемые эмитентом, и действия, которые эмитент планирует предпринять в будущем для эффективного использования данных факторов и условий. </w:t>
      </w:r>
    </w:p>
    <w:p w:rsidR="00E95B8D" w:rsidRPr="00A666A6" w:rsidRDefault="00E95B8D" w:rsidP="00B0383F">
      <w:pPr>
        <w:pStyle w:val="NormalWeb"/>
        <w:spacing w:before="0" w:after="0"/>
        <w:ind w:firstLine="709"/>
        <w:jc w:val="both"/>
        <w:rPr>
          <w:b/>
          <w:i/>
          <w:sz w:val="22"/>
          <w:szCs w:val="22"/>
        </w:rPr>
      </w:pPr>
      <w:r w:rsidRPr="00A666A6">
        <w:rPr>
          <w:b/>
          <w:i/>
          <w:sz w:val="22"/>
          <w:szCs w:val="22"/>
        </w:rPr>
        <w:t>Взвешенная политика управления активами и пассивами Сбербанка позволяет относительно гибко подходить к процентной политике в условиях тенденции по сужению маржи в банковской системе и роста волатильности финансовых рынков.</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 xml:space="preserve">Указываются способы, применяемые эмитентом, и способы, которые эмитент планирует использовать в будущем для снижения негативного эффекта факторов и условий, влияющих на деятельность эмитента. </w:t>
      </w:r>
    </w:p>
    <w:p w:rsidR="00E95B8D" w:rsidRPr="00A666A6" w:rsidRDefault="00E95B8D" w:rsidP="00B0383F">
      <w:pPr>
        <w:pStyle w:val="NormalWeb"/>
        <w:spacing w:before="0" w:after="0"/>
        <w:ind w:firstLine="624"/>
        <w:jc w:val="both"/>
        <w:rPr>
          <w:b/>
          <w:i/>
          <w:sz w:val="22"/>
          <w:szCs w:val="22"/>
        </w:rPr>
      </w:pPr>
      <w:r w:rsidRPr="00A666A6">
        <w:rPr>
          <w:b/>
          <w:i/>
          <w:sz w:val="22"/>
          <w:szCs w:val="22"/>
        </w:rPr>
        <w:t>Для снижения негативного эффекта тенденции сужения процентной маржи Сбербанк проводит взвешенную процентную политику по управлению ставками по привлечению и размещению ресурсов. Также проводится комплекс маркетинговых мероприятий и модернизация системы продаж с целью наращивания активов, приносящих наибольший доход.</w:t>
      </w:r>
    </w:p>
    <w:p w:rsidR="00E95B8D" w:rsidRPr="00A666A6" w:rsidRDefault="00E95B8D" w:rsidP="00B0383F">
      <w:pPr>
        <w:pStyle w:val="NormalWeb"/>
        <w:spacing w:before="0" w:after="0"/>
        <w:ind w:firstLine="624"/>
        <w:jc w:val="both"/>
        <w:rPr>
          <w:b/>
          <w:i/>
          <w:sz w:val="22"/>
          <w:szCs w:val="22"/>
        </w:rPr>
      </w:pPr>
      <w:r w:rsidRPr="00A666A6">
        <w:rPr>
          <w:b/>
          <w:i/>
          <w:sz w:val="22"/>
          <w:szCs w:val="22"/>
        </w:rPr>
        <w:t>Доступ Сбербанка к различным источникам ресурсов, как внутренним, так и частично внешним, позволяет нивелировать негативное влияние относительно медленного роста традиционных источников клиентских средств.</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 xml:space="preserve">Описываются существенные события/факторы, которые могут в наибольшей степени негативно повлиять на возможность получения эмитентом в будущем таких же или более высоких результатов, по сравнению с результатами, полученными за последний завершенный отчетный период до даты утверждения проспекта ценных бумаг, а также вероятность наступления таких событий (возникновения факторов). </w:t>
      </w:r>
    </w:p>
    <w:p w:rsidR="00E95B8D" w:rsidRPr="00A666A6" w:rsidRDefault="00E95B8D" w:rsidP="00BD52E9">
      <w:pPr>
        <w:pStyle w:val="Basic"/>
        <w:rPr>
          <w:b/>
          <w:i/>
        </w:rPr>
      </w:pPr>
    </w:p>
    <w:p w:rsidR="00E95B8D" w:rsidRPr="00A666A6" w:rsidRDefault="00E95B8D" w:rsidP="00B0383F">
      <w:pPr>
        <w:ind w:firstLine="567"/>
        <w:jc w:val="both"/>
        <w:rPr>
          <w:b/>
          <w:i/>
        </w:rPr>
      </w:pPr>
      <w:r w:rsidRPr="00A666A6">
        <w:rPr>
          <w:b/>
          <w:i/>
        </w:rPr>
        <w:t xml:space="preserve">Усиление геополитической напряженности в связи с событиями на Украине, наложение экономических санкций на крупнейшие российские компании и банки, а также экономический спад могут дополнительно негативно повлиять на макроэкономическую ситуацию в Российской Федерации и в банковском секторе. На других рынках присутствия Сбербанка – в Турции, странах СНГ (в Белоруссии, Казахстане), а также странах Центральной и Восточной Европы (ЦВЕ) прогнозируются умеренные темпы роста банковских рынков. </w:t>
      </w:r>
    </w:p>
    <w:p w:rsidR="00E95B8D" w:rsidRPr="00A666A6" w:rsidRDefault="00E95B8D" w:rsidP="00B0383F">
      <w:pPr>
        <w:ind w:firstLine="567"/>
        <w:jc w:val="both"/>
        <w:rPr>
          <w:b/>
          <w:i/>
        </w:rPr>
      </w:pPr>
      <w:r w:rsidRPr="00A666A6">
        <w:rPr>
          <w:b/>
          <w:i/>
        </w:rPr>
        <w:t>На основном для Сбербанка рынке Российской Федерации снижение маржи будет сопровождаться существенным снижением темпов роста активов, что приведет к обострению конкуренции и возрастанию влияния, накопленных ранее проблемных активов, на текущие показатели банковской системы.</w:t>
      </w:r>
    </w:p>
    <w:p w:rsidR="00E95B8D" w:rsidRPr="00A666A6" w:rsidRDefault="00E95B8D" w:rsidP="00B0383F">
      <w:pPr>
        <w:ind w:firstLine="567"/>
        <w:jc w:val="both"/>
        <w:rPr>
          <w:b/>
          <w:i/>
        </w:rPr>
      </w:pPr>
      <w:r w:rsidRPr="00A666A6">
        <w:rPr>
          <w:b/>
          <w:i/>
        </w:rPr>
        <w:t>Кроме того, стагнация в экономике при сохранении относительно высоких инфляционных ожиданий в кратко- и среднесрочном периодах может привести к ухудшению кредитоспособности ведущих российских компаний. Снижение экономической активности может повлечь за собой рост безработицы, сокращение доходов занятого населения, снижение потребления и уровня сбережений. В условиях фактической недоступности мировых финансовых рынков возможности государства, российских компаний и банков по привлечению дополнительных финансовых ресурсов с внешнего рынка будут ограничены, что накладывает дополнительную нагрузку по рефинансированию банковского сектора на Банк России.</w:t>
      </w:r>
    </w:p>
    <w:p w:rsidR="00E95B8D" w:rsidRPr="00A666A6" w:rsidRDefault="00E95B8D" w:rsidP="00B0383F">
      <w:pPr>
        <w:pStyle w:val="Basic"/>
        <w:rPr>
          <w:b/>
          <w:i/>
          <w:szCs w:val="22"/>
        </w:rPr>
      </w:pPr>
      <w:r w:rsidRPr="00A666A6">
        <w:rPr>
          <w:b/>
          <w:i/>
          <w:szCs w:val="22"/>
        </w:rPr>
        <w:t>В условиях слабой прогнозируемости будущей динамики основных факторов, влияющих на банковскую деятельность, Сбербанк повысил уровень контроля за принимаемыми на себя рисками, стал применять более консервативные подходы в оценке рисков и увеличил резервы на возможные потери до уровня адекватного текущему уровню риска.</w:t>
      </w:r>
    </w:p>
    <w:p w:rsidR="00E95B8D" w:rsidRPr="00A666A6" w:rsidRDefault="00E95B8D" w:rsidP="00B0383F">
      <w:pPr>
        <w:pStyle w:val="Basic"/>
      </w:pPr>
    </w:p>
    <w:p w:rsidR="00E95B8D" w:rsidRPr="00A666A6" w:rsidRDefault="00E95B8D" w:rsidP="00BD52E9">
      <w:pPr>
        <w:pStyle w:val="Basic"/>
      </w:pPr>
      <w:r w:rsidRPr="00A666A6">
        <w:t>Описываются существенные события/факторы, которые могут улучшить результаты деятельности эмитента, и вероятность их наступления, а также продолжительность их действия.</w:t>
      </w:r>
    </w:p>
    <w:p w:rsidR="00E95B8D" w:rsidRPr="00A666A6" w:rsidRDefault="00E95B8D">
      <w:pPr>
        <w:widowControl w:val="0"/>
        <w:autoSpaceDE w:val="0"/>
        <w:autoSpaceDN w:val="0"/>
        <w:adjustRightInd w:val="0"/>
        <w:jc w:val="both"/>
        <w:rPr>
          <w:rFonts w:cs="Calibri"/>
        </w:rPr>
      </w:pPr>
    </w:p>
    <w:p w:rsidR="00E95B8D" w:rsidRPr="00A666A6" w:rsidRDefault="00E95B8D" w:rsidP="00B0383F">
      <w:pPr>
        <w:pStyle w:val="BodyTextIndent"/>
        <w:tabs>
          <w:tab w:val="left" w:pos="8789"/>
        </w:tabs>
        <w:spacing w:after="0"/>
        <w:ind w:left="0" w:firstLine="624"/>
        <w:jc w:val="both"/>
        <w:rPr>
          <w:b/>
          <w:i/>
          <w:sz w:val="22"/>
          <w:szCs w:val="22"/>
        </w:rPr>
      </w:pPr>
      <w:r w:rsidRPr="00A666A6">
        <w:rPr>
          <w:b/>
          <w:i/>
          <w:sz w:val="22"/>
          <w:szCs w:val="22"/>
        </w:rPr>
        <w:t>Совершенствование правовой базы, системы и механизмов рефинансирования банков, а также законодательства и институтов, способствующих формированию долгосрочной базы коммерческих банков, будет оказывать положительное влияние на развитие ресурсной базы Банка, формировать новые возможности для наращивания объёмов ссудного портфеля, снижения уровня рисков и, как следствие, положительно влиять на  финансовый результат деятельности Банка.</w:t>
      </w:r>
    </w:p>
    <w:p w:rsidR="00E95B8D" w:rsidRPr="00A666A6" w:rsidRDefault="00E95B8D" w:rsidP="00B0383F">
      <w:pPr>
        <w:ind w:firstLine="624"/>
        <w:jc w:val="both"/>
        <w:rPr>
          <w:b/>
          <w:i/>
        </w:rPr>
      </w:pPr>
      <w:r w:rsidRPr="00A666A6">
        <w:rPr>
          <w:b/>
          <w:i/>
        </w:rPr>
        <w:t>Развитие международных операций, дальнейшая экспансия на внешних рынках банковских услуг, создают предпосылки для увеличения лояльности клиентов Банка, работающих за рубежом, придают новый импульс в развитии обслуживания корпоративных клиентов, создают новые источники чистой прибыли Банка.</w:t>
      </w:r>
    </w:p>
    <w:p w:rsidR="00E95B8D" w:rsidRPr="00A666A6" w:rsidRDefault="00E95B8D" w:rsidP="00D8299B">
      <w:pPr>
        <w:widowControl w:val="0"/>
        <w:autoSpaceDE w:val="0"/>
        <w:autoSpaceDN w:val="0"/>
        <w:adjustRightInd w:val="0"/>
        <w:ind w:firstLine="600"/>
        <w:jc w:val="both"/>
        <w:rPr>
          <w:b/>
          <w:i/>
        </w:rPr>
      </w:pPr>
      <w:r w:rsidRPr="00A666A6">
        <w:rPr>
          <w:b/>
          <w:i/>
        </w:rPr>
        <w:t xml:space="preserve">Усиление позиций на рынке инвестиционного банковского обслуживания. Расширение продуктовой линейки инвестиционных банковских продуктов за счет интеграции с </w:t>
      </w:r>
      <w:r w:rsidRPr="00A666A6">
        <w:rPr>
          <w:b/>
          <w:i/>
          <w:lang w:val="en-US"/>
        </w:rPr>
        <w:t>Sberbank</w:t>
      </w:r>
      <w:r w:rsidRPr="00A666A6">
        <w:rPr>
          <w:b/>
          <w:i/>
        </w:rPr>
        <w:t xml:space="preserve"> </w:t>
      </w:r>
      <w:r w:rsidRPr="00A666A6">
        <w:rPr>
          <w:b/>
          <w:i/>
          <w:lang w:val="en-US"/>
        </w:rPr>
        <w:t>CIB</w:t>
      </w:r>
      <w:r w:rsidRPr="00A666A6">
        <w:rPr>
          <w:b/>
          <w:i/>
        </w:rPr>
        <w:t xml:space="preserve"> должно выразиться в синергетическом росте клиентской базы и динамики доходов Банка.</w:t>
      </w:r>
    </w:p>
    <w:p w:rsidR="00E95B8D" w:rsidRPr="00A666A6" w:rsidRDefault="00E95B8D" w:rsidP="00B0383F">
      <w:pPr>
        <w:widowControl w:val="0"/>
        <w:autoSpaceDE w:val="0"/>
        <w:autoSpaceDN w:val="0"/>
        <w:adjustRightInd w:val="0"/>
        <w:jc w:val="both"/>
        <w:rPr>
          <w:rFonts w:cs="Calibri"/>
          <w:b/>
          <w:i/>
        </w:rPr>
      </w:pPr>
    </w:p>
    <w:p w:rsidR="00E95B8D" w:rsidRPr="00A666A6" w:rsidRDefault="00E95B8D" w:rsidP="00364FAF">
      <w:pPr>
        <w:pStyle w:val="Heading2"/>
      </w:pPr>
      <w:bookmarkStart w:id="85" w:name="_Toc430103450"/>
      <w:r w:rsidRPr="00A666A6">
        <w:t>4.7. Конкуренты эмитента</w:t>
      </w:r>
      <w:bookmarkEnd w:id="85"/>
    </w:p>
    <w:p w:rsidR="00E95B8D" w:rsidRPr="00A666A6" w:rsidRDefault="00E95B8D" w:rsidP="00BD52E9">
      <w:pPr>
        <w:pStyle w:val="Basic"/>
      </w:pPr>
      <w:r w:rsidRPr="00A666A6">
        <w:t xml:space="preserve">Указываются основные существующие и предполагаемые конкуренты эмитента по основным видам деятельности, включая конкурентов за рубежом. </w:t>
      </w:r>
    </w:p>
    <w:p w:rsidR="00E95B8D" w:rsidRPr="00A666A6" w:rsidRDefault="00E95B8D" w:rsidP="00BD52E9">
      <w:pPr>
        <w:pStyle w:val="Basic"/>
      </w:pPr>
    </w:p>
    <w:p w:rsidR="00E95B8D" w:rsidRPr="00A666A6" w:rsidRDefault="00E95B8D" w:rsidP="00BD52E9">
      <w:pPr>
        <w:pStyle w:val="Basic"/>
        <w:rPr>
          <w:b/>
          <w:i/>
        </w:rPr>
      </w:pPr>
      <w:r w:rsidRPr="00A666A6">
        <w:rPr>
          <w:b/>
          <w:i/>
        </w:rPr>
        <w:t>На сегодняшний день основными конкурентами Сбербанка на различных сегментах российского финансового рынка являются крупнейшие государственные и частные банки и их банковские группы, а именно банки из Топ-10 на основных банковских рынках – кредитования юридических лиц и привлечения вкладов.</w:t>
      </w:r>
    </w:p>
    <w:p w:rsidR="00E95B8D" w:rsidRPr="00A666A6" w:rsidRDefault="00E95B8D" w:rsidP="00BD52E9">
      <w:pPr>
        <w:pStyle w:val="Basic"/>
      </w:pPr>
    </w:p>
    <w:p w:rsidR="00E95B8D" w:rsidRPr="00A666A6" w:rsidRDefault="00E95B8D" w:rsidP="00BD52E9">
      <w:pPr>
        <w:pStyle w:val="Basic"/>
      </w:pPr>
      <w:r w:rsidRPr="00A666A6">
        <w:t>Приводится перечень факторов конкурентоспособности эмитента с описанием степени их влияния на конкурентоспособность производимой продукции (работ, услуг).</w:t>
      </w:r>
    </w:p>
    <w:p w:rsidR="00E95B8D" w:rsidRPr="00A666A6" w:rsidRDefault="00E95B8D">
      <w:pPr>
        <w:widowControl w:val="0"/>
        <w:autoSpaceDE w:val="0"/>
        <w:autoSpaceDN w:val="0"/>
        <w:adjustRightInd w:val="0"/>
        <w:jc w:val="both"/>
        <w:rPr>
          <w:rFonts w:cs="Calibri"/>
        </w:rPr>
      </w:pPr>
    </w:p>
    <w:p w:rsidR="00E95B8D" w:rsidRPr="00A666A6" w:rsidRDefault="00E95B8D" w:rsidP="00224D94">
      <w:pPr>
        <w:pStyle w:val="a9"/>
        <w:spacing w:before="0" w:after="120"/>
        <w:ind w:firstLine="709"/>
        <w:rPr>
          <w:b/>
          <w:i/>
          <w:sz w:val="22"/>
          <w:szCs w:val="22"/>
        </w:rPr>
      </w:pPr>
      <w:r w:rsidRPr="00A666A6">
        <w:rPr>
          <w:b/>
          <w:i/>
          <w:sz w:val="22"/>
          <w:szCs w:val="22"/>
        </w:rPr>
        <w:t>За последние годы Сбербанком проведена большая работа, которая обеспечила окончательное формирование основных групп конкурентных преимуществ, а именно:</w:t>
      </w:r>
    </w:p>
    <w:p w:rsidR="00E95B8D" w:rsidRPr="00A666A6" w:rsidRDefault="00E95B8D" w:rsidP="001D0AB2">
      <w:pPr>
        <w:pStyle w:val="a9"/>
        <w:numPr>
          <w:ilvl w:val="0"/>
          <w:numId w:val="12"/>
        </w:numPr>
        <w:spacing w:before="0" w:after="120" w:line="240" w:lineRule="auto"/>
        <w:ind w:left="714" w:hanging="357"/>
        <w:rPr>
          <w:b/>
          <w:i/>
          <w:sz w:val="22"/>
          <w:szCs w:val="22"/>
        </w:rPr>
      </w:pPr>
      <w:r w:rsidRPr="00A666A6">
        <w:rPr>
          <w:b/>
          <w:i/>
          <w:sz w:val="22"/>
          <w:szCs w:val="22"/>
        </w:rPr>
        <w:t>Значительная клиентская база. Сбербанк успешно работает с клиентами во всех сегментах (от розничных клиентов и индивидуальных предпринимателей до крупнейших холдингов и транснациональных компаний) по всем регионам страны.</w:t>
      </w:r>
    </w:p>
    <w:p w:rsidR="00E95B8D" w:rsidRPr="00A666A6" w:rsidRDefault="00E95B8D" w:rsidP="001D0AB2">
      <w:pPr>
        <w:pStyle w:val="a9"/>
        <w:numPr>
          <w:ilvl w:val="0"/>
          <w:numId w:val="12"/>
        </w:numPr>
        <w:spacing w:before="0" w:after="120" w:line="240" w:lineRule="auto"/>
        <w:ind w:left="714" w:hanging="357"/>
        <w:rPr>
          <w:b/>
          <w:i/>
          <w:sz w:val="22"/>
          <w:szCs w:val="22"/>
        </w:rPr>
      </w:pPr>
      <w:r w:rsidRPr="00A666A6">
        <w:rPr>
          <w:b/>
          <w:i/>
          <w:sz w:val="22"/>
          <w:szCs w:val="22"/>
        </w:rPr>
        <w:t xml:space="preserve">Огромный масштаб операций. Сбербанк имеет неоспоримые преимущества как с точки зрения масштаба бизнеса (размера сделок, доступа к ресурсам, международных рейтингов), так и с точки зрения размера и качества физической инфраструктуры (в частности, уникальной сбытовой сети для розничных и корпоративных клиентов, включающей физические офисы, банкоматы и платежные терминалы, цифровые каналы обслуживания). </w:t>
      </w:r>
    </w:p>
    <w:p w:rsidR="00E95B8D" w:rsidRPr="00A666A6" w:rsidRDefault="00E95B8D" w:rsidP="001D0AB2">
      <w:pPr>
        <w:pStyle w:val="a9"/>
        <w:numPr>
          <w:ilvl w:val="0"/>
          <w:numId w:val="12"/>
        </w:numPr>
        <w:spacing w:before="0" w:after="120" w:line="240" w:lineRule="auto"/>
        <w:ind w:left="714" w:hanging="357"/>
        <w:rPr>
          <w:b/>
          <w:i/>
          <w:sz w:val="22"/>
          <w:szCs w:val="22"/>
        </w:rPr>
      </w:pPr>
      <w:r w:rsidRPr="00A666A6">
        <w:rPr>
          <w:b/>
          <w:i/>
          <w:sz w:val="22"/>
          <w:szCs w:val="22"/>
        </w:rPr>
        <w:t>Широкий спектр финансовых продуктов и услуг. За счет наличия в продуктовой линейке Группы полного спектра операций для всех групп клиентов во всех странах присутствия, Сбербанк может обеспечить комплексное обслуживание каждого клиента – как в России, так и за рубежом. Банк также обладает уникальной возможностью качественного обслуживания как физических, так и юридических лиц одновременно.</w:t>
      </w:r>
    </w:p>
    <w:p w:rsidR="00E95B8D" w:rsidRPr="00A666A6" w:rsidRDefault="00E95B8D" w:rsidP="001D0AB2">
      <w:pPr>
        <w:pStyle w:val="a9"/>
        <w:numPr>
          <w:ilvl w:val="0"/>
          <w:numId w:val="12"/>
        </w:numPr>
        <w:spacing w:before="0" w:after="120" w:line="240" w:lineRule="auto"/>
        <w:ind w:left="714" w:hanging="357"/>
        <w:rPr>
          <w:b/>
          <w:i/>
          <w:sz w:val="22"/>
          <w:szCs w:val="22"/>
        </w:rPr>
      </w:pPr>
      <w:r w:rsidRPr="00A666A6">
        <w:rPr>
          <w:b/>
          <w:i/>
          <w:sz w:val="22"/>
          <w:szCs w:val="22"/>
        </w:rPr>
        <w:t>Промышленные технологии. За 5 лет в Сбербанке удалось создать прочный фундамент для дальнейшего инновационного развития: построена промышленная система управления рисками, консолидирована операционная функция, существенно упорядочены ИТ-процессы и системы.</w:t>
      </w:r>
    </w:p>
    <w:p w:rsidR="00E95B8D" w:rsidRPr="00A666A6" w:rsidRDefault="00E95B8D" w:rsidP="001D0AB2">
      <w:pPr>
        <w:pStyle w:val="a9"/>
        <w:numPr>
          <w:ilvl w:val="0"/>
          <w:numId w:val="12"/>
        </w:numPr>
        <w:spacing w:before="0" w:after="120" w:line="240" w:lineRule="auto"/>
        <w:ind w:left="714" w:hanging="357"/>
        <w:rPr>
          <w:b/>
          <w:i/>
          <w:sz w:val="22"/>
          <w:szCs w:val="22"/>
        </w:rPr>
      </w:pPr>
      <w:r w:rsidRPr="00A666A6">
        <w:rPr>
          <w:b/>
          <w:i/>
          <w:sz w:val="22"/>
          <w:szCs w:val="22"/>
        </w:rPr>
        <w:t>Мощный бренд. Конкурентное преимущество Сбербанка основано на доверии со стороны всех категорий клиентов, которое подкрепляется качеством обслуживания и положительным клиентским опытом. За прошедшие 5 лет бренд Сбербанка, наряду с нашими традиционными атрибутами надежности и стабильности, все больше начинает ассоциироваться с современными технологиями и инновационностью, становится символом успеха Группы.</w:t>
      </w:r>
    </w:p>
    <w:p w:rsidR="00E95B8D" w:rsidRPr="00A666A6" w:rsidRDefault="00E95B8D" w:rsidP="001D0AB2">
      <w:pPr>
        <w:pStyle w:val="a9"/>
        <w:numPr>
          <w:ilvl w:val="0"/>
          <w:numId w:val="12"/>
        </w:numPr>
        <w:spacing w:before="0" w:after="120" w:line="240" w:lineRule="auto"/>
        <w:ind w:left="714" w:hanging="357"/>
        <w:rPr>
          <w:b/>
          <w:i/>
          <w:sz w:val="22"/>
          <w:szCs w:val="22"/>
        </w:rPr>
      </w:pPr>
      <w:r w:rsidRPr="00A666A6">
        <w:rPr>
          <w:b/>
          <w:i/>
          <w:sz w:val="22"/>
          <w:szCs w:val="22"/>
        </w:rPr>
        <w:t>Международное присутствие. В последние годы Сбербанк существенно расширил свое международное присутствие и стал по-настоящему международной группой. Присутствие в 22 странах мира дает нам возможность тиражировать внутри Группы лучшие технологии и практики, диверсифицировать риски, укреплять бренд на международных рынках, развивать интернациональную команду сотрудников.</w:t>
      </w:r>
    </w:p>
    <w:p w:rsidR="00E95B8D" w:rsidRPr="00A666A6" w:rsidRDefault="00E95B8D" w:rsidP="001D0AB2">
      <w:pPr>
        <w:pStyle w:val="a9"/>
        <w:numPr>
          <w:ilvl w:val="0"/>
          <w:numId w:val="12"/>
        </w:numPr>
        <w:spacing w:before="0" w:after="120" w:line="240" w:lineRule="auto"/>
        <w:rPr>
          <w:b/>
          <w:i/>
          <w:sz w:val="22"/>
          <w:szCs w:val="22"/>
        </w:rPr>
      </w:pPr>
      <w:r w:rsidRPr="00A666A6">
        <w:rPr>
          <w:b/>
          <w:i/>
          <w:sz w:val="22"/>
          <w:szCs w:val="22"/>
        </w:rPr>
        <w:t>Коллектив и управленческие технологии. За 5 лет коллектив Группы существенно обновился, укрепил свои навыки, а также приобрел уникальный опыт масштабной трансформации. Также Сбербанк уделил значительное внимание разработке и масштабному тиражированию современных управленческих технологий, например, построению функции по работе с персоналом, внедрению инструментов Производственной системы Сбербанка, повышению эффективности управления текущей деятельностью.</w:t>
      </w:r>
    </w:p>
    <w:p w:rsidR="00E95B8D" w:rsidRPr="00A666A6" w:rsidRDefault="00E95B8D" w:rsidP="00224D94">
      <w:pPr>
        <w:ind w:firstLine="709"/>
        <w:jc w:val="both"/>
        <w:rPr>
          <w:b/>
          <w:i/>
        </w:rPr>
      </w:pPr>
      <w:r w:rsidRPr="00A666A6">
        <w:rPr>
          <w:b/>
          <w:i/>
        </w:rPr>
        <w:t>С 2014 года Сбербанк приступил к реализации Стратегии развития на период 2014-2018 гг., утвержденной Наблюдательным советом Банка в ноябре 2013 года.</w:t>
      </w:r>
    </w:p>
    <w:p w:rsidR="00E95B8D" w:rsidRPr="00A666A6" w:rsidRDefault="00E95B8D" w:rsidP="00224D94">
      <w:pPr>
        <w:ind w:firstLine="709"/>
        <w:jc w:val="both"/>
        <w:rPr>
          <w:b/>
          <w:i/>
        </w:rPr>
      </w:pPr>
      <w:r w:rsidRPr="00A666A6">
        <w:rPr>
          <w:b/>
          <w:i/>
        </w:rPr>
        <w:t xml:space="preserve">При разработке новой Стратегии большое внимание уделялось анализу факторов конкурентоспособности, возникновению новых факторов конкурентной динамики, таких как появление на рынке новых игроков, в том числе небанковских организаций, развитие технологий и пр. </w:t>
      </w:r>
    </w:p>
    <w:p w:rsidR="00E95B8D" w:rsidRPr="00A666A6" w:rsidRDefault="00E95B8D" w:rsidP="00224D94">
      <w:pPr>
        <w:ind w:firstLine="709"/>
        <w:jc w:val="both"/>
        <w:rPr>
          <w:b/>
          <w:i/>
        </w:rPr>
      </w:pPr>
      <w:r w:rsidRPr="00A666A6">
        <w:rPr>
          <w:b/>
          <w:i/>
        </w:rPr>
        <w:t>С учетом изменения конкурентного ландшафта финансового рынка Сбербанк планирует активно формировать новые факторы конкурентоспособности, которые обеспечат его успешное развитие в соответствии с целями новой стратегии:</w:t>
      </w:r>
    </w:p>
    <w:p w:rsidR="00E95B8D" w:rsidRPr="00A666A6" w:rsidRDefault="00E95B8D" w:rsidP="00224D94">
      <w:pPr>
        <w:ind w:firstLine="709"/>
        <w:jc w:val="both"/>
        <w:rPr>
          <w:b/>
          <w:i/>
        </w:rPr>
      </w:pPr>
      <w:r w:rsidRPr="00A666A6">
        <w:rPr>
          <w:b/>
          <w:i/>
        </w:rPr>
        <w:t>На основе значительной клиентской базы будет построена комплексная система информации о клиентах и их поведении, - так называемые супермассивы данных. Это позволит Банку лучше понимать своих клиентов и, соответственно, лучше их обслуживать.</w:t>
      </w:r>
    </w:p>
    <w:p w:rsidR="00E95B8D" w:rsidRPr="00A666A6" w:rsidRDefault="00E95B8D" w:rsidP="00224D94">
      <w:pPr>
        <w:ind w:firstLine="709"/>
        <w:jc w:val="both"/>
        <w:rPr>
          <w:b/>
          <w:i/>
        </w:rPr>
      </w:pPr>
      <w:r w:rsidRPr="00A666A6">
        <w:rPr>
          <w:b/>
          <w:i/>
        </w:rPr>
        <w:t>Будет выстроено полностью бесшовное и качественное взаимодействие клиента и Банка через любые каналы. Вне зависимости от того, какой канал использует клиент, он должен в любом из них получать одинаковую информацию и большую часть продуктов и услуг. Взаимодействие с клиентом будет мультиканальным, продолжится развитие удаленных и цифровых каналов.</w:t>
      </w:r>
    </w:p>
    <w:p w:rsidR="00E95B8D" w:rsidRPr="00A666A6" w:rsidRDefault="00E95B8D" w:rsidP="00224D94">
      <w:pPr>
        <w:ind w:firstLine="709"/>
        <w:jc w:val="both"/>
        <w:rPr>
          <w:b/>
          <w:i/>
        </w:rPr>
      </w:pPr>
      <w:r w:rsidRPr="00A666A6">
        <w:rPr>
          <w:b/>
          <w:i/>
        </w:rPr>
        <w:t>Вокруг потребностей наших клиентов, Банк будет активно формировать экосистемы, в рамках которых клиентам будет оказываться комплексная поддержка в решении как финансовых, так и нефинансовых вопросов, что будет создавать для них дополнительную ценность.</w:t>
      </w:r>
    </w:p>
    <w:p w:rsidR="00E95B8D" w:rsidRPr="00A666A6" w:rsidRDefault="00E95B8D" w:rsidP="00224D94">
      <w:pPr>
        <w:ind w:firstLine="709"/>
        <w:jc w:val="both"/>
        <w:rPr>
          <w:b/>
          <w:i/>
        </w:rPr>
      </w:pPr>
      <w:r w:rsidRPr="00A666A6">
        <w:rPr>
          <w:b/>
          <w:i/>
        </w:rPr>
        <w:t xml:space="preserve">За счет более детального планирования и контроля уровня расходов, их оптимизации по всем направлениям, Банк планирует стать одним из лидеров сектора по уровню эффективности издержек. </w:t>
      </w:r>
    </w:p>
    <w:p w:rsidR="00E95B8D" w:rsidRPr="00A666A6" w:rsidRDefault="00E95B8D" w:rsidP="00D8299B">
      <w:pPr>
        <w:widowControl w:val="0"/>
        <w:autoSpaceDE w:val="0"/>
        <w:autoSpaceDN w:val="0"/>
        <w:adjustRightInd w:val="0"/>
        <w:ind w:firstLine="700"/>
        <w:jc w:val="both"/>
        <w:rPr>
          <w:rFonts w:cs="Calibri"/>
          <w:b/>
          <w:i/>
        </w:rPr>
      </w:pPr>
      <w:r w:rsidRPr="00A666A6">
        <w:rPr>
          <w:b/>
          <w:i/>
        </w:rPr>
        <w:t>Более детальный анализ подходов к повышению конкурентоспособности Сбербанка в среднесрочном периоде приведен в «Стратегии развития Сбербанка на период 2014-2018 гг.» размещенной на сайте Банка в сети Интернет.</w:t>
      </w:r>
    </w:p>
    <w:p w:rsidR="00E95B8D" w:rsidRPr="00A666A6" w:rsidRDefault="00E95B8D" w:rsidP="00364FAF">
      <w:pPr>
        <w:pStyle w:val="Heading1"/>
      </w:pPr>
      <w:bookmarkStart w:id="86" w:name="Par895"/>
      <w:bookmarkEnd w:id="86"/>
      <w:r w:rsidRPr="00A666A6">
        <w:br w:type="page"/>
      </w:r>
      <w:bookmarkStart w:id="87" w:name="_Toc430103451"/>
      <w:r w:rsidRPr="00A666A6">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87"/>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88" w:name="_Toc430103452"/>
      <w:r w:rsidRPr="00A666A6">
        <w:t>5.1. Сведения о структуре и компетенции органов управления эмитента</w:t>
      </w:r>
      <w:bookmarkEnd w:id="88"/>
    </w:p>
    <w:p w:rsidR="00E95B8D" w:rsidRPr="00A666A6" w:rsidRDefault="00E95B8D" w:rsidP="00BD52E9">
      <w:pPr>
        <w:pStyle w:val="Basic"/>
      </w:pPr>
      <w:r w:rsidRPr="00A666A6">
        <w:t>Приводится полное описание структуры органов управления эмитента и их компетенции в соответствии с уставом (учредительными документами) эмитента.</w:t>
      </w:r>
    </w:p>
    <w:p w:rsidR="00E95B8D" w:rsidRPr="00A666A6" w:rsidRDefault="00E95B8D" w:rsidP="00BD52E9">
      <w:pPr>
        <w:pStyle w:val="Basic"/>
      </w:pPr>
    </w:p>
    <w:tbl>
      <w:tblPr>
        <w:tblW w:w="0" w:type="auto"/>
        <w:tblLook w:val="01E0" w:firstRow="1" w:lastRow="1" w:firstColumn="1" w:lastColumn="1" w:noHBand="0" w:noVBand="0"/>
      </w:tblPr>
      <w:tblGrid>
        <w:gridCol w:w="9570"/>
      </w:tblGrid>
      <w:tr w:rsidR="00E95B8D" w:rsidRPr="00A666A6" w:rsidTr="00F05576">
        <w:tc>
          <w:tcPr>
            <w:tcW w:w="9570" w:type="dxa"/>
          </w:tcPr>
          <w:tbl>
            <w:tblPr>
              <w:tblW w:w="0" w:type="auto"/>
              <w:tblLook w:val="01E0" w:firstRow="1" w:lastRow="1" w:firstColumn="1" w:lastColumn="1" w:noHBand="0" w:noVBand="0"/>
            </w:tblPr>
            <w:tblGrid>
              <w:gridCol w:w="9354"/>
            </w:tblGrid>
            <w:tr w:rsidR="00E95B8D" w:rsidRPr="00A666A6" w:rsidTr="00F05576">
              <w:tc>
                <w:tcPr>
                  <w:tcW w:w="9354" w:type="dxa"/>
                </w:tcPr>
                <w:p w:rsidR="00E95B8D" w:rsidRPr="00A666A6" w:rsidRDefault="00E95B8D" w:rsidP="00F05576">
                  <w:pPr>
                    <w:autoSpaceDE w:val="0"/>
                    <w:autoSpaceDN w:val="0"/>
                    <w:ind w:firstLine="709"/>
                    <w:jc w:val="both"/>
                  </w:pPr>
                </w:p>
              </w:tc>
            </w:tr>
          </w:tbl>
          <w:p w:rsidR="00E95B8D" w:rsidRPr="00A666A6" w:rsidRDefault="00E95B8D" w:rsidP="00F05576">
            <w:pPr>
              <w:jc w:val="both"/>
              <w:rPr>
                <w:b/>
                <w:bCs/>
              </w:rPr>
            </w:pPr>
            <w:r w:rsidRPr="00A666A6">
              <w:rPr>
                <w:b/>
                <w:bCs/>
              </w:rPr>
              <w:t>1. Общее собрание акционеров.</w:t>
            </w:r>
          </w:p>
          <w:p w:rsidR="00E95B8D" w:rsidRPr="00A666A6" w:rsidRDefault="00E95B8D" w:rsidP="00F05576">
            <w:pPr>
              <w:jc w:val="both"/>
              <w:rPr>
                <w:b/>
                <w:i/>
              </w:rPr>
            </w:pPr>
            <w:r w:rsidRPr="00A666A6">
              <w:rPr>
                <w:b/>
                <w:i/>
                <w:u w:val="single"/>
              </w:rPr>
              <w:t xml:space="preserve"> Компетенция: </w:t>
            </w:r>
          </w:p>
          <w:p w:rsidR="00E95B8D" w:rsidRPr="00A666A6" w:rsidRDefault="00E95B8D" w:rsidP="00F05576">
            <w:pPr>
              <w:jc w:val="both"/>
              <w:rPr>
                <w:b/>
                <w:i/>
              </w:rPr>
            </w:pPr>
            <w:r w:rsidRPr="00A666A6">
              <w:rPr>
                <w:b/>
                <w:i/>
              </w:rPr>
              <w:t xml:space="preserve">  </w:t>
            </w:r>
            <w:r w:rsidRPr="00A666A6">
              <w:rPr>
                <w:b/>
                <w:i/>
              </w:rPr>
              <w:tab/>
              <w:t>Общее собрание акционеров является высшим органом управления Банком. К компетенции Общего собрания акционеров относятся следующие вопросы:</w:t>
            </w:r>
          </w:p>
          <w:p w:rsidR="00E95B8D" w:rsidRPr="00A666A6" w:rsidRDefault="00E95B8D" w:rsidP="00C67BAE">
            <w:pPr>
              <w:tabs>
                <w:tab w:val="left" w:pos="1134"/>
              </w:tabs>
              <w:ind w:firstLine="567"/>
              <w:jc w:val="both"/>
            </w:pPr>
            <w:r w:rsidRPr="00A666A6">
              <w:t>1)  внесение изменений и дополнений в Устав Банка или утверждение Устава Банка в новой редакции;</w:t>
            </w:r>
          </w:p>
          <w:p w:rsidR="00E95B8D" w:rsidRPr="00A666A6" w:rsidRDefault="00E95B8D" w:rsidP="00C67BAE">
            <w:pPr>
              <w:tabs>
                <w:tab w:val="left" w:pos="1134"/>
              </w:tabs>
              <w:ind w:firstLine="567"/>
              <w:jc w:val="both"/>
            </w:pPr>
            <w:r w:rsidRPr="00A666A6">
              <w:t>2)  реорганизация Банка;</w:t>
            </w:r>
          </w:p>
          <w:p w:rsidR="00E95B8D" w:rsidRPr="00A666A6" w:rsidRDefault="00E95B8D" w:rsidP="00C67BAE">
            <w:pPr>
              <w:tabs>
                <w:tab w:val="left" w:pos="1134"/>
              </w:tabs>
              <w:ind w:firstLine="567"/>
              <w:jc w:val="both"/>
            </w:pPr>
            <w:r w:rsidRPr="00A666A6">
              <w:t>3)  ликвидация Банка, назначение ликвидационной комиссии и утверждение промежуточного и окончательного ликвидационных балансов;</w:t>
            </w:r>
          </w:p>
          <w:p w:rsidR="00E95B8D" w:rsidRPr="00A666A6" w:rsidRDefault="00E95B8D" w:rsidP="00C67BAE">
            <w:pPr>
              <w:tabs>
                <w:tab w:val="left" w:pos="1134"/>
              </w:tabs>
              <w:ind w:firstLine="567"/>
              <w:jc w:val="both"/>
            </w:pPr>
            <w:r w:rsidRPr="00A666A6">
              <w:t xml:space="preserve">4)  избрание членов Наблюдательного совета Банка, досрочное прекращение их полномочий; </w:t>
            </w:r>
          </w:p>
          <w:p w:rsidR="00E95B8D" w:rsidRPr="00A666A6" w:rsidRDefault="00E95B8D" w:rsidP="00C67BAE">
            <w:pPr>
              <w:tabs>
                <w:tab w:val="left" w:pos="1134"/>
              </w:tabs>
              <w:ind w:firstLine="567"/>
              <w:jc w:val="both"/>
            </w:pPr>
            <w:r w:rsidRPr="00A666A6">
              <w:t xml:space="preserve">5)  избрание Президента, Председателя Правления Банка и досрочное прекращение его полномочий; </w:t>
            </w:r>
          </w:p>
          <w:p w:rsidR="00E95B8D" w:rsidRPr="00A666A6" w:rsidRDefault="00E95B8D" w:rsidP="00C67BAE">
            <w:pPr>
              <w:tabs>
                <w:tab w:val="left" w:pos="1134"/>
              </w:tabs>
              <w:ind w:firstLine="567"/>
              <w:jc w:val="both"/>
            </w:pPr>
            <w:r w:rsidRPr="00A666A6">
              <w:t>6)  избрание членов Ревизионной комиссии Банка и досрочное прекращение их полномочий;</w:t>
            </w:r>
          </w:p>
          <w:p w:rsidR="00E95B8D" w:rsidRPr="00A666A6" w:rsidRDefault="00E95B8D" w:rsidP="00C67BAE">
            <w:pPr>
              <w:tabs>
                <w:tab w:val="left" w:pos="1134"/>
              </w:tabs>
              <w:ind w:firstLine="567"/>
              <w:jc w:val="both"/>
            </w:pPr>
            <w:r w:rsidRPr="00A666A6">
              <w:t>7)  определение количества, номинальной стоимости, категории  (типа) объявленных акций и прав, предоставляемых этими акциями;</w:t>
            </w:r>
          </w:p>
          <w:p w:rsidR="00E95B8D" w:rsidRPr="00A666A6" w:rsidRDefault="00E95B8D" w:rsidP="00C67BAE">
            <w:pPr>
              <w:tabs>
                <w:tab w:val="left" w:pos="1134"/>
              </w:tabs>
              <w:ind w:firstLine="567"/>
              <w:jc w:val="both"/>
            </w:pPr>
            <w:r w:rsidRPr="00A666A6">
              <w:t xml:space="preserve">8)  увеличение уставного капитала путем увеличения номинальной стоимости акций; </w:t>
            </w:r>
          </w:p>
          <w:p w:rsidR="00E95B8D" w:rsidRPr="00A666A6" w:rsidRDefault="00E95B8D" w:rsidP="00C67BAE">
            <w:pPr>
              <w:tabs>
                <w:tab w:val="left" w:pos="1134"/>
              </w:tabs>
              <w:ind w:firstLine="567"/>
              <w:jc w:val="both"/>
            </w:pPr>
            <w:r w:rsidRPr="00A666A6">
              <w:t xml:space="preserve">9)  увеличение уставного капитала путем размещения дополнительных акций посредством закрытой подписки; </w:t>
            </w:r>
          </w:p>
          <w:p w:rsidR="00E95B8D" w:rsidRPr="00A666A6" w:rsidRDefault="00E95B8D" w:rsidP="00C67BAE">
            <w:pPr>
              <w:tabs>
                <w:tab w:val="left" w:pos="1134"/>
              </w:tabs>
              <w:ind w:firstLine="567"/>
              <w:jc w:val="both"/>
            </w:pPr>
            <w:r w:rsidRPr="00A666A6">
              <w:t>10)  увеличение уставного капитала путем размещения дополнительных акций по открытой подписке в случае, если  количество дополнительно размещаемых по открытой подписке акций составляет более 25 процентов ранее размещенных Банком обыкновенных акций;</w:t>
            </w:r>
          </w:p>
          <w:p w:rsidR="00E95B8D" w:rsidRPr="00A666A6" w:rsidRDefault="00E95B8D" w:rsidP="00C67BAE">
            <w:pPr>
              <w:tabs>
                <w:tab w:val="left" w:pos="1134"/>
              </w:tabs>
              <w:ind w:firstLine="567"/>
              <w:jc w:val="both"/>
            </w:pPr>
            <w:r w:rsidRPr="00A666A6">
              <w:t>11)   увеличение уставного капитала путем размещения дополнительных акций посредством открытой подписки в случае, если  количество дополнительно размещаемых посредством открытой подписки акций составляет не более 25 процентов ранее размещенных Банком обыкновенных акций, и Наблюдательный совет Банка не достиг единогласия при решении этого вопроса;</w:t>
            </w:r>
          </w:p>
          <w:p w:rsidR="00E95B8D" w:rsidRPr="00A666A6" w:rsidRDefault="00E95B8D" w:rsidP="00C67BAE">
            <w:pPr>
              <w:tabs>
                <w:tab w:val="left" w:pos="1134"/>
              </w:tabs>
              <w:ind w:firstLine="567"/>
              <w:jc w:val="both"/>
            </w:pPr>
            <w:r w:rsidRPr="00A666A6">
              <w:t>12)  размещение посредством закрытой подписки облигаций, конвертируемых в обыкновенные акции, и иных эмиссионных ценных бумаг, конвертируемых в обыкновенные акции;</w:t>
            </w:r>
          </w:p>
          <w:p w:rsidR="00E95B8D" w:rsidRPr="00A666A6" w:rsidRDefault="00E95B8D" w:rsidP="00C67BAE">
            <w:pPr>
              <w:tabs>
                <w:tab w:val="left" w:pos="1134"/>
              </w:tabs>
              <w:ind w:firstLine="567"/>
              <w:jc w:val="both"/>
            </w:pPr>
            <w:r w:rsidRPr="00A666A6">
              <w:t>13)  размещение посредством открытой подписки облигаций, конвертируемых в обыкновенные акции, и иных эмиссионных ценных бумаг, конвертируемых в обыкновенные акции, составляющие более 25 процентов ранее размещенных Банком обыкновенных акций;</w:t>
            </w:r>
          </w:p>
          <w:p w:rsidR="00E95B8D" w:rsidRPr="00A666A6" w:rsidRDefault="00E95B8D" w:rsidP="00C67BAE">
            <w:pPr>
              <w:tabs>
                <w:tab w:val="left" w:pos="1134"/>
              </w:tabs>
              <w:ind w:firstLine="567"/>
              <w:jc w:val="both"/>
            </w:pPr>
            <w:r w:rsidRPr="00A666A6">
              <w:t>14)  уменьшение уставного капитала Банка путем уменьшения номинальной стоимости акций, приобретения Банком части акций в целях сокращения их общего количества, а также погашения приобретенных или выкупленных Банком акций;</w:t>
            </w:r>
          </w:p>
          <w:p w:rsidR="00E95B8D" w:rsidRPr="00A666A6" w:rsidRDefault="00E95B8D" w:rsidP="00C67BAE">
            <w:pPr>
              <w:tabs>
                <w:tab w:val="left" w:pos="1134"/>
              </w:tabs>
              <w:ind w:firstLine="567"/>
              <w:jc w:val="both"/>
            </w:pPr>
            <w:r w:rsidRPr="00A666A6">
              <w:t>15)  назначение аудиторской организации Банка;</w:t>
            </w:r>
          </w:p>
          <w:p w:rsidR="00E95B8D" w:rsidRPr="00A666A6" w:rsidRDefault="00E95B8D" w:rsidP="00C67BAE">
            <w:pPr>
              <w:tabs>
                <w:tab w:val="left" w:pos="1134"/>
              </w:tabs>
              <w:ind w:firstLine="567"/>
              <w:jc w:val="both"/>
            </w:pPr>
            <w:r w:rsidRPr="00A666A6">
              <w:t>16)  выплата (объявление) дивидендов, по результатам первого квартала, полугодия, девяти месяцев финансового года;</w:t>
            </w:r>
          </w:p>
          <w:p w:rsidR="00E95B8D" w:rsidRPr="00A666A6" w:rsidRDefault="00E95B8D" w:rsidP="00C67BAE">
            <w:pPr>
              <w:tabs>
                <w:tab w:val="left" w:pos="1134"/>
              </w:tabs>
              <w:ind w:firstLine="567"/>
              <w:jc w:val="both"/>
            </w:pPr>
            <w:r w:rsidRPr="00A666A6">
              <w:t>17)  утверждение годовых отчетов, в том числе годовой бухгалтерской (финансовой) отчетности Банка, а также распределение  прибыли (в том числе  выплата (объявление) дивидендов, за исключением прибыли, распределенной в качестве дивидендов по результатам первого квартала, полугодия, девяти месяцев финансового года) и убытков Банка по результатам финансового года;</w:t>
            </w:r>
          </w:p>
          <w:p w:rsidR="00E95B8D" w:rsidRPr="00A666A6" w:rsidRDefault="00E95B8D" w:rsidP="00C67BAE">
            <w:pPr>
              <w:tabs>
                <w:tab w:val="left" w:pos="1134"/>
              </w:tabs>
              <w:ind w:firstLine="567"/>
              <w:jc w:val="both"/>
            </w:pPr>
            <w:r w:rsidRPr="00A666A6">
              <w:t>18) определение порядка ведения Общего собрания акционеров;</w:t>
            </w:r>
          </w:p>
          <w:p w:rsidR="00E95B8D" w:rsidRPr="00A666A6" w:rsidRDefault="00E95B8D" w:rsidP="00C67BAE">
            <w:pPr>
              <w:autoSpaceDE w:val="0"/>
              <w:autoSpaceDN w:val="0"/>
              <w:adjustRightInd w:val="0"/>
              <w:ind w:firstLine="567"/>
              <w:jc w:val="both"/>
            </w:pPr>
            <w:r w:rsidRPr="00A666A6">
              <w:t>19)  дробление и консолидация акций, размещение эмиссионных ценных бумаг путем конвертации;</w:t>
            </w:r>
          </w:p>
          <w:p w:rsidR="00E95B8D" w:rsidRPr="00A666A6" w:rsidRDefault="00E95B8D" w:rsidP="00C67BAE">
            <w:pPr>
              <w:tabs>
                <w:tab w:val="left" w:pos="1134"/>
              </w:tabs>
              <w:ind w:firstLine="567"/>
              <w:jc w:val="both"/>
            </w:pPr>
            <w:r w:rsidRPr="00A666A6">
              <w:t>20)  принятие решений об одобрении сделок, в которых имеется заинтересованность, в случаях, предусмотренных федеральным законом;</w:t>
            </w:r>
          </w:p>
          <w:p w:rsidR="00E95B8D" w:rsidRPr="00A666A6" w:rsidRDefault="00E95B8D" w:rsidP="00C67BAE">
            <w:pPr>
              <w:tabs>
                <w:tab w:val="left" w:pos="1134"/>
              </w:tabs>
              <w:ind w:firstLine="567"/>
              <w:jc w:val="both"/>
            </w:pPr>
            <w:r w:rsidRPr="00A666A6">
              <w:t>21)  принятие решений об одобрении крупных сделок в случаях, предусмотренных федеральным законом;</w:t>
            </w:r>
          </w:p>
          <w:p w:rsidR="00E95B8D" w:rsidRPr="00A666A6" w:rsidRDefault="00E95B8D" w:rsidP="00C67BAE">
            <w:pPr>
              <w:tabs>
                <w:tab w:val="left" w:pos="1134"/>
              </w:tabs>
              <w:ind w:firstLine="567"/>
              <w:jc w:val="both"/>
            </w:pPr>
            <w:r w:rsidRPr="00A666A6">
              <w:t>22)  принятие  решения об участии в ассоциациях и иных объединениях  коммерческих организаций;</w:t>
            </w:r>
          </w:p>
          <w:p w:rsidR="00E95B8D" w:rsidRPr="00A666A6" w:rsidRDefault="00E95B8D" w:rsidP="00C67BAE">
            <w:pPr>
              <w:tabs>
                <w:tab w:val="left" w:pos="1134"/>
              </w:tabs>
              <w:ind w:firstLine="567"/>
              <w:jc w:val="both"/>
            </w:pPr>
            <w:r w:rsidRPr="00A666A6">
              <w:t>23)  утверждение внутренних документов Банка: Положения об Общем собрании акционеров, Положения о Наблюдательном совете Банка, Положения о Правлении, Положения о Ревизионной комиссии, Положения о вознаграждениях и компенсациях, выплачиваемых членам Наблюдательного совета Банка;</w:t>
            </w:r>
          </w:p>
          <w:p w:rsidR="00E95B8D" w:rsidRPr="00A666A6" w:rsidRDefault="00E95B8D" w:rsidP="00C67BAE">
            <w:pPr>
              <w:tabs>
                <w:tab w:val="left" w:pos="1134"/>
              </w:tabs>
              <w:ind w:firstLine="567"/>
              <w:jc w:val="both"/>
              <w:rPr>
                <w:sz w:val="21"/>
                <w:szCs w:val="21"/>
              </w:rPr>
            </w:pPr>
            <w:r w:rsidRPr="00A666A6">
              <w:t>24)  решение иных вопросов, предусмотренных федеральным законом и Уставом.</w:t>
            </w:r>
          </w:p>
          <w:p w:rsidR="00E95B8D" w:rsidRPr="00A666A6" w:rsidRDefault="00E95B8D" w:rsidP="00F05576">
            <w:pPr>
              <w:tabs>
                <w:tab w:val="left" w:pos="1134"/>
              </w:tabs>
              <w:ind w:firstLine="567"/>
              <w:jc w:val="both"/>
              <w:rPr>
                <w:b/>
                <w:i/>
                <w:sz w:val="21"/>
                <w:szCs w:val="21"/>
              </w:rPr>
            </w:pPr>
          </w:p>
          <w:p w:rsidR="00E95B8D" w:rsidRPr="00A666A6" w:rsidRDefault="00E95B8D" w:rsidP="00C67BAE">
            <w:pPr>
              <w:ind w:firstLine="709"/>
              <w:jc w:val="both"/>
              <w:rPr>
                <w:b/>
                <w:i/>
              </w:rPr>
            </w:pPr>
            <w:r w:rsidRPr="00A666A6">
              <w:rPr>
                <w:b/>
                <w:i/>
              </w:rPr>
              <w:t>Вопросы, отнесенные к компетенции  Общего собрания акционеров, не могут быть  переданы на решение  исполнительным органам Банка. Вопросы, отнесенные к компетенции  Общего собрания акционеров, не могут быть переданы на решение Наблюдательному совету Банка, за исключением вопросов, предусмотренных федеральным законом.</w:t>
            </w:r>
          </w:p>
          <w:p w:rsidR="00E95B8D" w:rsidRPr="00A666A6" w:rsidRDefault="00E95B8D" w:rsidP="00C67BAE">
            <w:pPr>
              <w:ind w:firstLine="709"/>
              <w:jc w:val="both"/>
              <w:rPr>
                <w:b/>
                <w:i/>
              </w:rPr>
            </w:pPr>
            <w:r w:rsidRPr="00A666A6">
              <w:rPr>
                <w:b/>
                <w:i/>
              </w:rPr>
              <w:t>Вопросы, отнесенные к компетенции  Общего собрания акционеров, не могут быть  переданы на решение  исполнительным органам Банка.</w:t>
            </w:r>
          </w:p>
          <w:p w:rsidR="00E95B8D" w:rsidRPr="00A666A6" w:rsidRDefault="00E95B8D" w:rsidP="00C67BAE">
            <w:pPr>
              <w:ind w:firstLine="709"/>
              <w:jc w:val="both"/>
              <w:rPr>
                <w:b/>
                <w:i/>
              </w:rPr>
            </w:pPr>
            <w:r w:rsidRPr="00A666A6">
              <w:rPr>
                <w:b/>
                <w:i/>
              </w:rPr>
              <w:t>Вопросы, отнесенные к компетенции  Общего собрания акционеров, не могут быть переданы на решение Наблюдательному совету Банка, за исключением вопросов, предусмотренных федеральным законом.</w:t>
            </w:r>
          </w:p>
          <w:p w:rsidR="00E95B8D" w:rsidRPr="00A666A6" w:rsidRDefault="00E95B8D" w:rsidP="00F05576">
            <w:pPr>
              <w:ind w:firstLine="709"/>
              <w:jc w:val="both"/>
            </w:pPr>
          </w:p>
        </w:tc>
      </w:tr>
    </w:tbl>
    <w:p w:rsidR="00E95B8D" w:rsidRPr="00A666A6" w:rsidRDefault="00E95B8D" w:rsidP="00F05576">
      <w:pPr>
        <w:pStyle w:val="em-0"/>
        <w:rPr>
          <w:b/>
          <w:i/>
        </w:rPr>
      </w:pPr>
    </w:p>
    <w:p w:rsidR="00E95B8D" w:rsidRPr="00A666A6" w:rsidRDefault="00E95B8D" w:rsidP="00F05576">
      <w:pPr>
        <w:jc w:val="both"/>
      </w:pPr>
      <w:r w:rsidRPr="00A666A6">
        <w:rPr>
          <w:b/>
          <w:bCs/>
        </w:rPr>
        <w:t>2. Наблюдательный Совет Банка.</w:t>
      </w:r>
    </w:p>
    <w:p w:rsidR="00E95B8D" w:rsidRPr="00A666A6" w:rsidRDefault="00E95B8D" w:rsidP="00F05576">
      <w:pPr>
        <w:jc w:val="both"/>
        <w:rPr>
          <w:b/>
          <w:i/>
        </w:rPr>
      </w:pPr>
      <w:r w:rsidRPr="00A666A6">
        <w:rPr>
          <w:b/>
          <w:i/>
          <w:u w:val="single"/>
        </w:rPr>
        <w:t xml:space="preserve"> Компетенция: </w:t>
      </w:r>
    </w:p>
    <w:p w:rsidR="00E95B8D" w:rsidRPr="00A666A6" w:rsidRDefault="00E95B8D" w:rsidP="00F05576">
      <w:pPr>
        <w:ind w:firstLine="709"/>
        <w:jc w:val="both"/>
        <w:rPr>
          <w:b/>
          <w:i/>
        </w:rPr>
      </w:pPr>
      <w:r w:rsidRPr="00A666A6">
        <w:rPr>
          <w:b/>
          <w:i/>
        </w:rPr>
        <w:t>Наблюдательный совет Банка осуществляет общее руководство деятельностью Банка, за исключением решения вопросов, отнесенных Уставом к компетенции Общего собрания акционеров.</w:t>
      </w:r>
    </w:p>
    <w:p w:rsidR="00E95B8D" w:rsidRPr="00A666A6" w:rsidRDefault="00E95B8D" w:rsidP="00F05576">
      <w:pPr>
        <w:tabs>
          <w:tab w:val="left" w:pos="1134"/>
        </w:tabs>
        <w:ind w:firstLine="567"/>
        <w:jc w:val="both"/>
        <w:rPr>
          <w:b/>
          <w:i/>
        </w:rPr>
      </w:pPr>
      <w:r w:rsidRPr="00A666A6">
        <w:rPr>
          <w:b/>
          <w:i/>
        </w:rPr>
        <w:t>К компетенции Наблюдательного совета относятся следующие вопросы:</w:t>
      </w:r>
    </w:p>
    <w:p w:rsidR="00E95B8D" w:rsidRPr="00A666A6" w:rsidRDefault="00E95B8D" w:rsidP="004157C4">
      <w:pPr>
        <w:tabs>
          <w:tab w:val="left" w:pos="1134"/>
        </w:tabs>
        <w:ind w:firstLine="567"/>
        <w:jc w:val="both"/>
      </w:pPr>
      <w:r w:rsidRPr="00A666A6">
        <w:t>1)  определение приоритетных направлений деятельности Банка, утверждение Стратегии развития Банка;</w:t>
      </w:r>
    </w:p>
    <w:p w:rsidR="00E95B8D" w:rsidRPr="00A666A6" w:rsidRDefault="00E95B8D" w:rsidP="004157C4">
      <w:pPr>
        <w:tabs>
          <w:tab w:val="left" w:pos="1134"/>
        </w:tabs>
        <w:ind w:firstLine="567"/>
        <w:jc w:val="both"/>
      </w:pPr>
      <w:r w:rsidRPr="00A666A6">
        <w:t>2)  созыв годового и внеочередного Общих собраний акционеров, за исключением  случаев, когда правом созыва и проведения  Общего собрания акционеров наделяются органы и лица в соответствии с федеральным законом;</w:t>
      </w:r>
    </w:p>
    <w:p w:rsidR="00E95B8D" w:rsidRPr="00A666A6" w:rsidRDefault="00E95B8D" w:rsidP="004157C4">
      <w:pPr>
        <w:tabs>
          <w:tab w:val="left" w:pos="1134"/>
        </w:tabs>
        <w:ind w:firstLine="567"/>
        <w:jc w:val="both"/>
      </w:pPr>
      <w:r w:rsidRPr="00A666A6">
        <w:t>3)  утверждение повестки дня Общего собрания акционеров;</w:t>
      </w:r>
    </w:p>
    <w:p w:rsidR="00E95B8D" w:rsidRPr="00A666A6" w:rsidRDefault="00E95B8D" w:rsidP="004157C4">
      <w:pPr>
        <w:tabs>
          <w:tab w:val="left" w:pos="1134"/>
        </w:tabs>
        <w:ind w:firstLine="567"/>
        <w:jc w:val="both"/>
      </w:pPr>
      <w:r w:rsidRPr="00A666A6">
        <w:t>4)  определение даты составления списка лиц, имеющих право на участие в Общем собрании акционеров, и другие вопросы, отнесенные к компетенции Наблюдательного совета Банка в соответствии с федеральным законом и связанные с подготовкой и проведением  Общего собрания акционеров;</w:t>
      </w:r>
    </w:p>
    <w:p w:rsidR="00E95B8D" w:rsidRPr="00A666A6" w:rsidRDefault="00E95B8D" w:rsidP="004157C4">
      <w:pPr>
        <w:tabs>
          <w:tab w:val="left" w:pos="1134"/>
        </w:tabs>
        <w:ind w:firstLine="567"/>
        <w:jc w:val="both"/>
      </w:pPr>
      <w:r w:rsidRPr="00A666A6">
        <w:t>5)  увеличение уставного капитала Банка путем размещения дополнительных акций за счет имущества Банка в пределах количества объявленных акций, установленных Уставом;</w:t>
      </w:r>
    </w:p>
    <w:p w:rsidR="00E95B8D" w:rsidRPr="00A666A6" w:rsidRDefault="00E95B8D" w:rsidP="004157C4">
      <w:pPr>
        <w:tabs>
          <w:tab w:val="left" w:pos="1134"/>
        </w:tabs>
        <w:ind w:firstLine="567"/>
        <w:jc w:val="both"/>
      </w:pPr>
      <w:r w:rsidRPr="00A666A6">
        <w:t>6)  увеличение уставного капитала Банка путем размещения дополнительных акций посредством открытой подписки в пределах количества объявленных акций, если количество дополнительно размещаемых акций составляет не более 25 процентов ранее размещенных Банком обыкновенных акций;</w:t>
      </w:r>
    </w:p>
    <w:p w:rsidR="00E95B8D" w:rsidRPr="00A666A6" w:rsidRDefault="00E95B8D" w:rsidP="004157C4">
      <w:pPr>
        <w:tabs>
          <w:tab w:val="left" w:pos="1134"/>
        </w:tabs>
        <w:ind w:firstLine="567"/>
        <w:jc w:val="both"/>
      </w:pPr>
      <w:r w:rsidRPr="00A666A6">
        <w:t>7) размещение дополнительных акций, в которые конвертируются размещенные Банком привилегированные акции определенного типа, конвертируемые в обыкновенные акции или привилегированные акции иных типов, если такое размещение не связано с увеличением уставного капитала Банка;</w:t>
      </w:r>
    </w:p>
    <w:p w:rsidR="00E95B8D" w:rsidRPr="00A666A6" w:rsidRDefault="00E95B8D" w:rsidP="004157C4">
      <w:pPr>
        <w:tabs>
          <w:tab w:val="left" w:pos="1134"/>
        </w:tabs>
        <w:ind w:firstLine="567"/>
        <w:jc w:val="both"/>
      </w:pPr>
      <w:r w:rsidRPr="00A666A6">
        <w:t>8)  размещение облигаций и иных эмиссионных ценных бумаг в случаях, предусмотренных федеральным законом, за исключением акций;</w:t>
      </w:r>
    </w:p>
    <w:p w:rsidR="00E95B8D" w:rsidRPr="00A666A6" w:rsidRDefault="00E95B8D" w:rsidP="004157C4">
      <w:pPr>
        <w:tabs>
          <w:tab w:val="left" w:pos="1134"/>
        </w:tabs>
        <w:ind w:firstLine="567"/>
        <w:jc w:val="both"/>
      </w:pPr>
      <w:r w:rsidRPr="00A666A6">
        <w:t>9)  размещение посредством открытой подписки облигаций, конвертируемых в обыкновенные акции, и иных эмиссионных ценных бумаг, конвертируемых в обыкновенные акции, составляющие не более 25 процентов ранее размещенных Банком обыкновенных акций;</w:t>
      </w:r>
    </w:p>
    <w:p w:rsidR="00E95B8D" w:rsidRPr="00A666A6" w:rsidRDefault="00E95B8D" w:rsidP="004157C4">
      <w:pPr>
        <w:tabs>
          <w:tab w:val="left" w:pos="1134"/>
        </w:tabs>
        <w:ind w:firstLine="567"/>
        <w:jc w:val="both"/>
      </w:pPr>
      <w:r w:rsidRPr="00A666A6">
        <w:t xml:space="preserve">10)  приобретение размещенных Банком  акций, облигаций и иных ценных бумаг в случаях, предусмотренных федеральным законом;  </w:t>
      </w:r>
    </w:p>
    <w:p w:rsidR="00E95B8D" w:rsidRPr="00A666A6" w:rsidRDefault="00E95B8D" w:rsidP="004157C4">
      <w:pPr>
        <w:tabs>
          <w:tab w:val="left" w:pos="1134"/>
        </w:tabs>
        <w:ind w:firstLine="567"/>
        <w:jc w:val="both"/>
      </w:pPr>
      <w:r w:rsidRPr="00A666A6">
        <w:t>11)  образование Правления Банка,  назначение членов Правления, заместителей Председателя Правления, включая первых заместителей, из числа кандидатов, предложенных Президентом, Председателем Правления Банка, и досрочное прекращение их полномочий;</w:t>
      </w:r>
    </w:p>
    <w:p w:rsidR="00E95B8D" w:rsidRPr="00A666A6" w:rsidRDefault="00E95B8D" w:rsidP="004157C4">
      <w:pPr>
        <w:tabs>
          <w:tab w:val="left" w:pos="1134"/>
        </w:tabs>
        <w:ind w:firstLine="567"/>
        <w:jc w:val="both"/>
      </w:pPr>
      <w:r w:rsidRPr="00A666A6">
        <w:t>12)  рекомендации по размеру дивиденда по акциям и в части установления даты, на которую определяются лица, имеющие право на получение дивидендов;</w:t>
      </w:r>
    </w:p>
    <w:p w:rsidR="00E95B8D" w:rsidRPr="00A666A6" w:rsidRDefault="00E95B8D" w:rsidP="004157C4">
      <w:pPr>
        <w:tabs>
          <w:tab w:val="left" w:pos="1134"/>
        </w:tabs>
        <w:ind w:firstLine="567"/>
        <w:jc w:val="both"/>
      </w:pPr>
      <w:r w:rsidRPr="00A666A6">
        <w:t>13)  утверждение внутренних документов Банка, включая: Положение о системе внутреннего контроля, Положение о Службе внутреннего аудита, Положение о корпоративном секретаре, Кодекс корпоративного управления, Кодекс этики, Положение о дивидендной политике, Положение о резервном фонде, средствах на выплату дивидендов и нераспределенной прибыли, а также других внутренних документов Банка, утверждение которых отнесено к компетенции Наблюдательного совета законодательством, Уставом Банка либо  Положением о Наблюдательном совете Банка;</w:t>
      </w:r>
    </w:p>
    <w:p w:rsidR="00E95B8D" w:rsidRPr="00A666A6" w:rsidRDefault="00E95B8D" w:rsidP="004157C4">
      <w:pPr>
        <w:tabs>
          <w:tab w:val="left" w:pos="1134"/>
        </w:tabs>
        <w:ind w:firstLine="567"/>
        <w:jc w:val="both"/>
      </w:pPr>
      <w:r w:rsidRPr="00A666A6">
        <w:t>14)  открытие филиалов и представительств Банка и их закрытие; внесение в Устав изменений, связанных с открытием и закрытием филиалов и представительств Банка;</w:t>
      </w:r>
    </w:p>
    <w:p w:rsidR="00E95B8D" w:rsidRPr="00A666A6" w:rsidRDefault="00E95B8D" w:rsidP="004157C4">
      <w:pPr>
        <w:tabs>
          <w:tab w:val="left" w:pos="1134"/>
        </w:tabs>
        <w:ind w:firstLine="567"/>
        <w:jc w:val="both"/>
      </w:pPr>
      <w:r w:rsidRPr="00A666A6">
        <w:t>15)  одобрение  крупных сделок в случаях, предусмотренных федеральным законом;</w:t>
      </w:r>
    </w:p>
    <w:p w:rsidR="00E95B8D" w:rsidRPr="00A666A6" w:rsidRDefault="00E95B8D" w:rsidP="004157C4">
      <w:pPr>
        <w:tabs>
          <w:tab w:val="left" w:pos="1134"/>
        </w:tabs>
        <w:ind w:firstLine="567"/>
        <w:jc w:val="both"/>
      </w:pPr>
      <w:r w:rsidRPr="00A666A6">
        <w:t>16)  одобрение сделок, в совершении которых имеется заинтересованность, в случаях, предусмотренных федеральным законом;</w:t>
      </w:r>
    </w:p>
    <w:p w:rsidR="00E95B8D" w:rsidRPr="00A666A6" w:rsidRDefault="00E95B8D" w:rsidP="004157C4">
      <w:pPr>
        <w:tabs>
          <w:tab w:val="left" w:pos="1134"/>
        </w:tabs>
        <w:ind w:firstLine="567"/>
        <w:jc w:val="both"/>
      </w:pPr>
      <w:r w:rsidRPr="00A666A6">
        <w:t xml:space="preserve">17)  определение порядка совершения сделок со связанными лицами;  </w:t>
      </w:r>
    </w:p>
    <w:p w:rsidR="00E95B8D" w:rsidRPr="00A666A6" w:rsidRDefault="00E95B8D" w:rsidP="004157C4">
      <w:pPr>
        <w:tabs>
          <w:tab w:val="left" w:pos="1134"/>
        </w:tabs>
        <w:ind w:firstLine="567"/>
        <w:jc w:val="both"/>
      </w:pPr>
      <w:r w:rsidRPr="00A666A6">
        <w:t>18)  утверждение  регистратора Банка и условий договора с ним, а также расторжение договора с ним;</w:t>
      </w:r>
    </w:p>
    <w:p w:rsidR="00E95B8D" w:rsidRPr="00A666A6" w:rsidRDefault="00E95B8D" w:rsidP="004157C4">
      <w:pPr>
        <w:tabs>
          <w:tab w:val="left" w:pos="1134"/>
        </w:tabs>
        <w:ind w:firstLine="567"/>
        <w:jc w:val="both"/>
      </w:pPr>
      <w:r w:rsidRPr="00A666A6">
        <w:t xml:space="preserve">19)  принятие решений об обязанностях членов Наблюдательного совета, включая образование комитетов Наблюдательного совета Банка по отдельным вопросам деятельности Банка; утверждение положений о комитетах Наблюдательного совета; заслушивание </w:t>
      </w:r>
      <w:r w:rsidRPr="00A666A6">
        <w:rPr>
          <w:bCs/>
        </w:rPr>
        <w:t>отчетов</w:t>
      </w:r>
      <w:r w:rsidRPr="00A666A6">
        <w:t xml:space="preserve"> Председателей комитетов Наблюдательного совета </w:t>
      </w:r>
      <w:r w:rsidRPr="00A666A6">
        <w:rPr>
          <w:bCs/>
        </w:rPr>
        <w:t>о деятельности возглавляемых ими Комитетов</w:t>
      </w:r>
      <w:r w:rsidRPr="00A666A6">
        <w:t>; проведение оценки собственной работы  и предоставление ее результатов Общему собранию акционеров Банка;</w:t>
      </w:r>
    </w:p>
    <w:p w:rsidR="00E95B8D" w:rsidRPr="00A666A6" w:rsidRDefault="00E95B8D" w:rsidP="004157C4">
      <w:pPr>
        <w:tabs>
          <w:tab w:val="left" w:pos="1134"/>
        </w:tabs>
        <w:ind w:firstLine="567"/>
        <w:jc w:val="both"/>
      </w:pPr>
      <w:r w:rsidRPr="00A666A6">
        <w:t>20)  назначение на должность руководителя Службы внутреннего аудита Банка и освобождение его от занимаемой должности, утверждение годового плана проверок Службы внутреннего аудита Банка, рассмотрение отчетов Службы внутреннего аудита о выполнении плана проверок и результатах проверок Банка, проведение оценки на основе отчетов Службы внутреннего аудита соблюдения исполнительными органами Банка стратегий и порядков, утвержденных Наблюдательным советом Банка;</w:t>
      </w:r>
    </w:p>
    <w:p w:rsidR="00E95B8D" w:rsidRPr="00A666A6" w:rsidRDefault="00E95B8D" w:rsidP="004157C4">
      <w:pPr>
        <w:tabs>
          <w:tab w:val="left" w:pos="1134"/>
        </w:tabs>
        <w:ind w:firstLine="567"/>
        <w:jc w:val="both"/>
      </w:pPr>
      <w:r w:rsidRPr="00A666A6">
        <w:t xml:space="preserve">21) утверждение стратегии управления рисками и капиталом Банка, в том числе в части обеспечения достаточности собственного капитала и ликвидности на покрытие рисков, а также утверждение порядка управления рисками и контроль за реализацией указанного порядка; </w:t>
      </w:r>
    </w:p>
    <w:p w:rsidR="00E95B8D" w:rsidRPr="00A666A6" w:rsidRDefault="00E95B8D" w:rsidP="004157C4">
      <w:pPr>
        <w:tabs>
          <w:tab w:val="left" w:pos="1134"/>
        </w:tabs>
        <w:ind w:firstLine="567"/>
        <w:jc w:val="both"/>
      </w:pPr>
      <w:r w:rsidRPr="00A666A6">
        <w:t>22) утверждение порядка применения банковских методик управления рисками и моделей количественной оценки рисков;</w:t>
      </w:r>
    </w:p>
    <w:p w:rsidR="00E95B8D" w:rsidRPr="00A666A6" w:rsidRDefault="00E95B8D" w:rsidP="004157C4">
      <w:pPr>
        <w:tabs>
          <w:tab w:val="left" w:pos="1134"/>
        </w:tabs>
        <w:ind w:firstLine="567"/>
        <w:jc w:val="both"/>
      </w:pPr>
      <w:r w:rsidRPr="00A666A6">
        <w:t>23) утверждение порядка предотвращения конфликтов интересов, плана восстановления финансовой устойчивости в случае существенного ухудшения финансового состояния Банка, плана действий, направленных на обеспечение непрерывности деятельности и (или) восстановление деятельности Банка в случае возникновения нестандартных и чрезвычайных ситуаций;</w:t>
      </w:r>
    </w:p>
    <w:p w:rsidR="00E95B8D" w:rsidRPr="00A666A6" w:rsidRDefault="00E95B8D" w:rsidP="004157C4">
      <w:pPr>
        <w:tabs>
          <w:tab w:val="left" w:pos="1134"/>
        </w:tabs>
        <w:ind w:firstLine="567"/>
        <w:jc w:val="both"/>
      </w:pPr>
      <w:r w:rsidRPr="00A666A6">
        <w:t>24)  периодическое заслушивание отчетов Президента, Председателя Правления Банка о деятельности Банка. Порядок представления отчетов Президента, Председателя Правления Банка о деятельности Банка определяется Наблюдательным советом;</w:t>
      </w:r>
    </w:p>
    <w:p w:rsidR="00E95B8D" w:rsidRPr="00A666A6" w:rsidRDefault="00E95B8D" w:rsidP="004157C4">
      <w:pPr>
        <w:tabs>
          <w:tab w:val="left" w:pos="1134"/>
        </w:tabs>
        <w:ind w:firstLine="567"/>
        <w:jc w:val="both"/>
      </w:pPr>
      <w:r w:rsidRPr="00A666A6">
        <w:t>25) утверждение условий договоров между Банком и Президентом, Председателем Правления, членами Правления Банка, в том числе определение размеров выплачиваемых им вознаграждений и компенсаций, а также утверждение кадровой политики Банка и политики в области оплаты труда работников Банка;</w:t>
      </w:r>
    </w:p>
    <w:p w:rsidR="00E95B8D" w:rsidRPr="00A666A6" w:rsidRDefault="00E95B8D" w:rsidP="004157C4">
      <w:pPr>
        <w:tabs>
          <w:tab w:val="left" w:pos="1134"/>
        </w:tabs>
        <w:ind w:firstLine="567"/>
        <w:jc w:val="both"/>
      </w:pPr>
      <w:r w:rsidRPr="00A666A6">
        <w:t xml:space="preserve">26)  принятие решения о приостановлении полномочий Президента, Председателя Правления Банка и образование временного единоличного исполнительного органа Банка. Решение об этом принимается в порядке, предусмотренном федеральным законом; </w:t>
      </w:r>
    </w:p>
    <w:p w:rsidR="00E95B8D" w:rsidRPr="00A666A6" w:rsidRDefault="00E95B8D" w:rsidP="004157C4">
      <w:pPr>
        <w:tabs>
          <w:tab w:val="left" w:pos="1134"/>
        </w:tabs>
        <w:ind w:firstLine="567"/>
        <w:jc w:val="both"/>
      </w:pPr>
      <w:r w:rsidRPr="00A666A6">
        <w:t>27) назначение на должность корпоративного секретаря Банка и освобождение его от занимаемой должности, осуществление контроля за практикой корпоративного управления в Банке;</w:t>
      </w:r>
    </w:p>
    <w:p w:rsidR="00E95B8D" w:rsidRPr="00A666A6" w:rsidRDefault="00E95B8D" w:rsidP="004157C4">
      <w:pPr>
        <w:tabs>
          <w:tab w:val="left" w:pos="1134"/>
        </w:tabs>
        <w:ind w:firstLine="567"/>
        <w:jc w:val="both"/>
      </w:pPr>
      <w:r w:rsidRPr="00A666A6">
        <w:t>28) рекомендации по размеру выплачиваемых  членам Ревизионной комиссии Банка вознаграждений и компенсаций;</w:t>
      </w:r>
    </w:p>
    <w:p w:rsidR="00E95B8D" w:rsidRPr="00A666A6" w:rsidRDefault="00E95B8D" w:rsidP="004157C4">
      <w:pPr>
        <w:tabs>
          <w:tab w:val="left" w:pos="1134"/>
        </w:tabs>
        <w:ind w:firstLine="567"/>
        <w:jc w:val="both"/>
      </w:pPr>
      <w:r w:rsidRPr="00A666A6">
        <w:t>29) обращение с заявлением о листинге акций Банка и (или) эмиссионных ценных бумаг Банка, конвертируемых в акции Банка;</w:t>
      </w:r>
    </w:p>
    <w:p w:rsidR="00E95B8D" w:rsidRPr="00A666A6" w:rsidRDefault="00E95B8D" w:rsidP="004157C4">
      <w:pPr>
        <w:tabs>
          <w:tab w:val="left" w:pos="1134"/>
        </w:tabs>
        <w:ind w:firstLine="567"/>
        <w:jc w:val="both"/>
      </w:pPr>
      <w:r w:rsidRPr="00A666A6">
        <w:t>30)  иные вопросы, предусмотренные действующим законодательством и Уставом.</w:t>
      </w:r>
    </w:p>
    <w:p w:rsidR="00E95B8D" w:rsidRPr="00A666A6" w:rsidRDefault="00E95B8D" w:rsidP="00F05576">
      <w:pPr>
        <w:pStyle w:val="BodyTextIndent2"/>
        <w:rPr>
          <w:b/>
          <w:i/>
        </w:rPr>
      </w:pPr>
    </w:p>
    <w:p w:rsidR="00E95B8D" w:rsidRPr="00A666A6" w:rsidRDefault="00E95B8D" w:rsidP="00F05576">
      <w:pPr>
        <w:pStyle w:val="BodyTextIndent2"/>
        <w:rPr>
          <w:b/>
          <w:i/>
        </w:rPr>
      </w:pPr>
      <w:r w:rsidRPr="00A666A6">
        <w:rPr>
          <w:b/>
          <w:i/>
        </w:rPr>
        <w:t>В Наблюдательном совете банка созданы:</w:t>
      </w:r>
    </w:p>
    <w:p w:rsidR="00E95B8D" w:rsidRPr="00A666A6" w:rsidRDefault="00E95B8D" w:rsidP="001D0AB2">
      <w:pPr>
        <w:pStyle w:val="BodyTextIndent2"/>
        <w:numPr>
          <w:ilvl w:val="0"/>
          <w:numId w:val="10"/>
        </w:numPr>
        <w:autoSpaceDE/>
        <w:autoSpaceDN/>
        <w:adjustRightInd/>
        <w:rPr>
          <w:b/>
          <w:i/>
        </w:rPr>
      </w:pPr>
      <w:r w:rsidRPr="00A666A6">
        <w:rPr>
          <w:b/>
          <w:i/>
        </w:rPr>
        <w:t xml:space="preserve">Комитет по аудиту, </w:t>
      </w:r>
    </w:p>
    <w:p w:rsidR="00E95B8D" w:rsidRPr="00A666A6" w:rsidRDefault="00E95B8D" w:rsidP="001D0AB2">
      <w:pPr>
        <w:pStyle w:val="BodyTextIndent2"/>
        <w:numPr>
          <w:ilvl w:val="0"/>
          <w:numId w:val="10"/>
        </w:numPr>
        <w:autoSpaceDE/>
        <w:autoSpaceDN/>
        <w:adjustRightInd/>
        <w:rPr>
          <w:b/>
          <w:i/>
        </w:rPr>
      </w:pPr>
      <w:r w:rsidRPr="00A666A6">
        <w:rPr>
          <w:b/>
          <w:i/>
        </w:rPr>
        <w:t xml:space="preserve">Комитет по кадрам и вознаграждениям,  </w:t>
      </w:r>
    </w:p>
    <w:p w:rsidR="00E95B8D" w:rsidRPr="00A666A6" w:rsidRDefault="00E95B8D" w:rsidP="001D0AB2">
      <w:pPr>
        <w:pStyle w:val="BodyTextIndent2"/>
        <w:numPr>
          <w:ilvl w:val="0"/>
          <w:numId w:val="10"/>
        </w:numPr>
        <w:autoSpaceDE/>
        <w:autoSpaceDN/>
        <w:adjustRightInd/>
        <w:rPr>
          <w:b/>
          <w:i/>
        </w:rPr>
      </w:pPr>
      <w:r w:rsidRPr="00A666A6">
        <w:rPr>
          <w:b/>
          <w:i/>
        </w:rPr>
        <w:t xml:space="preserve">Комитет по стратегическому планированию, </w:t>
      </w:r>
    </w:p>
    <w:p w:rsidR="00E95B8D" w:rsidRPr="00A666A6" w:rsidRDefault="00E95B8D" w:rsidP="001D0AB2">
      <w:pPr>
        <w:pStyle w:val="BodyTextIndent2"/>
        <w:numPr>
          <w:ilvl w:val="0"/>
          <w:numId w:val="10"/>
        </w:numPr>
        <w:autoSpaceDE/>
        <w:autoSpaceDN/>
        <w:adjustRightInd/>
        <w:rPr>
          <w:b/>
          <w:i/>
        </w:rPr>
      </w:pPr>
      <w:r w:rsidRPr="00A666A6">
        <w:rPr>
          <w:b/>
          <w:i/>
        </w:rPr>
        <w:t>Комитет по управлению рисками.</w:t>
      </w:r>
    </w:p>
    <w:p w:rsidR="00E95B8D" w:rsidRPr="00A666A6" w:rsidRDefault="00E95B8D" w:rsidP="00F05576">
      <w:pPr>
        <w:ind w:firstLine="709"/>
        <w:jc w:val="both"/>
        <w:rPr>
          <w:b/>
          <w:i/>
        </w:rPr>
      </w:pPr>
      <w:r w:rsidRPr="00A666A6">
        <w:rPr>
          <w:b/>
          <w:i/>
        </w:rPr>
        <w:t>Комитеты являются консультативно-совещательными органами Наблюдательного совета Банка, созданными для предварительного рассмотрения наиболее важных вопросов деятельности Банка, отнесенных к компетенции Наблюдательного совета, и подготовки рекомендаций Наблюдательному совету для принятия решений по таким вопросам.</w:t>
      </w:r>
    </w:p>
    <w:p w:rsidR="00E95B8D" w:rsidRPr="00A666A6" w:rsidRDefault="00E95B8D" w:rsidP="00F05576">
      <w:pPr>
        <w:ind w:firstLine="709"/>
        <w:jc w:val="both"/>
        <w:rPr>
          <w:b/>
          <w:i/>
        </w:rPr>
      </w:pPr>
      <w:r w:rsidRPr="00A666A6">
        <w:rPr>
          <w:b/>
          <w:i/>
        </w:rPr>
        <w:t>Комитеты в своей деятельности подотчетны Наблюдательному совету.</w:t>
      </w:r>
    </w:p>
    <w:p w:rsidR="00E95B8D" w:rsidRPr="00A666A6" w:rsidRDefault="00E95B8D" w:rsidP="00F05576">
      <w:pPr>
        <w:ind w:firstLine="709"/>
        <w:jc w:val="both"/>
        <w:rPr>
          <w:b/>
          <w:i/>
        </w:rPr>
      </w:pPr>
      <w:r w:rsidRPr="00A666A6">
        <w:rPr>
          <w:b/>
          <w:i/>
        </w:rPr>
        <w:t xml:space="preserve">Комитеты способствуют выполнению всеми членами Наблюдательного совета законодательно установленных для них обязанностей, а также рабочему взаимодействию с органами управления банка. </w:t>
      </w:r>
    </w:p>
    <w:p w:rsidR="00E95B8D" w:rsidRPr="00A666A6" w:rsidRDefault="00E95B8D" w:rsidP="00F05576">
      <w:pPr>
        <w:ind w:left="612"/>
        <w:jc w:val="both"/>
        <w:rPr>
          <w:b/>
        </w:rPr>
      </w:pPr>
    </w:p>
    <w:p w:rsidR="00E95B8D" w:rsidRPr="00A666A6" w:rsidRDefault="00E95B8D" w:rsidP="00F05576">
      <w:pPr>
        <w:ind w:left="612"/>
        <w:jc w:val="both"/>
        <w:rPr>
          <w:b/>
        </w:rPr>
      </w:pPr>
      <w:r w:rsidRPr="00A666A6">
        <w:rPr>
          <w:b/>
        </w:rPr>
        <w:t>Состав Комитета по аудиту:</w:t>
      </w:r>
    </w:p>
    <w:p w:rsidR="00E95B8D" w:rsidRPr="00A666A6" w:rsidRDefault="00E95B8D" w:rsidP="00F05576">
      <w:pPr>
        <w:ind w:left="612"/>
        <w:jc w:val="both"/>
        <w:rPr>
          <w:b/>
          <w:i/>
        </w:rPr>
      </w:pPr>
      <w:r w:rsidRPr="00A666A6">
        <w:rPr>
          <w:b/>
          <w:i/>
        </w:rPr>
        <w:t>Председатель Комитета – Мау Владимир Александрович</w:t>
      </w:r>
    </w:p>
    <w:p w:rsidR="00E95B8D" w:rsidRPr="00A666A6" w:rsidRDefault="00E95B8D" w:rsidP="00F05576">
      <w:pPr>
        <w:ind w:firstLine="612"/>
        <w:jc w:val="both"/>
        <w:rPr>
          <w:b/>
          <w:i/>
        </w:rPr>
      </w:pPr>
      <w:r w:rsidRPr="00A666A6">
        <w:rPr>
          <w:b/>
          <w:i/>
        </w:rPr>
        <w:t>Члены Комитета –  Уэллс Надя, Иванова Надежда Юрьевна, Синельников-Мурылев Сергей Германович, Тулин Дмитрий Владиславович</w:t>
      </w:r>
    </w:p>
    <w:p w:rsidR="00E95B8D" w:rsidRPr="00A666A6" w:rsidRDefault="00E95B8D" w:rsidP="00F05576">
      <w:pPr>
        <w:ind w:firstLine="612"/>
        <w:jc w:val="both"/>
        <w:rPr>
          <w:b/>
          <w:i/>
          <w:sz w:val="16"/>
          <w:szCs w:val="16"/>
        </w:rPr>
      </w:pPr>
    </w:p>
    <w:p w:rsidR="00E95B8D" w:rsidRPr="00A666A6" w:rsidRDefault="00E95B8D" w:rsidP="00F05576">
      <w:pPr>
        <w:ind w:firstLine="612"/>
        <w:jc w:val="both"/>
        <w:rPr>
          <w:b/>
          <w:i/>
        </w:rPr>
      </w:pPr>
    </w:p>
    <w:p w:rsidR="00E95B8D" w:rsidRPr="00A666A6" w:rsidRDefault="00E95B8D" w:rsidP="00E23C29">
      <w:pPr>
        <w:shd w:val="clear" w:color="auto" w:fill="FAFAFA"/>
        <w:spacing w:after="225" w:line="273" w:lineRule="atLeast"/>
        <w:jc w:val="both"/>
        <w:textAlignment w:val="baseline"/>
        <w:rPr>
          <w:b/>
          <w:i/>
        </w:rPr>
      </w:pPr>
      <w:r w:rsidRPr="00A666A6">
        <w:rPr>
          <w:b/>
          <w:i/>
        </w:rPr>
        <w:t>Основной целью Комитета по аудиту является обеспечение эффективного контроля Наблюдательного совета за финансово-хозяйственной деятельностью Банка.</w:t>
      </w:r>
    </w:p>
    <w:p w:rsidR="00E95B8D" w:rsidRPr="00A666A6" w:rsidRDefault="00E95B8D" w:rsidP="00E23C29">
      <w:pPr>
        <w:shd w:val="clear" w:color="auto" w:fill="FAFAFA"/>
        <w:spacing w:after="225" w:line="273" w:lineRule="atLeast"/>
        <w:jc w:val="both"/>
        <w:textAlignment w:val="baseline"/>
        <w:rPr>
          <w:b/>
          <w:i/>
        </w:rPr>
      </w:pPr>
      <w:r w:rsidRPr="00A666A6">
        <w:rPr>
          <w:b/>
          <w:i/>
        </w:rPr>
        <w:t>Основными задачами Комитета по аудиту являются повышение эффективности систем внутреннего контроля, управления рисками и корпоративного управления, обеспечение выполнения управленческих и контрольных функций Наблюдательного совета в вопросах функционирования данных систем, контроль за достоверностью бухгалтерской (финансовой) отчетности, деятельностью внешнего и внутреннего аудита.</w:t>
      </w:r>
    </w:p>
    <w:p w:rsidR="00E95B8D" w:rsidRPr="00A666A6" w:rsidRDefault="00E95B8D" w:rsidP="00F05576">
      <w:pPr>
        <w:ind w:firstLine="612"/>
        <w:jc w:val="both"/>
        <w:rPr>
          <w:b/>
          <w:i/>
        </w:rPr>
      </w:pPr>
    </w:p>
    <w:p w:rsidR="00E95B8D" w:rsidRPr="00A666A6" w:rsidRDefault="00E95B8D" w:rsidP="00F05576">
      <w:pPr>
        <w:ind w:firstLine="612"/>
        <w:jc w:val="both"/>
        <w:rPr>
          <w:b/>
          <w:i/>
        </w:rPr>
      </w:pPr>
      <w:r w:rsidRPr="00A666A6">
        <w:rPr>
          <w:b/>
          <w:i/>
        </w:rPr>
        <w:t>К компетенции Комитета по аудиту относятся следующие вопросы:</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В области бухгалтерской (финансовой) отчетности:</w:t>
      </w:r>
    </w:p>
    <w:p w:rsidR="00E95B8D" w:rsidRPr="00A666A6" w:rsidRDefault="00E95B8D" w:rsidP="001D0AB2">
      <w:pPr>
        <w:pStyle w:val="ListParagraph"/>
        <w:numPr>
          <w:ilvl w:val="0"/>
          <w:numId w:val="18"/>
        </w:numPr>
        <w:autoSpaceDE/>
        <w:autoSpaceDN/>
        <w:jc w:val="both"/>
        <w:rPr>
          <w:b/>
          <w:i/>
          <w:sz w:val="22"/>
          <w:szCs w:val="22"/>
        </w:rPr>
      </w:pPr>
      <w:r w:rsidRPr="00A666A6">
        <w:rPr>
          <w:b/>
          <w:i/>
          <w:sz w:val="22"/>
          <w:szCs w:val="22"/>
        </w:rPr>
        <w:t xml:space="preserve">контроль за обеспечением полноты, точности и достоверности бухгалтерской (финансовой) отчетности Банка, включая предварительное рассмотрение годовой бухгалтерской (финансовой) отчетности Банка, выносимой на утверждение общего собрания акционеров Банка; </w:t>
      </w:r>
    </w:p>
    <w:p w:rsidR="00E95B8D" w:rsidRPr="00A666A6" w:rsidRDefault="00E95B8D" w:rsidP="001D0AB2">
      <w:pPr>
        <w:pStyle w:val="ListParagraph"/>
        <w:numPr>
          <w:ilvl w:val="0"/>
          <w:numId w:val="18"/>
        </w:numPr>
        <w:autoSpaceDE/>
        <w:autoSpaceDN/>
        <w:jc w:val="both"/>
        <w:rPr>
          <w:b/>
          <w:i/>
          <w:sz w:val="22"/>
          <w:szCs w:val="22"/>
        </w:rPr>
      </w:pPr>
      <w:r w:rsidRPr="00A666A6">
        <w:rPr>
          <w:b/>
          <w:i/>
          <w:sz w:val="22"/>
          <w:szCs w:val="22"/>
        </w:rPr>
        <w:t>анализ существенных аспектов учетной политики, применяемой Банком для подготовки бухгалтерской (финансовой) отчетности;</w:t>
      </w:r>
    </w:p>
    <w:p w:rsidR="00E95B8D" w:rsidRPr="00A666A6" w:rsidRDefault="00E95B8D" w:rsidP="001D0AB2">
      <w:pPr>
        <w:pStyle w:val="ListParagraph"/>
        <w:numPr>
          <w:ilvl w:val="0"/>
          <w:numId w:val="18"/>
        </w:numPr>
        <w:autoSpaceDE/>
        <w:autoSpaceDN/>
        <w:jc w:val="both"/>
        <w:rPr>
          <w:b/>
          <w:i/>
          <w:sz w:val="22"/>
          <w:szCs w:val="22"/>
        </w:rPr>
      </w:pPr>
      <w:r w:rsidRPr="00A666A6">
        <w:rPr>
          <w:b/>
          <w:i/>
          <w:sz w:val="22"/>
          <w:szCs w:val="22"/>
        </w:rPr>
        <w:t>участие в рассмотрении существенных вопросов в отношении бухгалтерской (финансовой) отчетности;</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В области управления рисками, внутреннего контроля и корпоративного управления:</w:t>
      </w:r>
    </w:p>
    <w:p w:rsidR="00E95B8D" w:rsidRPr="00A666A6" w:rsidRDefault="00E95B8D" w:rsidP="001D0AB2">
      <w:pPr>
        <w:pStyle w:val="ListParagraph"/>
        <w:numPr>
          <w:ilvl w:val="0"/>
          <w:numId w:val="19"/>
        </w:numPr>
        <w:autoSpaceDE/>
        <w:autoSpaceDN/>
        <w:jc w:val="both"/>
        <w:rPr>
          <w:b/>
          <w:i/>
          <w:sz w:val="22"/>
          <w:szCs w:val="22"/>
        </w:rPr>
      </w:pPr>
      <w:r w:rsidRPr="00A666A6">
        <w:rPr>
          <w:b/>
          <w:i/>
          <w:sz w:val="22"/>
          <w:szCs w:val="22"/>
        </w:rPr>
        <w:t xml:space="preserve">контроль за надежностью и эффективностью функционирования системы управления рисками и внутреннего контроля, включая: </w:t>
      </w:r>
    </w:p>
    <w:p w:rsidR="00E95B8D" w:rsidRPr="00A666A6" w:rsidRDefault="00E95B8D" w:rsidP="001D0AB2">
      <w:pPr>
        <w:pStyle w:val="ListParagraph"/>
        <w:numPr>
          <w:ilvl w:val="0"/>
          <w:numId w:val="19"/>
        </w:numPr>
        <w:jc w:val="both"/>
        <w:rPr>
          <w:b/>
          <w:i/>
          <w:sz w:val="22"/>
          <w:szCs w:val="22"/>
        </w:rPr>
      </w:pPr>
      <w:r w:rsidRPr="00A666A6">
        <w:rPr>
          <w:b/>
          <w:i/>
          <w:sz w:val="22"/>
          <w:szCs w:val="22"/>
        </w:rPr>
        <w:t xml:space="preserve">а) оценку полноты контроля за порядком составления и представления бухгалтерской (финансовой) отчетности, выполнением требований действующего российского законодательства, нормативных актов регулятора, внутренних документов Банка, эффективностью совершаемых операций и других сделок, сохранностью активов; </w:t>
      </w:r>
    </w:p>
    <w:p w:rsidR="00E95B8D" w:rsidRPr="00A666A6" w:rsidRDefault="00E95B8D" w:rsidP="001D0AB2">
      <w:pPr>
        <w:pStyle w:val="ListParagraph"/>
        <w:numPr>
          <w:ilvl w:val="0"/>
          <w:numId w:val="19"/>
        </w:numPr>
        <w:jc w:val="both"/>
        <w:rPr>
          <w:b/>
          <w:i/>
          <w:sz w:val="22"/>
          <w:szCs w:val="22"/>
        </w:rPr>
      </w:pPr>
      <w:r w:rsidRPr="00A666A6">
        <w:rPr>
          <w:b/>
          <w:i/>
          <w:sz w:val="22"/>
          <w:szCs w:val="22"/>
        </w:rPr>
        <w:t>б) оценку эффективности процедур управления рисками и внутреннего контроля Банка, их соответствия характеру и масштабу осуществляемых операций, уровню и сочетанию принимаемых рисков, подготовку предложений по их совершенствованию;</w:t>
      </w:r>
    </w:p>
    <w:p w:rsidR="00E95B8D" w:rsidRPr="00A666A6" w:rsidRDefault="00E95B8D" w:rsidP="001D0AB2">
      <w:pPr>
        <w:pStyle w:val="ListParagraph"/>
        <w:numPr>
          <w:ilvl w:val="0"/>
          <w:numId w:val="19"/>
        </w:numPr>
        <w:autoSpaceDE/>
        <w:autoSpaceDN/>
        <w:jc w:val="both"/>
        <w:rPr>
          <w:b/>
          <w:i/>
          <w:sz w:val="22"/>
          <w:szCs w:val="22"/>
        </w:rPr>
      </w:pPr>
      <w:r w:rsidRPr="00A666A6">
        <w:rPr>
          <w:b/>
          <w:i/>
          <w:sz w:val="22"/>
          <w:szCs w:val="22"/>
        </w:rPr>
        <w:t>контроль за надежностью и эффективностью системы корпоративного управления, включая оценку практики корпоративного управления и подготовку предложений по ее совершенствованию;</w:t>
      </w:r>
    </w:p>
    <w:p w:rsidR="00E95B8D" w:rsidRPr="00A666A6" w:rsidRDefault="00E95B8D" w:rsidP="001D0AB2">
      <w:pPr>
        <w:pStyle w:val="ListParagraph"/>
        <w:numPr>
          <w:ilvl w:val="0"/>
          <w:numId w:val="19"/>
        </w:numPr>
        <w:autoSpaceDE/>
        <w:autoSpaceDN/>
        <w:jc w:val="both"/>
        <w:rPr>
          <w:b/>
          <w:i/>
          <w:sz w:val="22"/>
          <w:szCs w:val="22"/>
        </w:rPr>
      </w:pPr>
      <w:r w:rsidRPr="00A666A6">
        <w:rPr>
          <w:b/>
          <w:i/>
          <w:sz w:val="22"/>
          <w:szCs w:val="22"/>
        </w:rPr>
        <w:t>оценка исполнения политики Банка в области управления рисками и внутреннего контроля;</w:t>
      </w:r>
    </w:p>
    <w:p w:rsidR="00E95B8D" w:rsidRPr="00A666A6" w:rsidRDefault="00E95B8D" w:rsidP="001D0AB2">
      <w:pPr>
        <w:pStyle w:val="ListParagraph"/>
        <w:numPr>
          <w:ilvl w:val="0"/>
          <w:numId w:val="19"/>
        </w:numPr>
        <w:autoSpaceDE/>
        <w:autoSpaceDN/>
        <w:jc w:val="both"/>
        <w:rPr>
          <w:b/>
          <w:i/>
          <w:sz w:val="22"/>
          <w:szCs w:val="22"/>
        </w:rPr>
      </w:pPr>
      <w:r w:rsidRPr="00A666A6">
        <w:rPr>
          <w:b/>
          <w:i/>
          <w:sz w:val="22"/>
          <w:szCs w:val="22"/>
        </w:rPr>
        <w:t>контроль процедур, обеспечивающих соблюдение Банком требований законодательства, а также этических норм, правил и процедур Банка, требований бирж;</w:t>
      </w:r>
    </w:p>
    <w:p w:rsidR="00E95B8D" w:rsidRPr="00A666A6" w:rsidRDefault="00E95B8D" w:rsidP="001D0AB2">
      <w:pPr>
        <w:pStyle w:val="ListParagraph"/>
        <w:numPr>
          <w:ilvl w:val="0"/>
          <w:numId w:val="19"/>
        </w:numPr>
        <w:autoSpaceDE/>
        <w:autoSpaceDN/>
        <w:jc w:val="both"/>
        <w:rPr>
          <w:b/>
          <w:i/>
          <w:sz w:val="22"/>
          <w:szCs w:val="22"/>
        </w:rPr>
      </w:pPr>
      <w:r w:rsidRPr="00A666A6">
        <w:rPr>
          <w:b/>
          <w:i/>
          <w:sz w:val="22"/>
          <w:szCs w:val="22"/>
        </w:rPr>
        <w:t>оценка исполнения политики управления конфликтом интересов;</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В области проведения внутреннего и внешнего аудита: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обеспечение независимости и объективности осуществления функции внешнего и внутреннего аудита;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предварительное рассмотрение и согласование изменений в Положение о системе внутреннего контроля, Положение о Службе внутреннего аудита, ежегодных планов проверок Службы внутреннего аудита и отчетов об их выполнении и результатах проверок Банка;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рассмотрение вопросов о назначении (освобождении от должности) руководителя Службы внутреннего аудита и размере его вознаграждения, оценка эффективности выполнения руководителем Службы внутреннего аудита возложенных на него функций;</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рассмотрение существующих ограничений полномочий или бюджета на реализацию функции внутреннего аудита, способных негативно повлиять на эффективное осуществление функции внутреннего аудита;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мониторинг эффективности деятельности Службы внутреннего аудита;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оценка независимости, объективности и отсутствия конфликта интересов аудитора Банка, включая оценку кандидатов в аудиторы, подготовка рекомендаций Наблюдательному совету по выбору аудиторской организации для утверждения собранием акционеров Банка, по условиям договора, заключаемого с аудитором, переизбранию аудитора Банка;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надзор за проведением внешнего аудита, оценка качества выполнения аудиторской проверки и заключений аудиторов, включая предварительное рассмотрение аудиторских заключений и предоставление результатов их рассмотрения (оценки) в качестве информации (материалов), представляемой для ознакомления лицам, имеющим право на участие в годовом общем собрании акционеров Банка;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обеспечение эффективного взаимодействия между Службой внутреннего аудита и аудитором Банка;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подготовка рекомендаций для принятия мер по оперативному устранению недостатков в системе внутреннего контроля и нарушений требований действующего российского законодательства, внутренних документов Банка, а также других недостатков, выявленных регулятором, иными компетентными органами, внешним аудитором, Службой внутреннего аудита;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проведение оценки на основе отчетов Службы внутреннего аудита соблюдения исполнительными органами Банка стратегий и порядков, утвержденных Наблюдательным советом Банка;</w:t>
      </w:r>
    </w:p>
    <w:p w:rsidR="00E95B8D" w:rsidRPr="00A666A6" w:rsidRDefault="00E95B8D" w:rsidP="001D0AB2">
      <w:pPr>
        <w:pStyle w:val="ListParagraph"/>
        <w:numPr>
          <w:ilvl w:val="0"/>
          <w:numId w:val="20"/>
        </w:numPr>
        <w:autoSpaceDE/>
        <w:autoSpaceDN/>
        <w:jc w:val="both"/>
        <w:rPr>
          <w:b/>
          <w:i/>
          <w:sz w:val="22"/>
          <w:szCs w:val="22"/>
        </w:rPr>
      </w:pPr>
      <w:r w:rsidRPr="00A666A6">
        <w:rPr>
          <w:b/>
          <w:i/>
          <w:sz w:val="22"/>
          <w:szCs w:val="22"/>
        </w:rPr>
        <w:t>контроль за соблюдением принципов оказания и совмещения аудитором услуг аудиторского и неаудиторского характера;</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В области противодействия недобросовестным действиям работников Банка и третьих лиц:</w:t>
      </w:r>
    </w:p>
    <w:p w:rsidR="00E95B8D" w:rsidRPr="00A666A6" w:rsidRDefault="00E95B8D" w:rsidP="001D0AB2">
      <w:pPr>
        <w:pStyle w:val="ListParagraph"/>
        <w:numPr>
          <w:ilvl w:val="0"/>
          <w:numId w:val="21"/>
        </w:numPr>
        <w:autoSpaceDE/>
        <w:autoSpaceDN/>
        <w:jc w:val="both"/>
        <w:rPr>
          <w:b/>
          <w:i/>
          <w:sz w:val="22"/>
          <w:szCs w:val="22"/>
        </w:rPr>
      </w:pPr>
      <w:r w:rsidRPr="00A666A6">
        <w:rPr>
          <w:b/>
          <w:i/>
          <w:sz w:val="22"/>
          <w:szCs w:val="22"/>
        </w:rPr>
        <w:t>контроль эффективности функционирования системы оповещения о потенциальных случаях недобросовестных действий работников Банка (в том числе недобросовестного использования инсайдерской или конфиденциальной информации) и третьих лиц, а также об иных нарушениях в Банке;</w:t>
      </w:r>
    </w:p>
    <w:p w:rsidR="00E95B8D" w:rsidRPr="00A666A6" w:rsidRDefault="00E95B8D" w:rsidP="001D0AB2">
      <w:pPr>
        <w:pStyle w:val="ListParagraph"/>
        <w:numPr>
          <w:ilvl w:val="0"/>
          <w:numId w:val="21"/>
        </w:numPr>
        <w:autoSpaceDE/>
        <w:autoSpaceDN/>
        <w:jc w:val="both"/>
        <w:rPr>
          <w:b/>
          <w:i/>
          <w:sz w:val="22"/>
          <w:szCs w:val="22"/>
        </w:rPr>
      </w:pPr>
      <w:r w:rsidRPr="00A666A6">
        <w:rPr>
          <w:b/>
          <w:i/>
          <w:sz w:val="22"/>
          <w:szCs w:val="22"/>
        </w:rPr>
        <w:t>контроль за реализацией мер, принятых исполнительными органами Банка по фактам информирования о потенциальных случаях недобросовестных действий работников и иных нарушениях;</w:t>
      </w:r>
    </w:p>
    <w:p w:rsidR="00E95B8D" w:rsidRPr="00A666A6" w:rsidRDefault="00E95B8D" w:rsidP="001D0AB2">
      <w:pPr>
        <w:pStyle w:val="ListParagraph"/>
        <w:numPr>
          <w:ilvl w:val="0"/>
          <w:numId w:val="21"/>
        </w:numPr>
        <w:autoSpaceDE/>
        <w:autoSpaceDN/>
        <w:jc w:val="both"/>
        <w:rPr>
          <w:b/>
          <w:i/>
          <w:szCs w:val="24"/>
        </w:rPr>
      </w:pPr>
      <w:r w:rsidRPr="00A666A6">
        <w:rPr>
          <w:b/>
          <w:i/>
          <w:sz w:val="22"/>
          <w:szCs w:val="22"/>
        </w:rPr>
        <w:t>контроль за проведением специальных расследований по вопросам потенциальных случаев мошенничества, недобросовестного использования инсайдерской или конфиденциальной информации.</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Комитет по аудиту также:</w:t>
      </w:r>
    </w:p>
    <w:p w:rsidR="00E95B8D" w:rsidRPr="00A666A6" w:rsidRDefault="00E95B8D" w:rsidP="001D0AB2">
      <w:pPr>
        <w:pStyle w:val="ListParagraph"/>
        <w:numPr>
          <w:ilvl w:val="0"/>
          <w:numId w:val="22"/>
        </w:numPr>
        <w:autoSpaceDE/>
        <w:autoSpaceDN/>
        <w:jc w:val="both"/>
        <w:rPr>
          <w:b/>
          <w:i/>
          <w:sz w:val="22"/>
          <w:szCs w:val="22"/>
        </w:rPr>
      </w:pPr>
      <w:r w:rsidRPr="00A666A6">
        <w:rPr>
          <w:b/>
          <w:i/>
          <w:sz w:val="22"/>
          <w:szCs w:val="22"/>
        </w:rPr>
        <w:t>рассматривает заключения Ревизионной комиссии Банка о результатах проверки финансово-хозяйственной деятельности Банка и иную информацию и документы, представленные Ревизионной комиссией, не относящиеся к результатам годовой проверки финансово-хозяйственной деятельности Банка;</w:t>
      </w:r>
    </w:p>
    <w:p w:rsidR="00E95B8D" w:rsidRPr="00A666A6" w:rsidRDefault="00E95B8D" w:rsidP="001D0AB2">
      <w:pPr>
        <w:pStyle w:val="ListParagraph"/>
        <w:numPr>
          <w:ilvl w:val="0"/>
          <w:numId w:val="22"/>
        </w:numPr>
        <w:autoSpaceDE/>
        <w:autoSpaceDN/>
        <w:jc w:val="both"/>
        <w:rPr>
          <w:b/>
          <w:i/>
          <w:sz w:val="22"/>
          <w:szCs w:val="22"/>
        </w:rPr>
      </w:pPr>
      <w:r w:rsidRPr="00A666A6">
        <w:rPr>
          <w:b/>
          <w:i/>
          <w:sz w:val="22"/>
          <w:szCs w:val="22"/>
        </w:rPr>
        <w:t xml:space="preserve">рассматривает информацию о случаях, когда руководство Банка приняло на себя повышенные риски; </w:t>
      </w:r>
    </w:p>
    <w:p w:rsidR="00E95B8D" w:rsidRPr="00A666A6" w:rsidRDefault="00E95B8D" w:rsidP="001D0AB2">
      <w:pPr>
        <w:pStyle w:val="ListParagraph"/>
        <w:numPr>
          <w:ilvl w:val="0"/>
          <w:numId w:val="22"/>
        </w:numPr>
        <w:autoSpaceDE/>
        <w:autoSpaceDN/>
        <w:jc w:val="both"/>
        <w:rPr>
          <w:b/>
          <w:i/>
          <w:sz w:val="22"/>
          <w:szCs w:val="22"/>
        </w:rPr>
      </w:pPr>
      <w:r w:rsidRPr="00A666A6">
        <w:rPr>
          <w:b/>
          <w:i/>
          <w:sz w:val="22"/>
          <w:szCs w:val="22"/>
        </w:rPr>
        <w:t>вырабатывает рекомендации по внесению изменений и дополнений во внутренние документы Банка, регламентирующие деятельность Ревизионной комиссии;</w:t>
      </w:r>
    </w:p>
    <w:p w:rsidR="00E95B8D" w:rsidRPr="00A666A6" w:rsidRDefault="00E95B8D" w:rsidP="001D0AB2">
      <w:pPr>
        <w:pStyle w:val="ListParagraph"/>
        <w:numPr>
          <w:ilvl w:val="0"/>
          <w:numId w:val="22"/>
        </w:numPr>
        <w:autoSpaceDE/>
        <w:autoSpaceDN/>
        <w:jc w:val="both"/>
        <w:rPr>
          <w:b/>
          <w:i/>
          <w:sz w:val="22"/>
          <w:szCs w:val="22"/>
        </w:rPr>
      </w:pPr>
      <w:r w:rsidRPr="00A666A6">
        <w:rPr>
          <w:b/>
          <w:i/>
          <w:sz w:val="22"/>
          <w:szCs w:val="22"/>
        </w:rPr>
        <w:t>взаимодействует с Ревизионной комиссией, организациями, оказывающими аудиторские услуги Банку, Службой внутреннего аудита Банка для  выработки совместных рекомендаций по существенным вопросам финансово-хозяйственной деятельности Банка.</w:t>
      </w:r>
    </w:p>
    <w:p w:rsidR="00E95B8D" w:rsidRPr="00A666A6" w:rsidRDefault="00E95B8D" w:rsidP="00F05576">
      <w:pPr>
        <w:ind w:firstLine="709"/>
        <w:jc w:val="both"/>
        <w:rPr>
          <w:b/>
          <w:i/>
          <w:sz w:val="16"/>
          <w:szCs w:val="16"/>
        </w:rPr>
      </w:pPr>
    </w:p>
    <w:p w:rsidR="00E95B8D" w:rsidRPr="00A666A6" w:rsidRDefault="00E95B8D" w:rsidP="00F05576">
      <w:pPr>
        <w:ind w:firstLine="708"/>
        <w:jc w:val="both"/>
        <w:rPr>
          <w:b/>
          <w:i/>
        </w:rPr>
      </w:pPr>
      <w:r w:rsidRPr="00A666A6">
        <w:rPr>
          <w:b/>
          <w:i/>
        </w:rPr>
        <w:t>По решению Наблюдательного совета на рассмотрение Комитета по аудиту могут быть вынесены и другие вопросы.</w:t>
      </w:r>
    </w:p>
    <w:p w:rsidR="00E95B8D" w:rsidRPr="00A666A6" w:rsidRDefault="00E95B8D" w:rsidP="00F05576">
      <w:pPr>
        <w:ind w:firstLine="252"/>
        <w:jc w:val="both"/>
      </w:pPr>
    </w:p>
    <w:p w:rsidR="00E95B8D" w:rsidRPr="00A666A6" w:rsidRDefault="00E95B8D" w:rsidP="00F05576">
      <w:pPr>
        <w:ind w:firstLine="252"/>
        <w:jc w:val="both"/>
      </w:pPr>
    </w:p>
    <w:p w:rsidR="00E95B8D" w:rsidRPr="00A666A6" w:rsidRDefault="00E95B8D" w:rsidP="00F05576">
      <w:pPr>
        <w:ind w:left="612"/>
        <w:jc w:val="both"/>
      </w:pPr>
    </w:p>
    <w:p w:rsidR="00E95B8D" w:rsidRPr="00A666A6" w:rsidRDefault="00E95B8D" w:rsidP="00F05576">
      <w:pPr>
        <w:pStyle w:val="em-0"/>
      </w:pPr>
      <w:r w:rsidRPr="00A666A6">
        <w:rPr>
          <w:b/>
        </w:rPr>
        <w:t>Состав Комитета по кадрам и вознаграждениям:</w:t>
      </w:r>
    </w:p>
    <w:p w:rsidR="00E95B8D" w:rsidRPr="00A666A6" w:rsidRDefault="00E95B8D" w:rsidP="00F05576">
      <w:pPr>
        <w:ind w:firstLine="567"/>
        <w:jc w:val="both"/>
        <w:rPr>
          <w:b/>
          <w:i/>
        </w:rPr>
      </w:pPr>
      <w:r w:rsidRPr="00A666A6">
        <w:rPr>
          <w:b/>
          <w:i/>
        </w:rPr>
        <w:t>Председатель Комитета – Лунтовский Георгий Иванович</w:t>
      </w:r>
    </w:p>
    <w:p w:rsidR="00E95B8D" w:rsidRPr="00A666A6" w:rsidRDefault="00E95B8D" w:rsidP="00F05576">
      <w:pPr>
        <w:ind w:firstLine="567"/>
        <w:jc w:val="both"/>
        <w:rPr>
          <w:b/>
          <w:i/>
        </w:rPr>
      </w:pPr>
      <w:r w:rsidRPr="00A666A6">
        <w:rPr>
          <w:b/>
          <w:i/>
        </w:rPr>
        <w:t>Члены Комитета – Мау Владимир Александрович, Синельников-Мурылев Сергей Германович, Тулин Дмитрий Владиславович</w:t>
      </w:r>
    </w:p>
    <w:p w:rsidR="00E95B8D" w:rsidRPr="00A666A6" w:rsidRDefault="00E95B8D" w:rsidP="00E23C29">
      <w:pPr>
        <w:shd w:val="clear" w:color="auto" w:fill="FAFAFA"/>
        <w:spacing w:after="225" w:line="273" w:lineRule="atLeast"/>
        <w:jc w:val="both"/>
        <w:textAlignment w:val="baseline"/>
        <w:rPr>
          <w:b/>
          <w:i/>
        </w:rPr>
      </w:pPr>
      <w:r w:rsidRPr="00A666A6">
        <w:rPr>
          <w:b/>
          <w:i/>
        </w:rPr>
        <w:t>Основной целью Комитета по кадрам и вознаграждениям является содействие привлечению к управлению Банком квалифицированных специалистов и созданию необходимых стимулов для их успешной работы.</w:t>
      </w:r>
    </w:p>
    <w:p w:rsidR="00E95B8D" w:rsidRPr="00A666A6" w:rsidRDefault="00E95B8D" w:rsidP="00E23C29">
      <w:pPr>
        <w:shd w:val="clear" w:color="auto" w:fill="FAFAFA"/>
        <w:spacing w:after="225" w:line="273" w:lineRule="atLeast"/>
        <w:jc w:val="both"/>
        <w:textAlignment w:val="baseline"/>
        <w:rPr>
          <w:b/>
          <w:i/>
        </w:rPr>
      </w:pPr>
      <w:r w:rsidRPr="00A666A6">
        <w:rPr>
          <w:b/>
          <w:i/>
        </w:rPr>
        <w:t>Основными задачами Комитета по кадрам и вознаграждениям являются усиление кадрового состава и повышение эффективности работы Наблюдательного совета, подготовка предложений по формированию эффективной системы вознаграждения членов Наблюдательного совета, исполнительных органов Банка и иных работников Банка.</w:t>
      </w:r>
    </w:p>
    <w:p w:rsidR="00E95B8D" w:rsidRPr="00A666A6" w:rsidRDefault="00E95B8D" w:rsidP="00F05576">
      <w:pPr>
        <w:ind w:firstLine="612"/>
        <w:jc w:val="both"/>
        <w:rPr>
          <w:b/>
          <w:i/>
          <w:sz w:val="16"/>
          <w:szCs w:val="16"/>
        </w:rPr>
      </w:pPr>
    </w:p>
    <w:p w:rsidR="00E95B8D" w:rsidRPr="00A666A6" w:rsidRDefault="00E95B8D" w:rsidP="00F05576">
      <w:pPr>
        <w:ind w:firstLine="612"/>
        <w:jc w:val="both"/>
        <w:rPr>
          <w:b/>
          <w:i/>
        </w:rPr>
      </w:pPr>
      <w:r w:rsidRPr="00A666A6">
        <w:rPr>
          <w:b/>
          <w:i/>
        </w:rPr>
        <w:t>К компетенции Комитета по кадрам и вознаграждениям относятся следующие вопросы:</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В области планирования преемственности и формирования профессионального состава Наблюдательного совета, исполнительных органов и иных ключевых руководящих работников</w:t>
      </w:r>
      <w:r w:rsidRPr="00A666A6">
        <w:rPr>
          <w:rStyle w:val="FootnoteReference"/>
          <w:b/>
          <w:i/>
        </w:rPr>
        <w:footnoteReference w:id="16"/>
      </w:r>
      <w:r w:rsidRPr="00A666A6">
        <w:rPr>
          <w:b/>
          <w:i/>
        </w:rPr>
        <w:t xml:space="preserve"> Банка:</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оценка состава Наблюдательного совета с точки зрения профессиональной специализации, опыта, независимости и вовлеченности его членов в работу Наблюдательного совета, определение приоритетных направлений для усиления кадрового состава Наблюдательного совета;</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определение критериев подбора кандидатов в члены Наблюдательного совета и исполнительных органов Банка;</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анализ профессиональной квалификации и независимости кандидатов, номинированных в Наблюдательный совет, формирование и доведение до акционеров рекомендаций в отношении голосования по вопросу избрания кандидатов в Наблюдательный совет Банка;</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формирование рекомендаций по обязанностям членов и Председателя Наблюдательного совета;</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определение методологии самооценки и рекомендации по выбору независимого консультанта для проведения оценки работы Наблюдательного совета и его Комитетов;</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ежегодное проведение самооценки или внешней оценки Наблюдательного совета и его Комитетов с позиций эффективности их работы в целом, а также индивидуального вклада каждого члена в работу Наблюдательного совета и его Комитетов, разработка рекомендаций Наблюдательному совету в отношении совершенствования процедур работы Наблюдательного совета и его Комитетов, включая определение приоритетных направлений для усиления кадрового состава Наблюдательного совета Банка;</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формирование перечня мероприятий по введению в должность вновь избранных членов Наблюдательного совета и контроль за их реализацией;</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формирование программы обучения и повышения квалификации для членов Наблюдательного совета, учитывающей индивидуальные потребности каждого из них, а также контроль за практической реализацией этой программы;</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анализ текущих и ожидаемых потребностей Банка в отношении профессиональной квалификации членов исполнительных органов и иных ключевых руководящих работников Банка, планирование кадровых назначений в отношении указанных лиц, в том числе с учетом обеспечения преемственности деятельности;</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предварительная оценка кандидатов на должность членов исполнительных органов и иных ключевых руководящих работников Банка, кандидатов на должность корпоративного секретаря, формирование рекомендаций Наблюдательному совету в отношении таких кандидатов;</w:t>
      </w:r>
    </w:p>
    <w:p w:rsidR="00E95B8D" w:rsidRPr="00A666A6" w:rsidRDefault="00E95B8D" w:rsidP="001D0AB2">
      <w:pPr>
        <w:pStyle w:val="ListParagraph"/>
        <w:numPr>
          <w:ilvl w:val="0"/>
          <w:numId w:val="23"/>
        </w:numPr>
        <w:autoSpaceDE/>
        <w:autoSpaceDN/>
        <w:jc w:val="both"/>
        <w:rPr>
          <w:b/>
          <w:i/>
          <w:sz w:val="22"/>
          <w:szCs w:val="22"/>
        </w:rPr>
      </w:pPr>
      <w:r w:rsidRPr="00A666A6">
        <w:rPr>
          <w:b/>
          <w:i/>
          <w:sz w:val="22"/>
          <w:szCs w:val="22"/>
        </w:rPr>
        <w:t>регулярная оценка деятельности членов исполнительных органов Банка;</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В области формирования эффективной системы вознаграждения членов Наблюдательного совета, исполнительных органов и иных  работников Банка:</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разработка и периодический пересмотр политики Банка по вознаграждению членов Наблюдательного совета, исполнительных органов и иных работников Банка; контроль за ее внедрением и реализацией, соответствием требованиям действующего российского законодательства, предъявляемым к политике кредитных организаций по вознаграждению членов Наблюдательного совета, исполнительных органов и иных работников Банка;</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разработка критериев и порядка определения размера вознаграждения членов Наблюдательного совета и исполнительных органов Банка, разработка параметров программы долгосрочного вознаграждения членов исполнительных органов Банка;</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анализ и подготовка рекомендаций Наблюдательному совету в отношении каждой из составных частей вознаграждения членов исполнительных органов и иных работников Банка, а также их пропорционального соотношения;</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предварительная оценка работы исполнительных органов и иных работников Банка по итогам года в соответствии с критериями, заложенными в политику по вознаграждению, а также подготовка предложений Наблюдательному совету по размерам корректировок вознаграждения в рамках программы долгосрочного вознаграждения членов исполнительных органов Банка;</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разработка предложений по определению существенных условий договоров с членами исполнительных органов Банка, в том числе условий их досрочного расторжения (включая все материальные обязательства Банка и условия их предоставления);</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 xml:space="preserve">разработка предложений по выбору независимого консультанта по вопросам вознаграждения членов исполнительных органов и иных работников Банка; </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разработка рекомендаций Наблюдательному совету по определению размера вознаграждения и принципов премирования корпоративного секретаря Банка, а также предварительная оценка работы корпоративного секретаря по итогам года и подготовка предложений о размерах дополнительного вознаграждения корпоративного секретаря по итогам работы за год;</w:t>
      </w:r>
    </w:p>
    <w:p w:rsidR="00E95B8D" w:rsidRPr="00A666A6" w:rsidRDefault="00E95B8D" w:rsidP="001D0AB2">
      <w:pPr>
        <w:pStyle w:val="ListParagraph"/>
        <w:numPr>
          <w:ilvl w:val="0"/>
          <w:numId w:val="24"/>
        </w:numPr>
        <w:autoSpaceDE/>
        <w:autoSpaceDN/>
        <w:jc w:val="both"/>
        <w:rPr>
          <w:b/>
          <w:i/>
          <w:sz w:val="22"/>
          <w:szCs w:val="22"/>
        </w:rPr>
      </w:pPr>
      <w:r w:rsidRPr="00A666A6">
        <w:rPr>
          <w:b/>
          <w:i/>
          <w:sz w:val="22"/>
          <w:szCs w:val="22"/>
        </w:rPr>
        <w:t>контроль за раскрытием информации о политике и практике вознаграждения и о владении акциями Банка членами Наблюдательного совета, исполнительных органов Банка и иными работниками в годовом отчете и на сайте Банка.</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По решению Наблюдательного совета на рассмотрение Комитета по кадрам и вознаграждениям могут быть вынесены и другие вопросы.</w:t>
      </w:r>
    </w:p>
    <w:p w:rsidR="00E95B8D" w:rsidRPr="00A666A6" w:rsidRDefault="00E95B8D" w:rsidP="00F05576">
      <w:pPr>
        <w:pStyle w:val="em-0"/>
      </w:pPr>
    </w:p>
    <w:p w:rsidR="00E95B8D" w:rsidRPr="00A666A6" w:rsidRDefault="00E95B8D" w:rsidP="00F05576">
      <w:pPr>
        <w:pStyle w:val="em-0"/>
      </w:pPr>
      <w:r w:rsidRPr="00A666A6">
        <w:rPr>
          <w:b/>
        </w:rPr>
        <w:t>Состав Комитета по стратегическому планированию</w:t>
      </w:r>
      <w:r w:rsidRPr="00A666A6">
        <w:t>:</w:t>
      </w:r>
    </w:p>
    <w:p w:rsidR="00E95B8D" w:rsidRPr="00A666A6" w:rsidRDefault="00E95B8D" w:rsidP="00F05576">
      <w:pPr>
        <w:pStyle w:val="BodyTextIndent2"/>
        <w:rPr>
          <w:b/>
          <w:i/>
          <w:szCs w:val="22"/>
        </w:rPr>
      </w:pPr>
      <w:r w:rsidRPr="00A666A6">
        <w:rPr>
          <w:b/>
          <w:i/>
          <w:szCs w:val="22"/>
        </w:rPr>
        <w:t>Председатель Комитета – Кудрин Алексей Леонидович</w:t>
      </w:r>
    </w:p>
    <w:p w:rsidR="00E95B8D" w:rsidRPr="00A666A6" w:rsidRDefault="00E95B8D" w:rsidP="00F05576">
      <w:pPr>
        <w:ind w:firstLine="540"/>
        <w:jc w:val="both"/>
        <w:rPr>
          <w:b/>
          <w:i/>
        </w:rPr>
      </w:pPr>
      <w:r w:rsidRPr="00A666A6">
        <w:rPr>
          <w:b/>
          <w:i/>
        </w:rPr>
        <w:t>Члены Комитета – Греф Герман Оскарович, Гилман Мартин Грант, Меликьян Геннадий Георгиевич, Профумо Алессандро, Уэллс Надя, Швецов Сергей Анатольевич</w:t>
      </w:r>
    </w:p>
    <w:p w:rsidR="00E95B8D" w:rsidRPr="00A666A6" w:rsidRDefault="00E95B8D" w:rsidP="00E23C29">
      <w:pPr>
        <w:shd w:val="clear" w:color="auto" w:fill="FAFAFA"/>
        <w:spacing w:after="225" w:line="273" w:lineRule="atLeast"/>
        <w:jc w:val="both"/>
        <w:textAlignment w:val="baseline"/>
        <w:rPr>
          <w:b/>
          <w:i/>
          <w:lang w:eastAsia="ru-RU"/>
        </w:rPr>
      </w:pPr>
      <w:r w:rsidRPr="00A666A6">
        <w:rPr>
          <w:b/>
          <w:i/>
          <w:lang w:eastAsia="ru-RU"/>
        </w:rPr>
        <w:t>Основной целью Комитета по стратегическому планированию является всестороннее изучение рассматриваемых Наблюдательным советом вопросов, касающихся стратегического управления деятельностью Банка, в том числе управления рисками Банка, и принятие по ним обоснованных решений, направленных на повышение эффективности его деятельности в долгосрочной перспективе.</w:t>
      </w:r>
    </w:p>
    <w:p w:rsidR="00E95B8D" w:rsidRPr="00A666A6" w:rsidRDefault="00E95B8D" w:rsidP="00E23C29">
      <w:pPr>
        <w:shd w:val="clear" w:color="auto" w:fill="FAFAFA"/>
        <w:spacing w:after="225" w:line="273" w:lineRule="atLeast"/>
        <w:jc w:val="both"/>
        <w:textAlignment w:val="baseline"/>
        <w:rPr>
          <w:b/>
          <w:i/>
          <w:lang w:eastAsia="ru-RU"/>
        </w:rPr>
      </w:pPr>
      <w:r w:rsidRPr="00A666A6">
        <w:rPr>
          <w:b/>
          <w:i/>
          <w:lang w:eastAsia="ru-RU"/>
        </w:rPr>
        <w:t>Цель деятельности Комитета – подготовка и представление рекомендаций (заключений) Наблюдательному совету по вопросам стратегического развития Банка, в том числе управления рисками Банка, входящим в сферу компетенции Наблюдательного совета либо изучаемых Наблюдательным советом в порядке контроля за деятельностью исполнительных органов Банка.</w:t>
      </w:r>
    </w:p>
    <w:p w:rsidR="00E95B8D" w:rsidRPr="00A666A6" w:rsidRDefault="00E95B8D" w:rsidP="00F05576">
      <w:pPr>
        <w:ind w:firstLine="709"/>
        <w:jc w:val="both"/>
        <w:rPr>
          <w:b/>
          <w:i/>
        </w:rPr>
      </w:pPr>
    </w:p>
    <w:p w:rsidR="00E95B8D" w:rsidRPr="00A666A6" w:rsidRDefault="00E95B8D" w:rsidP="00F05576">
      <w:pPr>
        <w:ind w:firstLine="709"/>
        <w:jc w:val="both"/>
        <w:rPr>
          <w:b/>
          <w:i/>
        </w:rPr>
      </w:pPr>
      <w:r w:rsidRPr="00A666A6">
        <w:rPr>
          <w:b/>
          <w:i/>
        </w:rPr>
        <w:t>К компетенции Комитета по стратегическому планированию относятся следующие вопросы:</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определение совместно с исполнительными органами Банка стратегических целей деятельности Банка, контроль реализации Стратегии развития Банка, разработка рекомендаций Наблюдательному совету по ее корректировке;</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разработка рекомендаций по приоритетным направлениям деятельности Банка;</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предварительное рассмотрение стратегии управления рисками и капиталом Банка, в том числе в части обеспечения достаточности собственного капитала и ликвидности на покрытие рисков, порядка применения банковских методик управления рисками и моделей количественной оценки рисков, подготовка предложений по их совершенствованию;</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организация управления кризисными ситуациями и рисками, возникающими в процессе финансово-хозяйственной деятельности Банка;</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разработка рекомендаций по дивидендной политике;</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оценка эффективности деятельности Банка в долгосрочной перспективе;</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предварительное рассмотрение и разработка рекомендаций по вопросам участия Банка в организациях (в том числе по вопросам прямого и косвенного приобретения и отчуждения долей в уставных капиталах организаций, обременения акций, долей), имеющих (которые будут иметь) для Банка существенное значение;</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оценка добровольных и обязательных предложений о приобретении ценных бумаг Банка, поступивших в Банк в соответствии с положениями Федерального закона «Об акционерных обществах»;</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рассмотрение финансовой модели и модели оценки стоимости бизнеса Банка и его бизнес-сегментов;</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рассмотрение вопросов реорганизации и ликвидации Банка и подконтрольных  организаций, имеющих для Банка существенное значение;</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рассмотрение вопросов изменения организационной структуры Банка и подконтрольных организаций, имеющих для Банка существенное значение;</w:t>
      </w:r>
    </w:p>
    <w:p w:rsidR="00E95B8D" w:rsidRPr="00A666A6" w:rsidRDefault="00E95B8D" w:rsidP="001D0AB2">
      <w:pPr>
        <w:pStyle w:val="ListParagraph"/>
        <w:numPr>
          <w:ilvl w:val="0"/>
          <w:numId w:val="25"/>
        </w:numPr>
        <w:autoSpaceDE/>
        <w:autoSpaceDN/>
        <w:jc w:val="both"/>
        <w:rPr>
          <w:b/>
          <w:i/>
          <w:sz w:val="22"/>
          <w:szCs w:val="22"/>
        </w:rPr>
      </w:pPr>
      <w:r w:rsidRPr="00A666A6">
        <w:rPr>
          <w:b/>
          <w:i/>
          <w:sz w:val="22"/>
          <w:szCs w:val="22"/>
        </w:rPr>
        <w:t>рассмотрение вопросов реорганизации бизнес-процессов Банка и подконтрольных организаций, имеющих для Банка существенное значение.</w:t>
      </w:r>
    </w:p>
    <w:p w:rsidR="00E95B8D" w:rsidRPr="00A666A6" w:rsidRDefault="00E95B8D" w:rsidP="00F05576">
      <w:pPr>
        <w:ind w:firstLine="709"/>
        <w:jc w:val="both"/>
        <w:rPr>
          <w:b/>
          <w:i/>
          <w:sz w:val="16"/>
          <w:szCs w:val="16"/>
        </w:rPr>
      </w:pPr>
    </w:p>
    <w:p w:rsidR="00E95B8D" w:rsidRPr="00A666A6" w:rsidRDefault="00E95B8D" w:rsidP="00F05576">
      <w:pPr>
        <w:ind w:firstLine="709"/>
        <w:jc w:val="both"/>
        <w:rPr>
          <w:b/>
          <w:i/>
        </w:rPr>
      </w:pPr>
      <w:r w:rsidRPr="00A666A6">
        <w:rPr>
          <w:b/>
          <w:i/>
        </w:rPr>
        <w:t>По решению Наблюдательного совета на рассмотрение Комитета по стратегическому планированию могут быть вынесены и другие вопросы.</w:t>
      </w:r>
    </w:p>
    <w:p w:rsidR="00E95B8D" w:rsidRPr="00A666A6" w:rsidRDefault="00E95B8D" w:rsidP="00F05576">
      <w:pPr>
        <w:pStyle w:val="em-0"/>
      </w:pPr>
    </w:p>
    <w:p w:rsidR="00E95B8D" w:rsidRPr="00A666A6" w:rsidRDefault="00E95B8D" w:rsidP="00F05576">
      <w:pPr>
        <w:pStyle w:val="em-0"/>
      </w:pPr>
    </w:p>
    <w:p w:rsidR="00E95B8D" w:rsidRPr="00A666A6" w:rsidRDefault="00E95B8D" w:rsidP="006E43CF">
      <w:pPr>
        <w:pStyle w:val="em-0"/>
      </w:pPr>
      <w:r w:rsidRPr="00A666A6">
        <w:rPr>
          <w:b/>
        </w:rPr>
        <w:t>Состав Комитета по управлению рисками</w:t>
      </w:r>
      <w:r w:rsidRPr="00A666A6">
        <w:t>:</w:t>
      </w:r>
    </w:p>
    <w:p w:rsidR="00E95B8D" w:rsidRPr="00A666A6" w:rsidRDefault="00E95B8D" w:rsidP="006E43CF">
      <w:pPr>
        <w:pStyle w:val="BodyTextIndent2"/>
        <w:rPr>
          <w:b/>
          <w:i/>
          <w:szCs w:val="22"/>
        </w:rPr>
      </w:pPr>
      <w:r w:rsidRPr="00A666A6">
        <w:rPr>
          <w:b/>
          <w:i/>
          <w:szCs w:val="22"/>
        </w:rPr>
        <w:t xml:space="preserve">Председатель Комитета – </w:t>
      </w:r>
      <w:r w:rsidRPr="00A666A6">
        <w:rPr>
          <w:b/>
          <w:i/>
        </w:rPr>
        <w:t>Меликьян Геннадий Георгиевич</w:t>
      </w:r>
    </w:p>
    <w:p w:rsidR="00E95B8D" w:rsidRPr="00A666A6" w:rsidRDefault="00E95B8D" w:rsidP="006E43CF">
      <w:pPr>
        <w:ind w:firstLine="540"/>
        <w:jc w:val="both"/>
        <w:rPr>
          <w:b/>
          <w:i/>
        </w:rPr>
      </w:pPr>
      <w:r w:rsidRPr="00A666A6">
        <w:rPr>
          <w:b/>
          <w:i/>
        </w:rPr>
        <w:t>Члены Комитета –Гилман Мартин Грант,  Профумо Алессандро, Синельников-Мурылев Сергей Германович, Уэллс Надя, Иванова Надежда Юрьевна</w:t>
      </w:r>
    </w:p>
    <w:p w:rsidR="00E95B8D" w:rsidRPr="00A666A6" w:rsidRDefault="00E95B8D" w:rsidP="00E23C29">
      <w:pPr>
        <w:shd w:val="clear" w:color="auto" w:fill="FAFAFA"/>
        <w:spacing w:after="225" w:line="273" w:lineRule="atLeast"/>
        <w:jc w:val="both"/>
        <w:textAlignment w:val="baseline"/>
        <w:rPr>
          <w:b/>
          <w:i/>
          <w:lang w:eastAsia="ru-RU"/>
        </w:rPr>
      </w:pPr>
      <w:r w:rsidRPr="00A666A6">
        <w:rPr>
          <w:b/>
          <w:i/>
          <w:lang w:eastAsia="ru-RU"/>
        </w:rPr>
        <w:t>Основной целью создания Комитета по управлению рисками является всестороннее изучение рассматриваемых Наблюдательным советом вопросов, касающихся стратегии управления рисками Банка, а так же иных вопросов по управлению рисками Банка, относящихся к компетенции Наблюдательного совета, и принятие по ним обоснованных решений, направленных на обеспечение устойчивой деятельности Банка в долгосрочной перспективе.</w:t>
      </w:r>
    </w:p>
    <w:p w:rsidR="00E95B8D" w:rsidRPr="00A666A6" w:rsidRDefault="00E95B8D" w:rsidP="00E23C29">
      <w:pPr>
        <w:shd w:val="clear" w:color="auto" w:fill="FAFAFA"/>
        <w:spacing w:after="225" w:line="273" w:lineRule="atLeast"/>
        <w:jc w:val="both"/>
        <w:textAlignment w:val="baseline"/>
        <w:rPr>
          <w:b/>
          <w:i/>
          <w:lang w:eastAsia="ru-RU"/>
        </w:rPr>
      </w:pPr>
      <w:r w:rsidRPr="00A666A6">
        <w:rPr>
          <w:b/>
          <w:i/>
          <w:lang w:eastAsia="ru-RU"/>
        </w:rPr>
        <w:t>Цель деятельности Комитета – подготовка и представление рекомендаций (заключений) Наблюдательному совету по вопросам управления рисками Банка, входящим в сферу компетенции Наблюдательного совета, либо изучаемых Наблюдательным советом в порядке контроля за деятельностью исполнительных органов Банка.</w:t>
      </w:r>
    </w:p>
    <w:p w:rsidR="00E95B8D" w:rsidRPr="00A666A6" w:rsidRDefault="00E95B8D" w:rsidP="00F05576">
      <w:pPr>
        <w:pStyle w:val="em-0"/>
        <w:rPr>
          <w:b/>
          <w:i/>
        </w:rPr>
      </w:pPr>
      <w:r w:rsidRPr="00A666A6">
        <w:rPr>
          <w:b/>
          <w:i/>
        </w:rPr>
        <w:t xml:space="preserve">К компетенции Комитета по управлению рисками относятся следующие вопросы: </w:t>
      </w:r>
    </w:p>
    <w:p w:rsidR="00E95B8D" w:rsidRPr="00A666A6" w:rsidRDefault="00E95B8D" w:rsidP="00F05576">
      <w:pPr>
        <w:pStyle w:val="em-0"/>
        <w:rPr>
          <w:b/>
          <w:i/>
        </w:rPr>
      </w:pPr>
      <w:r w:rsidRPr="00A666A6">
        <w:rPr>
          <w:b/>
          <w:i/>
        </w:rPr>
        <w:t xml:space="preserve">а) предварительное рассмотрение стратегии управления рисками и капиталом Банка, в том числе в части обеспечения достаточности собственного капитала и ликвидности на покрытие рисков, порядка применения банковских методик управления рисками и моделей количественной оценки рисков, подготовка предложений по их совершенствованию; </w:t>
      </w:r>
    </w:p>
    <w:p w:rsidR="00E95B8D" w:rsidRPr="00A666A6" w:rsidRDefault="00E95B8D" w:rsidP="00F05576">
      <w:pPr>
        <w:pStyle w:val="em-0"/>
        <w:rPr>
          <w:b/>
          <w:i/>
        </w:rPr>
      </w:pPr>
      <w:r w:rsidRPr="00A666A6">
        <w:rPr>
          <w:b/>
          <w:i/>
        </w:rPr>
        <w:t xml:space="preserve">б) предварительная оценка политики Банка по вознаграждению членов Наблюдательного совета, исполнительных органов и иных ключевых руководящих работников Банка, на соответствие стратегии управления рисками и капиталом Банка; </w:t>
      </w:r>
    </w:p>
    <w:p w:rsidR="00E95B8D" w:rsidRPr="00A666A6" w:rsidRDefault="00E95B8D" w:rsidP="00F05576">
      <w:pPr>
        <w:pStyle w:val="em-0"/>
        <w:rPr>
          <w:b/>
          <w:i/>
        </w:rPr>
      </w:pPr>
      <w:r w:rsidRPr="00A666A6">
        <w:rPr>
          <w:b/>
          <w:i/>
        </w:rPr>
        <w:t xml:space="preserve">в) контроль за обеспечением полноты, точности и достоверности информации о принятых Банком рисках в отчетах, предоставляемых Наблюдательному совету, в том числе отчетах Банка, выносимых на утверждение общего собрания акционеров Банка; </w:t>
      </w:r>
    </w:p>
    <w:p w:rsidR="00E95B8D" w:rsidRPr="00A666A6" w:rsidRDefault="00E95B8D" w:rsidP="00F05576">
      <w:pPr>
        <w:pStyle w:val="em-0"/>
        <w:rPr>
          <w:b/>
          <w:i/>
        </w:rPr>
      </w:pPr>
      <w:r w:rsidRPr="00A666A6">
        <w:rPr>
          <w:b/>
          <w:i/>
        </w:rPr>
        <w:t xml:space="preserve">г) взаимодействие с другими Комитетами Наблюдательного совета по вопросам управления рисками Банка. </w:t>
      </w:r>
    </w:p>
    <w:p w:rsidR="00E95B8D" w:rsidRPr="00A666A6" w:rsidRDefault="00E95B8D" w:rsidP="00F05576">
      <w:pPr>
        <w:pStyle w:val="em-0"/>
        <w:rPr>
          <w:b/>
          <w:i/>
        </w:rPr>
      </w:pPr>
      <w:r w:rsidRPr="00A666A6">
        <w:rPr>
          <w:b/>
          <w:i/>
        </w:rPr>
        <w:t>По решению Наблюдательного совета на рассмотрение Комитета могут быть вынесены и другие вопросы.</w:t>
      </w:r>
    </w:p>
    <w:p w:rsidR="00E95B8D" w:rsidRPr="00A666A6" w:rsidRDefault="00E95B8D" w:rsidP="00F05576">
      <w:pPr>
        <w:pStyle w:val="em-0"/>
      </w:pPr>
    </w:p>
    <w:p w:rsidR="00E95B8D" w:rsidRPr="00A666A6" w:rsidRDefault="00E95B8D" w:rsidP="00F05576">
      <w:pPr>
        <w:jc w:val="both"/>
        <w:rPr>
          <w:b/>
          <w:bCs/>
        </w:rPr>
      </w:pPr>
      <w:r w:rsidRPr="00A666A6">
        <w:rPr>
          <w:b/>
          <w:bCs/>
        </w:rPr>
        <w:t>3. Коллегиальный исполнительный орган - Правление банка.</w:t>
      </w:r>
    </w:p>
    <w:p w:rsidR="00E95B8D" w:rsidRPr="00A666A6" w:rsidRDefault="00E95B8D" w:rsidP="00F05576">
      <w:pPr>
        <w:jc w:val="both"/>
        <w:rPr>
          <w:b/>
          <w:i/>
        </w:rPr>
      </w:pPr>
      <w:r w:rsidRPr="00A666A6">
        <w:rPr>
          <w:b/>
          <w:i/>
          <w:u w:val="single"/>
        </w:rPr>
        <w:t xml:space="preserve"> Компетенция: </w:t>
      </w:r>
    </w:p>
    <w:p w:rsidR="00E95B8D" w:rsidRPr="00A666A6" w:rsidRDefault="00E95B8D" w:rsidP="00F05576">
      <w:pPr>
        <w:ind w:firstLine="624"/>
        <w:jc w:val="both"/>
        <w:rPr>
          <w:b/>
          <w:i/>
        </w:rPr>
      </w:pPr>
      <w:r w:rsidRPr="00A666A6">
        <w:rPr>
          <w:b/>
          <w:i/>
        </w:rPr>
        <w:t>К компетенции Правления Банка относятся вопросы руководства текущей деятельностью Банка, за исключением вопросов, отнесенных к компетенции Общего собрания акционеров и Наблюдательного совета Банка.</w:t>
      </w:r>
    </w:p>
    <w:p w:rsidR="00E95B8D" w:rsidRPr="00A666A6" w:rsidRDefault="00E95B8D" w:rsidP="00F05576">
      <w:pPr>
        <w:ind w:firstLine="624"/>
        <w:jc w:val="both"/>
        <w:rPr>
          <w:b/>
          <w:i/>
        </w:rPr>
      </w:pPr>
      <w:r w:rsidRPr="00A666A6">
        <w:rPr>
          <w:b/>
          <w:i/>
        </w:rPr>
        <w:t>Правление Банка в соответствии с возложенными на него задачами:</w:t>
      </w:r>
    </w:p>
    <w:p w:rsidR="00E95B8D" w:rsidRPr="00A666A6" w:rsidRDefault="00E95B8D" w:rsidP="00E77E0C">
      <w:pPr>
        <w:tabs>
          <w:tab w:val="left" w:pos="1134"/>
        </w:tabs>
        <w:ind w:firstLine="567"/>
        <w:jc w:val="both"/>
      </w:pPr>
      <w:r w:rsidRPr="00A666A6">
        <w:t xml:space="preserve">  1)  предварительно обсуждает вопросы, подлежащие рассмотрению Общим собранием акционеров и Наблюдательным советом Банка, в том числе годовые отчеты, включая годовую</w:t>
      </w:r>
      <w:r w:rsidRPr="00A666A6">
        <w:rPr>
          <w:strike/>
        </w:rPr>
        <w:t xml:space="preserve"> </w:t>
      </w:r>
      <w:r w:rsidRPr="00A666A6">
        <w:t>бухгалтерскую (финансовую) отчетность Банка, подготавливает по ним проекты соответствующих решений; организует выполнение решений Общего собрания акционеров и Наблюдательного совета Банка;</w:t>
      </w:r>
    </w:p>
    <w:p w:rsidR="00E95B8D" w:rsidRPr="00A666A6" w:rsidRDefault="00E95B8D" w:rsidP="00E77E0C">
      <w:pPr>
        <w:tabs>
          <w:tab w:val="left" w:pos="1134"/>
        </w:tabs>
        <w:ind w:firstLine="567"/>
        <w:jc w:val="both"/>
      </w:pPr>
      <w:r w:rsidRPr="00A666A6">
        <w:t>2)  обсуждает отчеты руководителей подразделений центрального аппарата Банка и руководителей территориальных банков об итогах деятельности  за соответствующие периоды и об итогах работы по конкретным направлениям банковской деятельности;</w:t>
      </w:r>
    </w:p>
    <w:p w:rsidR="00E95B8D" w:rsidRPr="00A666A6" w:rsidRDefault="00E95B8D" w:rsidP="00E77E0C">
      <w:pPr>
        <w:tabs>
          <w:tab w:val="left" w:pos="1134"/>
        </w:tabs>
        <w:ind w:firstLine="567"/>
        <w:jc w:val="both"/>
      </w:pPr>
      <w:r w:rsidRPr="00A666A6">
        <w:t>3)  определяет политику Банка в сфере управления рисками, обеспечивает условия для ее эффективной реализации, организует процесс управления рисками в Банке, определяет подразделения, ответственные за управление отдельными видами рисков;</w:t>
      </w:r>
    </w:p>
    <w:p w:rsidR="00E95B8D" w:rsidRPr="00A666A6" w:rsidRDefault="00E95B8D" w:rsidP="00E77E0C">
      <w:pPr>
        <w:tabs>
          <w:tab w:val="left" w:pos="1134"/>
        </w:tabs>
        <w:ind w:firstLine="567"/>
        <w:jc w:val="both"/>
      </w:pPr>
      <w:r w:rsidRPr="00A666A6">
        <w:t>4)  организует внедрение в практику работы подразделений Банка наиболее прогрессивных банковских технологий, осуществляет реализацию проектов по комплексной автоматизации банковских работ, обеспечивает создание современной банковской инфраструктуры;</w:t>
      </w:r>
    </w:p>
    <w:p w:rsidR="00E95B8D" w:rsidRPr="00A666A6" w:rsidRDefault="00E95B8D" w:rsidP="00E77E0C">
      <w:pPr>
        <w:tabs>
          <w:tab w:val="left" w:pos="1134"/>
        </w:tabs>
        <w:ind w:firstLine="567"/>
        <w:jc w:val="both"/>
      </w:pPr>
      <w:r w:rsidRPr="00A666A6">
        <w:t>5)  организует и проводит в установленном порядке работу по совершенствованию сети филиалов и других обособленных подразделений Банка, принимает решения об изменении статуса, наименования филиала;</w:t>
      </w:r>
    </w:p>
    <w:p w:rsidR="00E95B8D" w:rsidRPr="00A666A6" w:rsidRDefault="00E95B8D" w:rsidP="00E77E0C">
      <w:pPr>
        <w:tabs>
          <w:tab w:val="left" w:pos="1134"/>
        </w:tabs>
        <w:ind w:firstLine="567"/>
        <w:jc w:val="both"/>
      </w:pPr>
      <w:r w:rsidRPr="00A666A6">
        <w:t>6)  рассматривает и решает вопросы об участии и прекращении участия Банка в других организациях, за исключением принятия решения об участии в ассоциациях и иных объединениях коммерческих организаций;</w:t>
      </w:r>
    </w:p>
    <w:p w:rsidR="00E95B8D" w:rsidRPr="00A666A6" w:rsidRDefault="00E95B8D" w:rsidP="00E77E0C">
      <w:pPr>
        <w:tabs>
          <w:tab w:val="left" w:pos="1134"/>
        </w:tabs>
        <w:ind w:firstLine="567"/>
        <w:jc w:val="both"/>
      </w:pPr>
      <w:r w:rsidRPr="00A666A6">
        <w:t>7)  утверждает процентные ставки по вкладам физических лиц;</w:t>
      </w:r>
    </w:p>
    <w:p w:rsidR="00E95B8D" w:rsidRPr="00A666A6" w:rsidRDefault="00E95B8D" w:rsidP="00E77E0C">
      <w:pPr>
        <w:tabs>
          <w:tab w:val="left" w:pos="1134"/>
        </w:tabs>
        <w:ind w:firstLine="567"/>
        <w:jc w:val="both"/>
      </w:pPr>
      <w:r w:rsidRPr="00A666A6">
        <w:t>8)  рассматривает состояние учета, отчетности и внутреннего контроля в Банке, заслушивает отчеты руководителей филиалов и других обособленных подразделений Банка по результатам ревизий и проверок их деятельности, принимает решения по этим вопросам;</w:t>
      </w:r>
    </w:p>
    <w:p w:rsidR="00E95B8D" w:rsidRPr="00A666A6" w:rsidRDefault="00E95B8D" w:rsidP="00E77E0C">
      <w:pPr>
        <w:tabs>
          <w:tab w:val="left" w:pos="1134"/>
        </w:tabs>
        <w:ind w:firstLine="567"/>
        <w:jc w:val="both"/>
      </w:pPr>
      <w:r w:rsidRPr="00A666A6">
        <w:t>9)  осуществляет контроль за соблюдением подразделениями Банка федеральных законов и иных нормативных правовых актов;</w:t>
      </w:r>
    </w:p>
    <w:p w:rsidR="00E95B8D" w:rsidRPr="00A666A6" w:rsidRDefault="00E95B8D" w:rsidP="00E77E0C">
      <w:pPr>
        <w:tabs>
          <w:tab w:val="left" w:pos="1134"/>
        </w:tabs>
        <w:ind w:firstLine="567"/>
        <w:jc w:val="both"/>
      </w:pPr>
      <w:r w:rsidRPr="00A666A6">
        <w:t>10)  устанавливает систему оплаты труда в Банке;</w:t>
      </w:r>
    </w:p>
    <w:p w:rsidR="00E95B8D" w:rsidRPr="00A666A6" w:rsidRDefault="00E95B8D" w:rsidP="00E77E0C">
      <w:pPr>
        <w:tabs>
          <w:tab w:val="left" w:pos="1134"/>
        </w:tabs>
        <w:ind w:firstLine="567"/>
        <w:jc w:val="both"/>
      </w:pPr>
      <w:r w:rsidRPr="00A666A6">
        <w:t>11)   утверждает кандидатов на должности председателей территориальных банков, рассматривает вопросы об освобождении от должности председателей территориальных банков; рассматривает предложения о награждении наиболее отличившихся работников Банка государственными наградами Российской Федерации;</w:t>
      </w:r>
    </w:p>
    <w:p w:rsidR="00E95B8D" w:rsidRPr="00A666A6" w:rsidRDefault="00E95B8D" w:rsidP="00E77E0C">
      <w:pPr>
        <w:tabs>
          <w:tab w:val="left" w:pos="1134"/>
        </w:tabs>
        <w:ind w:firstLine="567"/>
        <w:jc w:val="both"/>
      </w:pPr>
      <w:r w:rsidRPr="00A666A6">
        <w:t>12)  утверждает внутренние документы, регулирующие текущую деятельность Банка, в том числе определяющие политику Банка в различных областях деятельности, управление банковскими рисками, работу коллегиальных рабочих органов Банка, за исключением внутренних документов, утверждение которых отнесено к компетенции Общего собрания акционеров и Наблюдательного совета Банка;</w:t>
      </w:r>
    </w:p>
    <w:p w:rsidR="00E95B8D" w:rsidRPr="00A666A6" w:rsidRDefault="00E95B8D" w:rsidP="00E77E0C">
      <w:pPr>
        <w:tabs>
          <w:tab w:val="left" w:pos="1134"/>
        </w:tabs>
        <w:ind w:firstLine="567"/>
        <w:jc w:val="both"/>
      </w:pPr>
      <w:r w:rsidRPr="00A666A6">
        <w:t>13)  образует коллегиальные рабочие органы, в том числе коллегии, комитеты Банка, утверждает положения о них и устанавливает их компетенцию, в том числе по утверждению внутренних документов Банка,  определяющих правила, процедуры, порядок проведения банковских операций и других сделок, порядок взаимодействия структурных подразделений центрального аппарата Банка, его филиалов;</w:t>
      </w:r>
    </w:p>
    <w:p w:rsidR="00E95B8D" w:rsidRPr="00A666A6" w:rsidRDefault="00E95B8D" w:rsidP="00E77E0C">
      <w:pPr>
        <w:tabs>
          <w:tab w:val="left" w:pos="1134"/>
        </w:tabs>
        <w:ind w:firstLine="567"/>
        <w:jc w:val="both"/>
      </w:pPr>
      <w:r w:rsidRPr="00A666A6">
        <w:t>14)  утверждает положения о филиалах и представительствах Банка;</w:t>
      </w:r>
    </w:p>
    <w:p w:rsidR="00E95B8D" w:rsidRPr="00A666A6" w:rsidRDefault="00E95B8D" w:rsidP="00E77E0C">
      <w:pPr>
        <w:tabs>
          <w:tab w:val="left" w:pos="1134"/>
        </w:tabs>
        <w:ind w:firstLine="567"/>
        <w:jc w:val="both"/>
      </w:pPr>
      <w:r w:rsidRPr="00A666A6">
        <w:t>15)  принимает решение о назначении временного управления или уполномоченного представителя Банка по управлению филиалом (территориальным банком и отделением);</w:t>
      </w:r>
    </w:p>
    <w:p w:rsidR="00E95B8D" w:rsidRPr="00A666A6" w:rsidRDefault="00E95B8D" w:rsidP="00E77E0C">
      <w:pPr>
        <w:tabs>
          <w:tab w:val="left" w:pos="1134"/>
        </w:tabs>
        <w:ind w:firstLine="567"/>
        <w:jc w:val="both"/>
      </w:pPr>
      <w:r w:rsidRPr="00A666A6">
        <w:t>16)  рассматривает и решает другие вопросы деятельности Банка.</w:t>
      </w:r>
    </w:p>
    <w:p w:rsidR="00E95B8D" w:rsidRPr="00A666A6" w:rsidRDefault="00E95B8D" w:rsidP="00F05576">
      <w:pPr>
        <w:pStyle w:val="em-0"/>
      </w:pPr>
    </w:p>
    <w:p w:rsidR="00E95B8D" w:rsidRPr="00A666A6" w:rsidRDefault="00E95B8D" w:rsidP="00F05576">
      <w:pPr>
        <w:jc w:val="both"/>
      </w:pPr>
      <w:r w:rsidRPr="00A666A6">
        <w:rPr>
          <w:b/>
          <w:bCs/>
        </w:rPr>
        <w:t>4. Единоличный исполнительный орган - Президент, Председатель Правления банка.</w:t>
      </w:r>
    </w:p>
    <w:p w:rsidR="00E95B8D" w:rsidRPr="00A666A6" w:rsidRDefault="00E95B8D" w:rsidP="00F05576">
      <w:pPr>
        <w:jc w:val="both"/>
        <w:rPr>
          <w:b/>
          <w:i/>
        </w:rPr>
      </w:pPr>
      <w:r w:rsidRPr="00A666A6">
        <w:rPr>
          <w:b/>
          <w:i/>
          <w:u w:val="single"/>
        </w:rPr>
        <w:t xml:space="preserve"> Компетенция: </w:t>
      </w:r>
    </w:p>
    <w:p w:rsidR="00E95B8D" w:rsidRPr="00A666A6" w:rsidRDefault="00E95B8D" w:rsidP="00F05576">
      <w:pPr>
        <w:ind w:firstLine="709"/>
        <w:jc w:val="both"/>
        <w:rPr>
          <w:b/>
          <w:i/>
        </w:rPr>
      </w:pPr>
      <w:r w:rsidRPr="00A666A6">
        <w:rPr>
          <w:b/>
          <w:i/>
        </w:rPr>
        <w:t>К компетенции Президента, Председателя Правления Банка относится решение всех вопросов текущей деятельности Банка, в том числе:</w:t>
      </w:r>
    </w:p>
    <w:p w:rsidR="00E95B8D" w:rsidRPr="00A666A6" w:rsidRDefault="00E95B8D" w:rsidP="008F61E1">
      <w:pPr>
        <w:spacing w:line="240" w:lineRule="exact"/>
        <w:ind w:firstLine="567"/>
        <w:jc w:val="both"/>
      </w:pPr>
      <w:r w:rsidRPr="00A666A6">
        <w:t xml:space="preserve">1)  обеспечение выполнения решений Общих собраний акционеров и Наблюдательного совета Банка; </w:t>
      </w:r>
    </w:p>
    <w:p w:rsidR="00E95B8D" w:rsidRPr="00A666A6" w:rsidRDefault="00E95B8D" w:rsidP="008F61E1">
      <w:pPr>
        <w:spacing w:line="240" w:lineRule="exact"/>
        <w:ind w:firstLine="567"/>
        <w:jc w:val="both"/>
      </w:pPr>
      <w:r w:rsidRPr="00A666A6">
        <w:t>2)  внесение предложений Наблюдательному совету Банка по составу Правления Банка, в том числе по кандидатурам первых заместителей Председателя Правления, заместителей Председателя Правления Банка;</w:t>
      </w:r>
    </w:p>
    <w:p w:rsidR="00E95B8D" w:rsidRPr="00A666A6" w:rsidRDefault="00E95B8D" w:rsidP="008F61E1">
      <w:pPr>
        <w:spacing w:line="240" w:lineRule="exact"/>
        <w:ind w:firstLine="567"/>
        <w:jc w:val="both"/>
      </w:pPr>
      <w:r w:rsidRPr="00A666A6">
        <w:t>3)  организация работы Правления Банка;</w:t>
      </w:r>
    </w:p>
    <w:p w:rsidR="00E95B8D" w:rsidRPr="00A666A6" w:rsidRDefault="00E95B8D" w:rsidP="008F61E1">
      <w:pPr>
        <w:spacing w:line="240" w:lineRule="exact"/>
        <w:ind w:firstLine="567"/>
        <w:jc w:val="both"/>
      </w:pPr>
      <w:r w:rsidRPr="00A666A6">
        <w:t>4)  председательство на заседаниях Правления Банка, подписание протоколов заседаний и решений, принятых Правлением Банка;</w:t>
      </w:r>
    </w:p>
    <w:p w:rsidR="00E95B8D" w:rsidRPr="00A666A6" w:rsidRDefault="00E95B8D" w:rsidP="008F61E1">
      <w:pPr>
        <w:spacing w:line="240" w:lineRule="exact"/>
        <w:ind w:firstLine="567"/>
        <w:jc w:val="both"/>
      </w:pPr>
      <w:r w:rsidRPr="00A666A6">
        <w:t xml:space="preserve">5)  распределение обязанностей между первыми заместителями Председателя Правления, заместителями Председателя Правления Банка и членами Правления Банка; </w:t>
      </w:r>
    </w:p>
    <w:p w:rsidR="00E95B8D" w:rsidRPr="00A666A6" w:rsidRDefault="00E95B8D" w:rsidP="008F61E1">
      <w:pPr>
        <w:spacing w:line="240" w:lineRule="exact"/>
        <w:ind w:firstLine="567"/>
        <w:jc w:val="both"/>
      </w:pPr>
      <w:r w:rsidRPr="00A666A6">
        <w:t>6)  представительство Банка без доверенности во всех учреждениях, предприятиях и организациях как на территории Российской Федерации, так и за рубежом;</w:t>
      </w:r>
    </w:p>
    <w:p w:rsidR="00E95B8D" w:rsidRPr="00A666A6" w:rsidRDefault="00E95B8D" w:rsidP="008F61E1">
      <w:pPr>
        <w:spacing w:line="240" w:lineRule="exact"/>
        <w:ind w:firstLine="567"/>
        <w:jc w:val="both"/>
      </w:pPr>
      <w:r w:rsidRPr="00A666A6">
        <w:t>7)  совершение без доверенности сделок и иных юридических действий от имени Банка;</w:t>
      </w:r>
    </w:p>
    <w:p w:rsidR="00E95B8D" w:rsidRPr="00A666A6" w:rsidRDefault="00E95B8D" w:rsidP="008F61E1">
      <w:pPr>
        <w:spacing w:line="240" w:lineRule="exact"/>
        <w:ind w:firstLine="567"/>
        <w:jc w:val="both"/>
      </w:pPr>
      <w:r w:rsidRPr="00A666A6">
        <w:t>8)  утверждение внутренних документов Банка, не отнесенных к компетенции Общего собрания акционеров, Наблюдательного совета и Правления Банка;</w:t>
      </w:r>
    </w:p>
    <w:p w:rsidR="00E95B8D" w:rsidRPr="00A666A6" w:rsidRDefault="00E95B8D" w:rsidP="008F61E1">
      <w:pPr>
        <w:spacing w:line="240" w:lineRule="exact"/>
        <w:ind w:firstLine="567"/>
        <w:jc w:val="both"/>
      </w:pPr>
      <w:r w:rsidRPr="00A666A6">
        <w:t>9)  осуществление в отношении работников Банка прав и обязанностей работодателя, предусмотренных трудовым законодательством;</w:t>
      </w:r>
    </w:p>
    <w:p w:rsidR="00E95B8D" w:rsidRPr="00A666A6" w:rsidRDefault="00E95B8D" w:rsidP="008F61E1">
      <w:pPr>
        <w:spacing w:line="240" w:lineRule="exact"/>
        <w:ind w:firstLine="567"/>
        <w:jc w:val="both"/>
      </w:pPr>
      <w:r w:rsidRPr="00A666A6">
        <w:t>10)  заключение, изменение и расторжение трудовых договоров с работниками центрального аппарата, руководителями филиалов, представительств Банка по установленной номенклатуре;</w:t>
      </w:r>
    </w:p>
    <w:p w:rsidR="00E95B8D" w:rsidRPr="00A666A6" w:rsidRDefault="00E95B8D" w:rsidP="008F61E1">
      <w:pPr>
        <w:spacing w:line="240" w:lineRule="exact"/>
        <w:ind w:firstLine="567"/>
        <w:jc w:val="both"/>
      </w:pPr>
      <w:r w:rsidRPr="00A666A6">
        <w:t>11)  поощрение работников Банка за добросовестный эффективный труд, привлечение  работников к материальной и дисциплинарной ответственности;</w:t>
      </w:r>
    </w:p>
    <w:p w:rsidR="00E95B8D" w:rsidRPr="00A666A6" w:rsidRDefault="00E95B8D" w:rsidP="008F61E1">
      <w:pPr>
        <w:autoSpaceDE w:val="0"/>
        <w:autoSpaceDN w:val="0"/>
        <w:spacing w:line="240" w:lineRule="exact"/>
        <w:ind w:firstLine="567"/>
        <w:jc w:val="both"/>
      </w:pPr>
      <w:r w:rsidRPr="00A666A6">
        <w:t>12)  утверждение организационной структуры,</w:t>
      </w:r>
      <w:r w:rsidRPr="00A666A6">
        <w:rPr>
          <w:i/>
        </w:rPr>
        <w:t xml:space="preserve"> </w:t>
      </w:r>
      <w:r w:rsidRPr="00A666A6">
        <w:t>штатного расписания и схемы должностных окладов, положений о структурных подразделениях центрального аппарата Банка, штатного расписания представительств Банка;</w:t>
      </w:r>
    </w:p>
    <w:p w:rsidR="00E95B8D" w:rsidRPr="00A666A6" w:rsidRDefault="00E95B8D" w:rsidP="008F61E1">
      <w:pPr>
        <w:spacing w:line="240" w:lineRule="exact"/>
        <w:ind w:firstLine="567"/>
        <w:jc w:val="both"/>
      </w:pPr>
      <w:r w:rsidRPr="00A666A6">
        <w:t>13)  утверждение ежеквартального отчета по ценным бумагам;</w:t>
      </w:r>
    </w:p>
    <w:p w:rsidR="00E95B8D" w:rsidRPr="00A666A6" w:rsidRDefault="00E95B8D" w:rsidP="008F61E1">
      <w:pPr>
        <w:spacing w:line="240" w:lineRule="exact"/>
        <w:ind w:firstLine="567"/>
        <w:jc w:val="both"/>
      </w:pPr>
      <w:r w:rsidRPr="00A666A6">
        <w:t>14)  утверждение отчета об итогах выпуска (дополнительного выпуска)  эмиссионных ценных бумаг;</w:t>
      </w:r>
    </w:p>
    <w:p w:rsidR="00E95B8D" w:rsidRPr="00A666A6" w:rsidRDefault="00E95B8D" w:rsidP="008F61E1">
      <w:pPr>
        <w:autoSpaceDE w:val="0"/>
        <w:autoSpaceDN w:val="0"/>
        <w:adjustRightInd w:val="0"/>
        <w:ind w:firstLine="567"/>
        <w:jc w:val="both"/>
      </w:pPr>
      <w:r w:rsidRPr="00A666A6">
        <w:t xml:space="preserve">15) принятие решений о дате начала размещения облигаций, о приобретении облигаций по требованиям владельцев и (или) по соглашению с их владельцами, об установлении дохода по облигациям, а также по иным вопросам, связанным с обращением облигаций, не отнесенным законодательством к компетенции иных органов управления Банка; </w:t>
      </w:r>
    </w:p>
    <w:p w:rsidR="00E95B8D" w:rsidRPr="00A666A6" w:rsidRDefault="00E95B8D" w:rsidP="008F61E1">
      <w:pPr>
        <w:spacing w:line="240" w:lineRule="exact"/>
        <w:ind w:firstLine="567"/>
        <w:jc w:val="both"/>
      </w:pPr>
      <w:r w:rsidRPr="00A666A6">
        <w:t>16) определение порядка работы с информацией, отнесенной к коммерческой тайне Банка, и ответственности за нарушение порядка работы с ней;</w:t>
      </w:r>
    </w:p>
    <w:p w:rsidR="00E95B8D" w:rsidRPr="00A666A6" w:rsidRDefault="00E95B8D" w:rsidP="008F61E1">
      <w:pPr>
        <w:tabs>
          <w:tab w:val="left" w:pos="1134"/>
        </w:tabs>
        <w:ind w:firstLine="567"/>
        <w:jc w:val="both"/>
      </w:pPr>
      <w:r w:rsidRPr="00A666A6">
        <w:t>17)  решение иных вопросов текущей деятельности Банка, не отнесенных к компетенции Общего собрания акционеров, Наблюдательного совета Банка или Правления Банка.</w:t>
      </w:r>
    </w:p>
    <w:p w:rsidR="00E95B8D" w:rsidRPr="00A666A6" w:rsidRDefault="00E95B8D" w:rsidP="00F05576">
      <w:pPr>
        <w:pStyle w:val="BodyTextIndent2"/>
        <w:ind w:firstLine="709"/>
        <w:rPr>
          <w:b/>
          <w:i/>
        </w:rPr>
      </w:pPr>
      <w:r w:rsidRPr="00A666A6">
        <w:rPr>
          <w:b/>
          <w:i/>
        </w:rPr>
        <w:t>Президент, Председатель Правления Банка вправе делегировать отдельные должностные полномочия, а также возложить временное исполнение своих обязанностей на подчиненных ему лиц.</w:t>
      </w:r>
    </w:p>
    <w:p w:rsidR="00E95B8D" w:rsidRPr="00A666A6" w:rsidRDefault="00E95B8D" w:rsidP="00F05576">
      <w:pPr>
        <w:pStyle w:val="em-0"/>
        <w:ind w:firstLine="709"/>
        <w:rPr>
          <w:b/>
          <w:i/>
        </w:rPr>
      </w:pPr>
      <w:r w:rsidRPr="00A666A6">
        <w:rPr>
          <w:b/>
          <w:i/>
        </w:rPr>
        <w:t>Лицо, временно исполняющее обязанности Президента, Председателя Правления, действует на основании Устава и соответствующего приказа Президента, Председателя Правления.</w:t>
      </w:r>
    </w:p>
    <w:p w:rsidR="00E95B8D" w:rsidRPr="00A666A6" w:rsidRDefault="00E95B8D" w:rsidP="00F05576">
      <w:pPr>
        <w:pStyle w:val="em-0"/>
      </w:pPr>
    </w:p>
    <w:p w:rsidR="00E95B8D" w:rsidRPr="00A666A6" w:rsidRDefault="00E95B8D" w:rsidP="00BD52E9">
      <w:pPr>
        <w:pStyle w:val="Basic"/>
      </w:pPr>
    </w:p>
    <w:p w:rsidR="00E95B8D" w:rsidRPr="00A666A6" w:rsidRDefault="00E95B8D" w:rsidP="00BD52E9">
      <w:pPr>
        <w:pStyle w:val="Basic"/>
      </w:pPr>
      <w:r w:rsidRPr="00A666A6">
        <w:t xml:space="preserve">Указываются сведения о наличии кодекса корпоративного управления эмитента либо иного аналогичного документа. </w:t>
      </w:r>
    </w:p>
    <w:p w:rsidR="00E95B8D" w:rsidRPr="00A666A6" w:rsidRDefault="00E95B8D" w:rsidP="001D0AB2">
      <w:pPr>
        <w:pStyle w:val="BodyTextIndent2"/>
        <w:rPr>
          <w:b/>
          <w:i/>
        </w:rPr>
      </w:pPr>
      <w:r w:rsidRPr="00A666A6">
        <w:rPr>
          <w:b/>
          <w:i/>
        </w:rPr>
        <w:t>Банком с учетом рекомендаций Федеральной комиссии по рынку ценных бумаг, изложенных в положениях Кодекса корпоративного поведения 2002 г., разработан Кодекс корпоративного поведения Банка. Данный документ был утвержден годовым общим собранием акционеров 21 июня 2002 года.</w:t>
      </w:r>
    </w:p>
    <w:p w:rsidR="00E95B8D" w:rsidRPr="00A666A6" w:rsidRDefault="00E95B8D" w:rsidP="001D0AB2">
      <w:pPr>
        <w:jc w:val="both"/>
        <w:rPr>
          <w:b/>
          <w:i/>
        </w:rPr>
      </w:pPr>
      <w:r w:rsidRPr="00A666A6">
        <w:rPr>
          <w:b/>
          <w:i/>
        </w:rPr>
        <w:t xml:space="preserve">           Банк в своей деятельности руководствуется положениями Кодекса. Приоритетом корпоративного поведения Банка является уважение прав и законных интересов его акционеров и клиентов, открытость информации, обеспечение эффективной деятельности, поддержание финансовой стабильности и прибыльности.</w:t>
      </w:r>
    </w:p>
    <w:p w:rsidR="00E95B8D" w:rsidRPr="00A666A6" w:rsidRDefault="00E95B8D" w:rsidP="00BD52E9">
      <w:pPr>
        <w:pStyle w:val="Basic"/>
        <w:rPr>
          <w:b/>
          <w:i/>
          <w:szCs w:val="22"/>
        </w:rPr>
      </w:pPr>
      <w:r w:rsidRPr="00A666A6">
        <w:rPr>
          <w:b/>
          <w:i/>
          <w:szCs w:val="22"/>
        </w:rPr>
        <w:t>20 апреля 2015 года Наблюдательным советом утвержден новый Кодекс корпоративного управления Банка, разработанный с учетом рекомендаций Кодекса корпоративного управления Банка России</w:t>
      </w:r>
      <w:r w:rsidRPr="00A666A6">
        <w:rPr>
          <w:rStyle w:val="FootnoteReference"/>
          <w:b/>
          <w:i/>
          <w:sz w:val="18"/>
          <w:szCs w:val="18"/>
        </w:rPr>
        <w:footnoteReference w:id="17"/>
      </w:r>
    </w:p>
    <w:p w:rsidR="00E95B8D" w:rsidRPr="00A666A6" w:rsidRDefault="00E95B8D" w:rsidP="00BD52E9">
      <w:pPr>
        <w:pStyle w:val="Basic"/>
      </w:pPr>
    </w:p>
    <w:p w:rsidR="00E95B8D" w:rsidRPr="00A666A6" w:rsidRDefault="00E95B8D" w:rsidP="00BD52E9">
      <w:pPr>
        <w:pStyle w:val="Basic"/>
      </w:pPr>
      <w:r w:rsidRPr="00A666A6">
        <w:t>Указываются сведения о наличии внутренних документов эмитента, регулирующих деятельность его органов управления.</w:t>
      </w:r>
    </w:p>
    <w:p w:rsidR="00E95B8D" w:rsidRPr="00A666A6" w:rsidRDefault="00E95B8D" w:rsidP="00BD52E9">
      <w:pPr>
        <w:pStyle w:val="Basic"/>
        <w:rPr>
          <w:b/>
          <w:i/>
        </w:rPr>
      </w:pPr>
      <w:r w:rsidRPr="00A666A6">
        <w:rPr>
          <w:b/>
          <w:i/>
        </w:rPr>
        <w:t>Положение об Общем собрании акционеров</w:t>
      </w:r>
    </w:p>
    <w:p w:rsidR="00E95B8D" w:rsidRPr="00A666A6" w:rsidRDefault="00E95B8D" w:rsidP="00BD52E9">
      <w:pPr>
        <w:pStyle w:val="Basic"/>
        <w:rPr>
          <w:b/>
          <w:i/>
        </w:rPr>
      </w:pPr>
      <w:r w:rsidRPr="00A666A6">
        <w:rPr>
          <w:b/>
          <w:i/>
        </w:rPr>
        <w:t>Положение о Наблюдательном совете</w:t>
      </w:r>
    </w:p>
    <w:p w:rsidR="00E95B8D" w:rsidRPr="00A666A6" w:rsidRDefault="00E95B8D" w:rsidP="00BD52E9">
      <w:pPr>
        <w:pStyle w:val="Basic"/>
        <w:rPr>
          <w:b/>
          <w:i/>
        </w:rPr>
      </w:pPr>
      <w:r w:rsidRPr="00A666A6">
        <w:rPr>
          <w:b/>
          <w:i/>
        </w:rPr>
        <w:t>Положение о Ревизионной комиссии</w:t>
      </w:r>
    </w:p>
    <w:p w:rsidR="00E95B8D" w:rsidRPr="00A666A6" w:rsidRDefault="00E95B8D" w:rsidP="00BD52E9">
      <w:pPr>
        <w:pStyle w:val="Basic"/>
        <w:rPr>
          <w:b/>
          <w:i/>
        </w:rPr>
      </w:pPr>
      <w:r w:rsidRPr="00A666A6">
        <w:rPr>
          <w:b/>
          <w:i/>
        </w:rPr>
        <w:t>Положение о службе внутреннего аудита</w:t>
      </w:r>
    </w:p>
    <w:p w:rsidR="00E95B8D" w:rsidRPr="00A666A6" w:rsidRDefault="00E95B8D" w:rsidP="00BD52E9">
      <w:pPr>
        <w:pStyle w:val="Basic"/>
        <w:rPr>
          <w:b/>
          <w:i/>
        </w:rPr>
      </w:pPr>
      <w:r w:rsidRPr="00A666A6">
        <w:rPr>
          <w:b/>
          <w:i/>
        </w:rPr>
        <w:t>Положение о Дивидендной политике</w:t>
      </w:r>
    </w:p>
    <w:p w:rsidR="00E95B8D" w:rsidRPr="00A666A6" w:rsidRDefault="00E95B8D" w:rsidP="00BD52E9">
      <w:pPr>
        <w:pStyle w:val="Basic"/>
        <w:rPr>
          <w:b/>
          <w:i/>
        </w:rPr>
      </w:pPr>
      <w:r w:rsidRPr="00A666A6">
        <w:rPr>
          <w:b/>
          <w:i/>
        </w:rPr>
        <w:t xml:space="preserve">Положение о комитетах Наблюдательного совета </w:t>
      </w:r>
    </w:p>
    <w:p w:rsidR="00E95B8D" w:rsidRPr="00A666A6" w:rsidRDefault="00E95B8D" w:rsidP="00BD52E9">
      <w:pPr>
        <w:pStyle w:val="Basic"/>
        <w:rPr>
          <w:b/>
          <w:i/>
        </w:rPr>
      </w:pPr>
      <w:r w:rsidRPr="00A666A6">
        <w:rPr>
          <w:b/>
          <w:i/>
        </w:rPr>
        <w:t>Положение о Корпоративном секретаре</w:t>
      </w:r>
    </w:p>
    <w:p w:rsidR="00E95B8D" w:rsidRPr="00A666A6" w:rsidRDefault="00E95B8D" w:rsidP="00BD52E9">
      <w:pPr>
        <w:pStyle w:val="Basic"/>
        <w:rPr>
          <w:b/>
          <w:i/>
        </w:rPr>
      </w:pPr>
      <w:r w:rsidRPr="00A666A6">
        <w:rPr>
          <w:b/>
          <w:i/>
        </w:rPr>
        <w:t>Положение о Правлении</w:t>
      </w:r>
    </w:p>
    <w:p w:rsidR="00E95B8D" w:rsidRPr="00A666A6" w:rsidRDefault="00E95B8D" w:rsidP="00BD52E9">
      <w:pPr>
        <w:pStyle w:val="Basic"/>
        <w:rPr>
          <w:b/>
          <w:i/>
        </w:rPr>
      </w:pPr>
      <w:r w:rsidRPr="00A666A6">
        <w:rPr>
          <w:b/>
          <w:i/>
        </w:rPr>
        <w:t xml:space="preserve">Положение о вознаграждениях и компенсациях, выплачиваемых членам Наблюдательного совета </w:t>
      </w:r>
    </w:p>
    <w:p w:rsidR="00E95B8D" w:rsidRPr="00A666A6" w:rsidRDefault="00E95B8D" w:rsidP="00BD52E9">
      <w:pPr>
        <w:pStyle w:val="Basic"/>
        <w:rPr>
          <w:b/>
          <w:i/>
        </w:rPr>
      </w:pPr>
      <w:r w:rsidRPr="00A666A6">
        <w:rPr>
          <w:b/>
          <w:i/>
        </w:rPr>
        <w:t>Положение о раскрытии информации Открытого акционерного общества «Сбербанк России»</w:t>
      </w:r>
    </w:p>
    <w:p w:rsidR="00E95B8D" w:rsidRPr="00A666A6" w:rsidRDefault="00E95B8D" w:rsidP="00BD52E9">
      <w:pPr>
        <w:pStyle w:val="Basic"/>
        <w:rPr>
          <w:b/>
          <w:i/>
        </w:rPr>
      </w:pPr>
      <w:r w:rsidRPr="00A666A6">
        <w:rPr>
          <w:b/>
          <w:i/>
        </w:rPr>
        <w:t>Политика управления рисками</w:t>
      </w:r>
    </w:p>
    <w:p w:rsidR="00E95B8D" w:rsidRPr="00A666A6" w:rsidRDefault="00E95B8D" w:rsidP="00BD52E9">
      <w:pPr>
        <w:pStyle w:val="Basic"/>
        <w:rPr>
          <w:b/>
          <w:i/>
        </w:rPr>
      </w:pPr>
      <w:r w:rsidRPr="00A666A6">
        <w:rPr>
          <w:b/>
          <w:i/>
        </w:rPr>
        <w:t>Положение о системе внутреннего контроля</w:t>
      </w:r>
    </w:p>
    <w:p w:rsidR="00E95B8D" w:rsidRPr="00A666A6" w:rsidRDefault="00E95B8D" w:rsidP="00BD52E9">
      <w:pPr>
        <w:pStyle w:val="Basic"/>
        <w:rPr>
          <w:rFonts w:ascii="Arial" w:hAnsi="Arial" w:cs="Arial"/>
          <w:sz w:val="18"/>
          <w:szCs w:val="18"/>
          <w:shd w:val="clear" w:color="auto" w:fill="FFFFFF"/>
        </w:rPr>
      </w:pPr>
    </w:p>
    <w:p w:rsidR="00E95B8D" w:rsidRPr="00A666A6" w:rsidRDefault="00E95B8D" w:rsidP="00BD52E9">
      <w:pPr>
        <w:pStyle w:val="Basic"/>
      </w:pPr>
    </w:p>
    <w:p w:rsidR="00E95B8D" w:rsidRPr="00A666A6" w:rsidRDefault="00E95B8D" w:rsidP="00BD52E9">
      <w:pPr>
        <w:pStyle w:val="Basic"/>
      </w:pPr>
      <w:r w:rsidRPr="00A666A6">
        <w:t>Указывается адрес страницы в сети Интернет, на которой в свободном доступе размещен полный текст действующей редакции устава эмитента и внутренних документов, регулирующих деятельность органов эмитента, а также кодекса корпоративного управления эмитента в случае его наличия.</w:t>
      </w:r>
    </w:p>
    <w:p w:rsidR="00E95B8D" w:rsidRPr="00A666A6" w:rsidRDefault="00E95B8D">
      <w:pPr>
        <w:widowControl w:val="0"/>
        <w:autoSpaceDE w:val="0"/>
        <w:autoSpaceDN w:val="0"/>
        <w:adjustRightInd w:val="0"/>
        <w:jc w:val="both"/>
        <w:rPr>
          <w:b/>
          <w:i/>
        </w:rPr>
      </w:pPr>
      <w:r w:rsidRPr="00A666A6">
        <w:rPr>
          <w:b/>
          <w:i/>
        </w:rPr>
        <w:t>Указанные документы размещены на сайте Банка в сети Интернет  (</w:t>
      </w:r>
      <w:hyperlink r:id="rId31" w:history="1">
        <w:r w:rsidRPr="00A666A6">
          <w:rPr>
            <w:rStyle w:val="Hyperlink"/>
            <w:b/>
            <w:i/>
            <w:color w:val="auto"/>
          </w:rPr>
          <w:t>www.sb</w:t>
        </w:r>
        <w:r w:rsidRPr="00A666A6">
          <w:rPr>
            <w:rStyle w:val="Hyperlink"/>
            <w:b/>
            <w:i/>
            <w:color w:val="auto"/>
            <w:lang w:val="en-US"/>
          </w:rPr>
          <w:t>e</w:t>
        </w:r>
        <w:r w:rsidRPr="00A666A6">
          <w:rPr>
            <w:rStyle w:val="Hyperlink"/>
            <w:b/>
            <w:i/>
            <w:color w:val="auto"/>
          </w:rPr>
          <w:t>r</w:t>
        </w:r>
        <w:r w:rsidRPr="00A666A6">
          <w:rPr>
            <w:rStyle w:val="Hyperlink"/>
            <w:b/>
            <w:i/>
            <w:color w:val="auto"/>
            <w:lang w:val="en-US"/>
          </w:rPr>
          <w:t>bank</w:t>
        </w:r>
        <w:r w:rsidRPr="00A666A6">
          <w:rPr>
            <w:rStyle w:val="Hyperlink"/>
            <w:b/>
            <w:i/>
            <w:color w:val="auto"/>
          </w:rPr>
          <w:t>.ru</w:t>
        </w:r>
      </w:hyperlink>
      <w:r w:rsidRPr="00A666A6">
        <w:rPr>
          <w:b/>
          <w:i/>
        </w:rPr>
        <w:t>), а также на странице в сети Интернет, предоставленной одним из распространителей информации на рынке ценных бумаг (</w:t>
      </w:r>
      <w:hyperlink r:id="rId32" w:history="1">
        <w:r w:rsidRPr="00A666A6">
          <w:rPr>
            <w:rStyle w:val="Hyperlink"/>
            <w:b/>
            <w:i/>
            <w:color w:val="auto"/>
            <w:lang w:val="en-US"/>
          </w:rPr>
          <w:t>http</w:t>
        </w:r>
        <w:r w:rsidRPr="00A666A6">
          <w:rPr>
            <w:rStyle w:val="Hyperlink"/>
            <w:b/>
            <w:i/>
            <w:color w:val="auto"/>
          </w:rPr>
          <w:t>://</w:t>
        </w:r>
        <w:r w:rsidRPr="00A666A6">
          <w:rPr>
            <w:rStyle w:val="Hyperlink"/>
            <w:b/>
            <w:i/>
            <w:color w:val="auto"/>
            <w:lang w:val="en-US"/>
          </w:rPr>
          <w:t>www</w:t>
        </w:r>
        <w:r w:rsidRPr="00A666A6">
          <w:rPr>
            <w:rStyle w:val="Hyperlink"/>
            <w:b/>
            <w:i/>
            <w:color w:val="auto"/>
          </w:rPr>
          <w:t>.</w:t>
        </w:r>
        <w:r w:rsidRPr="00A666A6">
          <w:rPr>
            <w:rStyle w:val="Hyperlink"/>
            <w:b/>
            <w:i/>
            <w:color w:val="auto"/>
            <w:lang w:val="en-US"/>
          </w:rPr>
          <w:t>e</w:t>
        </w:r>
        <w:r w:rsidRPr="00A666A6">
          <w:rPr>
            <w:rStyle w:val="Hyperlink"/>
            <w:b/>
            <w:i/>
            <w:color w:val="auto"/>
          </w:rPr>
          <w:t>-</w:t>
        </w:r>
        <w:r w:rsidRPr="00A666A6">
          <w:rPr>
            <w:rStyle w:val="Hyperlink"/>
            <w:b/>
            <w:i/>
            <w:color w:val="auto"/>
            <w:lang w:val="en-US"/>
          </w:rPr>
          <w:t>disclosure</w:t>
        </w:r>
        <w:r w:rsidRPr="00A666A6">
          <w:rPr>
            <w:rStyle w:val="Hyperlink"/>
            <w:b/>
            <w:i/>
            <w:color w:val="auto"/>
          </w:rPr>
          <w:t>.</w:t>
        </w:r>
        <w:r w:rsidRPr="00A666A6">
          <w:rPr>
            <w:rStyle w:val="Hyperlink"/>
            <w:b/>
            <w:i/>
            <w:color w:val="auto"/>
            <w:lang w:val="en-US"/>
          </w:rPr>
          <w:t>ru</w:t>
        </w:r>
        <w:r w:rsidRPr="00A666A6">
          <w:rPr>
            <w:rStyle w:val="Hyperlink"/>
            <w:b/>
            <w:i/>
            <w:color w:val="auto"/>
          </w:rPr>
          <w:t>/</w:t>
        </w:r>
        <w:r w:rsidRPr="00A666A6">
          <w:rPr>
            <w:rStyle w:val="Hyperlink"/>
            <w:b/>
            <w:i/>
            <w:color w:val="auto"/>
            <w:lang w:val="en-US"/>
          </w:rPr>
          <w:t>portal</w:t>
        </w:r>
        <w:r w:rsidRPr="00A666A6">
          <w:rPr>
            <w:rStyle w:val="Hyperlink"/>
            <w:b/>
            <w:i/>
            <w:color w:val="auto"/>
          </w:rPr>
          <w:t>/</w:t>
        </w:r>
        <w:r w:rsidRPr="00A666A6">
          <w:rPr>
            <w:rStyle w:val="Hyperlink"/>
            <w:b/>
            <w:i/>
            <w:color w:val="auto"/>
            <w:lang w:val="en-US"/>
          </w:rPr>
          <w:t>company</w:t>
        </w:r>
        <w:r w:rsidRPr="00A666A6">
          <w:rPr>
            <w:rStyle w:val="Hyperlink"/>
            <w:b/>
            <w:i/>
            <w:color w:val="auto"/>
          </w:rPr>
          <w:t>.</w:t>
        </w:r>
        <w:r w:rsidRPr="00A666A6">
          <w:rPr>
            <w:rStyle w:val="Hyperlink"/>
            <w:b/>
            <w:i/>
            <w:color w:val="auto"/>
            <w:lang w:val="en-US"/>
          </w:rPr>
          <w:t>aspx</w:t>
        </w:r>
        <w:r w:rsidRPr="00A666A6">
          <w:rPr>
            <w:rStyle w:val="Hyperlink"/>
            <w:b/>
            <w:i/>
            <w:color w:val="auto"/>
          </w:rPr>
          <w:t>?</w:t>
        </w:r>
        <w:r w:rsidRPr="00A666A6">
          <w:rPr>
            <w:rStyle w:val="Hyperlink"/>
            <w:b/>
            <w:i/>
            <w:color w:val="auto"/>
            <w:lang w:val="en-US"/>
          </w:rPr>
          <w:t>id</w:t>
        </w:r>
        <w:r w:rsidRPr="00A666A6">
          <w:rPr>
            <w:rStyle w:val="Hyperlink"/>
            <w:b/>
            <w:i/>
            <w:color w:val="auto"/>
          </w:rPr>
          <w:t>=3043</w:t>
        </w:r>
      </w:hyperlink>
      <w:r w:rsidRPr="00A666A6">
        <w:rPr>
          <w:b/>
          <w:i/>
        </w:rPr>
        <w:t>).</w:t>
      </w:r>
    </w:p>
    <w:p w:rsidR="00E95B8D" w:rsidRPr="00A666A6" w:rsidRDefault="00E95B8D">
      <w:pPr>
        <w:widowControl w:val="0"/>
        <w:autoSpaceDE w:val="0"/>
        <w:autoSpaceDN w:val="0"/>
        <w:adjustRightInd w:val="0"/>
        <w:jc w:val="both"/>
        <w:rPr>
          <w:rFonts w:cs="Calibri"/>
          <w:b/>
          <w:i/>
        </w:rPr>
      </w:pPr>
    </w:p>
    <w:p w:rsidR="00E95B8D" w:rsidRPr="00A666A6" w:rsidRDefault="00E95B8D" w:rsidP="00364FAF">
      <w:pPr>
        <w:pStyle w:val="Heading2"/>
      </w:pPr>
      <w:bookmarkStart w:id="89" w:name="_Toc430103453"/>
      <w:r w:rsidRPr="00A666A6">
        <w:t>5.2. Информация о лицах, входящих в состав органов управления эмитента</w:t>
      </w:r>
      <w:bookmarkEnd w:id="89"/>
    </w:p>
    <w:p w:rsidR="00E95B8D" w:rsidRPr="00A666A6" w:rsidRDefault="00E95B8D" w:rsidP="00BD52E9">
      <w:pPr>
        <w:pStyle w:val="Basic"/>
      </w:pPr>
      <w:r w:rsidRPr="00A666A6">
        <w:t>По каждому из органов управления эмитента (за исключением общего собрания акционеров (участников) раскрывается персональный состав органа управления. По каждому лицу, входящему в состав органа управления, указываются следующие сведения:</w:t>
      </w:r>
    </w:p>
    <w:p w:rsidR="00E95B8D" w:rsidRPr="00A666A6" w:rsidRDefault="00E95B8D" w:rsidP="00BD52E9">
      <w:pPr>
        <w:pStyle w:val="Basic"/>
      </w:pPr>
      <w:r w:rsidRPr="00A666A6">
        <w:t>фамилия, имя, отчество (если имеется), год рождения;</w:t>
      </w:r>
    </w:p>
    <w:p w:rsidR="00E95B8D" w:rsidRPr="00A666A6" w:rsidRDefault="00E95B8D" w:rsidP="00BD52E9">
      <w:pPr>
        <w:pStyle w:val="Basic"/>
      </w:pPr>
      <w:r w:rsidRPr="00A666A6">
        <w:t>сведения об образовании;</w:t>
      </w:r>
    </w:p>
    <w:p w:rsidR="00E95B8D" w:rsidRPr="00A666A6" w:rsidRDefault="00E95B8D" w:rsidP="00BD52E9">
      <w:pPr>
        <w:pStyle w:val="Basic"/>
      </w:pPr>
      <w:r w:rsidRPr="00A666A6">
        <w:t>все должности, занимаемые таким лицом в эмитенте и других организациях за последние пять лет и в настоящее время в хронологическом порядке, в том числе по совместительству;</w:t>
      </w:r>
    </w:p>
    <w:p w:rsidR="00E95B8D" w:rsidRPr="00A666A6" w:rsidRDefault="00E95B8D" w:rsidP="00BD52E9">
      <w:pPr>
        <w:pStyle w:val="Basic"/>
      </w:pPr>
      <w:r w:rsidRPr="00A666A6">
        <w:t>доли участия такого лица в уставном капитале эмитента, являющегося коммерческой организацией, а для эмитентов, являющихся акционерными обществами, - также доли принадлежащих такому лицу обыкновенных акций эмитента и количества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p w:rsidR="00E95B8D" w:rsidRPr="00A666A6" w:rsidRDefault="00E95B8D" w:rsidP="00BD52E9">
      <w:pPr>
        <w:pStyle w:val="Basic"/>
      </w:pPr>
      <w:r w:rsidRPr="00A666A6">
        <w:t>доли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доли принадлежащих такому лицу обыкновенных акций дочернего или зависимого общества эмитента и количества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E95B8D" w:rsidRPr="00A666A6" w:rsidRDefault="00E95B8D" w:rsidP="00BD52E9">
      <w:pPr>
        <w:pStyle w:val="Basic"/>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p w:rsidR="00E95B8D" w:rsidRPr="00A666A6" w:rsidRDefault="00E95B8D" w:rsidP="00BD52E9">
      <w:pPr>
        <w:pStyle w:val="Basic"/>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p w:rsidR="00E95B8D" w:rsidRPr="00A666A6" w:rsidRDefault="00E95B8D" w:rsidP="00BD52E9">
      <w:pPr>
        <w:pStyle w:val="Basic"/>
      </w:pPr>
      <w:r w:rsidRPr="00A666A6">
        <w:t>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p w:rsidR="00E95B8D" w:rsidRPr="00A666A6" w:rsidRDefault="00E95B8D" w:rsidP="00BD52E9">
      <w:pPr>
        <w:pStyle w:val="Basic"/>
      </w:pPr>
      <w:r w:rsidRPr="00A666A6">
        <w:t>По каждому члену совета директоров (наблюдательного совета) эмитента дополнительно указываются сведения об участии (член комитета, председатель комитета) в работе комитетов совета директоров (наблюдательного совета) с указанием названия комитета (комитетов). Приводятся также сведения о членах совета директоров (наблюдательного совета), которых эмитент считает независимыми.</w:t>
      </w:r>
    </w:p>
    <w:p w:rsidR="00E95B8D" w:rsidRPr="00A666A6" w:rsidRDefault="00E95B8D" w:rsidP="00BD52E9">
      <w:pPr>
        <w:pStyle w:val="Basic"/>
      </w:pPr>
    </w:p>
    <w:p w:rsidR="00E95B8D" w:rsidRPr="00A666A6" w:rsidRDefault="00E95B8D" w:rsidP="00BD52E9">
      <w:pPr>
        <w:pStyle w:val="Basic"/>
        <w:rPr>
          <w:b/>
          <w:u w:val="single"/>
        </w:rPr>
      </w:pPr>
      <w:r w:rsidRPr="00A666A6">
        <w:rPr>
          <w:b/>
          <w:u w:val="single"/>
        </w:rPr>
        <w:t>Наблюдательный совет</w:t>
      </w:r>
    </w:p>
    <w:p w:rsidR="00E95B8D" w:rsidRPr="00A666A6" w:rsidRDefault="00E95B8D" w:rsidP="00341214">
      <w:pPr>
        <w:rPr>
          <w:b/>
          <w:i/>
        </w:rPr>
      </w:pPr>
      <w:r w:rsidRPr="00A666A6">
        <w:t xml:space="preserve">Председатель - </w:t>
      </w:r>
      <w:r w:rsidRPr="00A666A6">
        <w:rPr>
          <w:b/>
          <w:i/>
        </w:rPr>
        <w:t>Игнатьев Сергей Михайлович</w:t>
      </w:r>
    </w:p>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830"/>
        <w:gridCol w:w="399"/>
        <w:gridCol w:w="6311"/>
      </w:tblGrid>
      <w:tr w:rsidR="00E95B8D" w:rsidRPr="00A666A6" w:rsidTr="00EC758F">
        <w:tc>
          <w:tcPr>
            <w:tcW w:w="2830" w:type="dxa"/>
          </w:tcPr>
          <w:p w:rsidR="00E95B8D" w:rsidRPr="00A666A6" w:rsidRDefault="00E95B8D" w:rsidP="002D31E2">
            <w:pPr>
              <w:pStyle w:val="em-0"/>
              <w:ind w:firstLine="0"/>
            </w:pPr>
            <w:r w:rsidRPr="00A666A6">
              <w:t>Фамилия, имя, отчество:</w:t>
            </w:r>
          </w:p>
        </w:tc>
        <w:tc>
          <w:tcPr>
            <w:tcW w:w="399" w:type="dxa"/>
          </w:tcPr>
          <w:p w:rsidR="00E95B8D" w:rsidRPr="00A666A6" w:rsidRDefault="00E95B8D" w:rsidP="002D31E2">
            <w:pPr>
              <w:pStyle w:val="em-0"/>
              <w:ind w:firstLine="0"/>
              <w:jc w:val="left"/>
              <w:rPr>
                <w:b/>
              </w:rPr>
            </w:pPr>
            <w:r w:rsidRPr="00A666A6">
              <w:rPr>
                <w:b/>
              </w:rPr>
              <w:t>1.</w:t>
            </w:r>
          </w:p>
        </w:tc>
        <w:tc>
          <w:tcPr>
            <w:tcW w:w="6311" w:type="dxa"/>
          </w:tcPr>
          <w:p w:rsidR="00E95B8D" w:rsidRPr="00A666A6" w:rsidRDefault="00E95B8D" w:rsidP="002D31E2">
            <w:pPr>
              <w:pStyle w:val="em-0"/>
              <w:ind w:firstLine="0"/>
              <w:jc w:val="left"/>
              <w:rPr>
                <w:b/>
              </w:rPr>
            </w:pPr>
            <w:r w:rsidRPr="00A666A6">
              <w:rPr>
                <w:b/>
              </w:rPr>
              <w:t xml:space="preserve">Гилман Мартин Грант </w:t>
            </w:r>
          </w:p>
        </w:tc>
      </w:tr>
      <w:tr w:rsidR="00E95B8D" w:rsidRPr="00A666A6" w:rsidTr="00EC758F">
        <w:tc>
          <w:tcPr>
            <w:tcW w:w="2830" w:type="dxa"/>
          </w:tcPr>
          <w:p w:rsidR="00E95B8D" w:rsidRPr="00A666A6" w:rsidRDefault="00E95B8D" w:rsidP="002D31E2">
            <w:pPr>
              <w:pStyle w:val="em-0"/>
              <w:ind w:firstLine="0"/>
            </w:pPr>
            <w:r w:rsidRPr="00A666A6">
              <w:t>Год рождения:</w:t>
            </w:r>
          </w:p>
        </w:tc>
        <w:tc>
          <w:tcPr>
            <w:tcW w:w="6710" w:type="dxa"/>
            <w:gridSpan w:val="2"/>
          </w:tcPr>
          <w:p w:rsidR="00E95B8D" w:rsidRPr="00A666A6" w:rsidRDefault="00E95B8D" w:rsidP="002D31E2">
            <w:pPr>
              <w:pStyle w:val="em-0"/>
              <w:ind w:firstLine="0"/>
              <w:jc w:val="left"/>
            </w:pPr>
            <w:r w:rsidRPr="00A666A6">
              <w:t xml:space="preserve">1948 </w:t>
            </w:r>
          </w:p>
        </w:tc>
      </w:tr>
      <w:tr w:rsidR="00E95B8D" w:rsidRPr="00A666A6" w:rsidTr="00EC758F">
        <w:tc>
          <w:tcPr>
            <w:tcW w:w="2830" w:type="dxa"/>
            <w:vMerge w:val="restart"/>
          </w:tcPr>
          <w:p w:rsidR="00E95B8D" w:rsidRPr="00A666A6" w:rsidRDefault="00E95B8D" w:rsidP="002D31E2">
            <w:pPr>
              <w:pStyle w:val="em-0"/>
              <w:ind w:firstLine="0"/>
            </w:pPr>
            <w:r w:rsidRPr="00A666A6">
              <w:t>Сведения об образовании:</w:t>
            </w:r>
          </w:p>
        </w:tc>
        <w:tc>
          <w:tcPr>
            <w:tcW w:w="6710" w:type="dxa"/>
            <w:gridSpan w:val="2"/>
          </w:tcPr>
          <w:p w:rsidR="00E95B8D" w:rsidRPr="00A666A6" w:rsidRDefault="00E95B8D" w:rsidP="002D31E2">
            <w:pPr>
              <w:pStyle w:val="em-0"/>
              <w:ind w:firstLine="0"/>
            </w:pPr>
            <w:r w:rsidRPr="00A666A6">
              <w:t xml:space="preserve">Высшее </w:t>
            </w:r>
          </w:p>
        </w:tc>
      </w:tr>
      <w:tr w:rsidR="00E95B8D" w:rsidRPr="00A666A6" w:rsidTr="00EC758F">
        <w:tc>
          <w:tcPr>
            <w:tcW w:w="2830" w:type="dxa"/>
            <w:vMerge/>
          </w:tcPr>
          <w:p w:rsidR="00E95B8D" w:rsidRPr="00A666A6" w:rsidRDefault="00E95B8D" w:rsidP="002D31E2">
            <w:pPr>
              <w:pStyle w:val="em-0"/>
              <w:ind w:firstLine="0"/>
            </w:pPr>
          </w:p>
        </w:tc>
        <w:tc>
          <w:tcPr>
            <w:tcW w:w="6710" w:type="dxa"/>
            <w:gridSpan w:val="2"/>
          </w:tcPr>
          <w:p w:rsidR="00E95B8D" w:rsidRPr="00A666A6" w:rsidRDefault="00E95B8D" w:rsidP="002D31E2">
            <w:pPr>
              <w:jc w:val="both"/>
            </w:pPr>
            <w:r w:rsidRPr="00A666A6">
              <w:t>1970</w:t>
            </w:r>
          </w:p>
          <w:p w:rsidR="00E95B8D" w:rsidRPr="00A666A6" w:rsidRDefault="00E95B8D" w:rsidP="002D31E2">
            <w:pPr>
              <w:jc w:val="both"/>
            </w:pPr>
            <w:r w:rsidRPr="00A666A6">
              <w:t>Университет Пенсильвании (</w:t>
            </w:r>
            <w:r w:rsidRPr="00A666A6">
              <w:rPr>
                <w:lang w:val="en-US"/>
              </w:rPr>
              <w:t>C</w:t>
            </w:r>
            <w:r w:rsidRPr="00A666A6">
              <w:t>ША), степень бакалавра наук (В</w:t>
            </w:r>
            <w:r w:rsidRPr="00A666A6">
              <w:rPr>
                <w:lang w:val="en-US"/>
              </w:rPr>
              <w:t>S</w:t>
            </w:r>
            <w:r w:rsidRPr="00A666A6">
              <w:t>) в области экономики (</w:t>
            </w:r>
            <w:r w:rsidRPr="00A666A6">
              <w:rPr>
                <w:lang w:val="en-US"/>
              </w:rPr>
              <w:t>Wharton</w:t>
            </w:r>
            <w:r w:rsidRPr="00A666A6">
              <w:t xml:space="preserve"> </w:t>
            </w:r>
            <w:r w:rsidRPr="00A666A6">
              <w:rPr>
                <w:lang w:val="en-US"/>
              </w:rPr>
              <w:t>School</w:t>
            </w:r>
            <w:r w:rsidRPr="00A666A6">
              <w:t>) и степень бакалавра искусств (</w:t>
            </w:r>
            <w:r w:rsidRPr="00A666A6">
              <w:rPr>
                <w:lang w:val="en-US"/>
              </w:rPr>
              <w:t>BA</w:t>
            </w:r>
            <w:r w:rsidRPr="00A666A6">
              <w:t>) в области политологии (</w:t>
            </w:r>
            <w:r w:rsidRPr="00A666A6">
              <w:rPr>
                <w:lang w:val="en-US"/>
              </w:rPr>
              <w:t>College</w:t>
            </w:r>
            <w:r w:rsidRPr="00A666A6">
              <w:t xml:space="preserve"> </w:t>
            </w:r>
            <w:r w:rsidRPr="00A666A6">
              <w:rPr>
                <w:lang w:val="en-US"/>
              </w:rPr>
              <w:t>of</w:t>
            </w:r>
            <w:r w:rsidRPr="00A666A6">
              <w:t xml:space="preserve"> </w:t>
            </w:r>
            <w:r w:rsidRPr="00A666A6">
              <w:rPr>
                <w:lang w:val="en-US"/>
              </w:rPr>
              <w:t>Liberal</w:t>
            </w:r>
            <w:r w:rsidRPr="00A666A6">
              <w:t xml:space="preserve"> </w:t>
            </w:r>
            <w:r w:rsidRPr="00A666A6">
              <w:rPr>
                <w:lang w:val="en-US"/>
              </w:rPr>
              <w:t>Arts</w:t>
            </w:r>
            <w:r w:rsidRPr="00A666A6">
              <w:t>)</w:t>
            </w:r>
          </w:p>
        </w:tc>
      </w:tr>
      <w:tr w:rsidR="00E95B8D" w:rsidRPr="00A666A6" w:rsidTr="00EC758F">
        <w:tc>
          <w:tcPr>
            <w:tcW w:w="2830" w:type="dxa"/>
            <w:vMerge/>
          </w:tcPr>
          <w:p w:rsidR="00E95B8D" w:rsidRPr="00A666A6" w:rsidRDefault="00E95B8D" w:rsidP="002D31E2">
            <w:pPr>
              <w:pStyle w:val="em-0"/>
              <w:ind w:firstLine="0"/>
            </w:pPr>
          </w:p>
        </w:tc>
        <w:tc>
          <w:tcPr>
            <w:tcW w:w="6710" w:type="dxa"/>
            <w:gridSpan w:val="2"/>
          </w:tcPr>
          <w:p w:rsidR="00E95B8D" w:rsidRPr="00A666A6" w:rsidRDefault="00E95B8D" w:rsidP="002D31E2">
            <w:pPr>
              <w:jc w:val="both"/>
            </w:pPr>
            <w:r w:rsidRPr="00A666A6">
              <w:t>1971</w:t>
            </w:r>
          </w:p>
          <w:p w:rsidR="00E95B8D" w:rsidRPr="00A666A6" w:rsidRDefault="00E95B8D" w:rsidP="002D31E2">
            <w:pPr>
              <w:jc w:val="both"/>
            </w:pPr>
            <w:r w:rsidRPr="00A666A6">
              <w:t>Сертификат Международных исследований в Школе международных исследований университета Джона Хопкинса в Болонье</w:t>
            </w:r>
          </w:p>
        </w:tc>
      </w:tr>
      <w:tr w:rsidR="00E95B8D" w:rsidRPr="00A666A6" w:rsidTr="00EC758F">
        <w:tc>
          <w:tcPr>
            <w:tcW w:w="2830" w:type="dxa"/>
            <w:vMerge/>
          </w:tcPr>
          <w:p w:rsidR="00E95B8D" w:rsidRPr="00A666A6" w:rsidRDefault="00E95B8D" w:rsidP="002D31E2">
            <w:pPr>
              <w:pStyle w:val="em-0"/>
              <w:ind w:firstLine="0"/>
            </w:pPr>
          </w:p>
        </w:tc>
        <w:tc>
          <w:tcPr>
            <w:tcW w:w="6710" w:type="dxa"/>
            <w:gridSpan w:val="2"/>
          </w:tcPr>
          <w:p w:rsidR="00E95B8D" w:rsidRPr="00A666A6" w:rsidRDefault="00E95B8D" w:rsidP="002D31E2">
            <w:pPr>
              <w:jc w:val="both"/>
            </w:pPr>
            <w:r w:rsidRPr="00A666A6">
              <w:t>1972</w:t>
            </w:r>
          </w:p>
          <w:p w:rsidR="00E95B8D" w:rsidRPr="00A666A6" w:rsidRDefault="00E95B8D" w:rsidP="002D31E2">
            <w:pPr>
              <w:jc w:val="both"/>
            </w:pPr>
            <w:r w:rsidRPr="00A666A6">
              <w:t xml:space="preserve">Лондонская школа экономики, степень магистра наук </w:t>
            </w:r>
            <w:r w:rsidRPr="00A666A6">
              <w:rPr>
                <w:lang w:val="en-US"/>
              </w:rPr>
              <w:t>M</w:t>
            </w:r>
            <w:r w:rsidRPr="00A666A6">
              <w:t>.</w:t>
            </w:r>
            <w:r w:rsidRPr="00A666A6">
              <w:rPr>
                <w:lang w:val="en-US"/>
              </w:rPr>
              <w:t>Sc</w:t>
            </w:r>
            <w:r w:rsidRPr="00A666A6">
              <w:t xml:space="preserve"> (</w:t>
            </w:r>
            <w:r w:rsidRPr="00A666A6">
              <w:rPr>
                <w:lang w:val="en-US"/>
              </w:rPr>
              <w:t>Econ</w:t>
            </w:r>
            <w:r w:rsidRPr="00A666A6">
              <w:t>)</w:t>
            </w:r>
          </w:p>
        </w:tc>
      </w:tr>
      <w:tr w:rsidR="00E95B8D" w:rsidRPr="00A666A6" w:rsidTr="00EC758F">
        <w:tc>
          <w:tcPr>
            <w:tcW w:w="2830" w:type="dxa"/>
            <w:vMerge/>
          </w:tcPr>
          <w:p w:rsidR="00E95B8D" w:rsidRPr="00A666A6" w:rsidRDefault="00E95B8D" w:rsidP="002D31E2">
            <w:pPr>
              <w:pStyle w:val="em-0"/>
              <w:ind w:firstLine="0"/>
            </w:pPr>
          </w:p>
        </w:tc>
        <w:tc>
          <w:tcPr>
            <w:tcW w:w="6710" w:type="dxa"/>
            <w:gridSpan w:val="2"/>
          </w:tcPr>
          <w:p w:rsidR="00E95B8D" w:rsidRPr="00A666A6" w:rsidRDefault="00E95B8D" w:rsidP="002D31E2">
            <w:pPr>
              <w:jc w:val="both"/>
            </w:pPr>
            <w:r w:rsidRPr="00A666A6">
              <w:t xml:space="preserve">1981 </w:t>
            </w:r>
          </w:p>
          <w:p w:rsidR="00E95B8D" w:rsidRPr="00A666A6" w:rsidRDefault="00E95B8D" w:rsidP="002D31E2">
            <w:pPr>
              <w:jc w:val="both"/>
            </w:pPr>
            <w:r w:rsidRPr="00A666A6">
              <w:t xml:space="preserve">Лондонская школа экономики, степень доктора философии </w:t>
            </w:r>
            <w:r w:rsidRPr="00A666A6">
              <w:rPr>
                <w:lang w:val="en-US"/>
              </w:rPr>
              <w:t>Ph</w:t>
            </w:r>
            <w:r w:rsidRPr="00A666A6">
              <w:t>.</w:t>
            </w:r>
            <w:r w:rsidRPr="00A666A6">
              <w:rPr>
                <w:lang w:val="en-US"/>
              </w:rPr>
              <w:t>D</w:t>
            </w:r>
            <w:r w:rsidRPr="00A666A6">
              <w:t xml:space="preserve"> в экономике</w:t>
            </w:r>
          </w:p>
        </w:tc>
      </w:tr>
    </w:tbl>
    <w:p w:rsidR="00E95B8D" w:rsidRPr="00A666A6" w:rsidRDefault="00E95B8D" w:rsidP="00D201D2"/>
    <w:tbl>
      <w:tblPr>
        <w:tblW w:w="9540" w:type="dxa"/>
        <w:tblLook w:val="01E0" w:firstRow="1" w:lastRow="1" w:firstColumn="1" w:lastColumn="1" w:noHBand="0" w:noVBand="0"/>
      </w:tblPr>
      <w:tblGrid>
        <w:gridCol w:w="2830"/>
        <w:gridCol w:w="6710"/>
      </w:tblGrid>
      <w:tr w:rsidR="00E95B8D" w:rsidRPr="00A666A6" w:rsidTr="00EC758F">
        <w:tc>
          <w:tcPr>
            <w:tcW w:w="2830" w:type="dxa"/>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10" w:type="dxa"/>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Член Комитета по стратегическому планированию</w:t>
            </w:r>
          </w:p>
          <w:p w:rsidR="00E95B8D" w:rsidRPr="00A666A6" w:rsidRDefault="00E95B8D" w:rsidP="00040625">
            <w:pPr>
              <w:jc w:val="both"/>
            </w:pPr>
            <w:r w:rsidRPr="00A666A6">
              <w:t>Член Комитета по управлению рисками</w:t>
            </w:r>
          </w:p>
        </w:tc>
      </w:tr>
      <w:tr w:rsidR="00E95B8D" w:rsidRPr="00A666A6" w:rsidTr="00EC758F">
        <w:tc>
          <w:tcPr>
            <w:tcW w:w="2830" w:type="dxa"/>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10" w:type="dxa"/>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Независимый директор</w:t>
            </w:r>
          </w:p>
        </w:tc>
      </w:tr>
    </w:tbl>
    <w:p w:rsidR="00E95B8D" w:rsidRPr="00A666A6" w:rsidRDefault="00E95B8D" w:rsidP="00D201D2">
      <w:pPr>
        <w:rPr>
          <w:lang w:val="en-US"/>
        </w:rPr>
      </w:pPr>
    </w:p>
    <w:p w:rsidR="00E95B8D" w:rsidRPr="00A666A6" w:rsidRDefault="00E95B8D" w:rsidP="00D201D2">
      <w:pPr>
        <w:rPr>
          <w:lang w:val="en-US"/>
        </w:rPr>
      </w:pPr>
    </w:p>
    <w:tbl>
      <w:tblPr>
        <w:tblW w:w="9498" w:type="dxa"/>
        <w:tblInd w:w="108" w:type="dxa"/>
        <w:tblLayout w:type="fixed"/>
        <w:tblLook w:val="0000" w:firstRow="0" w:lastRow="0" w:firstColumn="0" w:lastColumn="0" w:noHBand="0" w:noVBand="0"/>
      </w:tblPr>
      <w:tblGrid>
        <w:gridCol w:w="2420"/>
        <w:gridCol w:w="3392"/>
        <w:gridCol w:w="3686"/>
      </w:tblGrid>
      <w:tr w:rsidR="00E95B8D" w:rsidRPr="00A666A6" w:rsidTr="002D31E2">
        <w:trPr>
          <w:trHeight w:val="330"/>
        </w:trPr>
        <w:tc>
          <w:tcPr>
            <w:tcW w:w="9498" w:type="dxa"/>
            <w:gridSpan w:val="3"/>
            <w:vAlign w:val="center"/>
          </w:tcPr>
          <w:p w:rsidR="00E95B8D" w:rsidRPr="00A666A6" w:rsidRDefault="00E95B8D" w:rsidP="002D31E2">
            <w:pPr>
              <w:jc w:val="both"/>
            </w:pPr>
            <w:r w:rsidRPr="00A666A6">
              <w:t xml:space="preserve">Должности, занимаемые в настоящее время: </w:t>
            </w:r>
          </w:p>
        </w:tc>
      </w:tr>
      <w:tr w:rsidR="00E95B8D" w:rsidRPr="00A666A6" w:rsidTr="002D31E2">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31E2">
            <w:r w:rsidRPr="00A666A6">
              <w:t>С</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Наименование должности</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Полное фирменное наименование организации</w:t>
            </w:r>
          </w:p>
        </w:tc>
      </w:tr>
      <w:tr w:rsidR="00E95B8D" w:rsidRPr="00A666A6" w:rsidTr="002D31E2">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center"/>
            </w:pPr>
            <w:r w:rsidRPr="00A666A6">
              <w:t>1</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2</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3</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 xml:space="preserve">01.09.2005 </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Профессор </w:t>
            </w:r>
          </w:p>
          <w:p w:rsidR="00E95B8D" w:rsidRPr="00A666A6" w:rsidRDefault="00E95B8D" w:rsidP="00BA7BA5">
            <w:pPr>
              <w:jc w:val="center"/>
            </w:pPr>
            <w:r w:rsidRPr="00A666A6">
              <w:t>факультета экономики</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Национальный исследовательский университет - Высшая школа экономики (Москва, Россия)</w:t>
            </w:r>
          </w:p>
        </w:tc>
      </w:tr>
      <w:tr w:rsidR="00E95B8D" w:rsidRPr="00A666A6" w:rsidTr="002D31E2">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center"/>
            </w:pPr>
            <w:r w:rsidRPr="00A666A6">
              <w:t>Сентябрь 2005</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Директор</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Институт фундаментальных междисциплинарных исследований при Высшей школе экономики (Москва, Россия)</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p>
          <w:p w:rsidR="00E95B8D" w:rsidRPr="00A666A6" w:rsidRDefault="00E95B8D" w:rsidP="00BA7BA5">
            <w:pPr>
              <w:jc w:val="center"/>
            </w:pPr>
            <w:r w:rsidRPr="00A666A6">
              <w:t>20.02.2006</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Акционерный коммерческий банк «РОСБАНК»</w:t>
            </w:r>
          </w:p>
          <w:p w:rsidR="00E95B8D" w:rsidRPr="00A666A6" w:rsidRDefault="00E95B8D" w:rsidP="00BA7BA5">
            <w:pPr>
              <w:jc w:val="center"/>
            </w:pPr>
            <w:r w:rsidRPr="00A666A6">
              <w:t>(открытое акционерное общество)</w:t>
            </w:r>
          </w:p>
        </w:tc>
      </w:tr>
      <w:tr w:rsidR="00E95B8D" w:rsidRPr="00A666A6" w:rsidTr="00A5660E">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22DE2">
            <w:pPr>
              <w:jc w:val="center"/>
            </w:pPr>
          </w:p>
          <w:p w:rsidR="00E95B8D" w:rsidRPr="00A666A6" w:rsidRDefault="00E95B8D" w:rsidP="002D31E2">
            <w:pPr>
              <w:jc w:val="center"/>
            </w:pPr>
            <w:r w:rsidRPr="00A666A6">
              <w:t>06.06.2014</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Член Наблюдательного совета</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8F5D37">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22DE2">
            <w:pPr>
              <w:jc w:val="center"/>
            </w:pPr>
          </w:p>
          <w:p w:rsidR="00E95B8D" w:rsidRPr="00A666A6" w:rsidRDefault="00E95B8D" w:rsidP="008F5D37">
            <w:pPr>
              <w:jc w:val="center"/>
            </w:pPr>
            <w:r w:rsidRPr="00A666A6">
              <w:t>01.05.2015</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8F5D37">
            <w:pPr>
              <w:jc w:val="center"/>
            </w:pPr>
            <w:r w:rsidRPr="00A666A6">
              <w:t>Советник ректора</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8F5D37">
            <w:pPr>
              <w:jc w:val="center"/>
            </w:pPr>
            <w:r w:rsidRPr="00A666A6">
              <w:t>Национальный исследовательский университет - Высшая школа экономики (Москва, Россия)</w:t>
            </w:r>
          </w:p>
        </w:tc>
      </w:tr>
    </w:tbl>
    <w:p w:rsidR="00E95B8D" w:rsidRPr="00A666A6" w:rsidRDefault="00E95B8D" w:rsidP="00D201D2">
      <w:pPr>
        <w:jc w:val="both"/>
      </w:pPr>
    </w:p>
    <w:p w:rsidR="00E95B8D" w:rsidRPr="00A666A6" w:rsidRDefault="00E95B8D" w:rsidP="00D201D2">
      <w:pPr>
        <w:jc w:val="both"/>
        <w:rPr>
          <w:b/>
          <w:i/>
        </w:rPr>
      </w:pPr>
      <w:r w:rsidRPr="00A666A6">
        <w:t>Должности, занимаемые за последние пять лет (в хронологическом порядке):</w:t>
      </w:r>
      <w:r w:rsidRPr="00A666A6">
        <w:rPr>
          <w:b/>
          <w:i/>
        </w:rPr>
        <w:t xml:space="preserve"> </w:t>
      </w:r>
    </w:p>
    <w:p w:rsidR="00E95B8D" w:rsidRPr="00A666A6" w:rsidRDefault="00E95B8D" w:rsidP="00D201D2">
      <w:pPr>
        <w:jc w:val="both"/>
        <w:rPr>
          <w:b/>
          <w:i/>
        </w:rPr>
      </w:pPr>
    </w:p>
    <w:tbl>
      <w:tblPr>
        <w:tblW w:w="46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452"/>
        <w:gridCol w:w="2800"/>
        <w:gridCol w:w="3499"/>
      </w:tblGrid>
      <w:tr w:rsidR="00E95B8D" w:rsidRPr="00A666A6" w:rsidTr="00EC758F">
        <w:trPr>
          <w:trHeight w:val="420"/>
        </w:trPr>
        <w:tc>
          <w:tcPr>
            <w:tcW w:w="1008" w:type="pct"/>
          </w:tcPr>
          <w:p w:rsidR="00E95B8D" w:rsidRPr="00A666A6" w:rsidRDefault="00E95B8D" w:rsidP="00A22DE2">
            <w:r w:rsidRPr="00A666A6">
              <w:t>С</w:t>
            </w:r>
          </w:p>
        </w:tc>
        <w:tc>
          <w:tcPr>
            <w:tcW w:w="747" w:type="pct"/>
          </w:tcPr>
          <w:p w:rsidR="00E95B8D" w:rsidRPr="00A666A6" w:rsidRDefault="00E95B8D" w:rsidP="00A22DE2">
            <w:pPr>
              <w:jc w:val="center"/>
            </w:pPr>
            <w:r w:rsidRPr="00A666A6">
              <w:t>по</w:t>
            </w:r>
          </w:p>
        </w:tc>
        <w:tc>
          <w:tcPr>
            <w:tcW w:w="1442" w:type="pct"/>
          </w:tcPr>
          <w:p w:rsidR="00E95B8D" w:rsidRPr="00A666A6" w:rsidRDefault="00E95B8D" w:rsidP="00A22DE2">
            <w:pPr>
              <w:jc w:val="center"/>
            </w:pPr>
            <w:r w:rsidRPr="00A666A6">
              <w:t>Наименование должности</w:t>
            </w:r>
          </w:p>
        </w:tc>
        <w:tc>
          <w:tcPr>
            <w:tcW w:w="1802" w:type="pct"/>
          </w:tcPr>
          <w:p w:rsidR="00E95B8D" w:rsidRPr="00A666A6" w:rsidRDefault="00E95B8D" w:rsidP="00A22DE2">
            <w:pPr>
              <w:jc w:val="center"/>
            </w:pPr>
            <w:r w:rsidRPr="00A666A6">
              <w:t>Полное фирменное наименование организации</w:t>
            </w:r>
          </w:p>
        </w:tc>
      </w:tr>
      <w:tr w:rsidR="00E95B8D" w:rsidRPr="00A666A6" w:rsidTr="00EC758F">
        <w:trPr>
          <w:trHeight w:val="300"/>
        </w:trPr>
        <w:tc>
          <w:tcPr>
            <w:tcW w:w="1008" w:type="pct"/>
          </w:tcPr>
          <w:p w:rsidR="00E95B8D" w:rsidRPr="00A666A6" w:rsidRDefault="00E95B8D" w:rsidP="00604363">
            <w:pPr>
              <w:jc w:val="center"/>
            </w:pPr>
            <w:r w:rsidRPr="00A666A6">
              <w:t>Сентябрь 2005</w:t>
            </w:r>
          </w:p>
        </w:tc>
        <w:tc>
          <w:tcPr>
            <w:tcW w:w="747" w:type="pct"/>
          </w:tcPr>
          <w:p w:rsidR="00E95B8D" w:rsidRPr="00A666A6" w:rsidRDefault="00E95B8D" w:rsidP="00604363">
            <w:pPr>
              <w:jc w:val="center"/>
            </w:pPr>
            <w:r w:rsidRPr="00A666A6">
              <w:t>30.04.2015</w:t>
            </w:r>
          </w:p>
        </w:tc>
        <w:tc>
          <w:tcPr>
            <w:tcW w:w="1442" w:type="pct"/>
          </w:tcPr>
          <w:p w:rsidR="00E95B8D" w:rsidRPr="00A666A6" w:rsidRDefault="00E95B8D" w:rsidP="00604363">
            <w:pPr>
              <w:jc w:val="center"/>
            </w:pPr>
            <w:r w:rsidRPr="00A666A6">
              <w:t>Директор</w:t>
            </w:r>
          </w:p>
        </w:tc>
        <w:tc>
          <w:tcPr>
            <w:tcW w:w="1802" w:type="pct"/>
          </w:tcPr>
          <w:p w:rsidR="00E95B8D" w:rsidRPr="00A666A6" w:rsidRDefault="00E95B8D" w:rsidP="00604363">
            <w:pPr>
              <w:jc w:val="center"/>
            </w:pPr>
            <w:r w:rsidRPr="00A666A6">
              <w:t>Институт фундаментальных междисциплинарных исследований при Высшей школе экономики (Москва, Россия)</w:t>
            </w:r>
          </w:p>
        </w:tc>
      </w:tr>
    </w:tbl>
    <w:p w:rsidR="00E95B8D" w:rsidRPr="00A666A6" w:rsidRDefault="00E95B8D" w:rsidP="00D201D2">
      <w:pPr>
        <w:jc w:val="both"/>
      </w:pPr>
    </w:p>
    <w:p w:rsidR="00E95B8D" w:rsidRPr="00A666A6" w:rsidRDefault="00E95B8D" w:rsidP="00D201D2">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D201EF">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0,00018%</w:t>
            </w:r>
          </w:p>
        </w:tc>
      </w:tr>
      <w:tr w:rsidR="00E95B8D" w:rsidRPr="00A666A6" w:rsidTr="00D201EF">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0,00019%</w:t>
            </w:r>
          </w:p>
        </w:tc>
      </w:tr>
      <w:tr w:rsidR="00E95B8D" w:rsidRPr="00A666A6" w:rsidTr="00D201EF">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 0</w:t>
            </w:r>
          </w:p>
        </w:tc>
      </w:tr>
      <w:tr w:rsidR="00E95B8D" w:rsidRPr="00A666A6" w:rsidTr="00D201EF">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 0</w:t>
            </w:r>
          </w:p>
        </w:tc>
      </w:tr>
      <w:tr w:rsidR="00E95B8D" w:rsidRPr="00A666A6" w:rsidTr="00D201EF">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0</w:t>
            </w:r>
          </w:p>
        </w:tc>
      </w:tr>
      <w:tr w:rsidR="00E95B8D" w:rsidRPr="00A666A6" w:rsidTr="00D201EF">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31E2">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31E2">
            <w:pPr>
              <w:jc w:val="center"/>
            </w:pPr>
            <w:r w:rsidRPr="00A666A6">
              <w:t> 0</w:t>
            </w:r>
          </w:p>
        </w:tc>
      </w:tr>
      <w:tr w:rsidR="00E95B8D" w:rsidRPr="00A666A6" w:rsidTr="00D201EF">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D201EF">
            <w:pPr>
              <w:jc w:val="both"/>
            </w:pPr>
            <w:r w:rsidRPr="00A666A6">
              <w:t> Указанные связи отсутствуют</w:t>
            </w:r>
          </w:p>
        </w:tc>
      </w:tr>
      <w:tr w:rsidR="00E95B8D" w:rsidRPr="00A666A6" w:rsidTr="00D201EF">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31E2">
            <w:pPr>
              <w:jc w:val="both"/>
            </w:pPr>
            <w:r w:rsidRPr="00A666A6">
              <w:t>Не привлекался</w:t>
            </w:r>
          </w:p>
        </w:tc>
      </w:tr>
      <w:tr w:rsidR="00E95B8D" w:rsidRPr="00A666A6" w:rsidTr="00D201EF">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31E2">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31E2">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420"/>
        <w:gridCol w:w="640"/>
        <w:gridCol w:w="381"/>
        <w:gridCol w:w="2739"/>
        <w:gridCol w:w="3282"/>
        <w:gridCol w:w="78"/>
      </w:tblGrid>
      <w:tr w:rsidR="00E95B8D" w:rsidRPr="00A666A6" w:rsidTr="00EC758F">
        <w:trPr>
          <w:gridAfter w:val="1"/>
          <w:wAfter w:w="78" w:type="dxa"/>
        </w:trPr>
        <w:tc>
          <w:tcPr>
            <w:tcW w:w="2918" w:type="dxa"/>
            <w:gridSpan w:val="2"/>
          </w:tcPr>
          <w:p w:rsidR="00E95B8D" w:rsidRPr="00A666A6" w:rsidRDefault="00E95B8D" w:rsidP="00E039C1">
            <w:pPr>
              <w:pStyle w:val="em-0"/>
              <w:ind w:firstLine="0"/>
            </w:pPr>
            <w:r w:rsidRPr="00A666A6">
              <w:t>Фамилия, имя, отчество:</w:t>
            </w:r>
          </w:p>
        </w:tc>
        <w:tc>
          <w:tcPr>
            <w:tcW w:w="381" w:type="dxa"/>
          </w:tcPr>
          <w:p w:rsidR="00E95B8D" w:rsidRPr="00A666A6" w:rsidRDefault="00E95B8D" w:rsidP="00E039C1">
            <w:pPr>
              <w:pStyle w:val="em-0"/>
              <w:ind w:firstLine="0"/>
              <w:jc w:val="left"/>
              <w:rPr>
                <w:b/>
              </w:rPr>
            </w:pPr>
            <w:r w:rsidRPr="00A666A6">
              <w:rPr>
                <w:b/>
              </w:rPr>
              <w:t>2.</w:t>
            </w:r>
          </w:p>
        </w:tc>
        <w:tc>
          <w:tcPr>
            <w:tcW w:w="6021" w:type="dxa"/>
            <w:gridSpan w:val="2"/>
          </w:tcPr>
          <w:p w:rsidR="00E95B8D" w:rsidRPr="00A666A6" w:rsidRDefault="00E95B8D" w:rsidP="00E039C1">
            <w:pPr>
              <w:pStyle w:val="em-0"/>
              <w:ind w:firstLine="0"/>
              <w:jc w:val="left"/>
              <w:rPr>
                <w:b/>
                <w:bCs/>
              </w:rPr>
            </w:pPr>
            <w:r w:rsidRPr="00A666A6">
              <w:rPr>
                <w:b/>
              </w:rPr>
              <w:t>Греф Герман Оскарович</w:t>
            </w:r>
          </w:p>
          <w:p w:rsidR="00E95B8D" w:rsidRPr="00A666A6" w:rsidRDefault="00E95B8D" w:rsidP="00E039C1">
            <w:pPr>
              <w:pStyle w:val="em-0"/>
              <w:ind w:firstLine="0"/>
              <w:jc w:val="left"/>
            </w:pPr>
          </w:p>
        </w:tc>
      </w:tr>
      <w:tr w:rsidR="00E95B8D" w:rsidRPr="00A666A6" w:rsidTr="00EC758F">
        <w:trPr>
          <w:gridAfter w:val="1"/>
          <w:wAfter w:w="78" w:type="dxa"/>
        </w:trPr>
        <w:tc>
          <w:tcPr>
            <w:tcW w:w="2918" w:type="dxa"/>
            <w:gridSpan w:val="2"/>
          </w:tcPr>
          <w:p w:rsidR="00E95B8D" w:rsidRPr="00A666A6" w:rsidRDefault="00E95B8D" w:rsidP="00E039C1">
            <w:pPr>
              <w:pStyle w:val="em-0"/>
              <w:ind w:firstLine="0"/>
            </w:pPr>
            <w:r w:rsidRPr="00A666A6">
              <w:t>Год рождения:</w:t>
            </w:r>
          </w:p>
        </w:tc>
        <w:tc>
          <w:tcPr>
            <w:tcW w:w="6402" w:type="dxa"/>
            <w:gridSpan w:val="3"/>
          </w:tcPr>
          <w:p w:rsidR="00E95B8D" w:rsidRPr="00A666A6" w:rsidRDefault="00E95B8D" w:rsidP="00E039C1">
            <w:pPr>
              <w:pStyle w:val="em-0"/>
              <w:ind w:firstLine="0"/>
              <w:jc w:val="left"/>
            </w:pPr>
            <w:r w:rsidRPr="00A666A6">
              <w:t xml:space="preserve">1964 </w:t>
            </w:r>
          </w:p>
        </w:tc>
      </w:tr>
      <w:tr w:rsidR="00E95B8D" w:rsidRPr="00A666A6" w:rsidTr="00EC758F">
        <w:trPr>
          <w:gridAfter w:val="1"/>
          <w:wAfter w:w="78" w:type="dxa"/>
        </w:trPr>
        <w:tc>
          <w:tcPr>
            <w:tcW w:w="2918" w:type="dxa"/>
            <w:gridSpan w:val="2"/>
            <w:vMerge w:val="restart"/>
          </w:tcPr>
          <w:p w:rsidR="00E95B8D" w:rsidRPr="00A666A6" w:rsidRDefault="00E95B8D" w:rsidP="00E039C1">
            <w:pPr>
              <w:pStyle w:val="em-0"/>
              <w:ind w:firstLine="0"/>
            </w:pPr>
            <w:r w:rsidRPr="00A666A6">
              <w:t>Сведения об образовании:</w:t>
            </w:r>
          </w:p>
        </w:tc>
        <w:tc>
          <w:tcPr>
            <w:tcW w:w="6402" w:type="dxa"/>
            <w:gridSpan w:val="3"/>
          </w:tcPr>
          <w:p w:rsidR="00E95B8D" w:rsidRPr="00A666A6" w:rsidRDefault="00E95B8D" w:rsidP="00E039C1">
            <w:pPr>
              <w:pStyle w:val="em-0"/>
              <w:ind w:firstLine="0"/>
            </w:pPr>
            <w:r w:rsidRPr="00A666A6">
              <w:t>Высшее</w:t>
            </w:r>
          </w:p>
        </w:tc>
      </w:tr>
      <w:tr w:rsidR="00E95B8D" w:rsidRPr="00A666A6" w:rsidTr="00EC758F">
        <w:trPr>
          <w:gridAfter w:val="1"/>
          <w:wAfter w:w="78" w:type="dxa"/>
        </w:trPr>
        <w:tc>
          <w:tcPr>
            <w:tcW w:w="2918" w:type="dxa"/>
            <w:gridSpan w:val="2"/>
            <w:vMerge/>
          </w:tcPr>
          <w:p w:rsidR="00E95B8D" w:rsidRPr="00A666A6" w:rsidRDefault="00E95B8D" w:rsidP="00E039C1">
            <w:pPr>
              <w:pStyle w:val="em-0"/>
              <w:ind w:firstLine="0"/>
            </w:pPr>
          </w:p>
        </w:tc>
        <w:tc>
          <w:tcPr>
            <w:tcW w:w="6402" w:type="dxa"/>
            <w:gridSpan w:val="3"/>
          </w:tcPr>
          <w:p w:rsidR="00E95B8D" w:rsidRPr="00A666A6" w:rsidRDefault="00E95B8D" w:rsidP="00E039C1">
            <w:pPr>
              <w:jc w:val="both"/>
            </w:pPr>
            <w:r w:rsidRPr="00A666A6">
              <w:t xml:space="preserve">1990 </w:t>
            </w:r>
          </w:p>
          <w:p w:rsidR="00E95B8D" w:rsidRPr="00A666A6" w:rsidRDefault="00E95B8D" w:rsidP="00E039C1">
            <w:pPr>
              <w:jc w:val="both"/>
            </w:pPr>
            <w:r w:rsidRPr="00A666A6">
              <w:t>Омский государственный университет им. Ф.М. Достоевского</w:t>
            </w:r>
          </w:p>
          <w:p w:rsidR="00E95B8D" w:rsidRPr="00A666A6" w:rsidRDefault="00E95B8D" w:rsidP="00E039C1">
            <w:pPr>
              <w:jc w:val="both"/>
            </w:pPr>
            <w:r w:rsidRPr="00A666A6">
              <w:t>Правоведение, юрист</w:t>
            </w:r>
          </w:p>
          <w:p w:rsidR="00E95B8D" w:rsidRPr="00A666A6" w:rsidRDefault="00E95B8D" w:rsidP="00A22DE2">
            <w:pPr>
              <w:jc w:val="both"/>
            </w:pPr>
            <w:r w:rsidRPr="00A666A6">
              <w:t>1993</w:t>
            </w:r>
          </w:p>
          <w:p w:rsidR="00E95B8D" w:rsidRPr="00A666A6" w:rsidRDefault="00E95B8D" w:rsidP="00A22DE2">
            <w:pPr>
              <w:jc w:val="both"/>
            </w:pPr>
            <w:r w:rsidRPr="00A666A6">
              <w:t>Аспирантура юридического факультета Санкт-Петербургского государственного университета</w:t>
            </w:r>
          </w:p>
          <w:p w:rsidR="00E95B8D" w:rsidRPr="00A666A6" w:rsidRDefault="00E95B8D" w:rsidP="00A22DE2">
            <w:pPr>
              <w:jc w:val="both"/>
            </w:pPr>
            <w:r w:rsidRPr="00A666A6">
              <w:t>2011</w:t>
            </w:r>
          </w:p>
          <w:p w:rsidR="00E95B8D" w:rsidRPr="00A666A6" w:rsidRDefault="00E95B8D" w:rsidP="00E039C1">
            <w:pPr>
              <w:pStyle w:val="em-0"/>
              <w:ind w:firstLine="0"/>
            </w:pPr>
            <w:r w:rsidRPr="00A666A6">
              <w:t>Кандидат экономических наук</w:t>
            </w:r>
          </w:p>
        </w:tc>
      </w:tr>
      <w:tr w:rsidR="00E95B8D" w:rsidRPr="00A666A6" w:rsidTr="00EC758F">
        <w:trPr>
          <w:gridAfter w:val="1"/>
          <w:wAfter w:w="78" w:type="dxa"/>
        </w:trPr>
        <w:tc>
          <w:tcPr>
            <w:tcW w:w="3060" w:type="dxa"/>
            <w:gridSpan w:val="2"/>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402" w:type="dxa"/>
            <w:gridSpan w:val="3"/>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Член Комитета по стратегическому планированию</w:t>
            </w:r>
          </w:p>
        </w:tc>
      </w:tr>
      <w:tr w:rsidR="00E95B8D" w:rsidRPr="00A666A6" w:rsidTr="00EC758F">
        <w:trPr>
          <w:gridAfter w:val="1"/>
          <w:wAfter w:w="78" w:type="dxa"/>
        </w:trPr>
        <w:tc>
          <w:tcPr>
            <w:tcW w:w="3060" w:type="dxa"/>
            <w:gridSpan w:val="2"/>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402" w:type="dxa"/>
            <w:gridSpan w:val="3"/>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ind w:firstLine="567"/>
              <w:jc w:val="both"/>
            </w:pPr>
            <w:r w:rsidRPr="00A666A6">
              <w:rPr>
                <w:lang w:val="en-US"/>
              </w:rPr>
              <w:t xml:space="preserve">Не </w:t>
            </w:r>
            <w:r w:rsidRPr="00A666A6">
              <w:t>является</w:t>
            </w:r>
          </w:p>
        </w:tc>
      </w:tr>
      <w:tr w:rsidR="00E95B8D" w:rsidRPr="00A666A6" w:rsidTr="00E039C1">
        <w:tblPrEx>
          <w:tblLook w:val="0000" w:firstRow="0" w:lastRow="0" w:firstColumn="0" w:lastColumn="0" w:noHBand="0" w:noVBand="0"/>
        </w:tblPrEx>
        <w:trPr>
          <w:trHeight w:val="330"/>
        </w:trPr>
        <w:tc>
          <w:tcPr>
            <w:tcW w:w="9540" w:type="dxa"/>
            <w:gridSpan w:val="6"/>
            <w:tcBorders>
              <w:top w:val="nil"/>
              <w:left w:val="nil"/>
              <w:bottom w:val="single" w:sz="4" w:space="0" w:color="auto"/>
              <w:right w:val="nil"/>
            </w:tcBorders>
            <w:vAlign w:val="center"/>
          </w:tcPr>
          <w:p w:rsidR="00E95B8D" w:rsidRPr="00A666A6" w:rsidRDefault="00E95B8D" w:rsidP="00E039C1"/>
          <w:p w:rsidR="00E95B8D" w:rsidRPr="00A666A6" w:rsidRDefault="00E95B8D" w:rsidP="00E039C1"/>
          <w:p w:rsidR="00E95B8D" w:rsidRPr="00A666A6" w:rsidRDefault="00E95B8D" w:rsidP="00E039C1"/>
          <w:p w:rsidR="00E95B8D" w:rsidRPr="00A666A6" w:rsidRDefault="00E95B8D" w:rsidP="00E039C1">
            <w:r w:rsidRPr="00A666A6">
              <w:t>Должности, занимаемые в настоящее время:</w:t>
            </w:r>
          </w:p>
        </w:tc>
      </w:tr>
      <w:tr w:rsidR="00E95B8D" w:rsidRPr="00A666A6" w:rsidTr="00E039C1">
        <w:tblPrEx>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039C1">
            <w:r w:rsidRPr="00A666A6">
              <w:t xml:space="preserve"> С</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Наименование должности</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Полное фирменное наименование организации</w:t>
            </w:r>
          </w:p>
        </w:tc>
      </w:tr>
      <w:tr w:rsidR="00E95B8D" w:rsidRPr="00A666A6" w:rsidTr="00E039C1">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center"/>
            </w:pPr>
            <w:r w:rsidRPr="00A666A6">
              <w:t>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2</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3</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p>
          <w:p w:rsidR="00E95B8D" w:rsidRPr="00A666A6" w:rsidRDefault="00E95B8D" w:rsidP="00BA7BA5">
            <w:pPr>
              <w:jc w:val="center"/>
            </w:pPr>
            <w:r w:rsidRPr="00A666A6">
              <w:t>24.06.2005 </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E039C1">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center"/>
            </w:pPr>
            <w:r w:rsidRPr="00A666A6">
              <w:t>28.11.2007 </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 xml:space="preserve">Президент, Член Правления, Председатель Правления  </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E43ADE">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22DE2">
            <w:pPr>
              <w:jc w:val="center"/>
            </w:pPr>
          </w:p>
          <w:p w:rsidR="00E95B8D" w:rsidRPr="00A666A6" w:rsidRDefault="00E95B8D" w:rsidP="00E039C1">
            <w:pPr>
              <w:jc w:val="center"/>
            </w:pPr>
            <w:r w:rsidRPr="00A666A6">
              <w:t>06.03.2008</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Председатель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 xml:space="preserve">ПУБЛИЧНОЕ АКЦИОНЕРНОЕ ОБЩЕСТВО </w:t>
            </w:r>
            <w:r w:rsidRPr="00A666A6">
              <w:rPr>
                <w:rFonts w:ascii="Calibri" w:hAnsi="Calibri" w:cs="Calibri"/>
              </w:rPr>
              <w:t>"</w:t>
            </w:r>
            <w:r w:rsidRPr="00A666A6">
              <w:t>ДОЧЕРНИЙ БАНК СБЕРБАНКА РОССИИ</w:t>
            </w:r>
            <w:r w:rsidRPr="00A666A6">
              <w:rPr>
                <w:rFonts w:ascii="Calibri" w:hAnsi="Calibri" w:cs="Calibri"/>
              </w:rPr>
              <w:t>"</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02.04.2008</w:t>
            </w:r>
          </w:p>
          <w:p w:rsidR="00E95B8D" w:rsidRPr="00A666A6" w:rsidRDefault="00E95B8D" w:rsidP="00BA7BA5">
            <w:pPr>
              <w:jc w:val="center"/>
            </w:pP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BA7BA5">
            <w:pPr>
              <w:jc w:val="center"/>
            </w:pPr>
            <w:r w:rsidRPr="00A666A6">
              <w:t>Член Совета</w:t>
            </w:r>
          </w:p>
          <w:p w:rsidR="00E95B8D" w:rsidRPr="00A666A6" w:rsidRDefault="00E95B8D" w:rsidP="00BA7BA5">
            <w:pPr>
              <w:jc w:val="center"/>
            </w:pP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Ассоциация российских банков</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Национальный исследовательский университет «Высшая школа экономики»</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Фонд наследия Егора Гайдара</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Фонд «Институт экономической политики </w:t>
            </w:r>
          </w:p>
          <w:p w:rsidR="00E95B8D" w:rsidRPr="00A666A6" w:rsidRDefault="00E95B8D" w:rsidP="00BA7BA5">
            <w:pPr>
              <w:jc w:val="center"/>
            </w:pPr>
            <w:r w:rsidRPr="00A666A6">
              <w:t>им. Е.Т. Гайдара»</w:t>
            </w:r>
          </w:p>
        </w:tc>
      </w:tr>
      <w:tr w:rsidR="00E95B8D" w:rsidRPr="00A666A6" w:rsidTr="00BA7BA5">
        <w:tblPrEx>
          <w:tblLook w:val="0000" w:firstRow="0" w:lastRow="0" w:firstColumn="0" w:lastColumn="0" w:noHBand="0" w:noVBand="0"/>
        </w:tblPrEx>
        <w:trPr>
          <w:trHeight w:val="300"/>
        </w:trPr>
        <w:tc>
          <w:tcPr>
            <w:tcW w:w="2420" w:type="dxa"/>
          </w:tcPr>
          <w:p w:rsidR="00E95B8D" w:rsidRPr="00A666A6" w:rsidRDefault="00E95B8D" w:rsidP="00BA7BA5">
            <w:pPr>
              <w:jc w:val="center"/>
            </w:pPr>
            <w:r w:rsidRPr="00A666A6">
              <w:t>11.08.2011</w:t>
            </w:r>
          </w:p>
        </w:tc>
        <w:tc>
          <w:tcPr>
            <w:tcW w:w="3760" w:type="dxa"/>
            <w:gridSpan w:val="3"/>
            <w:vAlign w:val="center"/>
          </w:tcPr>
          <w:p w:rsidR="00E95B8D" w:rsidRPr="00A666A6" w:rsidRDefault="00E95B8D" w:rsidP="00BA7BA5">
            <w:pPr>
              <w:jc w:val="center"/>
            </w:pPr>
            <w:r w:rsidRPr="00A666A6">
              <w:t>Член Наблюдательного совета</w:t>
            </w:r>
          </w:p>
        </w:tc>
        <w:tc>
          <w:tcPr>
            <w:tcW w:w="3360" w:type="dxa"/>
            <w:gridSpan w:val="2"/>
          </w:tcPr>
          <w:p w:rsidR="00E95B8D" w:rsidRPr="00A666A6" w:rsidRDefault="00E95B8D" w:rsidP="00BA7BA5">
            <w:pPr>
              <w:jc w:val="center"/>
            </w:pPr>
            <w:r w:rsidRPr="00A666A6">
              <w:t>АНО «Агентство стратегических инициатив по продвижению новых проектов»</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11.08.2011</w:t>
            </w: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Некоммерческое партнерство «Российский совет по международным делам»</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2012</w:t>
            </w: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sidP="00BA7BA5">
            <w:pPr>
              <w:jc w:val="center"/>
            </w:pPr>
            <w:r w:rsidRPr="00A666A6">
              <w:t>Автономная некоммерческая образовательная организация высшего профессионального образования «Сколковский институт науки и технологий»</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p>
          <w:p w:rsidR="00E95B8D" w:rsidRPr="00A666A6" w:rsidRDefault="00E95B8D" w:rsidP="00BA7BA5">
            <w:pPr>
              <w:jc w:val="center"/>
            </w:pPr>
            <w:r w:rsidRPr="00A666A6">
              <w:t>01.03.2012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Правления</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Автономная некоммерческая организация ДПО </w:t>
            </w:r>
            <w:r w:rsidRPr="00A666A6">
              <w:rPr>
                <w:rFonts w:ascii="Calibri" w:hAnsi="Calibri" w:cs="Calibri"/>
              </w:rPr>
              <w:t xml:space="preserve"> «</w:t>
            </w:r>
            <w:r w:rsidRPr="00A666A6">
              <w:t>Корпоративный университет Сбербанка»</w:t>
            </w:r>
          </w:p>
        </w:tc>
      </w:tr>
      <w:tr w:rsidR="00E95B8D" w:rsidRPr="00A666A6" w:rsidTr="00BF1E2E">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22DE2">
            <w:pPr>
              <w:jc w:val="center"/>
            </w:pPr>
          </w:p>
          <w:p w:rsidR="00E95B8D" w:rsidRPr="00A666A6" w:rsidRDefault="00E95B8D" w:rsidP="00E039C1">
            <w:pPr>
              <w:jc w:val="center"/>
            </w:pPr>
            <w:r w:rsidRPr="00A666A6">
              <w:t>28.09.2012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Председатель Совета директоров</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D</w:t>
            </w:r>
            <w:r w:rsidRPr="00A666A6">
              <w:rPr>
                <w:lang w:val="en-US"/>
              </w:rPr>
              <w:t xml:space="preserve">ENIZBANK ANONIM </w:t>
            </w:r>
            <w:r w:rsidRPr="00A666A6">
              <w:t>Ş</w:t>
            </w:r>
            <w:r w:rsidRPr="00A666A6">
              <w:rPr>
                <w:lang w:val="en-US"/>
              </w:rPr>
              <w:t>IRKETI</w:t>
            </w:r>
          </w:p>
        </w:tc>
      </w:tr>
      <w:tr w:rsidR="00E95B8D" w:rsidRPr="00A666A6" w:rsidTr="00BF1E2E">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22DE2">
            <w:pPr>
              <w:jc w:val="center"/>
            </w:pPr>
          </w:p>
          <w:p w:rsidR="00E95B8D" w:rsidRPr="00A666A6" w:rsidRDefault="00E95B8D" w:rsidP="00E039C1">
            <w:pPr>
              <w:jc w:val="center"/>
            </w:pPr>
            <w:r w:rsidRPr="00A666A6">
              <w:t>21.05.2014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Член Совета директоров</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rPr>
                <w:lang w:val="en-US"/>
              </w:rPr>
              <w:t>Yandex N.V.</w:t>
            </w:r>
          </w:p>
        </w:tc>
      </w:tr>
      <w:tr w:rsidR="00E95B8D" w:rsidRPr="00A666A6" w:rsidTr="00BF1E2E">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22DE2">
            <w:pPr>
              <w:jc w:val="center"/>
            </w:pPr>
          </w:p>
          <w:p w:rsidR="00E95B8D" w:rsidRPr="00A666A6" w:rsidRDefault="00E95B8D" w:rsidP="00E039C1">
            <w:pPr>
              <w:jc w:val="center"/>
            </w:pPr>
            <w:r w:rsidRPr="00A666A6">
              <w:t>27.06.2014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Автономная некоммерческая организация</w:t>
            </w:r>
          </w:p>
          <w:p w:rsidR="00E95B8D" w:rsidRPr="00A666A6" w:rsidRDefault="00E95B8D" w:rsidP="00E039C1">
            <w:pPr>
              <w:jc w:val="center"/>
            </w:pPr>
            <w:r w:rsidRPr="00A666A6">
              <w:t>«Центр экспертизы по вопросам Всемирной торговой организации»</w:t>
            </w:r>
          </w:p>
        </w:tc>
      </w:tr>
      <w:tr w:rsidR="00E95B8D" w:rsidRPr="00A666A6" w:rsidTr="0004062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40625">
            <w:pPr>
              <w:jc w:val="center"/>
            </w:pPr>
            <w:r w:rsidRPr="00A666A6">
              <w:t>17.12.2014</w:t>
            </w: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040625">
            <w:pPr>
              <w:jc w:val="center"/>
            </w:pPr>
            <w:r w:rsidRPr="00A666A6">
              <w:t>Член Президиума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040625">
            <w:pPr>
              <w:jc w:val="center"/>
            </w:pPr>
            <w:r w:rsidRPr="00A666A6">
              <w:t>Ассоциация российских банков</w:t>
            </w:r>
          </w:p>
        </w:tc>
      </w:tr>
    </w:tbl>
    <w:p w:rsidR="00E95B8D" w:rsidRPr="00A666A6" w:rsidRDefault="00E95B8D" w:rsidP="00F54175">
      <w:pPr>
        <w:jc w:val="both"/>
      </w:pPr>
    </w:p>
    <w:p w:rsidR="00E95B8D" w:rsidRPr="00A666A6" w:rsidRDefault="00E95B8D" w:rsidP="00F54175">
      <w:pPr>
        <w:jc w:val="both"/>
      </w:pPr>
    </w:p>
    <w:p w:rsidR="00E95B8D" w:rsidRPr="00A666A6" w:rsidRDefault="00E95B8D" w:rsidP="00F54175">
      <w:pPr>
        <w:jc w:val="both"/>
        <w:rPr>
          <w:b/>
          <w:i/>
        </w:rPr>
      </w:pPr>
      <w:r w:rsidRPr="00A666A6">
        <w:t>Должности, занимаемые за последние пять лет (в хронологическом порядке):</w:t>
      </w:r>
      <w:r w:rsidRPr="00A666A6">
        <w:rPr>
          <w:b/>
          <w:i/>
        </w:rPr>
        <w:t xml:space="preserve"> других должностей, кроме указанных выше, за последние 5 лет не занимал.</w:t>
      </w:r>
    </w:p>
    <w:p w:rsidR="00E95B8D" w:rsidRPr="00A666A6" w:rsidRDefault="00E95B8D" w:rsidP="00F54175">
      <w:pPr>
        <w:jc w:val="both"/>
      </w:pPr>
    </w:p>
    <w:p w:rsidR="00E95B8D" w:rsidRPr="00A666A6" w:rsidRDefault="00E95B8D" w:rsidP="00F54175">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E039C1">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 0,0031%</w:t>
            </w:r>
          </w:p>
        </w:tc>
      </w:tr>
      <w:tr w:rsidR="00E95B8D" w:rsidRPr="00A666A6" w:rsidTr="00E039C1">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0,003%</w:t>
            </w:r>
          </w:p>
        </w:tc>
      </w:tr>
      <w:tr w:rsidR="00E95B8D" w:rsidRPr="00A666A6" w:rsidTr="00E039C1">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 0</w:t>
            </w:r>
          </w:p>
        </w:tc>
      </w:tr>
      <w:tr w:rsidR="00E95B8D" w:rsidRPr="00A666A6" w:rsidTr="00E039C1">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 0</w:t>
            </w:r>
          </w:p>
        </w:tc>
      </w:tr>
      <w:tr w:rsidR="00E95B8D" w:rsidRPr="00A666A6" w:rsidTr="00E039C1">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0</w:t>
            </w:r>
          </w:p>
        </w:tc>
      </w:tr>
      <w:tr w:rsidR="00E95B8D" w:rsidRPr="00A666A6" w:rsidTr="00E039C1">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039C1">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039C1">
            <w:pPr>
              <w:jc w:val="center"/>
            </w:pPr>
            <w:r w:rsidRPr="00A666A6">
              <w:t> 0</w:t>
            </w:r>
          </w:p>
        </w:tc>
      </w:tr>
      <w:tr w:rsidR="00E95B8D" w:rsidRPr="00A666A6" w:rsidTr="00E039C1">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both"/>
            </w:pPr>
            <w:r w:rsidRPr="00A666A6">
              <w:t> Указанные связи отсутствуют</w:t>
            </w:r>
          </w:p>
        </w:tc>
      </w:tr>
      <w:tr w:rsidR="00E95B8D" w:rsidRPr="00A666A6" w:rsidTr="00E039C1">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both"/>
            </w:pPr>
            <w:r w:rsidRPr="00A666A6">
              <w:t>Не привлекался</w:t>
            </w:r>
          </w:p>
        </w:tc>
      </w:tr>
      <w:tr w:rsidR="00E95B8D" w:rsidRPr="00A666A6" w:rsidTr="00E039C1">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039C1">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039C1">
            <w:pPr>
              <w:jc w:val="both"/>
            </w:pPr>
            <w:r w:rsidRPr="00A666A6">
              <w:t>Указанных должностей не занимал</w:t>
            </w:r>
          </w:p>
        </w:tc>
      </w:tr>
    </w:tbl>
    <w:p w:rsidR="00E95B8D" w:rsidRPr="00A666A6" w:rsidRDefault="00E95B8D" w:rsidP="00F54175">
      <w:pPr>
        <w:pStyle w:val="Basic"/>
      </w:pPr>
    </w:p>
    <w:p w:rsidR="00E95B8D" w:rsidRPr="00A666A6" w:rsidRDefault="00E95B8D" w:rsidP="00F54175"/>
    <w:p w:rsidR="00E95B8D" w:rsidRPr="00A666A6" w:rsidRDefault="00E95B8D" w:rsidP="00F54175"/>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0"/>
        <w:gridCol w:w="410"/>
        <w:gridCol w:w="399"/>
        <w:gridCol w:w="2951"/>
        <w:gridCol w:w="3360"/>
      </w:tblGrid>
      <w:tr w:rsidR="00E95B8D" w:rsidRPr="00A666A6" w:rsidTr="00E42FA7">
        <w:tc>
          <w:tcPr>
            <w:tcW w:w="2830" w:type="dxa"/>
            <w:gridSpan w:val="2"/>
            <w:tcBorders>
              <w:top w:val="nil"/>
              <w:left w:val="nil"/>
              <w:bottom w:val="nil"/>
              <w:right w:val="nil"/>
            </w:tcBorders>
          </w:tcPr>
          <w:p w:rsidR="00E95B8D" w:rsidRPr="00A666A6" w:rsidRDefault="00E95B8D" w:rsidP="00E42FA7">
            <w:pPr>
              <w:pStyle w:val="em-0"/>
              <w:ind w:firstLine="0"/>
            </w:pPr>
            <w:r w:rsidRPr="00A666A6">
              <w:t>Фамилия, имя, отчество:</w:t>
            </w:r>
          </w:p>
        </w:tc>
        <w:tc>
          <w:tcPr>
            <w:tcW w:w="399" w:type="dxa"/>
            <w:tcBorders>
              <w:top w:val="nil"/>
              <w:left w:val="nil"/>
              <w:bottom w:val="nil"/>
              <w:right w:val="nil"/>
            </w:tcBorders>
          </w:tcPr>
          <w:p w:rsidR="00E95B8D" w:rsidRPr="00A666A6" w:rsidRDefault="00E95B8D" w:rsidP="00E42FA7">
            <w:pPr>
              <w:pStyle w:val="em-0"/>
              <w:ind w:firstLine="0"/>
              <w:jc w:val="left"/>
              <w:rPr>
                <w:b/>
              </w:rPr>
            </w:pPr>
            <w:r w:rsidRPr="00A666A6">
              <w:rPr>
                <w:b/>
              </w:rPr>
              <w:t>3.</w:t>
            </w:r>
          </w:p>
        </w:tc>
        <w:tc>
          <w:tcPr>
            <w:tcW w:w="6311" w:type="dxa"/>
            <w:gridSpan w:val="2"/>
            <w:tcBorders>
              <w:top w:val="nil"/>
              <w:left w:val="nil"/>
              <w:bottom w:val="nil"/>
              <w:right w:val="nil"/>
            </w:tcBorders>
          </w:tcPr>
          <w:p w:rsidR="00E95B8D" w:rsidRPr="00A666A6" w:rsidRDefault="00E95B8D" w:rsidP="00E42FA7">
            <w:pPr>
              <w:pStyle w:val="em-0"/>
              <w:ind w:firstLine="0"/>
              <w:jc w:val="left"/>
              <w:rPr>
                <w:b/>
              </w:rPr>
            </w:pPr>
            <w:r w:rsidRPr="00A666A6">
              <w:rPr>
                <w:b/>
              </w:rPr>
              <w:t>Иванова Надежда Юрьевна</w:t>
            </w:r>
          </w:p>
        </w:tc>
      </w:tr>
      <w:tr w:rsidR="00E95B8D" w:rsidRPr="00A666A6" w:rsidTr="00E42FA7">
        <w:tc>
          <w:tcPr>
            <w:tcW w:w="2830" w:type="dxa"/>
            <w:gridSpan w:val="2"/>
            <w:tcBorders>
              <w:top w:val="nil"/>
              <w:left w:val="nil"/>
              <w:bottom w:val="nil"/>
              <w:right w:val="nil"/>
            </w:tcBorders>
          </w:tcPr>
          <w:p w:rsidR="00E95B8D" w:rsidRPr="00A666A6" w:rsidRDefault="00E95B8D" w:rsidP="00E42FA7">
            <w:pPr>
              <w:pStyle w:val="em-0"/>
              <w:ind w:firstLine="0"/>
            </w:pPr>
            <w:r w:rsidRPr="00A666A6">
              <w:t>Год рождения:</w:t>
            </w:r>
          </w:p>
        </w:tc>
        <w:tc>
          <w:tcPr>
            <w:tcW w:w="6710" w:type="dxa"/>
            <w:gridSpan w:val="3"/>
            <w:tcBorders>
              <w:top w:val="nil"/>
              <w:left w:val="nil"/>
              <w:bottom w:val="nil"/>
              <w:right w:val="nil"/>
            </w:tcBorders>
          </w:tcPr>
          <w:p w:rsidR="00E95B8D" w:rsidRPr="00A666A6" w:rsidRDefault="00E95B8D" w:rsidP="00E42FA7">
            <w:pPr>
              <w:pStyle w:val="em-0"/>
              <w:ind w:firstLine="0"/>
              <w:jc w:val="left"/>
            </w:pPr>
            <w:r w:rsidRPr="00A666A6">
              <w:t xml:space="preserve">1953 </w:t>
            </w:r>
          </w:p>
        </w:tc>
      </w:tr>
      <w:tr w:rsidR="00E95B8D" w:rsidRPr="00A666A6" w:rsidTr="00E42FA7">
        <w:tc>
          <w:tcPr>
            <w:tcW w:w="2830" w:type="dxa"/>
            <w:gridSpan w:val="2"/>
            <w:vMerge w:val="restart"/>
            <w:tcBorders>
              <w:top w:val="nil"/>
              <w:left w:val="nil"/>
              <w:bottom w:val="nil"/>
              <w:right w:val="nil"/>
            </w:tcBorders>
          </w:tcPr>
          <w:p w:rsidR="00E95B8D" w:rsidRPr="00A666A6" w:rsidRDefault="00E95B8D" w:rsidP="00E42FA7">
            <w:pPr>
              <w:pStyle w:val="em-0"/>
              <w:ind w:firstLine="0"/>
            </w:pPr>
            <w:r w:rsidRPr="00A666A6">
              <w:t>Сведения об образовании:</w:t>
            </w:r>
          </w:p>
        </w:tc>
        <w:tc>
          <w:tcPr>
            <w:tcW w:w="6710" w:type="dxa"/>
            <w:gridSpan w:val="3"/>
            <w:tcBorders>
              <w:top w:val="nil"/>
              <w:left w:val="nil"/>
              <w:bottom w:val="nil"/>
              <w:right w:val="nil"/>
            </w:tcBorders>
          </w:tcPr>
          <w:p w:rsidR="00E95B8D" w:rsidRPr="00A666A6" w:rsidRDefault="00E95B8D" w:rsidP="00E42FA7">
            <w:pPr>
              <w:pStyle w:val="em-0"/>
              <w:ind w:firstLine="0"/>
            </w:pPr>
            <w:r w:rsidRPr="00A666A6">
              <w:t xml:space="preserve">Высшее </w:t>
            </w:r>
          </w:p>
        </w:tc>
      </w:tr>
      <w:tr w:rsidR="00E95B8D" w:rsidRPr="00A666A6" w:rsidTr="00E42FA7">
        <w:tc>
          <w:tcPr>
            <w:tcW w:w="2830" w:type="dxa"/>
            <w:gridSpan w:val="2"/>
            <w:vMerge/>
            <w:tcBorders>
              <w:top w:val="nil"/>
              <w:left w:val="nil"/>
              <w:bottom w:val="nil"/>
              <w:right w:val="nil"/>
            </w:tcBorders>
          </w:tcPr>
          <w:p w:rsidR="00E95B8D" w:rsidRPr="00A666A6" w:rsidRDefault="00E95B8D" w:rsidP="00E42FA7">
            <w:pPr>
              <w:pStyle w:val="em-0"/>
              <w:ind w:firstLine="0"/>
            </w:pPr>
          </w:p>
        </w:tc>
        <w:tc>
          <w:tcPr>
            <w:tcW w:w="6710" w:type="dxa"/>
            <w:gridSpan w:val="3"/>
            <w:tcBorders>
              <w:top w:val="nil"/>
              <w:left w:val="nil"/>
              <w:bottom w:val="nil"/>
              <w:right w:val="nil"/>
            </w:tcBorders>
          </w:tcPr>
          <w:p w:rsidR="00E95B8D" w:rsidRPr="00A666A6" w:rsidRDefault="00E95B8D" w:rsidP="00E42FA7">
            <w:pPr>
              <w:pStyle w:val="em-0"/>
              <w:ind w:firstLine="0"/>
            </w:pPr>
            <w:r w:rsidRPr="00A666A6">
              <w:t>1975</w:t>
            </w:r>
          </w:p>
          <w:p w:rsidR="00E95B8D" w:rsidRPr="00A666A6" w:rsidRDefault="00E95B8D" w:rsidP="00E42FA7">
            <w:pPr>
              <w:pStyle w:val="em-0"/>
              <w:ind w:firstLine="0"/>
            </w:pPr>
            <w:r w:rsidRPr="00A666A6">
              <w:t>Московский финансовый институт</w:t>
            </w:r>
          </w:p>
          <w:p w:rsidR="00E95B8D" w:rsidRPr="00A666A6" w:rsidRDefault="00E95B8D" w:rsidP="00E42FA7">
            <w:pPr>
              <w:pStyle w:val="em-0"/>
              <w:ind w:firstLine="0"/>
            </w:pPr>
            <w:r w:rsidRPr="00A666A6">
              <w:t>Финансы и кредит, экономист</w:t>
            </w:r>
          </w:p>
        </w:tc>
      </w:tr>
      <w:tr w:rsidR="00E95B8D" w:rsidRPr="00A666A6" w:rsidTr="00040625">
        <w:tc>
          <w:tcPr>
            <w:tcW w:w="2830" w:type="dxa"/>
            <w:gridSpan w:val="2"/>
            <w:tcBorders>
              <w:top w:val="nil"/>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10" w:type="dxa"/>
            <w:gridSpan w:val="3"/>
            <w:tcBorders>
              <w:top w:val="nil"/>
              <w:left w:val="dotted" w:sz="4" w:space="0" w:color="auto"/>
              <w:bottom w:val="dotted" w:sz="4" w:space="0" w:color="auto"/>
              <w:right w:val="dotted" w:sz="4" w:space="0" w:color="auto"/>
            </w:tcBorders>
          </w:tcPr>
          <w:p w:rsidR="00E95B8D" w:rsidRPr="00A666A6" w:rsidRDefault="00E95B8D" w:rsidP="00040625">
            <w:pPr>
              <w:pStyle w:val="em-0"/>
              <w:ind w:firstLine="0"/>
            </w:pPr>
          </w:p>
          <w:p w:rsidR="00E95B8D" w:rsidRPr="00A666A6" w:rsidRDefault="00E95B8D" w:rsidP="00040625">
            <w:pPr>
              <w:pStyle w:val="em-0"/>
              <w:ind w:firstLine="0"/>
            </w:pPr>
            <w:r w:rsidRPr="00A666A6">
              <w:t>Член Комитета по аудиту</w:t>
            </w:r>
          </w:p>
          <w:p w:rsidR="00E95B8D" w:rsidRPr="00A666A6" w:rsidRDefault="00E95B8D" w:rsidP="00040625">
            <w:pPr>
              <w:pStyle w:val="em-0"/>
              <w:ind w:firstLine="0"/>
            </w:pPr>
            <w:r w:rsidRPr="00A666A6">
              <w:t>Член Комитета по управлению рисками</w:t>
            </w:r>
          </w:p>
        </w:tc>
      </w:tr>
      <w:tr w:rsidR="00E95B8D" w:rsidRPr="00A666A6" w:rsidTr="00040625">
        <w:tc>
          <w:tcPr>
            <w:tcW w:w="2830" w:type="dxa"/>
            <w:gridSpan w:val="2"/>
            <w:tcBorders>
              <w:top w:val="nil"/>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10" w:type="dxa"/>
            <w:gridSpan w:val="3"/>
            <w:tcBorders>
              <w:top w:val="nil"/>
              <w:left w:val="dotted" w:sz="4" w:space="0" w:color="auto"/>
              <w:bottom w:val="dotted" w:sz="4" w:space="0" w:color="auto"/>
              <w:right w:val="dotted" w:sz="4" w:space="0" w:color="auto"/>
            </w:tcBorders>
          </w:tcPr>
          <w:p w:rsidR="00E95B8D" w:rsidRPr="00A666A6" w:rsidRDefault="00E95B8D" w:rsidP="00040625">
            <w:pPr>
              <w:pStyle w:val="em-0"/>
              <w:ind w:firstLine="0"/>
            </w:pPr>
          </w:p>
          <w:p w:rsidR="00E95B8D" w:rsidRPr="00A666A6" w:rsidRDefault="00E95B8D" w:rsidP="00040625">
            <w:pPr>
              <w:pStyle w:val="em-0"/>
              <w:ind w:firstLine="0"/>
            </w:pPr>
          </w:p>
          <w:p w:rsidR="00E95B8D" w:rsidRPr="00A666A6" w:rsidRDefault="00E95B8D" w:rsidP="00040625">
            <w:pPr>
              <w:pStyle w:val="em-0"/>
              <w:ind w:firstLine="0"/>
            </w:pPr>
            <w:r w:rsidRPr="00A666A6">
              <w:t>Не является</w:t>
            </w: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nil"/>
              <w:right w:val="nil"/>
            </w:tcBorders>
            <w:vAlign w:val="center"/>
          </w:tcPr>
          <w:p w:rsidR="00E95B8D" w:rsidRPr="00A666A6" w:rsidRDefault="00E95B8D" w:rsidP="00E42FA7">
            <w:pPr>
              <w:jc w:val="both"/>
            </w:pPr>
          </w:p>
          <w:p w:rsidR="00E95B8D" w:rsidRPr="00A666A6" w:rsidRDefault="00E95B8D" w:rsidP="00E42FA7">
            <w:pPr>
              <w:jc w:val="both"/>
            </w:pP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E42FA7">
            <w:pPr>
              <w:jc w:val="both"/>
            </w:pPr>
            <w:r w:rsidRPr="00A666A6">
              <w:t>Должности, занимаемые в настоящее время:</w:t>
            </w: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r w:rsidRPr="00A666A6">
              <w:t xml:space="preserve"> С</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24.04.2002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Центральный банк Российской Федерации</w:t>
            </w:r>
          </w:p>
        </w:tc>
      </w:tr>
      <w:tr w:rsidR="00E95B8D" w:rsidRPr="00A666A6" w:rsidTr="00C27A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21.06.2002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Наблюдательного совета</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 26.06.2013</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Заместитель Председателя – директор Сводного экономического департамента</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Центральный банк </w:t>
            </w:r>
          </w:p>
          <w:p w:rsidR="00E95B8D" w:rsidRPr="00A666A6" w:rsidRDefault="00E95B8D" w:rsidP="00BA7BA5">
            <w:pPr>
              <w:jc w:val="center"/>
            </w:pPr>
            <w:r w:rsidRPr="00A666A6">
              <w:t>Российской Федерации</w:t>
            </w:r>
          </w:p>
        </w:tc>
      </w:tr>
    </w:tbl>
    <w:p w:rsidR="00E95B8D" w:rsidRPr="00A666A6" w:rsidRDefault="00E95B8D" w:rsidP="00C27AF8">
      <w:pPr>
        <w:jc w:val="both"/>
      </w:pPr>
    </w:p>
    <w:p w:rsidR="00E95B8D" w:rsidRPr="00A666A6" w:rsidRDefault="00E95B8D" w:rsidP="00C27AF8">
      <w:pPr>
        <w:jc w:val="both"/>
      </w:pPr>
    </w:p>
    <w:p w:rsidR="00E95B8D" w:rsidRPr="00A666A6" w:rsidRDefault="00E95B8D" w:rsidP="00C27AF8">
      <w:pPr>
        <w:jc w:val="both"/>
      </w:pPr>
      <w:r w:rsidRPr="00A666A6">
        <w:t>Должности, занимаемые за последние пять лет (в хронологическом порядке):</w:t>
      </w:r>
    </w:p>
    <w:tbl>
      <w:tblPr>
        <w:tblW w:w="9540" w:type="dxa"/>
        <w:tblInd w:w="108" w:type="dxa"/>
        <w:tblLayout w:type="fixed"/>
        <w:tblLook w:val="0000" w:firstRow="0" w:lastRow="0" w:firstColumn="0" w:lastColumn="0" w:noHBand="0" w:noVBand="0"/>
      </w:tblPr>
      <w:tblGrid>
        <w:gridCol w:w="1460"/>
        <w:gridCol w:w="1600"/>
        <w:gridCol w:w="3240"/>
        <w:gridCol w:w="3240"/>
      </w:tblGrid>
      <w:tr w:rsidR="00E95B8D" w:rsidRPr="00A666A6" w:rsidTr="00E42FA7">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xml:space="preserve"> по</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4</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22.04.1995</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25.06.2013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Директор Сводного экономического департамента  </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Центральный банк </w:t>
            </w:r>
          </w:p>
          <w:p w:rsidR="00E95B8D" w:rsidRPr="00A666A6" w:rsidRDefault="00E95B8D" w:rsidP="00E42FA7">
            <w:pPr>
              <w:jc w:val="center"/>
            </w:pPr>
            <w:r w:rsidRPr="00A666A6">
              <w:t>Российской Федерации</w:t>
            </w:r>
          </w:p>
        </w:tc>
      </w:tr>
    </w:tbl>
    <w:p w:rsidR="00E95B8D" w:rsidRPr="00A666A6" w:rsidRDefault="00E95B8D" w:rsidP="00C27AF8">
      <w:pPr>
        <w:jc w:val="both"/>
      </w:pPr>
    </w:p>
    <w:p w:rsidR="00E95B8D" w:rsidRPr="00A666A6" w:rsidRDefault="00E95B8D" w:rsidP="00BD52E9">
      <w:pPr>
        <w:pStyle w:val="Basic"/>
      </w:pPr>
    </w:p>
    <w:p w:rsidR="00E95B8D" w:rsidRPr="00A666A6" w:rsidRDefault="00E95B8D" w:rsidP="00D25FB1">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E42FA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Указанные связи отсутствуют</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Не привлекался</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Layout w:type="fixed"/>
        <w:tblLook w:val="01E0" w:firstRow="1" w:lastRow="1" w:firstColumn="1" w:lastColumn="1" w:noHBand="0" w:noVBand="0"/>
      </w:tblPr>
      <w:tblGrid>
        <w:gridCol w:w="2830"/>
        <w:gridCol w:w="399"/>
        <w:gridCol w:w="6311"/>
      </w:tblGrid>
      <w:tr w:rsidR="00E95B8D" w:rsidRPr="00A666A6" w:rsidTr="00EC758F">
        <w:tc>
          <w:tcPr>
            <w:tcW w:w="2830" w:type="dxa"/>
          </w:tcPr>
          <w:p w:rsidR="00E95B8D" w:rsidRPr="00A666A6" w:rsidRDefault="00E95B8D" w:rsidP="00E42FA7">
            <w:pPr>
              <w:pStyle w:val="em-0"/>
              <w:ind w:firstLine="0"/>
            </w:pPr>
            <w:r w:rsidRPr="00A666A6">
              <w:t>Фамилия, имя, отчество:</w:t>
            </w:r>
          </w:p>
        </w:tc>
        <w:tc>
          <w:tcPr>
            <w:tcW w:w="399" w:type="dxa"/>
          </w:tcPr>
          <w:p w:rsidR="00E95B8D" w:rsidRPr="00A666A6" w:rsidRDefault="00E95B8D" w:rsidP="00E42FA7">
            <w:pPr>
              <w:pStyle w:val="em-0"/>
              <w:ind w:firstLine="0"/>
              <w:jc w:val="left"/>
              <w:rPr>
                <w:b/>
              </w:rPr>
            </w:pPr>
            <w:r w:rsidRPr="00A666A6">
              <w:rPr>
                <w:b/>
              </w:rPr>
              <w:t>4.</w:t>
            </w:r>
          </w:p>
        </w:tc>
        <w:tc>
          <w:tcPr>
            <w:tcW w:w="6311" w:type="dxa"/>
          </w:tcPr>
          <w:p w:rsidR="00E95B8D" w:rsidRPr="00A666A6" w:rsidRDefault="00E95B8D" w:rsidP="00E42FA7">
            <w:pPr>
              <w:pStyle w:val="em-0"/>
              <w:ind w:firstLine="0"/>
              <w:jc w:val="left"/>
              <w:rPr>
                <w:b/>
              </w:rPr>
            </w:pPr>
            <w:r w:rsidRPr="00A666A6">
              <w:rPr>
                <w:b/>
              </w:rPr>
              <w:t>Игнатьев Сергей Михайлович</w:t>
            </w:r>
          </w:p>
        </w:tc>
      </w:tr>
      <w:tr w:rsidR="00E95B8D" w:rsidRPr="00A666A6" w:rsidTr="00EC758F">
        <w:tc>
          <w:tcPr>
            <w:tcW w:w="2830" w:type="dxa"/>
          </w:tcPr>
          <w:p w:rsidR="00E95B8D" w:rsidRPr="00A666A6" w:rsidRDefault="00E95B8D" w:rsidP="00E42FA7">
            <w:pPr>
              <w:pStyle w:val="em-0"/>
              <w:ind w:firstLine="0"/>
            </w:pPr>
            <w:r w:rsidRPr="00A666A6">
              <w:t>Год рождения:</w:t>
            </w:r>
          </w:p>
        </w:tc>
        <w:tc>
          <w:tcPr>
            <w:tcW w:w="6710" w:type="dxa"/>
            <w:gridSpan w:val="2"/>
          </w:tcPr>
          <w:p w:rsidR="00E95B8D" w:rsidRPr="00A666A6" w:rsidRDefault="00E95B8D" w:rsidP="00E42FA7">
            <w:pPr>
              <w:pStyle w:val="em-0"/>
              <w:ind w:firstLine="0"/>
              <w:jc w:val="left"/>
            </w:pPr>
            <w:r w:rsidRPr="00A666A6">
              <w:t xml:space="preserve">1948 </w:t>
            </w:r>
          </w:p>
        </w:tc>
      </w:tr>
      <w:tr w:rsidR="00E95B8D" w:rsidRPr="00A666A6" w:rsidTr="00EC758F">
        <w:tc>
          <w:tcPr>
            <w:tcW w:w="2830" w:type="dxa"/>
            <w:vMerge w:val="restart"/>
          </w:tcPr>
          <w:p w:rsidR="00E95B8D" w:rsidRPr="00A666A6" w:rsidRDefault="00E95B8D" w:rsidP="00E42FA7">
            <w:pPr>
              <w:pStyle w:val="em-0"/>
              <w:ind w:firstLine="0"/>
            </w:pPr>
            <w:r w:rsidRPr="00A666A6">
              <w:t>Сведения об образовании:</w:t>
            </w:r>
          </w:p>
        </w:tc>
        <w:tc>
          <w:tcPr>
            <w:tcW w:w="6710" w:type="dxa"/>
            <w:gridSpan w:val="2"/>
          </w:tcPr>
          <w:p w:rsidR="00E95B8D" w:rsidRPr="00A666A6" w:rsidRDefault="00E95B8D" w:rsidP="00E42FA7">
            <w:pPr>
              <w:pStyle w:val="em-0"/>
              <w:ind w:firstLine="0"/>
            </w:pPr>
            <w:r w:rsidRPr="00A666A6">
              <w:t xml:space="preserve">Высшее </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pStyle w:val="em-0"/>
              <w:ind w:firstLine="0"/>
            </w:pPr>
            <w:r w:rsidRPr="00A666A6">
              <w:t>1975</w:t>
            </w:r>
          </w:p>
          <w:p w:rsidR="00E95B8D" w:rsidRPr="00A666A6" w:rsidRDefault="00E95B8D" w:rsidP="00E42FA7">
            <w:pPr>
              <w:pStyle w:val="em-0"/>
              <w:ind w:firstLine="0"/>
            </w:pPr>
            <w:r w:rsidRPr="00A666A6">
              <w:t>МГУ им. М.В. Ломоносова</w:t>
            </w:r>
          </w:p>
          <w:p w:rsidR="00E95B8D" w:rsidRPr="00A666A6" w:rsidRDefault="00E95B8D" w:rsidP="00E42FA7">
            <w:pPr>
              <w:pStyle w:val="em-0"/>
              <w:ind w:firstLine="0"/>
            </w:pPr>
            <w:r w:rsidRPr="00A666A6">
              <w:t xml:space="preserve">Экономический факультет, политическая экономия </w:t>
            </w:r>
          </w:p>
          <w:p w:rsidR="00E95B8D" w:rsidRPr="00A666A6" w:rsidRDefault="00E95B8D" w:rsidP="00E42FA7">
            <w:pPr>
              <w:pStyle w:val="em-0"/>
              <w:ind w:firstLine="0"/>
            </w:pPr>
            <w:r w:rsidRPr="00A666A6">
              <w:t>экономист, преподаватель политической экономии</w:t>
            </w:r>
          </w:p>
        </w:tc>
      </w:tr>
      <w:tr w:rsidR="00E95B8D" w:rsidRPr="00A666A6" w:rsidTr="00EC758F">
        <w:tc>
          <w:tcPr>
            <w:tcW w:w="2830" w:type="dxa"/>
          </w:tcPr>
          <w:p w:rsidR="00E95B8D" w:rsidRPr="00A666A6" w:rsidRDefault="00E95B8D" w:rsidP="00E42FA7">
            <w:pPr>
              <w:pStyle w:val="em-0"/>
              <w:ind w:firstLine="0"/>
            </w:pPr>
          </w:p>
        </w:tc>
        <w:tc>
          <w:tcPr>
            <w:tcW w:w="6710" w:type="dxa"/>
            <w:gridSpan w:val="2"/>
          </w:tcPr>
          <w:p w:rsidR="00E95B8D" w:rsidRPr="00A666A6" w:rsidRDefault="00E95B8D" w:rsidP="00E42FA7">
            <w:pPr>
              <w:pStyle w:val="em-0"/>
              <w:ind w:firstLine="0"/>
            </w:pPr>
            <w:r w:rsidRPr="00A666A6">
              <w:t>1981</w:t>
            </w:r>
          </w:p>
          <w:p w:rsidR="00E95B8D" w:rsidRPr="00A666A6" w:rsidRDefault="00E95B8D" w:rsidP="00E42FA7">
            <w:pPr>
              <w:pStyle w:val="em-0"/>
              <w:ind w:firstLine="0"/>
            </w:pPr>
            <w:r w:rsidRPr="00A666A6">
              <w:t xml:space="preserve">Аспирантура экономического факультета </w:t>
            </w:r>
          </w:p>
          <w:p w:rsidR="00E95B8D" w:rsidRPr="00A666A6" w:rsidRDefault="00E95B8D" w:rsidP="00E42FA7">
            <w:pPr>
              <w:pStyle w:val="em-0"/>
              <w:ind w:firstLine="0"/>
            </w:pPr>
            <w:r w:rsidRPr="00A666A6">
              <w:t>МГУ им. М.В. Ломоносова</w:t>
            </w:r>
          </w:p>
          <w:p w:rsidR="00E95B8D" w:rsidRPr="00A666A6" w:rsidRDefault="00E95B8D" w:rsidP="00E42FA7">
            <w:pPr>
              <w:pStyle w:val="em-0"/>
              <w:ind w:firstLine="0"/>
            </w:pPr>
            <w:r w:rsidRPr="00A666A6">
              <w:t>кандидат экономических наук, доцент</w:t>
            </w:r>
          </w:p>
        </w:tc>
      </w:tr>
    </w:tbl>
    <w:p w:rsidR="00E95B8D" w:rsidRPr="00A666A6" w:rsidRDefault="00E95B8D" w:rsidP="00BD52E9">
      <w:pPr>
        <w:pStyle w:val="Basic"/>
      </w:pPr>
    </w:p>
    <w:tbl>
      <w:tblPr>
        <w:tblW w:w="9540" w:type="dxa"/>
        <w:tblLayout w:type="fixed"/>
        <w:tblLook w:val="01E0" w:firstRow="1" w:lastRow="1" w:firstColumn="1" w:lastColumn="1" w:noHBand="0" w:noVBand="0"/>
      </w:tblPr>
      <w:tblGrid>
        <w:gridCol w:w="2830"/>
        <w:gridCol w:w="6710"/>
      </w:tblGrid>
      <w:tr w:rsidR="00E95B8D" w:rsidRPr="00A666A6" w:rsidTr="00EC758F">
        <w:tc>
          <w:tcPr>
            <w:tcW w:w="2830" w:type="dxa"/>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10" w:type="dxa"/>
          </w:tcPr>
          <w:p w:rsidR="00E95B8D" w:rsidRPr="00A666A6" w:rsidRDefault="00E95B8D" w:rsidP="00040625">
            <w:pPr>
              <w:pStyle w:val="em-0"/>
              <w:ind w:firstLine="0"/>
            </w:pPr>
          </w:p>
          <w:p w:rsidR="00E95B8D" w:rsidRPr="00A666A6" w:rsidRDefault="00E95B8D" w:rsidP="00040625">
            <w:pPr>
              <w:pStyle w:val="em-0"/>
              <w:ind w:firstLine="0"/>
            </w:pPr>
          </w:p>
          <w:p w:rsidR="00E95B8D" w:rsidRPr="00A666A6" w:rsidRDefault="00E95B8D" w:rsidP="00040625">
            <w:pPr>
              <w:pStyle w:val="em-0"/>
              <w:ind w:firstLine="0"/>
            </w:pPr>
            <w:r w:rsidRPr="00A666A6">
              <w:t>Не участвует</w:t>
            </w:r>
          </w:p>
        </w:tc>
      </w:tr>
      <w:tr w:rsidR="00E95B8D" w:rsidRPr="00A666A6" w:rsidTr="00EC758F">
        <w:tc>
          <w:tcPr>
            <w:tcW w:w="2830" w:type="dxa"/>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10" w:type="dxa"/>
          </w:tcPr>
          <w:p w:rsidR="00E95B8D" w:rsidRPr="00A666A6" w:rsidRDefault="00E95B8D" w:rsidP="00040625">
            <w:pPr>
              <w:pStyle w:val="em-0"/>
              <w:ind w:firstLine="0"/>
            </w:pPr>
          </w:p>
          <w:p w:rsidR="00E95B8D" w:rsidRPr="00A666A6" w:rsidRDefault="00E95B8D" w:rsidP="00040625">
            <w:pPr>
              <w:pStyle w:val="em-0"/>
              <w:ind w:firstLine="0"/>
            </w:pPr>
          </w:p>
          <w:p w:rsidR="00E95B8D" w:rsidRPr="00A666A6" w:rsidRDefault="00E95B8D" w:rsidP="00040625">
            <w:pPr>
              <w:pStyle w:val="em-0"/>
              <w:ind w:firstLine="0"/>
            </w:pPr>
            <w:r w:rsidRPr="00A666A6">
              <w:t>Не является</w:t>
            </w:r>
          </w:p>
        </w:tc>
      </w:tr>
      <w:tr w:rsidR="00E95B8D" w:rsidRPr="00A666A6" w:rsidTr="00EC758F">
        <w:tc>
          <w:tcPr>
            <w:tcW w:w="2830" w:type="dxa"/>
          </w:tcPr>
          <w:p w:rsidR="00E95B8D" w:rsidRPr="00A666A6" w:rsidRDefault="00E95B8D" w:rsidP="00040625">
            <w:pPr>
              <w:pStyle w:val="em-0"/>
              <w:ind w:firstLine="0"/>
              <w:jc w:val="left"/>
            </w:pPr>
            <w:r w:rsidRPr="00A666A6">
              <w:t>Иные сведения</w:t>
            </w:r>
          </w:p>
        </w:tc>
        <w:tc>
          <w:tcPr>
            <w:tcW w:w="6710" w:type="dxa"/>
          </w:tcPr>
          <w:p w:rsidR="00E95B8D" w:rsidRPr="00A666A6" w:rsidRDefault="00E95B8D" w:rsidP="00040625">
            <w:pPr>
              <w:pStyle w:val="em-0"/>
              <w:ind w:firstLine="0"/>
            </w:pPr>
            <w:r w:rsidRPr="00A666A6">
              <w:t>Председатель Наблюдательного совета</w:t>
            </w:r>
          </w:p>
        </w:tc>
      </w:tr>
    </w:tbl>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2420"/>
        <w:gridCol w:w="3534"/>
        <w:gridCol w:w="3586"/>
      </w:tblGrid>
      <w:tr w:rsidR="00E95B8D" w:rsidRPr="00A666A6" w:rsidTr="00E42FA7">
        <w:trPr>
          <w:trHeight w:val="330"/>
        </w:trPr>
        <w:tc>
          <w:tcPr>
            <w:tcW w:w="9540" w:type="dxa"/>
            <w:gridSpan w:val="3"/>
            <w:tcBorders>
              <w:top w:val="nil"/>
              <w:left w:val="nil"/>
              <w:bottom w:val="single" w:sz="4" w:space="0" w:color="auto"/>
              <w:right w:val="nil"/>
            </w:tcBorders>
            <w:vAlign w:val="center"/>
          </w:tcPr>
          <w:p w:rsidR="00E95B8D" w:rsidRPr="00A666A6" w:rsidRDefault="00E95B8D" w:rsidP="00E42FA7">
            <w:pPr>
              <w:jc w:val="both"/>
            </w:pPr>
            <w:r w:rsidRPr="00A666A6">
              <w:t xml:space="preserve">Должности, занимаемые в настоящее время: </w:t>
            </w:r>
          </w:p>
        </w:tc>
      </w:tr>
      <w:tr w:rsidR="00E95B8D" w:rsidRPr="00A666A6" w:rsidTr="00E42FA7">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r w:rsidRPr="00A666A6">
              <w:t xml:space="preserve"> С</w:t>
            </w:r>
          </w:p>
        </w:tc>
        <w:tc>
          <w:tcPr>
            <w:tcW w:w="3534"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3534"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r>
      <w:tr w:rsidR="00E95B8D" w:rsidRPr="00A666A6" w:rsidTr="00E128D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30.06.2000</w:t>
            </w:r>
          </w:p>
        </w:tc>
        <w:tc>
          <w:tcPr>
            <w:tcW w:w="3534"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rPr>
                <w:lang w:eastAsia="ru-RU"/>
              </w:rPr>
              <w:t>Публичное</w:t>
            </w:r>
            <w:r w:rsidRPr="00A666A6" w:rsidDel="00EC40B0">
              <w:rPr>
                <w:b/>
              </w:rPr>
              <w:t xml:space="preserve"> </w:t>
            </w:r>
            <w:r w:rsidRPr="00A666A6">
              <w:t>акционерное общество «Сбербанк России»</w:t>
            </w:r>
          </w:p>
        </w:tc>
      </w:tr>
      <w:tr w:rsidR="00E95B8D" w:rsidRPr="00A666A6" w:rsidTr="00D62DA3">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D62DA3">
            <w:pPr>
              <w:jc w:val="center"/>
            </w:pPr>
            <w:r w:rsidRPr="00A666A6">
              <w:t>21.06.2002</w:t>
            </w:r>
          </w:p>
        </w:tc>
        <w:tc>
          <w:tcPr>
            <w:tcW w:w="3534"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Председатель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rPr>
                <w:lang w:eastAsia="ru-RU"/>
              </w:rPr>
              <w:t>Публичное</w:t>
            </w:r>
            <w:r w:rsidRPr="00A666A6">
              <w:t xml:space="preserve"> акционерное общество «Сбербанк России»</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06.01.2004</w:t>
            </w:r>
          </w:p>
        </w:tc>
        <w:tc>
          <w:tcPr>
            <w:tcW w:w="353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Государственная корпорация </w:t>
            </w:r>
          </w:p>
          <w:p w:rsidR="00E95B8D" w:rsidRPr="00A666A6" w:rsidRDefault="00E95B8D" w:rsidP="00BA7BA5">
            <w:pPr>
              <w:jc w:val="center"/>
            </w:pPr>
            <w:r w:rsidRPr="00A666A6">
              <w:t>«Агентство по страхованию вкладов»</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24.06.2013 </w:t>
            </w:r>
          </w:p>
        </w:tc>
        <w:tc>
          <w:tcPr>
            <w:tcW w:w="353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Советник Председателя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Центральный банк </w:t>
            </w:r>
          </w:p>
          <w:p w:rsidR="00E95B8D" w:rsidRPr="00A666A6" w:rsidRDefault="00E95B8D" w:rsidP="00BA7BA5">
            <w:pPr>
              <w:jc w:val="center"/>
            </w:pPr>
            <w:r w:rsidRPr="00A666A6">
              <w:t>Российской Федерации </w:t>
            </w:r>
          </w:p>
        </w:tc>
      </w:tr>
      <w:tr w:rsidR="00E95B8D" w:rsidRPr="00A666A6" w:rsidTr="00E128D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18.10.2013</w:t>
            </w:r>
          </w:p>
        </w:tc>
        <w:tc>
          <w:tcPr>
            <w:tcW w:w="3534"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rPr>
                <w:lang w:val="en-US"/>
              </w:rPr>
            </w:pPr>
            <w:r w:rsidRPr="00A666A6">
              <w:t>Центральный банк Российской Федерации</w:t>
            </w:r>
          </w:p>
        </w:tc>
      </w:tr>
    </w:tbl>
    <w:p w:rsidR="00E95B8D" w:rsidRPr="00A666A6" w:rsidRDefault="00E95B8D" w:rsidP="00E128D5">
      <w:pPr>
        <w:jc w:val="both"/>
      </w:pPr>
    </w:p>
    <w:p w:rsidR="00E95B8D" w:rsidRPr="00A666A6" w:rsidRDefault="00E95B8D" w:rsidP="00E128D5">
      <w:pPr>
        <w:jc w:val="both"/>
      </w:pPr>
    </w:p>
    <w:p w:rsidR="00E95B8D" w:rsidRPr="00A666A6" w:rsidRDefault="00E95B8D" w:rsidP="00E128D5">
      <w:pPr>
        <w:jc w:val="both"/>
      </w:pPr>
      <w:r w:rsidRPr="00A666A6">
        <w:t>Должности, занимаемые за последние пять лет (в хронологическом порядке):</w:t>
      </w:r>
    </w:p>
    <w:tbl>
      <w:tblPr>
        <w:tblW w:w="9540" w:type="dxa"/>
        <w:tblInd w:w="108" w:type="dxa"/>
        <w:tblLayout w:type="fixed"/>
        <w:tblLook w:val="0000" w:firstRow="0" w:lastRow="0" w:firstColumn="0" w:lastColumn="0" w:noHBand="0" w:noVBand="0"/>
      </w:tblPr>
      <w:tblGrid>
        <w:gridCol w:w="1460"/>
        <w:gridCol w:w="1600"/>
        <w:gridCol w:w="3240"/>
        <w:gridCol w:w="3240"/>
      </w:tblGrid>
      <w:tr w:rsidR="00E95B8D" w:rsidRPr="00A666A6" w:rsidTr="00E42FA7">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xml:space="preserve"> по</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4</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20.03.2002</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23.06.2013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Председатель</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Центральный банк </w:t>
            </w:r>
          </w:p>
          <w:p w:rsidR="00E95B8D" w:rsidRPr="00A666A6" w:rsidRDefault="00E95B8D" w:rsidP="00E42FA7">
            <w:pPr>
              <w:jc w:val="center"/>
            </w:pPr>
            <w:r w:rsidRPr="00A666A6">
              <w:t>Российской Федерации</w:t>
            </w:r>
          </w:p>
        </w:tc>
      </w:tr>
    </w:tbl>
    <w:p w:rsidR="00E95B8D" w:rsidRPr="00A666A6" w:rsidRDefault="00E95B8D" w:rsidP="00E128D5">
      <w:pPr>
        <w:jc w:val="both"/>
      </w:pPr>
    </w:p>
    <w:p w:rsidR="00E95B8D" w:rsidRPr="00A666A6" w:rsidRDefault="00E95B8D" w:rsidP="00BD52E9">
      <w:pPr>
        <w:pStyle w:val="Basic"/>
      </w:pPr>
    </w:p>
    <w:p w:rsidR="00E95B8D" w:rsidRPr="00A666A6" w:rsidRDefault="00E95B8D" w:rsidP="00E128D5">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E42FA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Указанные связи отсутствуют</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Не привлекался</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926DA1">
      <w:pPr>
        <w:pStyle w:val="Basic"/>
      </w:pPr>
    </w:p>
    <w:p w:rsidR="00E95B8D" w:rsidRPr="00A666A6" w:rsidRDefault="00E95B8D" w:rsidP="00BD52E9">
      <w:pPr>
        <w:pStyle w:val="Basic"/>
      </w:pPr>
    </w:p>
    <w:tbl>
      <w:tblPr>
        <w:tblW w:w="9540" w:type="dxa"/>
        <w:tblLayout w:type="fixed"/>
        <w:tblLook w:val="01E0" w:firstRow="1" w:lastRow="1" w:firstColumn="1" w:lastColumn="1" w:noHBand="0" w:noVBand="0"/>
      </w:tblPr>
      <w:tblGrid>
        <w:gridCol w:w="2420"/>
        <w:gridCol w:w="410"/>
        <w:gridCol w:w="399"/>
        <w:gridCol w:w="2725"/>
        <w:gridCol w:w="3586"/>
      </w:tblGrid>
      <w:tr w:rsidR="00E95B8D" w:rsidRPr="00A666A6" w:rsidTr="00EC758F">
        <w:tc>
          <w:tcPr>
            <w:tcW w:w="2830" w:type="dxa"/>
            <w:gridSpan w:val="2"/>
          </w:tcPr>
          <w:p w:rsidR="00E95B8D" w:rsidRPr="00A666A6" w:rsidRDefault="00E95B8D" w:rsidP="00E42FA7">
            <w:pPr>
              <w:pStyle w:val="em-0"/>
              <w:ind w:firstLine="0"/>
            </w:pPr>
            <w:r w:rsidRPr="00A666A6">
              <w:t>Фамилия, имя, отчество:</w:t>
            </w:r>
          </w:p>
        </w:tc>
        <w:tc>
          <w:tcPr>
            <w:tcW w:w="399" w:type="dxa"/>
          </w:tcPr>
          <w:p w:rsidR="00E95B8D" w:rsidRPr="00A666A6" w:rsidRDefault="00E95B8D" w:rsidP="00E42FA7">
            <w:pPr>
              <w:pStyle w:val="em-0"/>
              <w:ind w:firstLine="0"/>
              <w:jc w:val="left"/>
              <w:rPr>
                <w:b/>
              </w:rPr>
            </w:pPr>
            <w:r w:rsidRPr="00A666A6">
              <w:rPr>
                <w:b/>
              </w:rPr>
              <w:t>5.</w:t>
            </w:r>
          </w:p>
        </w:tc>
        <w:tc>
          <w:tcPr>
            <w:tcW w:w="6311" w:type="dxa"/>
            <w:gridSpan w:val="2"/>
          </w:tcPr>
          <w:p w:rsidR="00E95B8D" w:rsidRPr="00A666A6" w:rsidRDefault="00E95B8D" w:rsidP="00E42FA7">
            <w:pPr>
              <w:pStyle w:val="em-0"/>
              <w:ind w:firstLine="0"/>
              <w:jc w:val="left"/>
              <w:rPr>
                <w:b/>
              </w:rPr>
            </w:pPr>
            <w:r w:rsidRPr="00A666A6">
              <w:rPr>
                <w:b/>
              </w:rPr>
              <w:t>Кудрин Алексей Леонидович</w:t>
            </w:r>
          </w:p>
        </w:tc>
      </w:tr>
      <w:tr w:rsidR="00E95B8D" w:rsidRPr="00A666A6" w:rsidTr="00EC758F">
        <w:tc>
          <w:tcPr>
            <w:tcW w:w="2830" w:type="dxa"/>
            <w:gridSpan w:val="2"/>
          </w:tcPr>
          <w:p w:rsidR="00E95B8D" w:rsidRPr="00A666A6" w:rsidRDefault="00E95B8D" w:rsidP="00E42FA7">
            <w:pPr>
              <w:pStyle w:val="em-0"/>
              <w:ind w:firstLine="0"/>
            </w:pPr>
            <w:r w:rsidRPr="00A666A6">
              <w:t>Год рождения:</w:t>
            </w:r>
          </w:p>
        </w:tc>
        <w:tc>
          <w:tcPr>
            <w:tcW w:w="6710" w:type="dxa"/>
            <w:gridSpan w:val="3"/>
          </w:tcPr>
          <w:p w:rsidR="00E95B8D" w:rsidRPr="00A666A6" w:rsidRDefault="00E95B8D" w:rsidP="00E42FA7">
            <w:pPr>
              <w:pStyle w:val="em-0"/>
              <w:ind w:firstLine="0"/>
              <w:jc w:val="left"/>
            </w:pPr>
            <w:r w:rsidRPr="00A666A6">
              <w:t xml:space="preserve">1960 </w:t>
            </w:r>
          </w:p>
        </w:tc>
      </w:tr>
      <w:tr w:rsidR="00E95B8D" w:rsidRPr="00A666A6" w:rsidTr="00EC758F">
        <w:tc>
          <w:tcPr>
            <w:tcW w:w="2830" w:type="dxa"/>
            <w:gridSpan w:val="2"/>
            <w:vMerge w:val="restart"/>
          </w:tcPr>
          <w:p w:rsidR="00E95B8D" w:rsidRPr="00A666A6" w:rsidRDefault="00E95B8D" w:rsidP="00E42FA7">
            <w:pPr>
              <w:pStyle w:val="em-0"/>
              <w:ind w:firstLine="0"/>
            </w:pPr>
            <w:r w:rsidRPr="00A666A6">
              <w:t>Сведения об образовании:</w:t>
            </w:r>
          </w:p>
        </w:tc>
        <w:tc>
          <w:tcPr>
            <w:tcW w:w="6710" w:type="dxa"/>
            <w:gridSpan w:val="3"/>
          </w:tcPr>
          <w:p w:rsidR="00E95B8D" w:rsidRPr="00A666A6" w:rsidRDefault="00E95B8D" w:rsidP="00E42FA7">
            <w:pPr>
              <w:pStyle w:val="em-0"/>
              <w:ind w:firstLine="0"/>
            </w:pPr>
            <w:r w:rsidRPr="00A666A6">
              <w:t xml:space="preserve">Высшее </w:t>
            </w:r>
          </w:p>
        </w:tc>
      </w:tr>
      <w:tr w:rsidR="00E95B8D" w:rsidRPr="00A666A6" w:rsidTr="00EC758F">
        <w:tc>
          <w:tcPr>
            <w:tcW w:w="2830" w:type="dxa"/>
            <w:gridSpan w:val="2"/>
            <w:vMerge/>
          </w:tcPr>
          <w:p w:rsidR="00E95B8D" w:rsidRPr="00A666A6" w:rsidRDefault="00E95B8D" w:rsidP="00E42FA7">
            <w:pPr>
              <w:pStyle w:val="em-0"/>
              <w:ind w:firstLine="0"/>
            </w:pPr>
          </w:p>
        </w:tc>
        <w:tc>
          <w:tcPr>
            <w:tcW w:w="6710" w:type="dxa"/>
            <w:gridSpan w:val="3"/>
          </w:tcPr>
          <w:p w:rsidR="00E95B8D" w:rsidRPr="00A666A6" w:rsidRDefault="00E95B8D" w:rsidP="00E42FA7">
            <w:pPr>
              <w:pStyle w:val="em-0"/>
              <w:ind w:firstLine="0"/>
            </w:pPr>
            <w:r w:rsidRPr="00A666A6">
              <w:t>1983</w:t>
            </w:r>
          </w:p>
          <w:p w:rsidR="00E95B8D" w:rsidRPr="00A666A6" w:rsidRDefault="00E95B8D" w:rsidP="00E42FA7">
            <w:pPr>
              <w:pStyle w:val="em-0"/>
              <w:ind w:firstLine="0"/>
            </w:pPr>
            <w:r w:rsidRPr="00A666A6">
              <w:t>Ленинградский государственный университет им. А.А. Жданова</w:t>
            </w:r>
          </w:p>
          <w:p w:rsidR="00E95B8D" w:rsidRPr="00A666A6" w:rsidRDefault="00E95B8D" w:rsidP="00E42FA7">
            <w:pPr>
              <w:pStyle w:val="em-0"/>
              <w:ind w:firstLine="0"/>
            </w:pPr>
            <w:r w:rsidRPr="00A666A6">
              <w:t>Политическая экономия, экономист, преподаватель политической</w:t>
            </w:r>
          </w:p>
          <w:p w:rsidR="00E95B8D" w:rsidRPr="00A666A6" w:rsidRDefault="00E95B8D" w:rsidP="00E42FA7">
            <w:pPr>
              <w:pStyle w:val="em-0"/>
              <w:ind w:firstLine="0"/>
            </w:pPr>
            <w:r w:rsidRPr="00A666A6">
              <w:t>экономии</w:t>
            </w:r>
          </w:p>
          <w:p w:rsidR="00E95B8D" w:rsidRPr="00A666A6" w:rsidRDefault="00E95B8D" w:rsidP="00E42FA7">
            <w:pPr>
              <w:pStyle w:val="em-0"/>
              <w:ind w:firstLine="0"/>
            </w:pPr>
            <w:r w:rsidRPr="00A666A6">
              <w:t>1988</w:t>
            </w:r>
          </w:p>
          <w:p w:rsidR="00E95B8D" w:rsidRPr="00A666A6" w:rsidRDefault="00E95B8D" w:rsidP="00E42FA7">
            <w:pPr>
              <w:pStyle w:val="em-0"/>
              <w:ind w:firstLine="0"/>
            </w:pPr>
            <w:r w:rsidRPr="00A666A6">
              <w:t>Институт экономики АН СССР</w:t>
            </w:r>
          </w:p>
          <w:p w:rsidR="00E95B8D" w:rsidRPr="00A666A6" w:rsidRDefault="00E95B8D" w:rsidP="00E42FA7">
            <w:pPr>
              <w:pStyle w:val="em-0"/>
              <w:ind w:firstLine="0"/>
            </w:pPr>
            <w:r w:rsidRPr="00A666A6">
              <w:t>кандидат экономических наук</w:t>
            </w:r>
          </w:p>
        </w:tc>
      </w:tr>
      <w:tr w:rsidR="00E95B8D" w:rsidRPr="00A666A6" w:rsidTr="00EC758F">
        <w:tc>
          <w:tcPr>
            <w:tcW w:w="2830" w:type="dxa"/>
            <w:gridSpan w:val="2"/>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10" w:type="dxa"/>
            <w:gridSpan w:val="3"/>
          </w:tcPr>
          <w:p w:rsidR="00E95B8D" w:rsidRPr="00A666A6" w:rsidRDefault="00E95B8D" w:rsidP="00040625">
            <w:pPr>
              <w:pStyle w:val="em-0"/>
              <w:ind w:firstLine="0"/>
            </w:pPr>
          </w:p>
          <w:p w:rsidR="00E95B8D" w:rsidRPr="00A666A6" w:rsidRDefault="00E95B8D" w:rsidP="00040625">
            <w:pPr>
              <w:pStyle w:val="em-0"/>
              <w:ind w:firstLine="0"/>
            </w:pPr>
          </w:p>
          <w:p w:rsidR="00E95B8D" w:rsidRPr="00A666A6" w:rsidRDefault="00E95B8D" w:rsidP="00040625">
            <w:pPr>
              <w:pStyle w:val="em-0"/>
              <w:ind w:firstLine="0"/>
            </w:pPr>
            <w:r w:rsidRPr="00A666A6">
              <w:t>Председатель Комитета по стратегическому планированию</w:t>
            </w:r>
          </w:p>
        </w:tc>
      </w:tr>
      <w:tr w:rsidR="00E95B8D" w:rsidRPr="00A666A6" w:rsidTr="00EC758F">
        <w:tc>
          <w:tcPr>
            <w:tcW w:w="2830" w:type="dxa"/>
            <w:gridSpan w:val="2"/>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10" w:type="dxa"/>
            <w:gridSpan w:val="3"/>
          </w:tcPr>
          <w:p w:rsidR="00E95B8D" w:rsidRPr="00A666A6" w:rsidRDefault="00E95B8D" w:rsidP="00040625">
            <w:pPr>
              <w:pStyle w:val="em-0"/>
              <w:ind w:firstLine="0"/>
            </w:pPr>
          </w:p>
          <w:p w:rsidR="00E95B8D" w:rsidRPr="00A666A6" w:rsidRDefault="00E95B8D" w:rsidP="00040625">
            <w:pPr>
              <w:pStyle w:val="em-0"/>
              <w:ind w:firstLine="0"/>
            </w:pPr>
          </w:p>
          <w:p w:rsidR="00E95B8D" w:rsidRPr="00A666A6" w:rsidRDefault="00E95B8D" w:rsidP="00040625">
            <w:pPr>
              <w:pStyle w:val="em-0"/>
              <w:ind w:firstLine="0"/>
            </w:pPr>
            <w:r w:rsidRPr="00A666A6">
              <w:t>Не является</w:t>
            </w:r>
          </w:p>
        </w:tc>
      </w:tr>
      <w:tr w:rsidR="00E95B8D" w:rsidRPr="00A666A6" w:rsidTr="00EC758F">
        <w:tc>
          <w:tcPr>
            <w:tcW w:w="2830" w:type="dxa"/>
            <w:gridSpan w:val="2"/>
          </w:tcPr>
          <w:p w:rsidR="00E95B8D" w:rsidRPr="00A666A6" w:rsidRDefault="00E95B8D" w:rsidP="00040625">
            <w:pPr>
              <w:pStyle w:val="em-0"/>
              <w:ind w:firstLine="0"/>
              <w:jc w:val="left"/>
            </w:pPr>
            <w:r w:rsidRPr="00A666A6">
              <w:t>Иные сведения</w:t>
            </w:r>
          </w:p>
        </w:tc>
        <w:tc>
          <w:tcPr>
            <w:tcW w:w="6710" w:type="dxa"/>
            <w:gridSpan w:val="3"/>
          </w:tcPr>
          <w:p w:rsidR="00E95B8D" w:rsidRPr="00A666A6" w:rsidRDefault="00E95B8D" w:rsidP="00040625">
            <w:pPr>
              <w:pStyle w:val="em-0"/>
              <w:ind w:firstLine="0"/>
            </w:pPr>
            <w:r w:rsidRPr="00A666A6">
              <w:t>Заместитель Председателя Наблюдательного совета</w:t>
            </w:r>
          </w:p>
        </w:tc>
      </w:tr>
      <w:tr w:rsidR="00E95B8D" w:rsidRPr="00A666A6" w:rsidTr="00EC758F">
        <w:tblPrEx>
          <w:tblLook w:val="0000" w:firstRow="0" w:lastRow="0" w:firstColumn="0" w:lastColumn="0" w:noHBand="0" w:noVBand="0"/>
        </w:tblPrEx>
        <w:trPr>
          <w:trHeight w:val="330"/>
        </w:trPr>
        <w:tc>
          <w:tcPr>
            <w:tcW w:w="9540" w:type="dxa"/>
            <w:gridSpan w:val="5"/>
            <w:tcBorders>
              <w:top w:val="single" w:sz="4" w:space="0" w:color="auto"/>
            </w:tcBorders>
          </w:tcPr>
          <w:p w:rsidR="00E95B8D" w:rsidRPr="00A666A6" w:rsidRDefault="00E95B8D" w:rsidP="00E42FA7">
            <w:pPr>
              <w:jc w:val="both"/>
              <w:rPr>
                <w:sz w:val="16"/>
                <w:szCs w:val="16"/>
              </w:rPr>
            </w:pPr>
          </w:p>
          <w:p w:rsidR="00E95B8D" w:rsidRPr="00A666A6" w:rsidRDefault="00E95B8D" w:rsidP="00E42FA7">
            <w:pPr>
              <w:jc w:val="both"/>
              <w:rPr>
                <w:sz w:val="16"/>
                <w:szCs w:val="16"/>
              </w:rPr>
            </w:pPr>
          </w:p>
          <w:p w:rsidR="00E95B8D" w:rsidRPr="00A666A6" w:rsidRDefault="00E95B8D" w:rsidP="00E42FA7">
            <w:pPr>
              <w:jc w:val="both"/>
              <w:rPr>
                <w:sz w:val="16"/>
                <w:szCs w:val="16"/>
              </w:rPr>
            </w:pPr>
          </w:p>
        </w:tc>
      </w:tr>
      <w:tr w:rsidR="00E95B8D" w:rsidRPr="00A666A6" w:rsidTr="00E42FA7">
        <w:tblPrEx>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E42FA7">
            <w:pPr>
              <w:jc w:val="both"/>
            </w:pPr>
            <w:r w:rsidRPr="00A666A6">
              <w:t xml:space="preserve">Должности, занимаемые в настоящее время: </w:t>
            </w:r>
          </w:p>
        </w:tc>
      </w:tr>
      <w:tr w:rsidR="00E95B8D" w:rsidRPr="00A666A6" w:rsidTr="00E42FA7">
        <w:tblPrEx>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2003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Негосударственное образовательное учреждение высшего профессионального образования «Европейский университет в Санкт-Петербурге» (НОУ ВПО «ЕУСПб»)</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2005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НОУ «Международный банковский институт»</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2008</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Председатель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Фонд Европейского Университета в Санкт-Петербурге (Фонд ЕУСПб)</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2010 г.</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Фонд наследия Егора Гайдара </w:t>
            </w:r>
          </w:p>
          <w:p w:rsidR="00E95B8D" w:rsidRPr="00A666A6" w:rsidRDefault="00E95B8D" w:rsidP="00E42FA7">
            <w:pPr>
              <w:jc w:val="center"/>
            </w:pPr>
            <w:r w:rsidRPr="00A666A6">
              <w:t>(Фонд Егора Гайдара)</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2011 г.</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Председатель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Фонд «Институт экономической политики </w:t>
            </w:r>
          </w:p>
          <w:p w:rsidR="00E95B8D" w:rsidRPr="00A666A6" w:rsidRDefault="00E95B8D" w:rsidP="00E42FA7">
            <w:pPr>
              <w:jc w:val="center"/>
            </w:pPr>
            <w:r w:rsidRPr="00A666A6">
              <w:t>имени Е.Т. Гайдара»</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Федеральное государственное бюджетное учреждение культуры </w:t>
            </w:r>
          </w:p>
          <w:p w:rsidR="00E95B8D" w:rsidRPr="00A666A6" w:rsidRDefault="00E95B8D" w:rsidP="00E42FA7">
            <w:pPr>
              <w:jc w:val="center"/>
            </w:pPr>
            <w:r w:rsidRPr="00A666A6">
              <w:t>«Государственный Эрмитаж»</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имени М.В. Ломоносова»</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Некоммерческая организация «Специализированный фонд управления целевым капиталом для развития Государственного Эрмитажа»</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13.05.2011 </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Декан факультета свободных искусств и наук</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Санкт-Петербургский государственный университет</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01.12.2011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Главный научный сотрудник</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Фонд «Институт экономической политики имени Е.Т. Гайдара»</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29.12.2011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Главный научный сотрудник</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ЗАО «МЦСЭИ </w:t>
            </w:r>
          </w:p>
          <w:p w:rsidR="00E95B8D" w:rsidRPr="00A666A6" w:rsidRDefault="00E95B8D" w:rsidP="00BA7BA5">
            <w:pPr>
              <w:jc w:val="center"/>
            </w:pPr>
            <w:r w:rsidRPr="00A666A6">
              <w:t>«Леонтьевский центр»</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rPr>
                <w:lang w:val="en-US"/>
              </w:rPr>
            </w:pPr>
            <w:r w:rsidRPr="00A666A6">
              <w:t xml:space="preserve">Фонд </w:t>
            </w:r>
            <w:r w:rsidRPr="00A666A6">
              <w:rPr>
                <w:lang w:val="en-US"/>
              </w:rPr>
              <w:t>Calvert22 (Calvert22 Foundation)</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экспертного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Некоммерческий фонд реструктуризации предприятий и развития финансовых институтов</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30.03.2012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Фонд Кудрина по поддержке гражданских инициатив</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Региональный благотворительный общественный фонд «Друзья Санкт-Петербургского академического малого театра под руководством Льва Додина»</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Член Президиума </w:t>
            </w:r>
          </w:p>
          <w:p w:rsidR="00E95B8D" w:rsidRPr="00A666A6" w:rsidRDefault="00E95B8D" w:rsidP="00E42FA7">
            <w:pPr>
              <w:jc w:val="center"/>
            </w:pPr>
            <w:r w:rsidRPr="00A666A6">
              <w:t>Экономического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Экономический совет при Президенте РФ</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Экономического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Экономический совет при Губернаторе </w:t>
            </w:r>
          </w:p>
          <w:p w:rsidR="00E95B8D" w:rsidRPr="00A666A6" w:rsidRDefault="00E95B8D" w:rsidP="00E42FA7">
            <w:pPr>
              <w:jc w:val="center"/>
            </w:pPr>
            <w:r w:rsidRPr="00A666A6">
              <w:t>Санкт-Петербурга</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Общественного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Общественный совет при МВД России</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Российский научный фонд (РНФ)</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Фонд поддержки либерального образования</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31.05.2013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56364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26.06.2014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Председатель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ПАО «Московская Биржа»</w:t>
            </w:r>
          </w:p>
        </w:tc>
      </w:tr>
    </w:tbl>
    <w:p w:rsidR="00E95B8D" w:rsidRPr="00A666A6" w:rsidRDefault="00E95B8D" w:rsidP="00025009">
      <w:pPr>
        <w:jc w:val="both"/>
      </w:pPr>
    </w:p>
    <w:p w:rsidR="00E95B8D" w:rsidRPr="00A666A6" w:rsidRDefault="00E95B8D" w:rsidP="00025009">
      <w:pPr>
        <w:jc w:val="both"/>
      </w:pPr>
    </w:p>
    <w:p w:rsidR="00E95B8D" w:rsidRPr="00A666A6" w:rsidRDefault="00E95B8D" w:rsidP="00025009">
      <w:pPr>
        <w:jc w:val="both"/>
      </w:pPr>
    </w:p>
    <w:p w:rsidR="00E95B8D" w:rsidRPr="00A666A6" w:rsidRDefault="00E95B8D" w:rsidP="00025009">
      <w:pPr>
        <w:jc w:val="both"/>
      </w:pPr>
      <w:r w:rsidRPr="00A666A6">
        <w:t>Должности, занимаемые за последние пять лет (в хронологическом порядке):</w:t>
      </w:r>
    </w:p>
    <w:tbl>
      <w:tblPr>
        <w:tblW w:w="9540" w:type="dxa"/>
        <w:tblInd w:w="108" w:type="dxa"/>
        <w:tblLayout w:type="fixed"/>
        <w:tblLook w:val="0000" w:firstRow="0" w:lastRow="0" w:firstColumn="0" w:lastColumn="0" w:noHBand="0" w:noVBand="0"/>
      </w:tblPr>
      <w:tblGrid>
        <w:gridCol w:w="1460"/>
        <w:gridCol w:w="1600"/>
        <w:gridCol w:w="3319"/>
        <w:gridCol w:w="3161"/>
      </w:tblGrid>
      <w:tr w:rsidR="00E95B8D" w:rsidRPr="00A666A6" w:rsidTr="00E42FA7">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xml:space="preserve"> по</w:t>
            </w:r>
          </w:p>
        </w:tc>
        <w:tc>
          <w:tcPr>
            <w:tcW w:w="331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31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4</w:t>
            </w:r>
          </w:p>
        </w:tc>
      </w:tr>
      <w:tr w:rsidR="00E95B8D" w:rsidRPr="00A666A6" w:rsidTr="00BA7BA5">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24.06.2005</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03.06.2011</w:t>
            </w:r>
          </w:p>
        </w:tc>
        <w:tc>
          <w:tcPr>
            <w:tcW w:w="331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rPr>
                <w:lang w:eastAsia="ru-RU"/>
              </w:rPr>
              <w:t>Открытое</w:t>
            </w:r>
            <w:r w:rsidRPr="00A666A6">
              <w:t xml:space="preserve"> акционерное общество «Сбербанк России»</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01.12.2006</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21.06.2011</w:t>
            </w:r>
          </w:p>
        </w:tc>
        <w:tc>
          <w:tcPr>
            <w:tcW w:w="331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Профессор кафедры финансов</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Государственный университет Министерства финансов Российской Федерации</w:t>
            </w:r>
          </w:p>
        </w:tc>
      </w:tr>
      <w:tr w:rsidR="00E95B8D" w:rsidRPr="00A666A6" w:rsidTr="00BA7BA5">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24.09.2007</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26.09.2011</w:t>
            </w:r>
          </w:p>
        </w:tc>
        <w:tc>
          <w:tcPr>
            <w:tcW w:w="331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Заместитель Председателя Правительства Российской Федерации – Министр финансов</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Аппарат Правительства Российской Федерации</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F17BC5">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E42FA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Указанные связи отсутствуют</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Не привлекался</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Указанных должностей не занимал</w:t>
            </w:r>
          </w:p>
        </w:tc>
      </w:tr>
    </w:tbl>
    <w:p w:rsidR="00E95B8D" w:rsidRPr="00A666A6" w:rsidRDefault="00E95B8D" w:rsidP="00F17BC5">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0"/>
        <w:gridCol w:w="410"/>
        <w:gridCol w:w="572"/>
        <w:gridCol w:w="2552"/>
        <w:gridCol w:w="3586"/>
      </w:tblGrid>
      <w:tr w:rsidR="00E95B8D" w:rsidRPr="00A666A6" w:rsidTr="00E42FA7">
        <w:tc>
          <w:tcPr>
            <w:tcW w:w="2830" w:type="dxa"/>
            <w:gridSpan w:val="2"/>
            <w:tcBorders>
              <w:top w:val="nil"/>
              <w:left w:val="nil"/>
              <w:bottom w:val="nil"/>
              <w:right w:val="nil"/>
            </w:tcBorders>
          </w:tcPr>
          <w:p w:rsidR="00E95B8D" w:rsidRPr="00A666A6" w:rsidRDefault="00E95B8D" w:rsidP="00E42FA7">
            <w:pPr>
              <w:pStyle w:val="em-0"/>
              <w:ind w:firstLine="0"/>
            </w:pPr>
            <w:r w:rsidRPr="00A666A6">
              <w:t>Фамилия, имя, отчество:</w:t>
            </w:r>
          </w:p>
        </w:tc>
        <w:tc>
          <w:tcPr>
            <w:tcW w:w="572" w:type="dxa"/>
            <w:tcBorders>
              <w:top w:val="nil"/>
              <w:left w:val="nil"/>
              <w:bottom w:val="nil"/>
              <w:right w:val="nil"/>
            </w:tcBorders>
          </w:tcPr>
          <w:p w:rsidR="00E95B8D" w:rsidRPr="00A666A6" w:rsidRDefault="00E95B8D" w:rsidP="00E42FA7">
            <w:pPr>
              <w:pStyle w:val="em-0"/>
              <w:ind w:firstLine="0"/>
              <w:jc w:val="left"/>
              <w:rPr>
                <w:b/>
              </w:rPr>
            </w:pPr>
            <w:r w:rsidRPr="00A666A6">
              <w:rPr>
                <w:b/>
              </w:rPr>
              <w:t>6.</w:t>
            </w:r>
          </w:p>
        </w:tc>
        <w:tc>
          <w:tcPr>
            <w:tcW w:w="6138" w:type="dxa"/>
            <w:gridSpan w:val="2"/>
            <w:tcBorders>
              <w:top w:val="nil"/>
              <w:left w:val="nil"/>
              <w:bottom w:val="nil"/>
              <w:right w:val="nil"/>
            </w:tcBorders>
          </w:tcPr>
          <w:p w:rsidR="00E95B8D" w:rsidRPr="00A666A6" w:rsidRDefault="00E95B8D" w:rsidP="00E42FA7">
            <w:pPr>
              <w:pStyle w:val="em-0"/>
              <w:ind w:firstLine="0"/>
              <w:jc w:val="left"/>
              <w:rPr>
                <w:b/>
              </w:rPr>
            </w:pPr>
            <w:r w:rsidRPr="00A666A6">
              <w:rPr>
                <w:b/>
              </w:rPr>
              <w:t>Лунтовский Георгий Иванович</w:t>
            </w:r>
          </w:p>
        </w:tc>
      </w:tr>
      <w:tr w:rsidR="00E95B8D" w:rsidRPr="00A666A6" w:rsidTr="00E42FA7">
        <w:tc>
          <w:tcPr>
            <w:tcW w:w="2830" w:type="dxa"/>
            <w:gridSpan w:val="2"/>
            <w:tcBorders>
              <w:top w:val="nil"/>
              <w:left w:val="nil"/>
              <w:bottom w:val="nil"/>
              <w:right w:val="nil"/>
            </w:tcBorders>
          </w:tcPr>
          <w:p w:rsidR="00E95B8D" w:rsidRPr="00A666A6" w:rsidRDefault="00E95B8D" w:rsidP="00E42FA7">
            <w:pPr>
              <w:pStyle w:val="em-0"/>
              <w:ind w:firstLine="0"/>
            </w:pPr>
            <w:r w:rsidRPr="00A666A6">
              <w:t>Год рождения:</w:t>
            </w:r>
          </w:p>
        </w:tc>
        <w:tc>
          <w:tcPr>
            <w:tcW w:w="6710" w:type="dxa"/>
            <w:gridSpan w:val="3"/>
            <w:tcBorders>
              <w:top w:val="nil"/>
              <w:left w:val="nil"/>
              <w:bottom w:val="nil"/>
              <w:right w:val="nil"/>
            </w:tcBorders>
          </w:tcPr>
          <w:p w:rsidR="00E95B8D" w:rsidRPr="00A666A6" w:rsidRDefault="00E95B8D" w:rsidP="00E42FA7">
            <w:pPr>
              <w:pStyle w:val="em-0"/>
              <w:ind w:firstLine="0"/>
              <w:jc w:val="left"/>
            </w:pPr>
            <w:r w:rsidRPr="00A666A6">
              <w:t xml:space="preserve">1950 </w:t>
            </w:r>
          </w:p>
        </w:tc>
      </w:tr>
      <w:tr w:rsidR="00E95B8D" w:rsidRPr="00A666A6" w:rsidTr="00E42FA7">
        <w:tc>
          <w:tcPr>
            <w:tcW w:w="2830" w:type="dxa"/>
            <w:gridSpan w:val="2"/>
            <w:vMerge w:val="restart"/>
            <w:tcBorders>
              <w:top w:val="nil"/>
              <w:left w:val="nil"/>
              <w:bottom w:val="nil"/>
              <w:right w:val="nil"/>
            </w:tcBorders>
          </w:tcPr>
          <w:p w:rsidR="00E95B8D" w:rsidRPr="00A666A6" w:rsidRDefault="00E95B8D" w:rsidP="00E42FA7">
            <w:pPr>
              <w:pStyle w:val="em-0"/>
              <w:ind w:firstLine="0"/>
            </w:pPr>
            <w:r w:rsidRPr="00A666A6">
              <w:t>Сведения об образовании:</w:t>
            </w:r>
          </w:p>
        </w:tc>
        <w:tc>
          <w:tcPr>
            <w:tcW w:w="6710" w:type="dxa"/>
            <w:gridSpan w:val="3"/>
            <w:tcBorders>
              <w:top w:val="nil"/>
              <w:left w:val="nil"/>
              <w:bottom w:val="nil"/>
              <w:right w:val="nil"/>
            </w:tcBorders>
          </w:tcPr>
          <w:p w:rsidR="00E95B8D" w:rsidRPr="00A666A6" w:rsidRDefault="00E95B8D" w:rsidP="00E42FA7">
            <w:pPr>
              <w:pStyle w:val="em-0"/>
              <w:ind w:firstLine="0"/>
            </w:pPr>
            <w:r w:rsidRPr="00A666A6">
              <w:t xml:space="preserve">Высшее </w:t>
            </w:r>
          </w:p>
        </w:tc>
      </w:tr>
      <w:tr w:rsidR="00E95B8D" w:rsidRPr="00A666A6" w:rsidTr="00E42FA7">
        <w:tc>
          <w:tcPr>
            <w:tcW w:w="2830" w:type="dxa"/>
            <w:gridSpan w:val="2"/>
            <w:vMerge/>
            <w:tcBorders>
              <w:top w:val="nil"/>
              <w:left w:val="nil"/>
              <w:bottom w:val="nil"/>
              <w:right w:val="nil"/>
            </w:tcBorders>
          </w:tcPr>
          <w:p w:rsidR="00E95B8D" w:rsidRPr="00A666A6" w:rsidRDefault="00E95B8D" w:rsidP="00E42FA7">
            <w:pPr>
              <w:pStyle w:val="em-0"/>
              <w:ind w:firstLine="0"/>
            </w:pPr>
          </w:p>
        </w:tc>
        <w:tc>
          <w:tcPr>
            <w:tcW w:w="6710" w:type="dxa"/>
            <w:gridSpan w:val="3"/>
            <w:tcBorders>
              <w:top w:val="nil"/>
              <w:left w:val="nil"/>
              <w:bottom w:val="nil"/>
              <w:right w:val="nil"/>
            </w:tcBorders>
          </w:tcPr>
          <w:p w:rsidR="00E95B8D" w:rsidRPr="00A666A6" w:rsidRDefault="00E95B8D" w:rsidP="00E42FA7">
            <w:pPr>
              <w:jc w:val="both"/>
            </w:pPr>
            <w:r w:rsidRPr="00A666A6">
              <w:t xml:space="preserve">1978 </w:t>
            </w:r>
          </w:p>
          <w:p w:rsidR="00E95B8D" w:rsidRPr="00A666A6" w:rsidRDefault="00E95B8D" w:rsidP="00E42FA7">
            <w:pPr>
              <w:pStyle w:val="em-0"/>
              <w:ind w:firstLine="0"/>
            </w:pPr>
            <w:r w:rsidRPr="00A666A6">
              <w:t>Всесоюзный заочный финансово-экономический институт</w:t>
            </w:r>
          </w:p>
          <w:p w:rsidR="00E95B8D" w:rsidRPr="00A666A6" w:rsidRDefault="00E95B8D" w:rsidP="00E42FA7">
            <w:pPr>
              <w:pStyle w:val="em-0"/>
              <w:ind w:firstLine="0"/>
            </w:pPr>
            <w:r w:rsidRPr="00A666A6">
              <w:t>Финансы и кредит, экономист</w:t>
            </w:r>
          </w:p>
        </w:tc>
      </w:tr>
      <w:tr w:rsidR="00E95B8D" w:rsidRPr="00A666A6" w:rsidTr="00E42FA7">
        <w:tc>
          <w:tcPr>
            <w:tcW w:w="2830" w:type="dxa"/>
            <w:gridSpan w:val="2"/>
            <w:vMerge/>
            <w:tcBorders>
              <w:top w:val="nil"/>
              <w:left w:val="nil"/>
              <w:bottom w:val="nil"/>
              <w:right w:val="nil"/>
            </w:tcBorders>
          </w:tcPr>
          <w:p w:rsidR="00E95B8D" w:rsidRPr="00A666A6" w:rsidRDefault="00E95B8D" w:rsidP="00E42FA7">
            <w:pPr>
              <w:pStyle w:val="em-0"/>
              <w:ind w:firstLine="0"/>
            </w:pPr>
          </w:p>
        </w:tc>
        <w:tc>
          <w:tcPr>
            <w:tcW w:w="6710" w:type="dxa"/>
            <w:gridSpan w:val="3"/>
            <w:tcBorders>
              <w:top w:val="nil"/>
              <w:left w:val="nil"/>
              <w:bottom w:val="nil"/>
              <w:right w:val="nil"/>
            </w:tcBorders>
          </w:tcPr>
          <w:p w:rsidR="00E95B8D" w:rsidRPr="00A666A6" w:rsidRDefault="00E95B8D" w:rsidP="00E42FA7">
            <w:pPr>
              <w:jc w:val="both"/>
            </w:pPr>
            <w:r w:rsidRPr="00A666A6">
              <w:t>1997</w:t>
            </w:r>
          </w:p>
          <w:p w:rsidR="00E95B8D" w:rsidRPr="00A666A6" w:rsidRDefault="00E95B8D" w:rsidP="00E42FA7">
            <w:pPr>
              <w:pStyle w:val="em-0"/>
              <w:ind w:firstLine="0"/>
            </w:pPr>
            <w:r w:rsidRPr="00A666A6">
              <w:t>Академия народного хозяйства при Правительстве РФ</w:t>
            </w:r>
          </w:p>
          <w:p w:rsidR="00E95B8D" w:rsidRPr="00A666A6" w:rsidRDefault="00E95B8D" w:rsidP="00E42FA7">
            <w:pPr>
              <w:pStyle w:val="em-0"/>
              <w:ind w:firstLine="0"/>
            </w:pPr>
            <w:r w:rsidRPr="00A666A6">
              <w:t>Менеджмент в условиях рынка, менеджер</w:t>
            </w:r>
          </w:p>
        </w:tc>
      </w:tr>
      <w:tr w:rsidR="00E95B8D" w:rsidRPr="00A666A6" w:rsidTr="00E42FA7">
        <w:tc>
          <w:tcPr>
            <w:tcW w:w="2830" w:type="dxa"/>
            <w:gridSpan w:val="2"/>
            <w:vMerge/>
            <w:tcBorders>
              <w:top w:val="nil"/>
              <w:left w:val="nil"/>
              <w:bottom w:val="nil"/>
              <w:right w:val="nil"/>
            </w:tcBorders>
          </w:tcPr>
          <w:p w:rsidR="00E95B8D" w:rsidRPr="00A666A6" w:rsidRDefault="00E95B8D" w:rsidP="00E42FA7">
            <w:pPr>
              <w:pStyle w:val="em-0"/>
              <w:ind w:firstLine="0"/>
            </w:pPr>
          </w:p>
        </w:tc>
        <w:tc>
          <w:tcPr>
            <w:tcW w:w="6710" w:type="dxa"/>
            <w:gridSpan w:val="3"/>
            <w:tcBorders>
              <w:top w:val="nil"/>
              <w:left w:val="nil"/>
              <w:bottom w:val="nil"/>
              <w:right w:val="nil"/>
            </w:tcBorders>
          </w:tcPr>
          <w:p w:rsidR="00E95B8D" w:rsidRPr="00A666A6" w:rsidRDefault="00E95B8D" w:rsidP="00E42FA7">
            <w:pPr>
              <w:jc w:val="both"/>
            </w:pPr>
            <w:r w:rsidRPr="00A666A6">
              <w:t>1998</w:t>
            </w:r>
          </w:p>
          <w:p w:rsidR="00E95B8D" w:rsidRPr="00A666A6" w:rsidRDefault="00E95B8D" w:rsidP="00E42FA7">
            <w:pPr>
              <w:jc w:val="both"/>
            </w:pPr>
            <w:r w:rsidRPr="00A666A6">
              <w:t>Московский государственный университет экономики, статистики и информатики, кандидат экономических наук</w:t>
            </w:r>
          </w:p>
        </w:tc>
      </w:tr>
      <w:tr w:rsidR="00E95B8D" w:rsidRPr="00A666A6" w:rsidTr="00040625">
        <w:tc>
          <w:tcPr>
            <w:tcW w:w="2830" w:type="dxa"/>
            <w:gridSpan w:val="2"/>
            <w:tcBorders>
              <w:top w:val="nil"/>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10" w:type="dxa"/>
            <w:gridSpan w:val="3"/>
            <w:tcBorders>
              <w:top w:val="nil"/>
              <w:left w:val="dotted" w:sz="4" w:space="0" w:color="auto"/>
              <w:bottom w:val="dotted" w:sz="4" w:space="0" w:color="auto"/>
              <w:right w:val="dotted" w:sz="4" w:space="0" w:color="auto"/>
            </w:tcBorders>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Председатель Комитета по кадрам и вознаграждениям</w:t>
            </w:r>
          </w:p>
        </w:tc>
      </w:tr>
      <w:tr w:rsidR="00E95B8D" w:rsidRPr="00A666A6" w:rsidTr="00040625">
        <w:tc>
          <w:tcPr>
            <w:tcW w:w="2830" w:type="dxa"/>
            <w:gridSpan w:val="2"/>
            <w:tcBorders>
              <w:top w:val="nil"/>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10" w:type="dxa"/>
            <w:gridSpan w:val="3"/>
            <w:tcBorders>
              <w:top w:val="nil"/>
              <w:left w:val="dotted" w:sz="4" w:space="0" w:color="auto"/>
              <w:bottom w:val="dotted" w:sz="4" w:space="0" w:color="auto"/>
              <w:right w:val="dotted" w:sz="4" w:space="0" w:color="auto"/>
            </w:tcBorders>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Не является</w:t>
            </w:r>
          </w:p>
        </w:tc>
      </w:tr>
      <w:tr w:rsidR="00E95B8D" w:rsidRPr="00A666A6" w:rsidTr="00040625">
        <w:tc>
          <w:tcPr>
            <w:tcW w:w="2830" w:type="dxa"/>
            <w:gridSpan w:val="2"/>
            <w:tcBorders>
              <w:top w:val="nil"/>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Иные сведения</w:t>
            </w:r>
          </w:p>
        </w:tc>
        <w:tc>
          <w:tcPr>
            <w:tcW w:w="6710" w:type="dxa"/>
            <w:gridSpan w:val="3"/>
            <w:tcBorders>
              <w:top w:val="nil"/>
              <w:left w:val="dotted" w:sz="4" w:space="0" w:color="auto"/>
              <w:bottom w:val="dotted" w:sz="4" w:space="0" w:color="auto"/>
              <w:right w:val="dotted" w:sz="4" w:space="0" w:color="auto"/>
            </w:tcBorders>
          </w:tcPr>
          <w:p w:rsidR="00E95B8D" w:rsidRPr="00A666A6" w:rsidRDefault="00E95B8D" w:rsidP="00040625">
            <w:pPr>
              <w:jc w:val="both"/>
            </w:pPr>
            <w:r w:rsidRPr="00A666A6">
              <w:t>Заместитель Председателя Наблюдательного совета</w:t>
            </w: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9540" w:type="dxa"/>
            <w:gridSpan w:val="5"/>
            <w:tcBorders>
              <w:left w:val="nil"/>
              <w:bottom w:val="nil"/>
              <w:right w:val="nil"/>
            </w:tcBorders>
            <w:vAlign w:val="center"/>
          </w:tcPr>
          <w:p w:rsidR="00E95B8D" w:rsidRPr="00A666A6" w:rsidRDefault="00E95B8D" w:rsidP="00E42FA7">
            <w:pPr>
              <w:jc w:val="both"/>
            </w:pPr>
          </w:p>
          <w:p w:rsidR="00E95B8D" w:rsidRPr="00A666A6" w:rsidRDefault="00E95B8D" w:rsidP="00E42FA7">
            <w:pPr>
              <w:jc w:val="both"/>
            </w:pP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E42FA7">
            <w:r w:rsidRPr="00A666A6">
              <w:t>Должности, занимаемые в настоящее время:</w:t>
            </w: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25.06.1999</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rPr>
                <w:lang w:val="en-US"/>
              </w:rPr>
            </w:pPr>
            <w:r w:rsidRPr="00A666A6">
              <w:t>Центральный банк Российской Федерации</w:t>
            </w:r>
          </w:p>
        </w:tc>
      </w:tr>
      <w:tr w:rsidR="00E95B8D" w:rsidRPr="00A666A6" w:rsidTr="002D5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30.06.2000</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2D5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03.10.2003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Председатель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Российское объединение инкассации (РОСИНКАС) </w:t>
            </w:r>
          </w:p>
          <w:p w:rsidR="00E95B8D" w:rsidRPr="00A666A6" w:rsidRDefault="00E95B8D" w:rsidP="00E42FA7">
            <w:pPr>
              <w:jc w:val="center"/>
            </w:pPr>
            <w:r w:rsidRPr="00A666A6">
              <w:t xml:space="preserve">Центрального банка Российской Федерации </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 16.03.2005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Первый заместитель Председателя </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Центральный банк </w:t>
            </w:r>
          </w:p>
          <w:p w:rsidR="00E95B8D" w:rsidRPr="00A666A6" w:rsidRDefault="00E95B8D" w:rsidP="00BA7BA5">
            <w:pPr>
              <w:jc w:val="center"/>
            </w:pPr>
            <w:r w:rsidRPr="00A666A6">
              <w:t>Российской Федерации </w:t>
            </w:r>
          </w:p>
        </w:tc>
      </w:tr>
      <w:tr w:rsidR="00E95B8D" w:rsidRPr="00A666A6" w:rsidTr="002D5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29.08.2014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Председатель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Акционерное общество «Национальная система платежных карт» </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2D5034">
      <w:pPr>
        <w:jc w:val="both"/>
        <w:rPr>
          <w:b/>
          <w:i/>
        </w:rPr>
      </w:pPr>
      <w:r w:rsidRPr="00A666A6">
        <w:t>Должности, занимаемые за последние пять лет (в хронологическом порядке):</w:t>
      </w:r>
      <w:r w:rsidRPr="00A666A6">
        <w:rPr>
          <w:b/>
          <w:i/>
        </w:rPr>
        <w:t xml:space="preserve"> других должностей, кроме указанных выше, за последние 5 лет не занимал.</w:t>
      </w:r>
    </w:p>
    <w:p w:rsidR="00E95B8D" w:rsidRPr="00A666A6" w:rsidRDefault="00E95B8D" w:rsidP="002D5034">
      <w:pPr>
        <w:jc w:val="both"/>
      </w:pPr>
    </w:p>
    <w:p w:rsidR="00E95B8D" w:rsidRPr="00A666A6" w:rsidRDefault="00E95B8D" w:rsidP="002D5034">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E42FA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Указанные связи отсутствуют</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Не привлекался</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Layout w:type="fixed"/>
        <w:tblLook w:val="01E0" w:firstRow="1" w:lastRow="1" w:firstColumn="1" w:lastColumn="1" w:noHBand="0" w:noVBand="0"/>
      </w:tblPr>
      <w:tblGrid>
        <w:gridCol w:w="2830"/>
        <w:gridCol w:w="572"/>
        <w:gridCol w:w="6138"/>
      </w:tblGrid>
      <w:tr w:rsidR="00E95B8D" w:rsidRPr="00A666A6" w:rsidTr="00EC758F">
        <w:tc>
          <w:tcPr>
            <w:tcW w:w="2830" w:type="dxa"/>
          </w:tcPr>
          <w:p w:rsidR="00E95B8D" w:rsidRPr="00A666A6" w:rsidRDefault="00E95B8D" w:rsidP="00E42FA7">
            <w:pPr>
              <w:pStyle w:val="em-0"/>
              <w:ind w:firstLine="0"/>
            </w:pPr>
            <w:r w:rsidRPr="00A666A6">
              <w:t>Фамилия, имя, отчество:</w:t>
            </w:r>
          </w:p>
        </w:tc>
        <w:tc>
          <w:tcPr>
            <w:tcW w:w="572" w:type="dxa"/>
          </w:tcPr>
          <w:p w:rsidR="00E95B8D" w:rsidRPr="00A666A6" w:rsidRDefault="00E95B8D" w:rsidP="00E42FA7">
            <w:pPr>
              <w:pStyle w:val="em-0"/>
              <w:ind w:firstLine="0"/>
              <w:jc w:val="left"/>
              <w:rPr>
                <w:b/>
              </w:rPr>
            </w:pPr>
            <w:r w:rsidRPr="00A666A6">
              <w:rPr>
                <w:b/>
              </w:rPr>
              <w:t>7.</w:t>
            </w:r>
          </w:p>
        </w:tc>
        <w:tc>
          <w:tcPr>
            <w:tcW w:w="6138" w:type="dxa"/>
          </w:tcPr>
          <w:p w:rsidR="00E95B8D" w:rsidRPr="00A666A6" w:rsidRDefault="00E95B8D" w:rsidP="00E42FA7">
            <w:pPr>
              <w:pStyle w:val="em-0"/>
              <w:ind w:firstLine="0"/>
              <w:jc w:val="left"/>
              <w:rPr>
                <w:b/>
              </w:rPr>
            </w:pPr>
            <w:r w:rsidRPr="00A666A6">
              <w:rPr>
                <w:b/>
              </w:rPr>
              <w:t>Мау Владимир Александрович</w:t>
            </w:r>
          </w:p>
        </w:tc>
      </w:tr>
      <w:tr w:rsidR="00E95B8D" w:rsidRPr="00A666A6" w:rsidTr="00EC758F">
        <w:tc>
          <w:tcPr>
            <w:tcW w:w="2830" w:type="dxa"/>
          </w:tcPr>
          <w:p w:rsidR="00E95B8D" w:rsidRPr="00A666A6" w:rsidRDefault="00E95B8D" w:rsidP="00E42FA7">
            <w:pPr>
              <w:pStyle w:val="em-0"/>
              <w:ind w:firstLine="0"/>
            </w:pPr>
            <w:r w:rsidRPr="00A666A6">
              <w:t>Год рождения:</w:t>
            </w:r>
          </w:p>
        </w:tc>
        <w:tc>
          <w:tcPr>
            <w:tcW w:w="6710" w:type="dxa"/>
            <w:gridSpan w:val="2"/>
          </w:tcPr>
          <w:p w:rsidR="00E95B8D" w:rsidRPr="00A666A6" w:rsidRDefault="00E95B8D" w:rsidP="00E42FA7">
            <w:pPr>
              <w:pStyle w:val="em-0"/>
              <w:ind w:firstLine="0"/>
              <w:jc w:val="left"/>
            </w:pPr>
            <w:r w:rsidRPr="00A666A6">
              <w:t xml:space="preserve">1959 </w:t>
            </w:r>
          </w:p>
        </w:tc>
      </w:tr>
      <w:tr w:rsidR="00E95B8D" w:rsidRPr="00A666A6" w:rsidTr="00EC758F">
        <w:tc>
          <w:tcPr>
            <w:tcW w:w="2830" w:type="dxa"/>
            <w:vMerge w:val="restart"/>
          </w:tcPr>
          <w:p w:rsidR="00E95B8D" w:rsidRPr="00A666A6" w:rsidRDefault="00E95B8D" w:rsidP="00E42FA7">
            <w:pPr>
              <w:pStyle w:val="em-0"/>
              <w:ind w:firstLine="0"/>
            </w:pPr>
            <w:r w:rsidRPr="00A666A6">
              <w:t>Сведения об образовании:</w:t>
            </w:r>
          </w:p>
        </w:tc>
        <w:tc>
          <w:tcPr>
            <w:tcW w:w="6710" w:type="dxa"/>
            <w:gridSpan w:val="2"/>
          </w:tcPr>
          <w:p w:rsidR="00E95B8D" w:rsidRPr="00A666A6" w:rsidRDefault="00E95B8D" w:rsidP="00E42FA7">
            <w:pPr>
              <w:pStyle w:val="em-0"/>
              <w:ind w:firstLine="0"/>
            </w:pPr>
            <w:r w:rsidRPr="00A666A6">
              <w:t xml:space="preserve">Высшее </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jc w:val="both"/>
            </w:pPr>
            <w:r w:rsidRPr="00A666A6">
              <w:t xml:space="preserve">1981 </w:t>
            </w:r>
          </w:p>
          <w:p w:rsidR="00E95B8D" w:rsidRPr="00A666A6" w:rsidRDefault="00E95B8D" w:rsidP="00E42FA7">
            <w:pPr>
              <w:pStyle w:val="em-0"/>
              <w:ind w:firstLine="0"/>
            </w:pPr>
            <w:r w:rsidRPr="00A666A6">
              <w:t>Московский институт народного хозяйства им. Г.В. Плеханова</w:t>
            </w:r>
          </w:p>
          <w:p w:rsidR="00E95B8D" w:rsidRPr="00A666A6" w:rsidRDefault="00E95B8D" w:rsidP="00E42FA7">
            <w:pPr>
              <w:pStyle w:val="em-0"/>
              <w:ind w:firstLine="0"/>
            </w:pPr>
            <w:r w:rsidRPr="00A666A6">
              <w:t>Общеэкономический факультет, экономист</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jc w:val="both"/>
            </w:pPr>
            <w:r w:rsidRPr="00A666A6">
              <w:t>1987</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jc w:val="both"/>
            </w:pPr>
            <w:r w:rsidRPr="00A666A6">
              <w:t>Институт экономики АН СССР</w:t>
            </w:r>
          </w:p>
          <w:p w:rsidR="00E95B8D" w:rsidRPr="00A666A6" w:rsidRDefault="00E95B8D" w:rsidP="00E42FA7">
            <w:pPr>
              <w:jc w:val="both"/>
            </w:pPr>
            <w:r w:rsidRPr="00A666A6">
              <w:t>Кандидат экономических наук</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jc w:val="both"/>
            </w:pPr>
            <w:r w:rsidRPr="00A666A6">
              <w:t>1994, 1996</w:t>
            </w:r>
          </w:p>
          <w:p w:rsidR="00E95B8D" w:rsidRPr="00A666A6" w:rsidRDefault="00E95B8D" w:rsidP="00E42FA7">
            <w:pPr>
              <w:pStyle w:val="em-0"/>
              <w:ind w:firstLine="0"/>
            </w:pPr>
            <w:r w:rsidRPr="00A666A6">
              <w:t>Доктор экономических наук, профессор</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jc w:val="both"/>
            </w:pPr>
            <w:r w:rsidRPr="00A666A6">
              <w:t>1999</w:t>
            </w:r>
          </w:p>
          <w:p w:rsidR="00E95B8D" w:rsidRPr="00A666A6" w:rsidRDefault="00E95B8D" w:rsidP="00E42FA7">
            <w:pPr>
              <w:jc w:val="both"/>
            </w:pPr>
            <w:r w:rsidRPr="00A666A6">
              <w:t>Университет Пьер Мендес Франс Гренобль (Франция)</w:t>
            </w:r>
          </w:p>
          <w:p w:rsidR="00E95B8D" w:rsidRPr="00A666A6" w:rsidRDefault="00E95B8D" w:rsidP="00E42FA7">
            <w:pPr>
              <w:jc w:val="both"/>
            </w:pPr>
            <w:r w:rsidRPr="00A666A6">
              <w:t xml:space="preserve">степень </w:t>
            </w:r>
            <w:r w:rsidRPr="00A666A6">
              <w:rPr>
                <w:lang w:val="en-US"/>
              </w:rPr>
              <w:t>Ph</w:t>
            </w:r>
            <w:r w:rsidRPr="00A666A6">
              <w:t>.</w:t>
            </w:r>
            <w:r w:rsidRPr="00A666A6">
              <w:rPr>
                <w:lang w:val="en-US"/>
              </w:rPr>
              <w:t>D</w:t>
            </w:r>
            <w:r w:rsidRPr="00A666A6">
              <w:t xml:space="preserve"> (в экономике)</w:t>
            </w:r>
          </w:p>
        </w:tc>
      </w:tr>
    </w:tbl>
    <w:p w:rsidR="00E95B8D" w:rsidRPr="00A666A6" w:rsidRDefault="00E95B8D" w:rsidP="000A10F3"/>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6710"/>
      </w:tblGrid>
      <w:tr w:rsidR="00E95B8D" w:rsidRPr="00A666A6" w:rsidTr="00040625">
        <w:tc>
          <w:tcPr>
            <w:tcW w:w="2830"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10"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Председатель Комитета по аудиту</w:t>
            </w:r>
          </w:p>
          <w:p w:rsidR="00E95B8D" w:rsidRPr="00A666A6" w:rsidRDefault="00E95B8D" w:rsidP="00040625">
            <w:pPr>
              <w:jc w:val="both"/>
            </w:pPr>
            <w:r w:rsidRPr="00A666A6">
              <w:t>Член Комитета по кадрам и вознаграждениям</w:t>
            </w:r>
          </w:p>
        </w:tc>
      </w:tr>
      <w:tr w:rsidR="00E95B8D" w:rsidRPr="00A666A6" w:rsidTr="00040625">
        <w:tc>
          <w:tcPr>
            <w:tcW w:w="2830"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10"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Независимый директор</w:t>
            </w:r>
          </w:p>
        </w:tc>
      </w:tr>
    </w:tbl>
    <w:p w:rsidR="00E95B8D" w:rsidRPr="00A666A6" w:rsidRDefault="00E95B8D" w:rsidP="000A10F3"/>
    <w:p w:rsidR="00E95B8D" w:rsidRPr="00A666A6" w:rsidRDefault="00E95B8D" w:rsidP="000A10F3"/>
    <w:tbl>
      <w:tblPr>
        <w:tblW w:w="9540" w:type="dxa"/>
        <w:tblInd w:w="108" w:type="dxa"/>
        <w:tblLayout w:type="fixed"/>
        <w:tblLook w:val="0000" w:firstRow="0" w:lastRow="0" w:firstColumn="0" w:lastColumn="0" w:noHBand="0" w:noVBand="0"/>
      </w:tblPr>
      <w:tblGrid>
        <w:gridCol w:w="2420"/>
        <w:gridCol w:w="3109"/>
        <w:gridCol w:w="4011"/>
      </w:tblGrid>
      <w:tr w:rsidR="00E95B8D" w:rsidRPr="00A666A6" w:rsidTr="00E42FA7">
        <w:trPr>
          <w:trHeight w:val="330"/>
        </w:trPr>
        <w:tc>
          <w:tcPr>
            <w:tcW w:w="9540" w:type="dxa"/>
            <w:gridSpan w:val="3"/>
            <w:tcBorders>
              <w:top w:val="nil"/>
              <w:left w:val="nil"/>
              <w:bottom w:val="single" w:sz="4" w:space="0" w:color="auto"/>
              <w:right w:val="nil"/>
            </w:tcBorders>
            <w:vAlign w:val="center"/>
          </w:tcPr>
          <w:p w:rsidR="00E95B8D" w:rsidRPr="00A666A6" w:rsidRDefault="00E95B8D" w:rsidP="00E42FA7">
            <w:pPr>
              <w:jc w:val="both"/>
            </w:pPr>
            <w:r w:rsidRPr="00A666A6">
              <w:t>Должности, занимаемые в настоящее время:</w:t>
            </w:r>
          </w:p>
        </w:tc>
      </w:tr>
      <w:tr w:rsidR="00E95B8D" w:rsidRPr="00A666A6" w:rsidTr="00E42FA7">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r w:rsidRPr="00A666A6">
              <w:t xml:space="preserve"> С</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r>
      <w:tr w:rsidR="00E95B8D" w:rsidRPr="00A666A6" w:rsidTr="00E42FA7">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20.05.2002</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Ректор </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Российская академия народного хозяйства и государственной службы при Президенте Российской Федерации</w:t>
            </w:r>
          </w:p>
        </w:tc>
      </w:tr>
      <w:tr w:rsidR="00E95B8D" w:rsidRPr="00A666A6" w:rsidTr="000A10F3">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27.06.2008</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Наблюдательного совета</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2010</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Фонд наследия Егора Гайдара</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2010</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Фонд «Бюро экономического анализа»</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30.06.2011</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ОАО «Газпром»</w:t>
            </w:r>
          </w:p>
        </w:tc>
      </w:tr>
      <w:tr w:rsidR="00E95B8D" w:rsidRPr="00A666A6" w:rsidTr="000A10F3">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24.06.2013</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Член Совета директоров</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Открытое акционерное общество «Транскапиталбанк»</w:t>
            </w:r>
          </w:p>
        </w:tc>
      </w:tr>
    </w:tbl>
    <w:p w:rsidR="00E95B8D" w:rsidRPr="00A666A6" w:rsidRDefault="00E95B8D" w:rsidP="00BD52E9">
      <w:pPr>
        <w:pStyle w:val="Basic"/>
      </w:pPr>
    </w:p>
    <w:p w:rsidR="00E95B8D" w:rsidRPr="00A666A6" w:rsidRDefault="00E95B8D" w:rsidP="000A10F3">
      <w:pPr>
        <w:jc w:val="both"/>
        <w:rPr>
          <w:b/>
          <w:i/>
        </w:rPr>
      </w:pPr>
      <w:r w:rsidRPr="00A666A6">
        <w:t>Должности, занимаемые за последние пять лет (в хронологическом порядке):</w:t>
      </w:r>
      <w:r w:rsidRPr="00A666A6">
        <w:rPr>
          <w:b/>
          <w:i/>
        </w:rPr>
        <w:t xml:space="preserve"> других должностей, кроме указанных выше, за последние 5 лет не занимал.</w:t>
      </w:r>
    </w:p>
    <w:p w:rsidR="00E95B8D" w:rsidRPr="00A666A6" w:rsidRDefault="00E95B8D" w:rsidP="000A10F3">
      <w:pPr>
        <w:jc w:val="both"/>
      </w:pPr>
    </w:p>
    <w:p w:rsidR="00E95B8D" w:rsidRPr="00A666A6" w:rsidRDefault="00E95B8D" w:rsidP="000A10F3">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E42FA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w:t>
            </w:r>
          </w:p>
        </w:tc>
      </w:tr>
      <w:tr w:rsidR="00E95B8D" w:rsidRPr="00A666A6" w:rsidTr="00E42FA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42FA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0</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Указанные связи отсутствуют</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Не привлекался</w:t>
            </w:r>
          </w:p>
        </w:tc>
      </w:tr>
      <w:tr w:rsidR="00E95B8D" w:rsidRPr="00A666A6" w:rsidTr="00E42FA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540" w:type="dxa"/>
        <w:tblLayout w:type="fixed"/>
        <w:tblLook w:val="01E0" w:firstRow="1" w:lastRow="1" w:firstColumn="1" w:lastColumn="1" w:noHBand="0" w:noVBand="0"/>
      </w:tblPr>
      <w:tblGrid>
        <w:gridCol w:w="2830"/>
        <w:gridCol w:w="572"/>
        <w:gridCol w:w="6138"/>
      </w:tblGrid>
      <w:tr w:rsidR="00E95B8D" w:rsidRPr="00A666A6" w:rsidTr="00EC758F">
        <w:tc>
          <w:tcPr>
            <w:tcW w:w="2830" w:type="dxa"/>
          </w:tcPr>
          <w:p w:rsidR="00E95B8D" w:rsidRPr="00A666A6" w:rsidRDefault="00E95B8D" w:rsidP="00E42FA7">
            <w:pPr>
              <w:pStyle w:val="em-0"/>
              <w:ind w:firstLine="0"/>
            </w:pPr>
            <w:r w:rsidRPr="00A666A6">
              <w:t>Фамилия, имя, отчество:</w:t>
            </w:r>
          </w:p>
        </w:tc>
        <w:tc>
          <w:tcPr>
            <w:tcW w:w="572" w:type="dxa"/>
          </w:tcPr>
          <w:p w:rsidR="00E95B8D" w:rsidRPr="00A666A6" w:rsidRDefault="00E95B8D" w:rsidP="00E42FA7">
            <w:pPr>
              <w:pStyle w:val="em-0"/>
              <w:ind w:firstLine="0"/>
              <w:jc w:val="left"/>
              <w:rPr>
                <w:b/>
              </w:rPr>
            </w:pPr>
            <w:r w:rsidRPr="00A666A6">
              <w:rPr>
                <w:b/>
              </w:rPr>
              <w:t>8.</w:t>
            </w:r>
          </w:p>
        </w:tc>
        <w:tc>
          <w:tcPr>
            <w:tcW w:w="6138" w:type="dxa"/>
          </w:tcPr>
          <w:p w:rsidR="00E95B8D" w:rsidRPr="00A666A6" w:rsidRDefault="00E95B8D" w:rsidP="00E42FA7">
            <w:pPr>
              <w:pStyle w:val="em-0"/>
              <w:ind w:firstLine="0"/>
              <w:jc w:val="left"/>
              <w:rPr>
                <w:b/>
              </w:rPr>
            </w:pPr>
            <w:r w:rsidRPr="00A666A6">
              <w:rPr>
                <w:b/>
              </w:rPr>
              <w:t>Меликьян Геннадий Георгиевич</w:t>
            </w:r>
          </w:p>
        </w:tc>
      </w:tr>
      <w:tr w:rsidR="00E95B8D" w:rsidRPr="00A666A6" w:rsidTr="00EC758F">
        <w:tc>
          <w:tcPr>
            <w:tcW w:w="2830" w:type="dxa"/>
          </w:tcPr>
          <w:p w:rsidR="00E95B8D" w:rsidRPr="00A666A6" w:rsidRDefault="00E95B8D" w:rsidP="00E42FA7">
            <w:pPr>
              <w:pStyle w:val="em-0"/>
              <w:ind w:firstLine="0"/>
            </w:pPr>
            <w:r w:rsidRPr="00A666A6">
              <w:t>Год рождения:</w:t>
            </w:r>
          </w:p>
        </w:tc>
        <w:tc>
          <w:tcPr>
            <w:tcW w:w="6710" w:type="dxa"/>
            <w:gridSpan w:val="2"/>
          </w:tcPr>
          <w:p w:rsidR="00E95B8D" w:rsidRPr="00A666A6" w:rsidRDefault="00E95B8D" w:rsidP="00E42FA7">
            <w:pPr>
              <w:pStyle w:val="em-0"/>
              <w:ind w:firstLine="0"/>
              <w:jc w:val="left"/>
            </w:pPr>
            <w:r w:rsidRPr="00A666A6">
              <w:t xml:space="preserve">1947 </w:t>
            </w:r>
          </w:p>
        </w:tc>
      </w:tr>
      <w:tr w:rsidR="00E95B8D" w:rsidRPr="00A666A6" w:rsidTr="00EC758F">
        <w:tc>
          <w:tcPr>
            <w:tcW w:w="2830" w:type="dxa"/>
            <w:vMerge w:val="restart"/>
          </w:tcPr>
          <w:p w:rsidR="00E95B8D" w:rsidRPr="00A666A6" w:rsidRDefault="00E95B8D" w:rsidP="00E42FA7">
            <w:pPr>
              <w:pStyle w:val="em-0"/>
              <w:ind w:firstLine="0"/>
            </w:pPr>
            <w:r w:rsidRPr="00A666A6">
              <w:t>Сведения об образовании:</w:t>
            </w:r>
          </w:p>
        </w:tc>
        <w:tc>
          <w:tcPr>
            <w:tcW w:w="6710" w:type="dxa"/>
            <w:gridSpan w:val="2"/>
          </w:tcPr>
          <w:p w:rsidR="00E95B8D" w:rsidRPr="00A666A6" w:rsidRDefault="00E95B8D" w:rsidP="00E42FA7">
            <w:pPr>
              <w:pStyle w:val="em-0"/>
              <w:ind w:firstLine="0"/>
            </w:pPr>
            <w:r w:rsidRPr="00A666A6">
              <w:t xml:space="preserve">Высшее </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jc w:val="both"/>
            </w:pPr>
            <w:r w:rsidRPr="00A666A6">
              <w:t xml:space="preserve">1974 </w:t>
            </w:r>
          </w:p>
          <w:p w:rsidR="00E95B8D" w:rsidRPr="00A666A6" w:rsidRDefault="00E95B8D" w:rsidP="00E42FA7">
            <w:pPr>
              <w:pStyle w:val="em-0"/>
              <w:ind w:firstLine="0"/>
            </w:pPr>
            <w:r w:rsidRPr="00A666A6">
              <w:t>МГУ им. М.В. Ломоносова</w:t>
            </w:r>
          </w:p>
          <w:p w:rsidR="00E95B8D" w:rsidRPr="00A666A6" w:rsidRDefault="00E95B8D" w:rsidP="00E42FA7">
            <w:pPr>
              <w:pStyle w:val="em-0"/>
              <w:ind w:firstLine="0"/>
            </w:pPr>
            <w:r w:rsidRPr="00A666A6">
              <w:t>Экономический факультет, экономист, преподаватель политической экономии</w:t>
            </w:r>
          </w:p>
        </w:tc>
      </w:tr>
      <w:tr w:rsidR="00E95B8D" w:rsidRPr="00A666A6" w:rsidTr="00EC758F">
        <w:tc>
          <w:tcPr>
            <w:tcW w:w="2830" w:type="dxa"/>
            <w:vMerge/>
          </w:tcPr>
          <w:p w:rsidR="00E95B8D" w:rsidRPr="00A666A6" w:rsidRDefault="00E95B8D" w:rsidP="00E42FA7">
            <w:pPr>
              <w:pStyle w:val="em-0"/>
              <w:ind w:firstLine="0"/>
            </w:pPr>
          </w:p>
        </w:tc>
        <w:tc>
          <w:tcPr>
            <w:tcW w:w="6710" w:type="dxa"/>
            <w:gridSpan w:val="2"/>
          </w:tcPr>
          <w:p w:rsidR="00E95B8D" w:rsidRPr="00A666A6" w:rsidRDefault="00E95B8D" w:rsidP="00E42FA7">
            <w:pPr>
              <w:jc w:val="both"/>
            </w:pPr>
            <w:r w:rsidRPr="00A666A6">
              <w:t>1978</w:t>
            </w:r>
          </w:p>
          <w:p w:rsidR="00E95B8D" w:rsidRPr="00A666A6" w:rsidRDefault="00E95B8D" w:rsidP="00E42FA7">
            <w:pPr>
              <w:pStyle w:val="em-0"/>
              <w:ind w:firstLine="0"/>
            </w:pPr>
            <w:r w:rsidRPr="00A666A6">
              <w:t>МГУ им. М.В. Ломоносова</w:t>
            </w:r>
          </w:p>
          <w:p w:rsidR="00E95B8D" w:rsidRPr="00A666A6" w:rsidRDefault="00E95B8D" w:rsidP="00E42FA7">
            <w:pPr>
              <w:jc w:val="both"/>
            </w:pPr>
            <w:r w:rsidRPr="00A666A6">
              <w:t>Аспирантура кафедры политической экономии</w:t>
            </w:r>
          </w:p>
          <w:p w:rsidR="00E95B8D" w:rsidRPr="00A666A6" w:rsidRDefault="00E95B8D" w:rsidP="00E42FA7">
            <w:pPr>
              <w:jc w:val="both"/>
            </w:pPr>
            <w:r w:rsidRPr="00A666A6">
              <w:t>кандидат экономических наук</w:t>
            </w:r>
          </w:p>
        </w:tc>
      </w:tr>
    </w:tbl>
    <w:p w:rsidR="00E95B8D" w:rsidRPr="00A666A6" w:rsidRDefault="00E95B8D" w:rsidP="00E42FA7"/>
    <w:tbl>
      <w:tblPr>
        <w:tblW w:w="9540" w:type="dxa"/>
        <w:tblLayout w:type="fixed"/>
        <w:tblLook w:val="01E0" w:firstRow="1" w:lastRow="1" w:firstColumn="1" w:lastColumn="1" w:noHBand="0" w:noVBand="0"/>
      </w:tblPr>
      <w:tblGrid>
        <w:gridCol w:w="2830"/>
        <w:gridCol w:w="6710"/>
      </w:tblGrid>
      <w:tr w:rsidR="00E95B8D" w:rsidRPr="00A666A6" w:rsidTr="00EC758F">
        <w:tc>
          <w:tcPr>
            <w:tcW w:w="2830" w:type="dxa"/>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10" w:type="dxa"/>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Председатель Комитета по управлению рисками</w:t>
            </w:r>
          </w:p>
          <w:p w:rsidR="00E95B8D" w:rsidRPr="00A666A6" w:rsidRDefault="00E95B8D" w:rsidP="00040625">
            <w:pPr>
              <w:jc w:val="both"/>
            </w:pPr>
            <w:r w:rsidRPr="00A666A6">
              <w:t>Член Комитета по стратегическому планированию</w:t>
            </w:r>
          </w:p>
        </w:tc>
      </w:tr>
      <w:tr w:rsidR="00E95B8D" w:rsidRPr="00A666A6" w:rsidTr="00EC758F">
        <w:tc>
          <w:tcPr>
            <w:tcW w:w="2830" w:type="dxa"/>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10" w:type="dxa"/>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Старший независимый директор</w:t>
            </w:r>
          </w:p>
        </w:tc>
      </w:tr>
    </w:tbl>
    <w:p w:rsidR="00E95B8D" w:rsidRPr="00A666A6" w:rsidRDefault="00E95B8D" w:rsidP="00E42FA7"/>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109"/>
        <w:gridCol w:w="4011"/>
      </w:tblGrid>
      <w:tr w:rsidR="00E95B8D" w:rsidRPr="00A666A6" w:rsidTr="00EC758F">
        <w:trPr>
          <w:trHeight w:val="330"/>
        </w:trPr>
        <w:tc>
          <w:tcPr>
            <w:tcW w:w="9640" w:type="dxa"/>
            <w:gridSpan w:val="3"/>
          </w:tcPr>
          <w:p w:rsidR="00E95B8D" w:rsidRPr="00A666A6" w:rsidRDefault="00E95B8D" w:rsidP="00E42FA7">
            <w:pPr>
              <w:jc w:val="both"/>
            </w:pPr>
            <w:r w:rsidRPr="00A666A6">
              <w:t>Должности, занимаемые в настоящее время:</w:t>
            </w:r>
          </w:p>
        </w:tc>
      </w:tr>
      <w:tr w:rsidR="00E95B8D" w:rsidRPr="00A666A6" w:rsidTr="00EC758F">
        <w:trPr>
          <w:trHeight w:val="420"/>
        </w:trPr>
        <w:tc>
          <w:tcPr>
            <w:tcW w:w="2520" w:type="dxa"/>
          </w:tcPr>
          <w:p w:rsidR="00E95B8D" w:rsidRPr="00A666A6" w:rsidRDefault="00E95B8D" w:rsidP="00E42FA7">
            <w:r w:rsidRPr="00A666A6">
              <w:t xml:space="preserve"> С</w:t>
            </w:r>
          </w:p>
        </w:tc>
        <w:tc>
          <w:tcPr>
            <w:tcW w:w="3109" w:type="dxa"/>
          </w:tcPr>
          <w:p w:rsidR="00E95B8D" w:rsidRPr="00A666A6" w:rsidRDefault="00E95B8D" w:rsidP="00E42FA7">
            <w:pPr>
              <w:jc w:val="center"/>
            </w:pPr>
            <w:r w:rsidRPr="00A666A6">
              <w:t>Наименование должности</w:t>
            </w:r>
          </w:p>
        </w:tc>
        <w:tc>
          <w:tcPr>
            <w:tcW w:w="4011" w:type="dxa"/>
          </w:tcPr>
          <w:p w:rsidR="00E95B8D" w:rsidRPr="00A666A6" w:rsidRDefault="00E95B8D" w:rsidP="00E42FA7">
            <w:pPr>
              <w:jc w:val="center"/>
            </w:pPr>
            <w:r w:rsidRPr="00A666A6">
              <w:t>Полное фирменное наименование организации</w:t>
            </w:r>
          </w:p>
        </w:tc>
      </w:tr>
      <w:tr w:rsidR="00E95B8D" w:rsidRPr="00A666A6" w:rsidTr="00EC758F">
        <w:trPr>
          <w:trHeight w:val="300"/>
        </w:trPr>
        <w:tc>
          <w:tcPr>
            <w:tcW w:w="2520" w:type="dxa"/>
          </w:tcPr>
          <w:p w:rsidR="00E95B8D" w:rsidRPr="00A666A6" w:rsidRDefault="00E95B8D" w:rsidP="00E42FA7">
            <w:pPr>
              <w:jc w:val="center"/>
            </w:pPr>
            <w:r w:rsidRPr="00A666A6">
              <w:t>1</w:t>
            </w:r>
          </w:p>
        </w:tc>
        <w:tc>
          <w:tcPr>
            <w:tcW w:w="3109" w:type="dxa"/>
          </w:tcPr>
          <w:p w:rsidR="00E95B8D" w:rsidRPr="00A666A6" w:rsidRDefault="00E95B8D" w:rsidP="00E42FA7">
            <w:pPr>
              <w:jc w:val="center"/>
            </w:pPr>
            <w:r w:rsidRPr="00A666A6">
              <w:t>2</w:t>
            </w:r>
          </w:p>
        </w:tc>
        <w:tc>
          <w:tcPr>
            <w:tcW w:w="4011" w:type="dxa"/>
          </w:tcPr>
          <w:p w:rsidR="00E95B8D" w:rsidRPr="00A666A6" w:rsidRDefault="00E95B8D" w:rsidP="00E42FA7">
            <w:pPr>
              <w:jc w:val="center"/>
            </w:pPr>
            <w:r w:rsidRPr="00A666A6">
              <w:t>3</w:t>
            </w:r>
          </w:p>
        </w:tc>
      </w:tr>
      <w:tr w:rsidR="00E95B8D" w:rsidRPr="00A666A6" w:rsidTr="00EC758F">
        <w:trPr>
          <w:trHeight w:val="300"/>
        </w:trPr>
        <w:tc>
          <w:tcPr>
            <w:tcW w:w="2520" w:type="dxa"/>
          </w:tcPr>
          <w:p w:rsidR="00E95B8D" w:rsidRPr="00A666A6" w:rsidRDefault="00E95B8D" w:rsidP="00F3178E">
            <w:pPr>
              <w:jc w:val="center"/>
            </w:pPr>
            <w:r w:rsidRPr="00A666A6">
              <w:t>06.06.2014</w:t>
            </w:r>
          </w:p>
        </w:tc>
        <w:tc>
          <w:tcPr>
            <w:tcW w:w="3109" w:type="dxa"/>
          </w:tcPr>
          <w:p w:rsidR="00E95B8D" w:rsidRPr="00A666A6" w:rsidRDefault="00E95B8D" w:rsidP="00F3178E">
            <w:pPr>
              <w:jc w:val="center"/>
            </w:pPr>
            <w:r w:rsidRPr="00A666A6">
              <w:t>Член Наблюдательного совета</w:t>
            </w:r>
          </w:p>
        </w:tc>
        <w:tc>
          <w:tcPr>
            <w:tcW w:w="4011" w:type="dxa"/>
          </w:tcPr>
          <w:p w:rsidR="00E95B8D" w:rsidRPr="00A666A6" w:rsidRDefault="00E95B8D" w:rsidP="00F3178E">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EC758F">
        <w:trPr>
          <w:trHeight w:val="300"/>
        </w:trPr>
        <w:tc>
          <w:tcPr>
            <w:tcW w:w="2520" w:type="dxa"/>
          </w:tcPr>
          <w:p w:rsidR="00E95B8D" w:rsidRPr="00A666A6" w:rsidRDefault="00E95B8D" w:rsidP="00A77003">
            <w:pPr>
              <w:jc w:val="center"/>
            </w:pPr>
            <w:r w:rsidRPr="00A666A6">
              <w:t>18.06.2014</w:t>
            </w:r>
          </w:p>
        </w:tc>
        <w:tc>
          <w:tcPr>
            <w:tcW w:w="3109" w:type="dxa"/>
          </w:tcPr>
          <w:p w:rsidR="00E95B8D" w:rsidRPr="00A666A6" w:rsidRDefault="00E95B8D" w:rsidP="00A77003">
            <w:pPr>
              <w:jc w:val="center"/>
            </w:pPr>
            <w:r w:rsidRPr="00A666A6">
              <w:t>Член Совета директоров</w:t>
            </w:r>
          </w:p>
        </w:tc>
        <w:tc>
          <w:tcPr>
            <w:tcW w:w="4011" w:type="dxa"/>
          </w:tcPr>
          <w:p w:rsidR="00E95B8D" w:rsidRPr="00A666A6" w:rsidRDefault="00E95B8D" w:rsidP="00A77003">
            <w:pPr>
              <w:jc w:val="center"/>
            </w:pPr>
            <w:r w:rsidRPr="00A666A6">
              <w:t>КБ «Энерготрансбанк» (ОАО)</w:t>
            </w:r>
          </w:p>
          <w:p w:rsidR="00E95B8D" w:rsidRPr="00A666A6" w:rsidRDefault="00E95B8D" w:rsidP="00A77003">
            <w:pPr>
              <w:jc w:val="center"/>
            </w:pPr>
            <w:r w:rsidRPr="00A666A6">
              <w:t>(Группа «АВТОТОР»)</w:t>
            </w:r>
          </w:p>
        </w:tc>
      </w:tr>
      <w:tr w:rsidR="00E95B8D" w:rsidRPr="00A666A6" w:rsidTr="00EC758F">
        <w:trPr>
          <w:trHeight w:val="300"/>
        </w:trPr>
        <w:tc>
          <w:tcPr>
            <w:tcW w:w="2520" w:type="dxa"/>
          </w:tcPr>
          <w:p w:rsidR="00E95B8D" w:rsidRPr="00A666A6" w:rsidRDefault="00E95B8D" w:rsidP="00A77003">
            <w:pPr>
              <w:jc w:val="center"/>
            </w:pPr>
            <w:r w:rsidRPr="00A666A6">
              <w:t>28.01.2015</w:t>
            </w:r>
          </w:p>
        </w:tc>
        <w:tc>
          <w:tcPr>
            <w:tcW w:w="3109" w:type="dxa"/>
          </w:tcPr>
          <w:p w:rsidR="00E95B8D" w:rsidRPr="00A666A6" w:rsidRDefault="00E95B8D" w:rsidP="00A77003">
            <w:pPr>
              <w:jc w:val="center"/>
            </w:pPr>
            <w:r w:rsidRPr="00A666A6">
              <w:t>Член Совета директоров</w:t>
            </w:r>
          </w:p>
        </w:tc>
        <w:tc>
          <w:tcPr>
            <w:tcW w:w="4011" w:type="dxa"/>
          </w:tcPr>
          <w:p w:rsidR="00E95B8D" w:rsidRPr="00A666A6" w:rsidRDefault="00E95B8D" w:rsidP="00A77003">
            <w:pPr>
              <w:jc w:val="center"/>
            </w:pPr>
            <w:r w:rsidRPr="00A666A6">
              <w:t>ЗАО Межгосударственная нефтяная компания «СоюзНефтеГаз»</w:t>
            </w:r>
          </w:p>
        </w:tc>
      </w:tr>
    </w:tbl>
    <w:p w:rsidR="00E95B8D" w:rsidRPr="00A666A6" w:rsidRDefault="00E95B8D" w:rsidP="00E42FA7"/>
    <w:p w:rsidR="00E95B8D" w:rsidRPr="00A666A6" w:rsidRDefault="00E95B8D" w:rsidP="00E42FA7">
      <w:pPr>
        <w:jc w:val="both"/>
      </w:pPr>
      <w:r w:rsidRPr="00A666A6">
        <w:t>Должности, занимаемые за последние пять лет (в хронологическом порядке):</w:t>
      </w:r>
    </w:p>
    <w:tbl>
      <w:tblPr>
        <w:tblW w:w="9540" w:type="dxa"/>
        <w:tblInd w:w="108" w:type="dxa"/>
        <w:tblLayout w:type="fixed"/>
        <w:tblLook w:val="0000" w:firstRow="0" w:lastRow="0" w:firstColumn="0" w:lastColumn="0" w:noHBand="0" w:noVBand="0"/>
      </w:tblPr>
      <w:tblGrid>
        <w:gridCol w:w="1460"/>
        <w:gridCol w:w="1517"/>
        <w:gridCol w:w="3402"/>
        <w:gridCol w:w="3161"/>
      </w:tblGrid>
      <w:tr w:rsidR="00E95B8D" w:rsidRPr="00A666A6" w:rsidTr="00E42FA7">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42FA7">
            <w:r w:rsidRPr="00A666A6">
              <w:t>С</w:t>
            </w:r>
          </w:p>
        </w:tc>
        <w:tc>
          <w:tcPr>
            <w:tcW w:w="1517"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both"/>
            </w:pPr>
            <w:r w:rsidRPr="00A666A6">
              <w:t xml:space="preserve"> по</w:t>
            </w:r>
          </w:p>
        </w:tc>
        <w:tc>
          <w:tcPr>
            <w:tcW w:w="3402"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Наименование должности</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Полное фирменное наименование организации</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1</w:t>
            </w:r>
          </w:p>
        </w:tc>
        <w:tc>
          <w:tcPr>
            <w:tcW w:w="1517"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2</w:t>
            </w:r>
          </w:p>
        </w:tc>
        <w:tc>
          <w:tcPr>
            <w:tcW w:w="3402"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3</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4</w:t>
            </w:r>
          </w:p>
        </w:tc>
      </w:tr>
      <w:tr w:rsidR="00E95B8D" w:rsidRPr="00A666A6" w:rsidTr="00E42FA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E42FA7">
            <w:pPr>
              <w:jc w:val="center"/>
            </w:pPr>
            <w:r w:rsidRPr="00A666A6">
              <w:t>01.02.2007</w:t>
            </w:r>
          </w:p>
        </w:tc>
        <w:tc>
          <w:tcPr>
            <w:tcW w:w="1517"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09.09.2011</w:t>
            </w:r>
          </w:p>
        </w:tc>
        <w:tc>
          <w:tcPr>
            <w:tcW w:w="3402"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 xml:space="preserve">Первый заместитель Председателя </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E42FA7">
            <w:pPr>
              <w:jc w:val="center"/>
            </w:pPr>
            <w:r w:rsidRPr="00A666A6">
              <w:t>Центральный банк</w:t>
            </w:r>
          </w:p>
          <w:p w:rsidR="00E95B8D" w:rsidRPr="00A666A6" w:rsidRDefault="00E95B8D" w:rsidP="00E42FA7">
            <w:pPr>
              <w:jc w:val="center"/>
            </w:pPr>
            <w:r w:rsidRPr="00A666A6">
              <w:t>Российской Федерации</w:t>
            </w:r>
          </w:p>
        </w:tc>
      </w:tr>
    </w:tbl>
    <w:p w:rsidR="00E95B8D" w:rsidRPr="00A666A6" w:rsidRDefault="00E95B8D" w:rsidP="00E42FA7">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F3178E">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0,0001%</w:t>
            </w:r>
          </w:p>
        </w:tc>
      </w:tr>
      <w:tr w:rsidR="00E95B8D" w:rsidRPr="00A666A6" w:rsidTr="00F3178E">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0,0001%</w:t>
            </w:r>
          </w:p>
        </w:tc>
      </w:tr>
      <w:tr w:rsidR="00E95B8D" w:rsidRPr="00A666A6" w:rsidTr="00F3178E">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w:t>
            </w:r>
          </w:p>
        </w:tc>
      </w:tr>
      <w:tr w:rsidR="00E95B8D" w:rsidRPr="00A666A6" w:rsidTr="00F3178E">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F3178E">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 Указанные связи отсутствуют</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Не привлекался</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491"/>
        <w:gridCol w:w="6242"/>
      </w:tblGrid>
      <w:tr w:rsidR="00E95B8D" w:rsidRPr="00A666A6" w:rsidTr="00F3178E">
        <w:tc>
          <w:tcPr>
            <w:tcW w:w="2807" w:type="dxa"/>
            <w:tcBorders>
              <w:top w:val="nil"/>
              <w:left w:val="nil"/>
              <w:bottom w:val="nil"/>
              <w:right w:val="nil"/>
            </w:tcBorders>
          </w:tcPr>
          <w:p w:rsidR="00E95B8D" w:rsidRPr="00A666A6" w:rsidRDefault="00E95B8D" w:rsidP="00F3178E">
            <w:pPr>
              <w:pStyle w:val="em-0"/>
              <w:ind w:firstLine="0"/>
            </w:pPr>
          </w:p>
          <w:p w:rsidR="00E95B8D" w:rsidRPr="00A666A6" w:rsidRDefault="00E95B8D" w:rsidP="00F3178E">
            <w:pPr>
              <w:pStyle w:val="em-0"/>
              <w:ind w:firstLine="0"/>
            </w:pPr>
            <w:r w:rsidRPr="00A666A6">
              <w:t>Фамилия, имя, отчество:</w:t>
            </w:r>
          </w:p>
        </w:tc>
        <w:tc>
          <w:tcPr>
            <w:tcW w:w="491" w:type="dxa"/>
            <w:tcBorders>
              <w:top w:val="nil"/>
              <w:left w:val="nil"/>
              <w:bottom w:val="nil"/>
              <w:right w:val="nil"/>
            </w:tcBorders>
          </w:tcPr>
          <w:p w:rsidR="00E95B8D" w:rsidRPr="00A666A6" w:rsidRDefault="00E95B8D" w:rsidP="00F3178E">
            <w:pPr>
              <w:pStyle w:val="em-0"/>
              <w:ind w:firstLine="0"/>
              <w:jc w:val="left"/>
              <w:rPr>
                <w:b/>
              </w:rPr>
            </w:pPr>
          </w:p>
          <w:p w:rsidR="00E95B8D" w:rsidRPr="00A666A6" w:rsidRDefault="00E95B8D" w:rsidP="00F3178E">
            <w:pPr>
              <w:pStyle w:val="em-0"/>
              <w:ind w:firstLine="0"/>
              <w:jc w:val="left"/>
              <w:rPr>
                <w:b/>
              </w:rPr>
            </w:pPr>
            <w:r w:rsidRPr="00A666A6">
              <w:rPr>
                <w:b/>
              </w:rPr>
              <w:t>9.</w:t>
            </w:r>
          </w:p>
        </w:tc>
        <w:tc>
          <w:tcPr>
            <w:tcW w:w="6242" w:type="dxa"/>
            <w:tcBorders>
              <w:top w:val="nil"/>
              <w:left w:val="nil"/>
              <w:bottom w:val="nil"/>
              <w:right w:val="nil"/>
            </w:tcBorders>
          </w:tcPr>
          <w:p w:rsidR="00E95B8D" w:rsidRPr="00A666A6" w:rsidRDefault="00E95B8D" w:rsidP="00F3178E">
            <w:pPr>
              <w:pStyle w:val="em-0"/>
              <w:ind w:firstLine="0"/>
              <w:jc w:val="left"/>
              <w:rPr>
                <w:b/>
                <w:bCs/>
              </w:rPr>
            </w:pPr>
          </w:p>
          <w:p w:rsidR="00E95B8D" w:rsidRPr="00A666A6" w:rsidRDefault="00E95B8D" w:rsidP="00F3178E">
            <w:pPr>
              <w:pStyle w:val="em-0"/>
              <w:ind w:firstLine="0"/>
              <w:jc w:val="left"/>
              <w:rPr>
                <w:b/>
              </w:rPr>
            </w:pPr>
            <w:r w:rsidRPr="00A666A6">
              <w:rPr>
                <w:b/>
              </w:rPr>
              <w:t>Профумо Алессандро</w:t>
            </w:r>
          </w:p>
        </w:tc>
      </w:tr>
      <w:tr w:rsidR="00E95B8D" w:rsidRPr="00A666A6" w:rsidTr="00F3178E">
        <w:tc>
          <w:tcPr>
            <w:tcW w:w="2807" w:type="dxa"/>
            <w:tcBorders>
              <w:top w:val="nil"/>
              <w:left w:val="nil"/>
              <w:bottom w:val="nil"/>
              <w:right w:val="nil"/>
            </w:tcBorders>
          </w:tcPr>
          <w:p w:rsidR="00E95B8D" w:rsidRPr="00A666A6" w:rsidRDefault="00E95B8D" w:rsidP="00F3178E">
            <w:pPr>
              <w:pStyle w:val="em-0"/>
              <w:ind w:firstLine="0"/>
            </w:pPr>
            <w:r w:rsidRPr="00A666A6">
              <w:t>Год рождения:</w:t>
            </w:r>
          </w:p>
        </w:tc>
        <w:tc>
          <w:tcPr>
            <w:tcW w:w="6733" w:type="dxa"/>
            <w:gridSpan w:val="2"/>
            <w:tcBorders>
              <w:top w:val="nil"/>
              <w:left w:val="nil"/>
              <w:bottom w:val="nil"/>
              <w:right w:val="nil"/>
            </w:tcBorders>
          </w:tcPr>
          <w:p w:rsidR="00E95B8D" w:rsidRPr="00A666A6" w:rsidRDefault="00E95B8D" w:rsidP="00F3178E">
            <w:pPr>
              <w:pStyle w:val="em-0"/>
              <w:ind w:firstLine="0"/>
              <w:jc w:val="left"/>
            </w:pPr>
            <w:r w:rsidRPr="00A666A6">
              <w:t xml:space="preserve">1957 </w:t>
            </w:r>
          </w:p>
        </w:tc>
      </w:tr>
      <w:tr w:rsidR="00E95B8D" w:rsidRPr="00A666A6" w:rsidTr="00F3178E">
        <w:tc>
          <w:tcPr>
            <w:tcW w:w="2807" w:type="dxa"/>
            <w:vMerge w:val="restart"/>
            <w:tcBorders>
              <w:top w:val="nil"/>
              <w:left w:val="nil"/>
              <w:bottom w:val="nil"/>
              <w:right w:val="nil"/>
            </w:tcBorders>
          </w:tcPr>
          <w:p w:rsidR="00E95B8D" w:rsidRPr="00A666A6" w:rsidRDefault="00E95B8D" w:rsidP="00F3178E">
            <w:pPr>
              <w:pStyle w:val="em-0"/>
              <w:ind w:firstLine="0"/>
            </w:pPr>
            <w:r w:rsidRPr="00A666A6">
              <w:t>Сведения об образовании:</w:t>
            </w:r>
          </w:p>
        </w:tc>
        <w:tc>
          <w:tcPr>
            <w:tcW w:w="6733" w:type="dxa"/>
            <w:gridSpan w:val="2"/>
            <w:tcBorders>
              <w:top w:val="nil"/>
              <w:left w:val="nil"/>
              <w:bottom w:val="nil"/>
              <w:right w:val="nil"/>
            </w:tcBorders>
          </w:tcPr>
          <w:p w:rsidR="00E95B8D" w:rsidRPr="00A666A6" w:rsidRDefault="00E95B8D" w:rsidP="00F3178E">
            <w:pPr>
              <w:pStyle w:val="em-0"/>
              <w:ind w:firstLine="0"/>
            </w:pPr>
            <w:r w:rsidRPr="00A666A6">
              <w:t xml:space="preserve">Высшее </w:t>
            </w:r>
          </w:p>
        </w:tc>
      </w:tr>
      <w:tr w:rsidR="00E95B8D" w:rsidRPr="00A666A6" w:rsidTr="00F3178E">
        <w:tc>
          <w:tcPr>
            <w:tcW w:w="2807" w:type="dxa"/>
            <w:vMerge/>
            <w:tcBorders>
              <w:top w:val="nil"/>
              <w:left w:val="nil"/>
              <w:bottom w:val="nil"/>
              <w:right w:val="nil"/>
            </w:tcBorders>
          </w:tcPr>
          <w:p w:rsidR="00E95B8D" w:rsidRPr="00A666A6" w:rsidRDefault="00E95B8D" w:rsidP="00F3178E">
            <w:pPr>
              <w:pStyle w:val="em-0"/>
              <w:ind w:firstLine="0"/>
            </w:pPr>
          </w:p>
        </w:tc>
        <w:tc>
          <w:tcPr>
            <w:tcW w:w="6733" w:type="dxa"/>
            <w:gridSpan w:val="2"/>
            <w:tcBorders>
              <w:top w:val="nil"/>
              <w:left w:val="nil"/>
              <w:bottom w:val="nil"/>
              <w:right w:val="nil"/>
            </w:tcBorders>
          </w:tcPr>
          <w:p w:rsidR="00E95B8D" w:rsidRPr="00A666A6" w:rsidRDefault="00E95B8D" w:rsidP="00F3178E">
            <w:pPr>
              <w:jc w:val="both"/>
            </w:pPr>
            <w:r w:rsidRPr="00A666A6">
              <w:t xml:space="preserve">1987 </w:t>
            </w:r>
          </w:p>
          <w:p w:rsidR="00E95B8D" w:rsidRPr="00A666A6" w:rsidRDefault="00E95B8D" w:rsidP="00F3178E">
            <w:pPr>
              <w:pStyle w:val="em-0"/>
              <w:ind w:firstLine="0"/>
            </w:pPr>
            <w:r w:rsidRPr="00A666A6">
              <w:t>Университет Боккони (Италия), степень М.</w:t>
            </w:r>
            <w:r w:rsidRPr="00A666A6">
              <w:rPr>
                <w:lang w:val="en-US"/>
              </w:rPr>
              <w:t>Sc</w:t>
            </w:r>
            <w:r w:rsidRPr="00A666A6">
              <w:t xml:space="preserve"> в области бизнес администрирования</w:t>
            </w:r>
          </w:p>
        </w:tc>
      </w:tr>
    </w:tbl>
    <w:p w:rsidR="00E95B8D" w:rsidRPr="00A666A6" w:rsidRDefault="00E95B8D" w:rsidP="000512E0"/>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7"/>
        <w:gridCol w:w="6733"/>
      </w:tblGrid>
      <w:tr w:rsidR="00E95B8D" w:rsidRPr="00A666A6" w:rsidTr="00040625">
        <w:tc>
          <w:tcPr>
            <w:tcW w:w="2807"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33"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Член Комитета по стратегическому планированию</w:t>
            </w:r>
          </w:p>
          <w:p w:rsidR="00E95B8D" w:rsidRPr="00A666A6" w:rsidRDefault="00E95B8D" w:rsidP="00040625">
            <w:pPr>
              <w:jc w:val="both"/>
            </w:pPr>
            <w:r w:rsidRPr="00A666A6">
              <w:t>Член Комитета по управлению рисками</w:t>
            </w:r>
          </w:p>
        </w:tc>
      </w:tr>
      <w:tr w:rsidR="00E95B8D" w:rsidRPr="00A666A6" w:rsidTr="00040625">
        <w:tc>
          <w:tcPr>
            <w:tcW w:w="2807"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33" w:type="dxa"/>
            <w:tcBorders>
              <w:top w:val="dotted" w:sz="4" w:space="0" w:color="auto"/>
              <w:left w:val="dotted" w:sz="4" w:space="0" w:color="auto"/>
              <w:bottom w:val="dotted" w:sz="4" w:space="0" w:color="auto"/>
              <w:right w:val="dotted" w:sz="4" w:space="0" w:color="auto"/>
            </w:tcBorders>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Не является</w:t>
            </w:r>
          </w:p>
        </w:tc>
      </w:tr>
    </w:tbl>
    <w:p w:rsidR="00E95B8D" w:rsidRPr="00A666A6" w:rsidRDefault="00E95B8D" w:rsidP="000512E0"/>
    <w:p w:rsidR="00E95B8D" w:rsidRPr="00A666A6" w:rsidRDefault="00E95B8D" w:rsidP="000512E0"/>
    <w:tbl>
      <w:tblPr>
        <w:tblW w:w="9540" w:type="dxa"/>
        <w:tblInd w:w="108" w:type="dxa"/>
        <w:tblLayout w:type="fixed"/>
        <w:tblLook w:val="0000" w:firstRow="0" w:lastRow="0" w:firstColumn="0" w:lastColumn="0" w:noHBand="0" w:noVBand="0"/>
      </w:tblPr>
      <w:tblGrid>
        <w:gridCol w:w="2420"/>
        <w:gridCol w:w="3109"/>
        <w:gridCol w:w="4011"/>
      </w:tblGrid>
      <w:tr w:rsidR="00E95B8D" w:rsidRPr="00A666A6" w:rsidTr="00F3178E">
        <w:trPr>
          <w:trHeight w:val="330"/>
        </w:trPr>
        <w:tc>
          <w:tcPr>
            <w:tcW w:w="9540" w:type="dxa"/>
            <w:gridSpan w:val="3"/>
            <w:tcBorders>
              <w:top w:val="nil"/>
              <w:left w:val="nil"/>
              <w:bottom w:val="single" w:sz="4" w:space="0" w:color="auto"/>
              <w:right w:val="nil"/>
            </w:tcBorders>
            <w:vAlign w:val="center"/>
          </w:tcPr>
          <w:p w:rsidR="00E95B8D" w:rsidRPr="00A666A6" w:rsidRDefault="00E95B8D" w:rsidP="00F3178E">
            <w:pPr>
              <w:jc w:val="both"/>
            </w:pPr>
            <w:r w:rsidRPr="00A666A6">
              <w:t>Должности, занимаемые в настоящее время:</w:t>
            </w:r>
          </w:p>
        </w:tc>
      </w:tr>
      <w:tr w:rsidR="00E95B8D" w:rsidRPr="00A666A6" w:rsidTr="00F3178E">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F3178E">
            <w:r w:rsidRPr="00A666A6">
              <w:t xml:space="preserve"> С</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Наименование должности</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Полное фирменное наименование организации</w:t>
            </w:r>
          </w:p>
        </w:tc>
      </w:tr>
      <w:tr w:rsidR="00E95B8D" w:rsidRPr="00A666A6" w:rsidTr="00F3178E">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1</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2</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3</w:t>
            </w:r>
          </w:p>
        </w:tc>
      </w:tr>
      <w:tr w:rsidR="00E95B8D" w:rsidRPr="00A666A6" w:rsidTr="000512E0">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03.06.2011</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Член Наблюдательного совета</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15.06.2011</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Неисполнительный Председатель</w:t>
            </w:r>
          </w:p>
          <w:p w:rsidR="00E95B8D" w:rsidRPr="00A666A6" w:rsidRDefault="00E95B8D" w:rsidP="00BA7BA5">
            <w:pPr>
              <w:jc w:val="center"/>
            </w:pPr>
            <w:r w:rsidRPr="00A666A6">
              <w:t xml:space="preserve"> Совета директоров</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rPr>
                <w:lang w:val="en-US"/>
              </w:rPr>
            </w:pPr>
            <w:r w:rsidRPr="00A666A6">
              <w:t>А</w:t>
            </w:r>
            <w:r w:rsidRPr="00A666A6">
              <w:rPr>
                <w:lang w:val="en-US"/>
              </w:rPr>
              <w:t>ppeal Strategy &amp;Finance S.r.l.</w:t>
            </w:r>
          </w:p>
        </w:tc>
      </w:tr>
      <w:tr w:rsidR="00E95B8D" w:rsidRPr="00A666A6" w:rsidTr="000512E0">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11.2011</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Член Совета директоров</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rPr>
                <w:lang w:val="en-US"/>
              </w:rPr>
            </w:pPr>
            <w:r w:rsidRPr="00A666A6">
              <w:rPr>
                <w:lang w:val="en-US"/>
              </w:rPr>
              <w:t>TOG</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27.04.2012</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Председатель </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rPr>
                <w:lang w:val="en-US"/>
              </w:rPr>
            </w:pPr>
            <w:r w:rsidRPr="00A666A6">
              <w:rPr>
                <w:lang w:val="en-US"/>
              </w:rPr>
              <w:t>Monte dei Paschi di Siena (</w:t>
            </w:r>
            <w:r w:rsidRPr="00A666A6">
              <w:t>Италия</w:t>
            </w:r>
            <w:r w:rsidRPr="00A666A6">
              <w:rPr>
                <w:lang w:val="en-US"/>
              </w:rPr>
              <w:t>)</w:t>
            </w:r>
          </w:p>
        </w:tc>
      </w:tr>
      <w:tr w:rsidR="00E95B8D" w:rsidRPr="00A666A6" w:rsidTr="000512E0">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05.2014</w:t>
            </w:r>
          </w:p>
        </w:tc>
        <w:tc>
          <w:tcPr>
            <w:tcW w:w="3109"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Член Совета директоров</w:t>
            </w:r>
          </w:p>
        </w:tc>
        <w:tc>
          <w:tcPr>
            <w:tcW w:w="4011"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rPr>
                <w:lang w:val="en-US"/>
              </w:rPr>
            </w:pPr>
            <w:r w:rsidRPr="00A666A6">
              <w:rPr>
                <w:lang w:val="en-US"/>
              </w:rPr>
              <w:t>Mossi Aziende agricole vitivinicole S.r.l.</w:t>
            </w:r>
          </w:p>
        </w:tc>
      </w:tr>
    </w:tbl>
    <w:p w:rsidR="00E95B8D" w:rsidRPr="00A666A6" w:rsidRDefault="00E95B8D" w:rsidP="000512E0">
      <w:pPr>
        <w:jc w:val="both"/>
        <w:rPr>
          <w:lang w:val="en-US"/>
        </w:rPr>
      </w:pPr>
    </w:p>
    <w:p w:rsidR="00E95B8D" w:rsidRPr="00A666A6" w:rsidRDefault="00E95B8D" w:rsidP="000512E0">
      <w:pPr>
        <w:jc w:val="both"/>
      </w:pPr>
      <w:r w:rsidRPr="00A666A6">
        <w:t xml:space="preserve">Должности, занимаемые за последние пять лет (в хронологическом порядке): </w:t>
      </w:r>
    </w:p>
    <w:tbl>
      <w:tblPr>
        <w:tblW w:w="9540" w:type="dxa"/>
        <w:tblInd w:w="108" w:type="dxa"/>
        <w:tblLayout w:type="fixed"/>
        <w:tblLook w:val="0000" w:firstRow="0" w:lastRow="0" w:firstColumn="0" w:lastColumn="0" w:noHBand="0" w:noVBand="0"/>
      </w:tblPr>
      <w:tblGrid>
        <w:gridCol w:w="1460"/>
        <w:gridCol w:w="1600"/>
        <w:gridCol w:w="3240"/>
        <w:gridCol w:w="3240"/>
      </w:tblGrid>
      <w:tr w:rsidR="00E95B8D" w:rsidRPr="00A666A6" w:rsidTr="00F3178E">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 xml:space="preserve"> по</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Наименование должности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Полное фирменное наименование организации</w:t>
            </w:r>
          </w:p>
        </w:tc>
      </w:tr>
      <w:tr w:rsidR="00E95B8D" w:rsidRPr="00A666A6" w:rsidTr="00F3178E">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2</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4</w:t>
            </w:r>
          </w:p>
        </w:tc>
      </w:tr>
      <w:tr w:rsidR="00E95B8D" w:rsidRPr="00A666A6" w:rsidTr="00F3178E">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29.04.1997</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21.10.2010</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Президент</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rPr>
                <w:lang w:val="en-US"/>
              </w:rPr>
              <w:t>Unicredit</w:t>
            </w:r>
            <w:r w:rsidRPr="00A666A6">
              <w:t xml:space="preserve"> </w:t>
            </w:r>
            <w:r w:rsidRPr="00A666A6">
              <w:rPr>
                <w:lang w:val="en-US"/>
              </w:rPr>
              <w:t>Bank</w:t>
            </w:r>
          </w:p>
        </w:tc>
      </w:tr>
    </w:tbl>
    <w:p w:rsidR="00E95B8D" w:rsidRPr="00A666A6" w:rsidRDefault="00E95B8D" w:rsidP="000512E0">
      <w:pPr>
        <w:jc w:val="both"/>
      </w:pPr>
    </w:p>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F3178E">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w:t>
            </w:r>
          </w:p>
        </w:tc>
      </w:tr>
      <w:tr w:rsidR="00E95B8D" w:rsidRPr="00A666A6" w:rsidTr="00F3178E">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w:t>
            </w:r>
          </w:p>
        </w:tc>
      </w:tr>
      <w:tr w:rsidR="00E95B8D" w:rsidRPr="00A666A6" w:rsidTr="00F3178E">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w:t>
            </w:r>
          </w:p>
        </w:tc>
      </w:tr>
      <w:tr w:rsidR="00E95B8D" w:rsidRPr="00A666A6" w:rsidTr="00F3178E">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F3178E">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 Указанные связи отсутствуют</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Не привлекался</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807"/>
        <w:gridCol w:w="491"/>
        <w:gridCol w:w="6242"/>
      </w:tblGrid>
      <w:tr w:rsidR="00E95B8D" w:rsidRPr="00A666A6" w:rsidTr="00EC758F">
        <w:tc>
          <w:tcPr>
            <w:tcW w:w="2807" w:type="dxa"/>
          </w:tcPr>
          <w:p w:rsidR="00E95B8D" w:rsidRPr="00A666A6" w:rsidRDefault="00E95B8D" w:rsidP="00F3178E">
            <w:pPr>
              <w:pStyle w:val="em-0"/>
              <w:ind w:firstLine="0"/>
            </w:pPr>
            <w:r w:rsidRPr="00A666A6">
              <w:t>Фамилия, имя, отчество:</w:t>
            </w:r>
          </w:p>
        </w:tc>
        <w:tc>
          <w:tcPr>
            <w:tcW w:w="491" w:type="dxa"/>
          </w:tcPr>
          <w:p w:rsidR="00E95B8D" w:rsidRPr="00A666A6" w:rsidRDefault="00E95B8D" w:rsidP="002536A1">
            <w:pPr>
              <w:pStyle w:val="em-0"/>
              <w:ind w:firstLine="0"/>
              <w:jc w:val="left"/>
              <w:rPr>
                <w:b/>
              </w:rPr>
            </w:pPr>
            <w:r w:rsidRPr="00A666A6">
              <w:rPr>
                <w:b/>
              </w:rPr>
              <w:t>10.</w:t>
            </w:r>
          </w:p>
        </w:tc>
        <w:tc>
          <w:tcPr>
            <w:tcW w:w="6242" w:type="dxa"/>
          </w:tcPr>
          <w:p w:rsidR="00E95B8D" w:rsidRPr="00A666A6" w:rsidRDefault="00E95B8D" w:rsidP="00F3178E">
            <w:pPr>
              <w:pStyle w:val="em-0"/>
              <w:ind w:firstLine="0"/>
              <w:jc w:val="left"/>
              <w:rPr>
                <w:b/>
              </w:rPr>
            </w:pPr>
            <w:r w:rsidRPr="00A666A6">
              <w:rPr>
                <w:b/>
              </w:rPr>
              <w:t>Синельников-Мурылев Сергей Германович</w:t>
            </w:r>
          </w:p>
        </w:tc>
      </w:tr>
      <w:tr w:rsidR="00E95B8D" w:rsidRPr="00A666A6" w:rsidTr="00EC758F">
        <w:tc>
          <w:tcPr>
            <w:tcW w:w="2807" w:type="dxa"/>
          </w:tcPr>
          <w:p w:rsidR="00E95B8D" w:rsidRPr="00A666A6" w:rsidRDefault="00E95B8D" w:rsidP="00F3178E">
            <w:pPr>
              <w:pStyle w:val="em-0"/>
              <w:ind w:firstLine="0"/>
            </w:pPr>
            <w:r w:rsidRPr="00A666A6">
              <w:t>Год рождения:</w:t>
            </w:r>
          </w:p>
        </w:tc>
        <w:tc>
          <w:tcPr>
            <w:tcW w:w="6733" w:type="dxa"/>
            <w:gridSpan w:val="2"/>
          </w:tcPr>
          <w:p w:rsidR="00E95B8D" w:rsidRPr="00A666A6" w:rsidRDefault="00E95B8D" w:rsidP="00F3178E">
            <w:pPr>
              <w:pStyle w:val="em-0"/>
              <w:ind w:firstLine="0"/>
              <w:jc w:val="left"/>
            </w:pPr>
            <w:r w:rsidRPr="00A666A6">
              <w:t xml:space="preserve">1960 </w:t>
            </w:r>
          </w:p>
        </w:tc>
      </w:tr>
      <w:tr w:rsidR="00E95B8D" w:rsidRPr="00A666A6" w:rsidTr="00EC758F">
        <w:tc>
          <w:tcPr>
            <w:tcW w:w="2807" w:type="dxa"/>
            <w:vMerge w:val="restart"/>
          </w:tcPr>
          <w:p w:rsidR="00E95B8D" w:rsidRPr="00A666A6" w:rsidRDefault="00E95B8D" w:rsidP="00F3178E">
            <w:pPr>
              <w:pStyle w:val="em-0"/>
              <w:ind w:firstLine="0"/>
            </w:pPr>
            <w:r w:rsidRPr="00A666A6">
              <w:t>Сведения об образовании:</w:t>
            </w:r>
          </w:p>
        </w:tc>
        <w:tc>
          <w:tcPr>
            <w:tcW w:w="6733" w:type="dxa"/>
            <w:gridSpan w:val="2"/>
          </w:tcPr>
          <w:p w:rsidR="00E95B8D" w:rsidRPr="00A666A6" w:rsidRDefault="00E95B8D" w:rsidP="00F3178E">
            <w:pPr>
              <w:pStyle w:val="em-0"/>
              <w:ind w:firstLine="0"/>
            </w:pPr>
            <w:r w:rsidRPr="00A666A6">
              <w:t xml:space="preserve">Высшее </w:t>
            </w:r>
          </w:p>
        </w:tc>
      </w:tr>
      <w:tr w:rsidR="00E95B8D" w:rsidRPr="00A666A6" w:rsidTr="00EC758F">
        <w:tc>
          <w:tcPr>
            <w:tcW w:w="2807" w:type="dxa"/>
            <w:vMerge/>
          </w:tcPr>
          <w:p w:rsidR="00E95B8D" w:rsidRPr="00A666A6" w:rsidRDefault="00E95B8D" w:rsidP="00F3178E">
            <w:pPr>
              <w:pStyle w:val="em-0"/>
              <w:ind w:firstLine="0"/>
            </w:pPr>
          </w:p>
        </w:tc>
        <w:tc>
          <w:tcPr>
            <w:tcW w:w="6733" w:type="dxa"/>
            <w:gridSpan w:val="2"/>
          </w:tcPr>
          <w:p w:rsidR="00E95B8D" w:rsidRPr="00A666A6" w:rsidRDefault="00E95B8D" w:rsidP="00F3178E">
            <w:pPr>
              <w:jc w:val="both"/>
            </w:pPr>
            <w:r w:rsidRPr="00A666A6">
              <w:t xml:space="preserve">1982 </w:t>
            </w:r>
          </w:p>
          <w:p w:rsidR="00E95B8D" w:rsidRPr="00A666A6" w:rsidRDefault="00E95B8D" w:rsidP="00F3178E">
            <w:pPr>
              <w:pStyle w:val="em-0"/>
              <w:ind w:firstLine="0"/>
            </w:pPr>
            <w:r w:rsidRPr="00A666A6">
              <w:t>МГУ им. М.В. Ломоносова</w:t>
            </w:r>
          </w:p>
          <w:p w:rsidR="00E95B8D" w:rsidRPr="00A666A6" w:rsidRDefault="00E95B8D" w:rsidP="00F3178E">
            <w:pPr>
              <w:pStyle w:val="em-0"/>
              <w:ind w:firstLine="0"/>
            </w:pPr>
            <w:r w:rsidRPr="00A666A6">
              <w:t>Экономический факультет (экономическая кибернетика), экономист</w:t>
            </w:r>
          </w:p>
        </w:tc>
      </w:tr>
      <w:tr w:rsidR="00E95B8D" w:rsidRPr="00A666A6" w:rsidTr="00EC758F">
        <w:tc>
          <w:tcPr>
            <w:tcW w:w="2807" w:type="dxa"/>
            <w:vMerge/>
          </w:tcPr>
          <w:p w:rsidR="00E95B8D" w:rsidRPr="00A666A6" w:rsidRDefault="00E95B8D" w:rsidP="00F3178E">
            <w:pPr>
              <w:pStyle w:val="em-0"/>
              <w:ind w:firstLine="0"/>
            </w:pPr>
          </w:p>
        </w:tc>
        <w:tc>
          <w:tcPr>
            <w:tcW w:w="6733" w:type="dxa"/>
            <w:gridSpan w:val="2"/>
          </w:tcPr>
          <w:p w:rsidR="00E95B8D" w:rsidRPr="00A666A6" w:rsidRDefault="00E95B8D" w:rsidP="00F3178E">
            <w:pPr>
              <w:pStyle w:val="em-0"/>
              <w:ind w:firstLine="0"/>
            </w:pPr>
            <w:r w:rsidRPr="00A666A6">
              <w:t>1985, 1996</w:t>
            </w:r>
          </w:p>
          <w:p w:rsidR="00E95B8D" w:rsidRPr="00A666A6" w:rsidRDefault="00E95B8D" w:rsidP="00F3178E">
            <w:pPr>
              <w:pStyle w:val="em-0"/>
              <w:ind w:firstLine="0"/>
            </w:pPr>
            <w:r w:rsidRPr="00A666A6">
              <w:t xml:space="preserve">Кандидат экономических наук, </w:t>
            </w:r>
          </w:p>
          <w:p w:rsidR="00E95B8D" w:rsidRPr="00A666A6" w:rsidRDefault="00E95B8D" w:rsidP="00F3178E">
            <w:pPr>
              <w:pStyle w:val="em-0"/>
              <w:ind w:firstLine="0"/>
            </w:pPr>
            <w:r w:rsidRPr="00A666A6">
              <w:t>Доктор экономических наук</w:t>
            </w:r>
          </w:p>
        </w:tc>
      </w:tr>
      <w:tr w:rsidR="00E95B8D" w:rsidRPr="00A666A6" w:rsidTr="00EC758F">
        <w:tc>
          <w:tcPr>
            <w:tcW w:w="2807" w:type="dxa"/>
            <w:vMerge/>
          </w:tcPr>
          <w:p w:rsidR="00E95B8D" w:rsidRPr="00A666A6" w:rsidRDefault="00E95B8D" w:rsidP="00F3178E">
            <w:pPr>
              <w:pStyle w:val="em-0"/>
              <w:ind w:firstLine="0"/>
            </w:pPr>
          </w:p>
        </w:tc>
        <w:tc>
          <w:tcPr>
            <w:tcW w:w="6733" w:type="dxa"/>
            <w:gridSpan w:val="2"/>
          </w:tcPr>
          <w:p w:rsidR="00E95B8D" w:rsidRPr="00A666A6" w:rsidRDefault="00E95B8D" w:rsidP="00F3178E">
            <w:pPr>
              <w:pStyle w:val="em-0"/>
              <w:ind w:firstLine="0"/>
            </w:pPr>
            <w:r w:rsidRPr="00A666A6">
              <w:t>1997</w:t>
            </w:r>
          </w:p>
          <w:p w:rsidR="00E95B8D" w:rsidRPr="00A666A6" w:rsidRDefault="00E95B8D" w:rsidP="00F3178E">
            <w:pPr>
              <w:jc w:val="both"/>
            </w:pPr>
            <w:r w:rsidRPr="00A666A6">
              <w:t>Университет Пьер Мендес Франс Гренобль (Франция)</w:t>
            </w:r>
          </w:p>
          <w:p w:rsidR="00E95B8D" w:rsidRPr="00A666A6" w:rsidRDefault="00E95B8D" w:rsidP="00F3178E">
            <w:pPr>
              <w:pStyle w:val="em-0"/>
              <w:ind w:firstLine="0"/>
            </w:pPr>
            <w:r w:rsidRPr="00A666A6">
              <w:t xml:space="preserve">степень </w:t>
            </w:r>
            <w:r w:rsidRPr="00A666A6">
              <w:rPr>
                <w:lang w:val="en-US"/>
              </w:rPr>
              <w:t>Ph</w:t>
            </w:r>
            <w:r w:rsidRPr="00A666A6">
              <w:t>.</w:t>
            </w:r>
            <w:r w:rsidRPr="00A666A6">
              <w:rPr>
                <w:lang w:val="en-US"/>
              </w:rPr>
              <w:t>D</w:t>
            </w:r>
            <w:r w:rsidRPr="00A666A6">
              <w:t xml:space="preserve"> (в экономике)</w:t>
            </w:r>
          </w:p>
        </w:tc>
      </w:tr>
      <w:tr w:rsidR="00E95B8D" w:rsidRPr="00A666A6" w:rsidTr="00EC758F">
        <w:tc>
          <w:tcPr>
            <w:tcW w:w="2807" w:type="dxa"/>
            <w:vMerge/>
          </w:tcPr>
          <w:p w:rsidR="00E95B8D" w:rsidRPr="00A666A6" w:rsidRDefault="00E95B8D" w:rsidP="00F3178E">
            <w:pPr>
              <w:pStyle w:val="em-0"/>
              <w:ind w:firstLine="0"/>
            </w:pPr>
          </w:p>
        </w:tc>
        <w:tc>
          <w:tcPr>
            <w:tcW w:w="6733" w:type="dxa"/>
            <w:gridSpan w:val="2"/>
          </w:tcPr>
          <w:p w:rsidR="00E95B8D" w:rsidRPr="00A666A6" w:rsidRDefault="00E95B8D" w:rsidP="00F3178E">
            <w:pPr>
              <w:pStyle w:val="em-0"/>
              <w:ind w:firstLine="0"/>
            </w:pPr>
            <w:r w:rsidRPr="00A666A6">
              <w:t>2005</w:t>
            </w:r>
          </w:p>
          <w:p w:rsidR="00E95B8D" w:rsidRPr="00A666A6" w:rsidRDefault="00E95B8D" w:rsidP="003B6928">
            <w:pPr>
              <w:pStyle w:val="em-0"/>
              <w:spacing w:before="100" w:beforeAutospacing="1" w:after="100" w:afterAutospacing="1"/>
              <w:ind w:firstLine="0"/>
            </w:pPr>
            <w:r w:rsidRPr="00A666A6">
              <w:t>Получил диплом, дающий право осуществлять руководство научными исследованиями в области экономических наук (Le diplome de I</w:t>
            </w:r>
            <w:r w:rsidRPr="00A666A6">
              <w:rPr>
                <w:rFonts w:ascii="Cambria Math" w:hAnsi="Cambria Math" w:cs="Cambria Math"/>
              </w:rPr>
              <w:t>ʹ</w:t>
            </w:r>
            <w:r w:rsidRPr="00A666A6">
              <w:t xml:space="preserve">habilitation a diriger des Recherches en </w:t>
            </w:r>
            <w:r w:rsidRPr="00A666A6">
              <w:rPr>
                <w:rFonts w:ascii="Cambria Math" w:hAnsi="Cambria Math" w:cs="Cambria Math"/>
              </w:rPr>
              <w:t>ʹʹ</w:t>
            </w:r>
            <w:r w:rsidRPr="00A666A6">
              <w:t>SCIENCES ECONOMIQUES</w:t>
            </w:r>
            <w:r w:rsidRPr="00A666A6">
              <w:rPr>
                <w:rFonts w:ascii="Cambria Math" w:hAnsi="Cambria Math" w:cs="Cambria Math"/>
              </w:rPr>
              <w:t>ʹʹ</w:t>
            </w:r>
            <w:r w:rsidRPr="00A666A6">
              <w:t>)</w:t>
            </w:r>
          </w:p>
        </w:tc>
      </w:tr>
      <w:tr w:rsidR="00E95B8D" w:rsidRPr="00A666A6" w:rsidTr="00EC758F">
        <w:tc>
          <w:tcPr>
            <w:tcW w:w="2807" w:type="dxa"/>
            <w:vMerge/>
          </w:tcPr>
          <w:p w:rsidR="00E95B8D" w:rsidRPr="00A666A6" w:rsidRDefault="00E95B8D" w:rsidP="00F3178E">
            <w:pPr>
              <w:pStyle w:val="em-0"/>
              <w:ind w:firstLine="0"/>
            </w:pPr>
          </w:p>
        </w:tc>
        <w:tc>
          <w:tcPr>
            <w:tcW w:w="6733" w:type="dxa"/>
            <w:gridSpan w:val="2"/>
          </w:tcPr>
          <w:p w:rsidR="00E95B8D" w:rsidRPr="00A666A6" w:rsidRDefault="00E95B8D" w:rsidP="00F3178E">
            <w:pPr>
              <w:pStyle w:val="em-0"/>
              <w:ind w:firstLine="0"/>
            </w:pPr>
            <w:r w:rsidRPr="00A666A6">
              <w:t>2007</w:t>
            </w:r>
          </w:p>
          <w:p w:rsidR="00E95B8D" w:rsidRPr="00A666A6" w:rsidRDefault="00E95B8D" w:rsidP="00F3178E">
            <w:pPr>
              <w:pStyle w:val="em-0"/>
              <w:ind w:firstLine="0"/>
            </w:pPr>
            <w:r w:rsidRPr="00A666A6">
              <w:t>Присвоено звание Профессора</w:t>
            </w:r>
          </w:p>
        </w:tc>
      </w:tr>
    </w:tbl>
    <w:p w:rsidR="00E95B8D" w:rsidRPr="00A666A6" w:rsidRDefault="00E95B8D" w:rsidP="00B97906"/>
    <w:tbl>
      <w:tblPr>
        <w:tblW w:w="9540" w:type="dxa"/>
        <w:tblLook w:val="01E0" w:firstRow="1" w:lastRow="1" w:firstColumn="1" w:lastColumn="1" w:noHBand="0" w:noVBand="0"/>
      </w:tblPr>
      <w:tblGrid>
        <w:gridCol w:w="2807"/>
        <w:gridCol w:w="6733"/>
      </w:tblGrid>
      <w:tr w:rsidR="00E95B8D" w:rsidRPr="00A666A6" w:rsidTr="00EC758F">
        <w:tc>
          <w:tcPr>
            <w:tcW w:w="2807" w:type="dxa"/>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33" w:type="dxa"/>
          </w:tcPr>
          <w:p w:rsidR="00E95B8D" w:rsidRPr="00A666A6" w:rsidRDefault="00E95B8D" w:rsidP="00040625">
            <w:pPr>
              <w:pStyle w:val="em-0"/>
              <w:ind w:firstLine="0"/>
            </w:pPr>
          </w:p>
          <w:p w:rsidR="00E95B8D" w:rsidRPr="00A666A6" w:rsidRDefault="00E95B8D" w:rsidP="00040625">
            <w:pPr>
              <w:pStyle w:val="em-0"/>
              <w:ind w:firstLine="0"/>
            </w:pPr>
            <w:r w:rsidRPr="00A666A6">
              <w:t>Член Комитета по аудиту</w:t>
            </w:r>
          </w:p>
          <w:p w:rsidR="00E95B8D" w:rsidRPr="00A666A6" w:rsidRDefault="00E95B8D" w:rsidP="00040625">
            <w:pPr>
              <w:pStyle w:val="em-0"/>
              <w:ind w:firstLine="0"/>
            </w:pPr>
            <w:r w:rsidRPr="00A666A6">
              <w:t>Член Комитета по кадрам и вознаграждениям</w:t>
            </w:r>
          </w:p>
          <w:p w:rsidR="00E95B8D" w:rsidRPr="00A666A6" w:rsidRDefault="00E95B8D" w:rsidP="00040625">
            <w:pPr>
              <w:pStyle w:val="em-0"/>
              <w:ind w:firstLine="0"/>
            </w:pPr>
            <w:r w:rsidRPr="00A666A6">
              <w:t>Член Комитета по управлению рисками</w:t>
            </w:r>
          </w:p>
        </w:tc>
      </w:tr>
      <w:tr w:rsidR="00E95B8D" w:rsidRPr="00A666A6" w:rsidTr="00EC758F">
        <w:tc>
          <w:tcPr>
            <w:tcW w:w="2807" w:type="dxa"/>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33" w:type="dxa"/>
          </w:tcPr>
          <w:p w:rsidR="00E95B8D" w:rsidRPr="00A666A6" w:rsidRDefault="00E95B8D" w:rsidP="00040625">
            <w:pPr>
              <w:pStyle w:val="em-0"/>
              <w:ind w:firstLine="0"/>
            </w:pPr>
          </w:p>
          <w:p w:rsidR="00E95B8D" w:rsidRPr="00A666A6" w:rsidRDefault="00E95B8D" w:rsidP="00040625">
            <w:pPr>
              <w:pStyle w:val="em-0"/>
              <w:ind w:firstLine="0"/>
            </w:pPr>
          </w:p>
          <w:p w:rsidR="00E95B8D" w:rsidRPr="00A666A6" w:rsidRDefault="00E95B8D" w:rsidP="00040625">
            <w:pPr>
              <w:pStyle w:val="em-0"/>
              <w:ind w:firstLine="0"/>
            </w:pPr>
            <w:r w:rsidRPr="00A666A6">
              <w:t>Независимый директор</w:t>
            </w:r>
          </w:p>
        </w:tc>
      </w:tr>
    </w:tbl>
    <w:p w:rsidR="00E95B8D" w:rsidRPr="00A666A6" w:rsidRDefault="00E95B8D" w:rsidP="00B97906"/>
    <w:p w:rsidR="00E95B8D" w:rsidRPr="00A666A6" w:rsidRDefault="00E95B8D" w:rsidP="00B97906"/>
    <w:tbl>
      <w:tblPr>
        <w:tblW w:w="9540" w:type="dxa"/>
        <w:tblInd w:w="108" w:type="dxa"/>
        <w:tblLook w:val="0000" w:firstRow="0" w:lastRow="0" w:firstColumn="0" w:lastColumn="0" w:noHBand="0" w:noVBand="0"/>
      </w:tblPr>
      <w:tblGrid>
        <w:gridCol w:w="2420"/>
        <w:gridCol w:w="2800"/>
        <w:gridCol w:w="4320"/>
      </w:tblGrid>
      <w:tr w:rsidR="00E95B8D" w:rsidRPr="00A666A6" w:rsidTr="00F3178E">
        <w:trPr>
          <w:trHeight w:val="330"/>
        </w:trPr>
        <w:tc>
          <w:tcPr>
            <w:tcW w:w="9540" w:type="dxa"/>
            <w:gridSpan w:val="3"/>
            <w:tcBorders>
              <w:top w:val="nil"/>
              <w:left w:val="nil"/>
              <w:bottom w:val="single" w:sz="4" w:space="0" w:color="auto"/>
              <w:right w:val="nil"/>
            </w:tcBorders>
            <w:vAlign w:val="center"/>
          </w:tcPr>
          <w:p w:rsidR="00E95B8D" w:rsidRPr="00A666A6" w:rsidRDefault="00E95B8D" w:rsidP="00F3178E">
            <w:pPr>
              <w:jc w:val="both"/>
            </w:pPr>
            <w:r w:rsidRPr="00A666A6">
              <w:t>Должности, занимаемые в настоящее время:</w:t>
            </w:r>
          </w:p>
        </w:tc>
      </w:tr>
      <w:tr w:rsidR="00E95B8D" w:rsidRPr="00A666A6" w:rsidTr="00F3178E">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F3178E">
            <w:r w:rsidRPr="00A666A6">
              <w:t xml:space="preserve"> С</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Наименование должности</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Полное фирменное наименование организации</w:t>
            </w:r>
          </w:p>
        </w:tc>
      </w:tr>
      <w:tr w:rsidR="00E95B8D" w:rsidRPr="00A666A6" w:rsidTr="00F3178E">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1</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2</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3</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09.11.1993</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Фонд «Институт экономической политики </w:t>
            </w:r>
          </w:p>
          <w:p w:rsidR="00E95B8D" w:rsidRPr="00A666A6" w:rsidRDefault="00E95B8D" w:rsidP="00BA7BA5">
            <w:pPr>
              <w:jc w:val="center"/>
            </w:pPr>
            <w:r w:rsidRPr="00A666A6">
              <w:t>Е.Т. Гайдара»</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20.05.2002</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Проректор </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Российская академия народного хозяйства и государственной службы при Президенте Российской Федерации</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2007</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Ученого совета</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Всероссийская академия внешней торговли</w:t>
            </w:r>
          </w:p>
        </w:tc>
      </w:tr>
      <w:tr w:rsidR="00E95B8D" w:rsidRPr="00A666A6" w:rsidTr="00F3178E">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17.12.2007</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xml:space="preserve">Ректор </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Всероссийская академия внешней торговли Министерства экономического развития Российской Федерации</w:t>
            </w:r>
          </w:p>
        </w:tc>
      </w:tr>
      <w:tr w:rsidR="00E95B8D" w:rsidRPr="00A666A6" w:rsidTr="00F3178E">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18.12.2008</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Научный руководитель</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xml:space="preserve">Институт экономической политики </w:t>
            </w:r>
          </w:p>
          <w:p w:rsidR="00E95B8D" w:rsidRPr="00A666A6" w:rsidRDefault="00E95B8D" w:rsidP="00F3178E">
            <w:pPr>
              <w:jc w:val="center"/>
            </w:pPr>
            <w:r w:rsidRPr="00A666A6">
              <w:t>им. Е.Т. Гайдара</w:t>
            </w:r>
          </w:p>
        </w:tc>
      </w:tr>
      <w:tr w:rsidR="00E95B8D" w:rsidRPr="00A666A6" w:rsidTr="00B97906">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center"/>
            </w:pPr>
            <w:r w:rsidRPr="00A666A6">
              <w:t>03.06.2011</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Член Наблюдательного совета</w:t>
            </w:r>
          </w:p>
        </w:tc>
        <w:tc>
          <w:tcPr>
            <w:tcW w:w="4320"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rPr>
                <w:lang w:eastAsia="ru-RU"/>
              </w:rPr>
              <w:t>Публичное</w:t>
            </w:r>
            <w:r w:rsidRPr="00A666A6" w:rsidDel="00EC40B0">
              <w:t xml:space="preserve"> </w:t>
            </w:r>
            <w:r w:rsidRPr="00A666A6">
              <w:t>акционерное общество «Сбербанк России»</w:t>
            </w:r>
          </w:p>
        </w:tc>
      </w:tr>
    </w:tbl>
    <w:p w:rsidR="00E95B8D" w:rsidRPr="00A666A6" w:rsidRDefault="00E95B8D" w:rsidP="00BD52E9">
      <w:pPr>
        <w:pStyle w:val="Basic"/>
      </w:pPr>
    </w:p>
    <w:p w:rsidR="00E95B8D" w:rsidRPr="00A666A6" w:rsidRDefault="00E95B8D" w:rsidP="00B97906">
      <w:pPr>
        <w:jc w:val="both"/>
      </w:pPr>
      <w:r w:rsidRPr="00A666A6">
        <w:t>Должности, занимаемые за последние пять лет (в хронологическом порядке):</w:t>
      </w:r>
      <w:r w:rsidRPr="00A666A6">
        <w:rPr>
          <w:b/>
          <w:i/>
        </w:rPr>
        <w:t xml:space="preserve"> </w:t>
      </w:r>
    </w:p>
    <w:tbl>
      <w:tblPr>
        <w:tblW w:w="10316" w:type="dxa"/>
        <w:tblLook w:val="0000" w:firstRow="0" w:lastRow="0" w:firstColumn="0" w:lastColumn="0" w:noHBand="0" w:noVBand="0"/>
      </w:tblPr>
      <w:tblGrid>
        <w:gridCol w:w="1936"/>
        <w:gridCol w:w="2197"/>
        <w:gridCol w:w="2515"/>
        <w:gridCol w:w="3668"/>
      </w:tblGrid>
      <w:tr w:rsidR="00E95B8D" w:rsidRPr="00A666A6" w:rsidTr="002429D3">
        <w:trPr>
          <w:trHeight w:val="420"/>
        </w:trPr>
        <w:tc>
          <w:tcPr>
            <w:tcW w:w="1936" w:type="dxa"/>
          </w:tcPr>
          <w:p w:rsidR="00E95B8D" w:rsidRPr="00A666A6" w:rsidRDefault="00E95B8D" w:rsidP="00D62DA3">
            <w:r w:rsidRPr="00A666A6">
              <w:t>С</w:t>
            </w:r>
          </w:p>
        </w:tc>
        <w:tc>
          <w:tcPr>
            <w:tcW w:w="2197" w:type="dxa"/>
          </w:tcPr>
          <w:p w:rsidR="00E95B8D" w:rsidRPr="00A666A6" w:rsidRDefault="00E95B8D" w:rsidP="00D62DA3">
            <w:pPr>
              <w:jc w:val="center"/>
            </w:pPr>
            <w:r w:rsidRPr="00A666A6">
              <w:t>по</w:t>
            </w:r>
          </w:p>
        </w:tc>
        <w:tc>
          <w:tcPr>
            <w:tcW w:w="2515" w:type="dxa"/>
          </w:tcPr>
          <w:p w:rsidR="00E95B8D" w:rsidRPr="00A666A6" w:rsidRDefault="00E95B8D" w:rsidP="00D62DA3">
            <w:pPr>
              <w:jc w:val="center"/>
            </w:pPr>
            <w:r w:rsidRPr="00A666A6">
              <w:t>Наименование должности</w:t>
            </w:r>
          </w:p>
        </w:tc>
        <w:tc>
          <w:tcPr>
            <w:tcW w:w="3668" w:type="dxa"/>
          </w:tcPr>
          <w:p w:rsidR="00E95B8D" w:rsidRPr="00A666A6" w:rsidRDefault="00E95B8D" w:rsidP="00D62DA3">
            <w:pPr>
              <w:jc w:val="center"/>
            </w:pPr>
            <w:r w:rsidRPr="00A666A6">
              <w:t>Полное фирменное наименование организации</w:t>
            </w:r>
          </w:p>
        </w:tc>
      </w:tr>
      <w:tr w:rsidR="00E95B8D" w:rsidRPr="00A666A6" w:rsidTr="00BA7BA5">
        <w:trPr>
          <w:trHeight w:val="300"/>
        </w:trPr>
        <w:tc>
          <w:tcPr>
            <w:tcW w:w="1936" w:type="dxa"/>
          </w:tcPr>
          <w:p w:rsidR="00E95B8D" w:rsidRPr="00A666A6" w:rsidRDefault="00E95B8D" w:rsidP="00BA7BA5">
            <w:pPr>
              <w:jc w:val="center"/>
            </w:pPr>
            <w:r w:rsidRPr="00A666A6">
              <w:t>01.09.2000</w:t>
            </w:r>
          </w:p>
        </w:tc>
        <w:tc>
          <w:tcPr>
            <w:tcW w:w="2197" w:type="dxa"/>
            <w:vAlign w:val="center"/>
          </w:tcPr>
          <w:p w:rsidR="00E95B8D" w:rsidRPr="00A666A6" w:rsidRDefault="00E95B8D" w:rsidP="00BA7BA5">
            <w:pPr>
              <w:jc w:val="center"/>
            </w:pPr>
            <w:r w:rsidRPr="00A666A6">
              <w:t>06.07.2015</w:t>
            </w:r>
          </w:p>
        </w:tc>
        <w:tc>
          <w:tcPr>
            <w:tcW w:w="2515" w:type="dxa"/>
          </w:tcPr>
          <w:p w:rsidR="00E95B8D" w:rsidRPr="00A666A6" w:rsidRDefault="00E95B8D" w:rsidP="00BA7BA5">
            <w:pPr>
              <w:jc w:val="center"/>
            </w:pPr>
            <w:r w:rsidRPr="00A666A6">
              <w:t>Профессор кафедры системного анализа экономики</w:t>
            </w:r>
          </w:p>
        </w:tc>
        <w:tc>
          <w:tcPr>
            <w:tcW w:w="3668" w:type="dxa"/>
          </w:tcPr>
          <w:p w:rsidR="00E95B8D" w:rsidRPr="00A666A6" w:rsidRDefault="00E95B8D" w:rsidP="00BA7BA5">
            <w:pPr>
              <w:jc w:val="center"/>
            </w:pPr>
            <w:r w:rsidRPr="00A666A6">
              <w:t>Московский физико-технический институт (государственный университет)</w:t>
            </w:r>
          </w:p>
        </w:tc>
      </w:tr>
      <w:tr w:rsidR="00E95B8D" w:rsidRPr="00A666A6" w:rsidTr="002429D3">
        <w:trPr>
          <w:trHeight w:val="300"/>
        </w:trPr>
        <w:tc>
          <w:tcPr>
            <w:tcW w:w="1936" w:type="dxa"/>
          </w:tcPr>
          <w:p w:rsidR="00E95B8D" w:rsidRPr="00A666A6" w:rsidRDefault="00E95B8D" w:rsidP="00546730">
            <w:pPr>
              <w:jc w:val="center"/>
            </w:pPr>
            <w:r w:rsidRPr="00A666A6">
              <w:t>18.09.2008</w:t>
            </w:r>
          </w:p>
        </w:tc>
        <w:tc>
          <w:tcPr>
            <w:tcW w:w="2197" w:type="dxa"/>
            <w:vAlign w:val="center"/>
          </w:tcPr>
          <w:p w:rsidR="00E95B8D" w:rsidRPr="00A666A6" w:rsidRDefault="00E95B8D" w:rsidP="00546730">
            <w:pPr>
              <w:jc w:val="center"/>
            </w:pPr>
            <w:r w:rsidRPr="00A666A6">
              <w:t>01.04.2015</w:t>
            </w:r>
          </w:p>
        </w:tc>
        <w:tc>
          <w:tcPr>
            <w:tcW w:w="2515" w:type="dxa"/>
          </w:tcPr>
          <w:p w:rsidR="00E95B8D" w:rsidRPr="00A666A6" w:rsidRDefault="00E95B8D" w:rsidP="00546730">
            <w:pPr>
              <w:jc w:val="center"/>
            </w:pPr>
            <w:r w:rsidRPr="00A666A6">
              <w:t>Заместитель заведующего кафедрой теории переходной экономики, профессор</w:t>
            </w:r>
          </w:p>
        </w:tc>
        <w:tc>
          <w:tcPr>
            <w:tcW w:w="3668" w:type="dxa"/>
          </w:tcPr>
          <w:p w:rsidR="00E95B8D" w:rsidRPr="00A666A6" w:rsidRDefault="00E95B8D" w:rsidP="00546730">
            <w:pPr>
              <w:jc w:val="center"/>
            </w:pPr>
            <w:r w:rsidRPr="00A666A6">
              <w:t>Национальный исследовательский университет - Высшая школа экономики</w:t>
            </w:r>
          </w:p>
        </w:tc>
      </w:tr>
      <w:tr w:rsidR="00E95B8D" w:rsidRPr="00A666A6" w:rsidTr="00546730">
        <w:trPr>
          <w:trHeight w:val="300"/>
        </w:trPr>
        <w:tc>
          <w:tcPr>
            <w:tcW w:w="1936"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D62DA3">
            <w:pPr>
              <w:jc w:val="center"/>
            </w:pPr>
            <w:r w:rsidRPr="00A666A6">
              <w:t>01.07.2014</w:t>
            </w:r>
          </w:p>
        </w:tc>
        <w:tc>
          <w:tcPr>
            <w:tcW w:w="2197" w:type="dxa"/>
            <w:tcBorders>
              <w:top w:val="single" w:sz="4" w:space="0" w:color="auto"/>
              <w:left w:val="nil"/>
              <w:bottom w:val="single" w:sz="4" w:space="0" w:color="auto"/>
              <w:right w:val="nil"/>
            </w:tcBorders>
            <w:vAlign w:val="center"/>
          </w:tcPr>
          <w:p w:rsidR="00E95B8D" w:rsidRPr="00A666A6" w:rsidRDefault="00E95B8D" w:rsidP="00D62DA3">
            <w:pPr>
              <w:jc w:val="center"/>
            </w:pPr>
            <w:r w:rsidRPr="00A666A6">
              <w:t>29.06.2015</w:t>
            </w:r>
          </w:p>
        </w:tc>
        <w:tc>
          <w:tcPr>
            <w:tcW w:w="2515"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Член Совета директоров</w:t>
            </w:r>
          </w:p>
        </w:tc>
        <w:tc>
          <w:tcPr>
            <w:tcW w:w="3668"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ОАО «Росагролизинг»</w:t>
            </w:r>
          </w:p>
        </w:tc>
      </w:tr>
    </w:tbl>
    <w:p w:rsidR="00E95B8D" w:rsidRPr="00A666A6" w:rsidRDefault="00E95B8D" w:rsidP="00B97906">
      <w:pPr>
        <w:jc w:val="both"/>
      </w:pPr>
    </w:p>
    <w:p w:rsidR="00E95B8D" w:rsidRPr="00A666A6" w:rsidRDefault="00E95B8D" w:rsidP="00B97906">
      <w:pPr>
        <w:jc w:val="both"/>
      </w:pPr>
    </w:p>
    <w:p w:rsidR="00E95B8D" w:rsidRPr="00A666A6" w:rsidRDefault="00E95B8D" w:rsidP="00B97906">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F3178E">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w:t>
            </w:r>
          </w:p>
        </w:tc>
      </w:tr>
      <w:tr w:rsidR="00E95B8D" w:rsidRPr="00A666A6" w:rsidTr="00F3178E">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w:t>
            </w:r>
          </w:p>
        </w:tc>
      </w:tr>
      <w:tr w:rsidR="00E95B8D" w:rsidRPr="00A666A6" w:rsidTr="00F3178E">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0</w:t>
            </w:r>
          </w:p>
        </w:tc>
      </w:tr>
      <w:tr w:rsidR="00E95B8D" w:rsidRPr="00A666A6" w:rsidTr="00F3178E">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F3178E">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3178E">
            <w:pPr>
              <w:jc w:val="center"/>
            </w:pPr>
            <w:r w:rsidRPr="00A666A6">
              <w:t> 0</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 Указанные связи отсутствуют</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Не привлекался</w:t>
            </w:r>
          </w:p>
        </w:tc>
      </w:tr>
      <w:tr w:rsidR="00E95B8D" w:rsidRPr="00A666A6" w:rsidTr="00F3178E">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3178E">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3178E">
            <w:pPr>
              <w:jc w:val="both"/>
            </w:pPr>
            <w:r w:rsidRPr="00A666A6">
              <w:t>Указанных должностей не занимал</w:t>
            </w:r>
          </w:p>
        </w:tc>
      </w:tr>
    </w:tbl>
    <w:p w:rsidR="00E95B8D" w:rsidRPr="00A666A6" w:rsidRDefault="00E95B8D" w:rsidP="00B97906">
      <w:pPr>
        <w:pStyle w:val="Basic"/>
      </w:pPr>
    </w:p>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808"/>
        <w:gridCol w:w="491"/>
        <w:gridCol w:w="6241"/>
      </w:tblGrid>
      <w:tr w:rsidR="00E95B8D" w:rsidRPr="00A666A6" w:rsidTr="00EC758F">
        <w:tc>
          <w:tcPr>
            <w:tcW w:w="2808" w:type="dxa"/>
          </w:tcPr>
          <w:p w:rsidR="00E95B8D" w:rsidRPr="00A666A6" w:rsidRDefault="00E95B8D" w:rsidP="004048ED">
            <w:pPr>
              <w:pStyle w:val="em-0"/>
              <w:ind w:firstLine="0"/>
            </w:pPr>
            <w:r w:rsidRPr="00A666A6">
              <w:t>Фамилия, имя, отчество:</w:t>
            </w:r>
          </w:p>
        </w:tc>
        <w:tc>
          <w:tcPr>
            <w:tcW w:w="491" w:type="dxa"/>
          </w:tcPr>
          <w:p w:rsidR="00E95B8D" w:rsidRPr="00A666A6" w:rsidRDefault="00E95B8D" w:rsidP="002536A1">
            <w:pPr>
              <w:pStyle w:val="em-0"/>
              <w:ind w:firstLine="0"/>
              <w:jc w:val="left"/>
              <w:rPr>
                <w:b/>
              </w:rPr>
            </w:pPr>
            <w:r w:rsidRPr="00A666A6">
              <w:rPr>
                <w:b/>
              </w:rPr>
              <w:t>11.</w:t>
            </w:r>
          </w:p>
        </w:tc>
        <w:tc>
          <w:tcPr>
            <w:tcW w:w="6241" w:type="dxa"/>
          </w:tcPr>
          <w:p w:rsidR="00E95B8D" w:rsidRPr="00A666A6" w:rsidRDefault="00E95B8D" w:rsidP="004048ED">
            <w:pPr>
              <w:pStyle w:val="em-0"/>
              <w:ind w:firstLine="0"/>
              <w:jc w:val="left"/>
              <w:rPr>
                <w:b/>
              </w:rPr>
            </w:pPr>
            <w:r w:rsidRPr="00A666A6">
              <w:rPr>
                <w:b/>
              </w:rPr>
              <w:t>Тулин Дмитрий Владиславович</w:t>
            </w:r>
          </w:p>
        </w:tc>
      </w:tr>
      <w:tr w:rsidR="00E95B8D" w:rsidRPr="00A666A6" w:rsidTr="00EC758F">
        <w:tc>
          <w:tcPr>
            <w:tcW w:w="2808" w:type="dxa"/>
          </w:tcPr>
          <w:p w:rsidR="00E95B8D" w:rsidRPr="00A666A6" w:rsidRDefault="00E95B8D" w:rsidP="004048ED">
            <w:pPr>
              <w:pStyle w:val="em-0"/>
              <w:ind w:firstLine="0"/>
            </w:pPr>
            <w:r w:rsidRPr="00A666A6">
              <w:t>Год рождения:</w:t>
            </w:r>
          </w:p>
        </w:tc>
        <w:tc>
          <w:tcPr>
            <w:tcW w:w="6732" w:type="dxa"/>
            <w:gridSpan w:val="2"/>
          </w:tcPr>
          <w:p w:rsidR="00E95B8D" w:rsidRPr="00A666A6" w:rsidRDefault="00E95B8D" w:rsidP="004048ED">
            <w:pPr>
              <w:pStyle w:val="em-0"/>
              <w:ind w:firstLine="0"/>
              <w:jc w:val="left"/>
            </w:pPr>
            <w:r w:rsidRPr="00A666A6">
              <w:t xml:space="preserve">1956 </w:t>
            </w:r>
          </w:p>
        </w:tc>
      </w:tr>
      <w:tr w:rsidR="00E95B8D" w:rsidRPr="00A666A6" w:rsidTr="00EC758F">
        <w:tc>
          <w:tcPr>
            <w:tcW w:w="2808" w:type="dxa"/>
            <w:vMerge w:val="restart"/>
          </w:tcPr>
          <w:p w:rsidR="00E95B8D" w:rsidRPr="00A666A6" w:rsidRDefault="00E95B8D" w:rsidP="004048ED">
            <w:pPr>
              <w:pStyle w:val="em-0"/>
              <w:ind w:firstLine="0"/>
            </w:pPr>
            <w:r w:rsidRPr="00A666A6">
              <w:t>Сведения об образовании:</w:t>
            </w:r>
          </w:p>
        </w:tc>
        <w:tc>
          <w:tcPr>
            <w:tcW w:w="6732" w:type="dxa"/>
            <w:gridSpan w:val="2"/>
          </w:tcPr>
          <w:p w:rsidR="00E95B8D" w:rsidRPr="00A666A6" w:rsidRDefault="00E95B8D" w:rsidP="004048ED">
            <w:pPr>
              <w:pStyle w:val="em-0"/>
              <w:ind w:firstLine="0"/>
            </w:pPr>
            <w:r w:rsidRPr="00A666A6">
              <w:t xml:space="preserve">Высшее </w:t>
            </w:r>
          </w:p>
        </w:tc>
      </w:tr>
      <w:tr w:rsidR="00E95B8D" w:rsidRPr="00A666A6" w:rsidTr="00EC758F">
        <w:tc>
          <w:tcPr>
            <w:tcW w:w="2808" w:type="dxa"/>
            <w:vMerge/>
          </w:tcPr>
          <w:p w:rsidR="00E95B8D" w:rsidRPr="00A666A6" w:rsidRDefault="00E95B8D" w:rsidP="004048ED">
            <w:pPr>
              <w:pStyle w:val="em-0"/>
              <w:ind w:firstLine="0"/>
            </w:pPr>
          </w:p>
        </w:tc>
        <w:tc>
          <w:tcPr>
            <w:tcW w:w="6732" w:type="dxa"/>
            <w:gridSpan w:val="2"/>
          </w:tcPr>
          <w:p w:rsidR="00E95B8D" w:rsidRPr="00A666A6" w:rsidRDefault="00E95B8D" w:rsidP="004048ED">
            <w:pPr>
              <w:jc w:val="both"/>
            </w:pPr>
            <w:r w:rsidRPr="00A666A6">
              <w:t xml:space="preserve">1978 </w:t>
            </w:r>
          </w:p>
          <w:p w:rsidR="00E95B8D" w:rsidRPr="00A666A6" w:rsidRDefault="00E95B8D" w:rsidP="004048ED">
            <w:pPr>
              <w:pStyle w:val="em-0"/>
              <w:ind w:firstLine="0"/>
            </w:pPr>
            <w:r w:rsidRPr="00A666A6">
              <w:t>Московский финансовый институт</w:t>
            </w:r>
          </w:p>
          <w:p w:rsidR="00E95B8D" w:rsidRPr="00A666A6" w:rsidRDefault="00E95B8D" w:rsidP="004048ED">
            <w:pPr>
              <w:pStyle w:val="em-0"/>
              <w:ind w:firstLine="0"/>
            </w:pPr>
            <w:r w:rsidRPr="00A666A6">
              <w:t>Международные экономические отношения, экономист</w:t>
            </w:r>
          </w:p>
        </w:tc>
      </w:tr>
      <w:tr w:rsidR="00E95B8D" w:rsidRPr="00A666A6" w:rsidTr="00EC758F">
        <w:tc>
          <w:tcPr>
            <w:tcW w:w="2808" w:type="dxa"/>
            <w:vMerge/>
          </w:tcPr>
          <w:p w:rsidR="00E95B8D" w:rsidRPr="00A666A6" w:rsidRDefault="00E95B8D" w:rsidP="004048ED">
            <w:pPr>
              <w:pStyle w:val="em-0"/>
              <w:ind w:firstLine="0"/>
            </w:pPr>
          </w:p>
        </w:tc>
        <w:tc>
          <w:tcPr>
            <w:tcW w:w="6732" w:type="dxa"/>
            <w:gridSpan w:val="2"/>
          </w:tcPr>
          <w:p w:rsidR="00E95B8D" w:rsidRPr="00A666A6" w:rsidRDefault="00E95B8D" w:rsidP="004048ED">
            <w:pPr>
              <w:jc w:val="both"/>
            </w:pPr>
            <w:r w:rsidRPr="00A666A6">
              <w:t>1985</w:t>
            </w:r>
          </w:p>
          <w:p w:rsidR="00E95B8D" w:rsidRPr="00A666A6" w:rsidRDefault="00E95B8D" w:rsidP="004048ED">
            <w:pPr>
              <w:pStyle w:val="em-0"/>
              <w:ind w:firstLine="0"/>
            </w:pPr>
            <w:r w:rsidRPr="00A666A6">
              <w:t>Кандидат экономических наук</w:t>
            </w:r>
          </w:p>
          <w:p w:rsidR="00E95B8D" w:rsidRPr="00A666A6" w:rsidRDefault="00E95B8D" w:rsidP="00546730">
            <w:pPr>
              <w:pStyle w:val="em-0"/>
              <w:ind w:firstLine="0"/>
            </w:pPr>
            <w:r w:rsidRPr="00A666A6">
              <w:t>2012</w:t>
            </w:r>
          </w:p>
          <w:p w:rsidR="00E95B8D" w:rsidRPr="00A666A6" w:rsidRDefault="00E95B8D" w:rsidP="00546730">
            <w:pPr>
              <w:pStyle w:val="em-0"/>
              <w:ind w:firstLine="0"/>
            </w:pPr>
            <w:r w:rsidRPr="00A666A6">
              <w:t>Доцент</w:t>
            </w:r>
          </w:p>
          <w:p w:rsidR="00E95B8D" w:rsidRPr="00A666A6" w:rsidRDefault="00E95B8D" w:rsidP="004048ED">
            <w:pPr>
              <w:pStyle w:val="em-0"/>
              <w:ind w:firstLine="0"/>
            </w:pPr>
          </w:p>
        </w:tc>
      </w:tr>
    </w:tbl>
    <w:p w:rsidR="00E95B8D" w:rsidRPr="00A666A6" w:rsidRDefault="00E95B8D" w:rsidP="00C42C29"/>
    <w:tbl>
      <w:tblPr>
        <w:tblW w:w="9540" w:type="dxa"/>
        <w:tblLook w:val="01E0" w:firstRow="1" w:lastRow="1" w:firstColumn="1" w:lastColumn="1" w:noHBand="0" w:noVBand="0"/>
      </w:tblPr>
      <w:tblGrid>
        <w:gridCol w:w="2808"/>
        <w:gridCol w:w="6732"/>
      </w:tblGrid>
      <w:tr w:rsidR="00E95B8D" w:rsidRPr="00A666A6" w:rsidTr="00EC758F">
        <w:tc>
          <w:tcPr>
            <w:tcW w:w="2808" w:type="dxa"/>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32" w:type="dxa"/>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Член Комитета по аудиту</w:t>
            </w:r>
          </w:p>
          <w:p w:rsidR="00E95B8D" w:rsidRPr="00A666A6" w:rsidRDefault="00E95B8D" w:rsidP="00040625">
            <w:pPr>
              <w:jc w:val="both"/>
            </w:pPr>
            <w:r w:rsidRPr="00A666A6">
              <w:t>Член Комитета по кадрам и вознаграждениям</w:t>
            </w:r>
          </w:p>
        </w:tc>
      </w:tr>
      <w:tr w:rsidR="00E95B8D" w:rsidRPr="00A666A6" w:rsidTr="00EC758F">
        <w:tc>
          <w:tcPr>
            <w:tcW w:w="2808" w:type="dxa"/>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32" w:type="dxa"/>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Не является</w:t>
            </w:r>
          </w:p>
        </w:tc>
      </w:tr>
    </w:tbl>
    <w:p w:rsidR="00E95B8D" w:rsidRPr="00A666A6" w:rsidRDefault="00E95B8D" w:rsidP="00C42C29"/>
    <w:p w:rsidR="00E95B8D" w:rsidRPr="00A666A6" w:rsidRDefault="00E95B8D" w:rsidP="00C42C29"/>
    <w:p w:rsidR="00E95B8D" w:rsidRPr="00A666A6" w:rsidRDefault="00E95B8D" w:rsidP="00C42C29">
      <w:r w:rsidRPr="00A666A6">
        <w:t>Должности, занимаемые в настоящее время:</w:t>
      </w:r>
    </w:p>
    <w:tbl>
      <w:tblPr>
        <w:tblW w:w="9540" w:type="dxa"/>
        <w:tblInd w:w="108" w:type="dxa"/>
        <w:tblLook w:val="0000" w:firstRow="0" w:lastRow="0" w:firstColumn="0" w:lastColumn="0" w:noHBand="0" w:noVBand="0"/>
      </w:tblPr>
      <w:tblGrid>
        <w:gridCol w:w="2419"/>
        <w:gridCol w:w="3535"/>
        <w:gridCol w:w="3586"/>
      </w:tblGrid>
      <w:tr w:rsidR="00E95B8D" w:rsidRPr="00A666A6" w:rsidTr="004048ED">
        <w:trPr>
          <w:trHeight w:val="420"/>
        </w:trPr>
        <w:tc>
          <w:tcPr>
            <w:tcW w:w="2419"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r w:rsidRPr="00A666A6">
              <w:t>С</w:t>
            </w:r>
          </w:p>
        </w:tc>
        <w:tc>
          <w:tcPr>
            <w:tcW w:w="3535"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3535"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r>
      <w:tr w:rsidR="00E95B8D" w:rsidRPr="00A666A6" w:rsidTr="00BA7BA5">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01.06.2012</w:t>
            </w:r>
          </w:p>
        </w:tc>
        <w:tc>
          <w:tcPr>
            <w:tcW w:w="3535"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BA7BA5">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03.09.2012</w:t>
            </w:r>
          </w:p>
        </w:tc>
        <w:tc>
          <w:tcPr>
            <w:tcW w:w="3535"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Доцент кафедры «Финансы, кредит и страхование»</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Автономная некоммерческая научно-образовательная организация «Российская академия предпринимательства»</w:t>
            </w:r>
          </w:p>
        </w:tc>
      </w:tr>
      <w:tr w:rsidR="00E95B8D" w:rsidRPr="00A666A6" w:rsidTr="004048ED">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21.01.2015</w:t>
            </w:r>
          </w:p>
        </w:tc>
        <w:tc>
          <w:tcPr>
            <w:tcW w:w="3535"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Первый Заместитель Председателя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xml:space="preserve">Центральный банк </w:t>
            </w:r>
          </w:p>
          <w:p w:rsidR="00E95B8D" w:rsidRPr="00A666A6" w:rsidRDefault="00E95B8D" w:rsidP="004048ED">
            <w:pPr>
              <w:jc w:val="center"/>
            </w:pPr>
            <w:r w:rsidRPr="00A666A6">
              <w:t>Российской Федерации</w:t>
            </w:r>
          </w:p>
        </w:tc>
      </w:tr>
      <w:tr w:rsidR="00E95B8D" w:rsidRPr="00A666A6" w:rsidTr="00C42C29">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Del="00546730" w:rsidRDefault="00E95B8D" w:rsidP="004048ED">
            <w:pPr>
              <w:jc w:val="center"/>
            </w:pPr>
            <w:r w:rsidRPr="00A666A6">
              <w:t>16.06.2015</w:t>
            </w:r>
          </w:p>
        </w:tc>
        <w:tc>
          <w:tcPr>
            <w:tcW w:w="3535" w:type="dxa"/>
            <w:tcBorders>
              <w:top w:val="single" w:sz="4" w:space="0" w:color="auto"/>
              <w:left w:val="nil"/>
              <w:bottom w:val="single" w:sz="4" w:space="0" w:color="auto"/>
              <w:right w:val="single" w:sz="4" w:space="0" w:color="auto"/>
            </w:tcBorders>
            <w:vAlign w:val="center"/>
          </w:tcPr>
          <w:p w:rsidR="00E95B8D" w:rsidRPr="00A666A6" w:rsidDel="00546730" w:rsidRDefault="00E95B8D" w:rsidP="004048ED">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 xml:space="preserve">Центральный банк </w:t>
            </w:r>
          </w:p>
          <w:p w:rsidR="00E95B8D" w:rsidRPr="00A666A6" w:rsidDel="00546730" w:rsidRDefault="00E95B8D" w:rsidP="004048ED">
            <w:pPr>
              <w:jc w:val="center"/>
            </w:pPr>
            <w:r w:rsidRPr="00A666A6">
              <w:t>Российской Федерации</w:t>
            </w:r>
          </w:p>
        </w:tc>
      </w:tr>
    </w:tbl>
    <w:p w:rsidR="00E95B8D" w:rsidRPr="00A666A6" w:rsidRDefault="00E95B8D" w:rsidP="00C42C29"/>
    <w:p w:rsidR="00E95B8D" w:rsidRPr="00A666A6" w:rsidRDefault="00E95B8D" w:rsidP="00C42C29"/>
    <w:p w:rsidR="00E95B8D" w:rsidRPr="00A666A6" w:rsidRDefault="00E95B8D" w:rsidP="00C42C29">
      <w:r w:rsidRPr="00A666A6">
        <w:t>Должности, занимаемые за последние пять лет:</w:t>
      </w:r>
    </w:p>
    <w:tbl>
      <w:tblPr>
        <w:tblW w:w="9540" w:type="dxa"/>
        <w:tblInd w:w="108" w:type="dxa"/>
        <w:tblLayout w:type="fixed"/>
        <w:tblLook w:val="0000" w:firstRow="0" w:lastRow="0" w:firstColumn="0" w:lastColumn="0" w:noHBand="0" w:noVBand="0"/>
      </w:tblPr>
      <w:tblGrid>
        <w:gridCol w:w="1460"/>
        <w:gridCol w:w="1600"/>
        <w:gridCol w:w="2752"/>
        <w:gridCol w:w="3728"/>
      </w:tblGrid>
      <w:tr w:rsidR="00E95B8D" w:rsidRPr="00A666A6" w:rsidTr="004048ED">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 xml:space="preserve"> по</w:t>
            </w:r>
          </w:p>
        </w:tc>
        <w:tc>
          <w:tcPr>
            <w:tcW w:w="2752"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2752"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4</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02.02.2006</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31.05.2012</w:t>
            </w:r>
          </w:p>
        </w:tc>
        <w:tc>
          <w:tcPr>
            <w:tcW w:w="2752"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Партнер</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«Делойт и Туш СНГ» (ЗАО)</w:t>
            </w:r>
          </w:p>
        </w:tc>
      </w:tr>
      <w:tr w:rsidR="00E95B8D" w:rsidRPr="00A666A6" w:rsidTr="00546730">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D62DA3">
            <w:pPr>
              <w:jc w:val="center"/>
            </w:pPr>
            <w:r w:rsidRPr="00A666A6">
              <w:t>06.2012</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14.05.2015</w:t>
            </w:r>
          </w:p>
        </w:tc>
        <w:tc>
          <w:tcPr>
            <w:tcW w:w="2752"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Член Совета директоров</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 xml:space="preserve">АО «Казкоммерцбанк» </w:t>
            </w:r>
          </w:p>
          <w:p w:rsidR="00E95B8D" w:rsidRPr="00A666A6" w:rsidRDefault="00E95B8D" w:rsidP="00D62DA3">
            <w:pPr>
              <w:jc w:val="center"/>
            </w:pPr>
            <w:r w:rsidRPr="00A666A6">
              <w:t>(Республика Казахстан)</w:t>
            </w:r>
          </w:p>
        </w:tc>
      </w:tr>
      <w:tr w:rsidR="00E95B8D" w:rsidRPr="00A666A6" w:rsidTr="00546730">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D62DA3">
            <w:pPr>
              <w:jc w:val="center"/>
            </w:pPr>
            <w:r w:rsidRPr="00A666A6">
              <w:t>06.2013</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22.05.2015</w:t>
            </w:r>
          </w:p>
        </w:tc>
        <w:tc>
          <w:tcPr>
            <w:tcW w:w="2752"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Член Наблюдательного совета</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АО АКБ «Национальный Клиринговый Центр»</w:t>
            </w:r>
          </w:p>
        </w:tc>
      </w:tr>
      <w:tr w:rsidR="00E95B8D" w:rsidRPr="00A666A6" w:rsidTr="00546730">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D62DA3">
            <w:pPr>
              <w:jc w:val="center"/>
            </w:pPr>
            <w:r w:rsidRPr="00A666A6">
              <w:t>06.2014</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2015</w:t>
            </w:r>
          </w:p>
        </w:tc>
        <w:tc>
          <w:tcPr>
            <w:tcW w:w="2752"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Председатель Совета директоров</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«Небанковская депозитно-кредитная организация «Агентство кредитных гарантий» (институт развития государственной поддержки субъектов МСП)</w:t>
            </w:r>
          </w:p>
        </w:tc>
      </w:tr>
    </w:tbl>
    <w:p w:rsidR="00E95B8D" w:rsidRPr="00A666A6" w:rsidRDefault="00E95B8D" w:rsidP="00BD52E9">
      <w:pPr>
        <w:pStyle w:val="Basic"/>
      </w:pPr>
    </w:p>
    <w:p w:rsidR="00E95B8D" w:rsidRPr="00A666A6" w:rsidRDefault="00E95B8D" w:rsidP="00C42C29">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4048ED">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 Указанные связи отсутствуют</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Не привлекался</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807"/>
        <w:gridCol w:w="491"/>
        <w:gridCol w:w="6242"/>
      </w:tblGrid>
      <w:tr w:rsidR="00E95B8D" w:rsidRPr="00A666A6" w:rsidTr="00EC758F">
        <w:tc>
          <w:tcPr>
            <w:tcW w:w="2807" w:type="dxa"/>
          </w:tcPr>
          <w:p w:rsidR="00E95B8D" w:rsidRPr="00A666A6" w:rsidRDefault="00E95B8D" w:rsidP="004048ED">
            <w:pPr>
              <w:pStyle w:val="em-0"/>
              <w:ind w:firstLine="0"/>
            </w:pPr>
            <w:r w:rsidRPr="00A666A6">
              <w:t>Фамилия, имя, отчество:</w:t>
            </w:r>
          </w:p>
        </w:tc>
        <w:tc>
          <w:tcPr>
            <w:tcW w:w="491" w:type="dxa"/>
          </w:tcPr>
          <w:p w:rsidR="00E95B8D" w:rsidRPr="00A666A6" w:rsidRDefault="00E95B8D" w:rsidP="00CC04A9">
            <w:pPr>
              <w:pStyle w:val="em-0"/>
              <w:ind w:firstLine="0"/>
              <w:jc w:val="left"/>
              <w:rPr>
                <w:b/>
              </w:rPr>
            </w:pPr>
            <w:r w:rsidRPr="00A666A6">
              <w:rPr>
                <w:b/>
              </w:rPr>
              <w:t>12.</w:t>
            </w:r>
          </w:p>
        </w:tc>
        <w:tc>
          <w:tcPr>
            <w:tcW w:w="6242" w:type="dxa"/>
          </w:tcPr>
          <w:p w:rsidR="00E95B8D" w:rsidRPr="00A666A6" w:rsidRDefault="00E95B8D" w:rsidP="004048ED">
            <w:pPr>
              <w:pStyle w:val="em-0"/>
              <w:ind w:firstLine="0"/>
              <w:jc w:val="left"/>
              <w:rPr>
                <w:b/>
              </w:rPr>
            </w:pPr>
            <w:r w:rsidRPr="00A666A6">
              <w:rPr>
                <w:b/>
              </w:rPr>
              <w:t>Уэллс Надя</w:t>
            </w:r>
          </w:p>
        </w:tc>
      </w:tr>
      <w:tr w:rsidR="00E95B8D" w:rsidRPr="00A666A6" w:rsidTr="00EC758F">
        <w:tc>
          <w:tcPr>
            <w:tcW w:w="2807" w:type="dxa"/>
          </w:tcPr>
          <w:p w:rsidR="00E95B8D" w:rsidRPr="00A666A6" w:rsidRDefault="00E95B8D" w:rsidP="004048ED">
            <w:pPr>
              <w:pStyle w:val="em-0"/>
              <w:ind w:firstLine="0"/>
            </w:pPr>
            <w:r w:rsidRPr="00A666A6">
              <w:t>Год рождения:</w:t>
            </w:r>
          </w:p>
        </w:tc>
        <w:tc>
          <w:tcPr>
            <w:tcW w:w="6733" w:type="dxa"/>
            <w:gridSpan w:val="2"/>
          </w:tcPr>
          <w:p w:rsidR="00E95B8D" w:rsidRPr="00A666A6" w:rsidRDefault="00E95B8D" w:rsidP="004048ED">
            <w:pPr>
              <w:pStyle w:val="em-0"/>
              <w:ind w:firstLine="0"/>
              <w:jc w:val="left"/>
            </w:pPr>
            <w:r w:rsidRPr="00A666A6">
              <w:t xml:space="preserve">1970 </w:t>
            </w:r>
          </w:p>
        </w:tc>
      </w:tr>
      <w:tr w:rsidR="00E95B8D" w:rsidRPr="00A666A6" w:rsidTr="00EC758F">
        <w:tc>
          <w:tcPr>
            <w:tcW w:w="2807" w:type="dxa"/>
            <w:vMerge w:val="restart"/>
          </w:tcPr>
          <w:p w:rsidR="00E95B8D" w:rsidRPr="00A666A6" w:rsidRDefault="00E95B8D" w:rsidP="004048ED">
            <w:pPr>
              <w:pStyle w:val="em-0"/>
              <w:ind w:firstLine="0"/>
            </w:pPr>
            <w:r w:rsidRPr="00A666A6">
              <w:t>Сведения об образовании:</w:t>
            </w:r>
          </w:p>
        </w:tc>
        <w:tc>
          <w:tcPr>
            <w:tcW w:w="6733" w:type="dxa"/>
            <w:gridSpan w:val="2"/>
          </w:tcPr>
          <w:p w:rsidR="00E95B8D" w:rsidRPr="00A666A6" w:rsidRDefault="00E95B8D" w:rsidP="004048ED">
            <w:pPr>
              <w:pStyle w:val="em-0"/>
              <w:ind w:firstLine="0"/>
            </w:pPr>
            <w:r w:rsidRPr="00A666A6">
              <w:t xml:space="preserve">Высшее </w:t>
            </w:r>
          </w:p>
        </w:tc>
      </w:tr>
      <w:tr w:rsidR="00E95B8D" w:rsidRPr="00A666A6" w:rsidTr="00EC758F">
        <w:tc>
          <w:tcPr>
            <w:tcW w:w="2807" w:type="dxa"/>
            <w:vMerge/>
          </w:tcPr>
          <w:p w:rsidR="00E95B8D" w:rsidRPr="00A666A6" w:rsidRDefault="00E95B8D" w:rsidP="004048ED">
            <w:pPr>
              <w:pStyle w:val="em-0"/>
              <w:ind w:firstLine="0"/>
            </w:pPr>
          </w:p>
        </w:tc>
        <w:tc>
          <w:tcPr>
            <w:tcW w:w="6733" w:type="dxa"/>
            <w:gridSpan w:val="2"/>
          </w:tcPr>
          <w:p w:rsidR="00E95B8D" w:rsidRPr="00A666A6" w:rsidRDefault="00E95B8D" w:rsidP="004048ED">
            <w:pPr>
              <w:pStyle w:val="em-0"/>
              <w:ind w:firstLine="0"/>
            </w:pPr>
            <w:r w:rsidRPr="00A666A6">
              <w:t>1993</w:t>
            </w:r>
          </w:p>
          <w:p w:rsidR="00E95B8D" w:rsidRPr="00A666A6" w:rsidRDefault="00E95B8D" w:rsidP="004048ED">
            <w:pPr>
              <w:pStyle w:val="em-0"/>
              <w:ind w:firstLine="0"/>
            </w:pPr>
            <w:r w:rsidRPr="00A666A6">
              <w:t>Оксфордский университет (Великобритания) МА по специальности «Современная история», «Современный язык» (с отличием)</w:t>
            </w:r>
          </w:p>
        </w:tc>
      </w:tr>
      <w:tr w:rsidR="00E95B8D" w:rsidRPr="00A666A6" w:rsidTr="00EC758F">
        <w:tc>
          <w:tcPr>
            <w:tcW w:w="2807" w:type="dxa"/>
            <w:vMerge/>
          </w:tcPr>
          <w:p w:rsidR="00E95B8D" w:rsidRPr="00A666A6" w:rsidRDefault="00E95B8D" w:rsidP="004048ED">
            <w:pPr>
              <w:pStyle w:val="em-0"/>
              <w:ind w:firstLine="0"/>
            </w:pPr>
          </w:p>
        </w:tc>
        <w:tc>
          <w:tcPr>
            <w:tcW w:w="6733" w:type="dxa"/>
            <w:gridSpan w:val="2"/>
          </w:tcPr>
          <w:p w:rsidR="00E95B8D" w:rsidRPr="00A666A6" w:rsidRDefault="00E95B8D" w:rsidP="004048ED">
            <w:pPr>
              <w:pStyle w:val="em-0"/>
              <w:ind w:firstLine="0"/>
            </w:pPr>
            <w:r w:rsidRPr="00A666A6">
              <w:t>2000</w:t>
            </w:r>
          </w:p>
          <w:p w:rsidR="00E95B8D" w:rsidRPr="00A666A6" w:rsidRDefault="00E95B8D" w:rsidP="004048ED">
            <w:pPr>
              <w:pStyle w:val="em-0"/>
              <w:ind w:firstLine="0"/>
            </w:pPr>
            <w:r w:rsidRPr="00A666A6">
              <w:t xml:space="preserve">Бизнес-школа </w:t>
            </w:r>
            <w:r w:rsidRPr="00A666A6">
              <w:rPr>
                <w:lang w:val="en-US"/>
              </w:rPr>
              <w:t>INSEAD</w:t>
            </w:r>
            <w:r w:rsidRPr="00A666A6">
              <w:t xml:space="preserve"> (Франция), степень МВА </w:t>
            </w:r>
          </w:p>
        </w:tc>
      </w:tr>
    </w:tbl>
    <w:p w:rsidR="00E95B8D" w:rsidRPr="00A666A6" w:rsidRDefault="00E95B8D" w:rsidP="00E462ED"/>
    <w:tbl>
      <w:tblPr>
        <w:tblW w:w="9540" w:type="dxa"/>
        <w:tblLook w:val="01E0" w:firstRow="1" w:lastRow="1" w:firstColumn="1" w:lastColumn="1" w:noHBand="0" w:noVBand="0"/>
      </w:tblPr>
      <w:tblGrid>
        <w:gridCol w:w="2807"/>
        <w:gridCol w:w="6733"/>
      </w:tblGrid>
      <w:tr w:rsidR="00E95B8D" w:rsidRPr="00A666A6" w:rsidTr="00EC758F">
        <w:tc>
          <w:tcPr>
            <w:tcW w:w="2807" w:type="dxa"/>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33" w:type="dxa"/>
          </w:tcPr>
          <w:p w:rsidR="00E95B8D" w:rsidRPr="00A666A6" w:rsidRDefault="00E95B8D" w:rsidP="00040625">
            <w:pPr>
              <w:pStyle w:val="em-0"/>
              <w:ind w:firstLine="0"/>
            </w:pPr>
          </w:p>
          <w:p w:rsidR="00E95B8D" w:rsidRPr="00A666A6" w:rsidRDefault="00E95B8D" w:rsidP="00040625">
            <w:pPr>
              <w:pStyle w:val="em-0"/>
              <w:ind w:firstLine="0"/>
            </w:pPr>
            <w:r w:rsidRPr="00A666A6">
              <w:t>Член Комитета по аудиту</w:t>
            </w:r>
          </w:p>
          <w:p w:rsidR="00E95B8D" w:rsidRPr="00A666A6" w:rsidRDefault="00E95B8D" w:rsidP="00040625">
            <w:pPr>
              <w:pStyle w:val="em-0"/>
              <w:ind w:firstLine="0"/>
            </w:pPr>
            <w:r w:rsidRPr="00A666A6">
              <w:t>Член Комитета по стратегическому планированию</w:t>
            </w:r>
          </w:p>
          <w:p w:rsidR="00E95B8D" w:rsidRPr="00A666A6" w:rsidRDefault="00E95B8D" w:rsidP="00040625">
            <w:pPr>
              <w:pStyle w:val="em-0"/>
              <w:ind w:firstLine="0"/>
            </w:pPr>
            <w:r w:rsidRPr="00A666A6">
              <w:t>Член Комитета по управлению рисками</w:t>
            </w:r>
          </w:p>
        </w:tc>
      </w:tr>
      <w:tr w:rsidR="00E95B8D" w:rsidRPr="00A666A6" w:rsidTr="00EC758F">
        <w:tc>
          <w:tcPr>
            <w:tcW w:w="2807" w:type="dxa"/>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33" w:type="dxa"/>
          </w:tcPr>
          <w:p w:rsidR="00E95B8D" w:rsidRPr="00A666A6" w:rsidRDefault="00E95B8D" w:rsidP="00040625">
            <w:pPr>
              <w:pStyle w:val="em-0"/>
              <w:ind w:firstLine="0"/>
            </w:pPr>
          </w:p>
          <w:p w:rsidR="00E95B8D" w:rsidRPr="00A666A6" w:rsidRDefault="00E95B8D" w:rsidP="00040625">
            <w:pPr>
              <w:pStyle w:val="em-0"/>
              <w:ind w:firstLine="0"/>
            </w:pPr>
          </w:p>
          <w:p w:rsidR="00E95B8D" w:rsidRPr="00A666A6" w:rsidRDefault="00E95B8D" w:rsidP="00040625">
            <w:pPr>
              <w:pStyle w:val="em-0"/>
              <w:ind w:firstLine="0"/>
            </w:pPr>
            <w:r w:rsidRPr="00A666A6">
              <w:t>Независимый директор</w:t>
            </w:r>
          </w:p>
        </w:tc>
      </w:tr>
    </w:tbl>
    <w:p w:rsidR="00E95B8D" w:rsidRPr="00A666A6" w:rsidRDefault="00E95B8D" w:rsidP="00E462ED"/>
    <w:p w:rsidR="00E95B8D" w:rsidRPr="00A666A6" w:rsidRDefault="00E95B8D" w:rsidP="00E462ED">
      <w:pPr>
        <w:jc w:val="both"/>
      </w:pPr>
      <w:r w:rsidRPr="00A666A6">
        <w:t>Должности, занимаемые в настоящее время, должности, занимаемые за последние пять лет (в хронологическом порядке):</w:t>
      </w:r>
    </w:p>
    <w:p w:rsidR="00E95B8D" w:rsidRPr="00A666A6" w:rsidRDefault="00E95B8D" w:rsidP="00E462ED">
      <w:pPr>
        <w:jc w:val="both"/>
      </w:pPr>
    </w:p>
    <w:tbl>
      <w:tblPr>
        <w:tblW w:w="9498" w:type="dxa"/>
        <w:tblInd w:w="108" w:type="dxa"/>
        <w:tblLayout w:type="fixed"/>
        <w:tblLook w:val="0000" w:firstRow="0" w:lastRow="0" w:firstColumn="0" w:lastColumn="0" w:noHBand="0" w:noVBand="0"/>
      </w:tblPr>
      <w:tblGrid>
        <w:gridCol w:w="2420"/>
        <w:gridCol w:w="3392"/>
        <w:gridCol w:w="3686"/>
      </w:tblGrid>
      <w:tr w:rsidR="00E95B8D" w:rsidRPr="00A666A6" w:rsidTr="004048ED">
        <w:trPr>
          <w:trHeight w:val="330"/>
        </w:trPr>
        <w:tc>
          <w:tcPr>
            <w:tcW w:w="9498" w:type="dxa"/>
            <w:gridSpan w:val="3"/>
            <w:vAlign w:val="center"/>
          </w:tcPr>
          <w:p w:rsidR="00E95B8D" w:rsidRPr="00A666A6" w:rsidRDefault="00E95B8D" w:rsidP="004048ED">
            <w:pPr>
              <w:jc w:val="both"/>
            </w:pPr>
            <w:r w:rsidRPr="00A666A6">
              <w:t xml:space="preserve">Должности, занимаемые в настоящее время: </w:t>
            </w:r>
          </w:p>
        </w:tc>
      </w:tr>
      <w:tr w:rsidR="00E95B8D" w:rsidRPr="00A666A6" w:rsidTr="004048ED">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r w:rsidRPr="00A666A6">
              <w:t>С</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r>
      <w:tr w:rsidR="00E95B8D" w:rsidRPr="00A666A6" w:rsidTr="004048ED">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06.06.2014</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Член Наблюдательного совета</w:t>
            </w:r>
          </w:p>
        </w:tc>
        <w:tc>
          <w:tcPr>
            <w:tcW w:w="368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rPr>
                <w:lang w:eastAsia="ru-RU"/>
              </w:rPr>
              <w:t>Публичное</w:t>
            </w:r>
            <w:r w:rsidRPr="00A666A6" w:rsidDel="00EC40B0">
              <w:t xml:space="preserve"> </w:t>
            </w:r>
            <w:r w:rsidRPr="00A666A6">
              <w:t>акционерное общество «Сбербанк России»</w:t>
            </w:r>
          </w:p>
        </w:tc>
      </w:tr>
    </w:tbl>
    <w:p w:rsidR="00E95B8D" w:rsidRPr="00A666A6" w:rsidRDefault="00E95B8D" w:rsidP="00E462ED">
      <w:pPr>
        <w:jc w:val="both"/>
      </w:pPr>
    </w:p>
    <w:p w:rsidR="00E95B8D" w:rsidRPr="00A666A6" w:rsidRDefault="00E95B8D" w:rsidP="00E462ED">
      <w:pPr>
        <w:jc w:val="both"/>
      </w:pPr>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2419"/>
        <w:gridCol w:w="2800"/>
        <w:gridCol w:w="4321"/>
      </w:tblGrid>
      <w:tr w:rsidR="00E95B8D" w:rsidRPr="00A666A6" w:rsidTr="004048ED">
        <w:trPr>
          <w:trHeight w:val="420"/>
        </w:trPr>
        <w:tc>
          <w:tcPr>
            <w:tcW w:w="2419"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r w:rsidRPr="00A666A6">
              <w:t>период</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432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432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r>
      <w:tr w:rsidR="00E95B8D" w:rsidRPr="00A666A6" w:rsidTr="004048ED">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С 2001 по 2014</w:t>
            </w:r>
          </w:p>
        </w:tc>
        <w:tc>
          <w:tcPr>
            <w:tcW w:w="28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Вице-президент, портфельный менеджер и инвестиционный аналитик по глобальным развивающимся рынкам</w:t>
            </w:r>
          </w:p>
        </w:tc>
        <w:tc>
          <w:tcPr>
            <w:tcW w:w="432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rPr>
                <w:lang w:val="en-US"/>
              </w:rPr>
              <w:t>Capital</w:t>
            </w:r>
            <w:r w:rsidRPr="00A666A6">
              <w:t xml:space="preserve"> </w:t>
            </w:r>
            <w:r w:rsidRPr="00A666A6">
              <w:rPr>
                <w:lang w:val="en-US"/>
              </w:rPr>
              <w:t>International</w:t>
            </w:r>
            <w:r w:rsidRPr="00A666A6">
              <w:t xml:space="preserve"> </w:t>
            </w:r>
            <w:r w:rsidRPr="00A666A6">
              <w:rPr>
                <w:lang w:val="en-US"/>
              </w:rPr>
              <w:t>SA</w:t>
            </w:r>
          </w:p>
        </w:tc>
      </w:tr>
    </w:tbl>
    <w:p w:rsidR="00E95B8D" w:rsidRPr="00A666A6" w:rsidRDefault="00E95B8D" w:rsidP="00BD52E9">
      <w:pPr>
        <w:pStyle w:val="Basic"/>
      </w:pPr>
    </w:p>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4048ED">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 Указанные связи отсутствуют</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Не привлекался</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0"/>
        <w:gridCol w:w="387"/>
        <w:gridCol w:w="491"/>
        <w:gridCol w:w="2514"/>
        <w:gridCol w:w="3728"/>
      </w:tblGrid>
      <w:tr w:rsidR="00E95B8D" w:rsidRPr="00A666A6" w:rsidTr="004048ED">
        <w:tc>
          <w:tcPr>
            <w:tcW w:w="2807" w:type="dxa"/>
            <w:gridSpan w:val="2"/>
            <w:tcBorders>
              <w:top w:val="nil"/>
              <w:left w:val="nil"/>
              <w:bottom w:val="nil"/>
              <w:right w:val="nil"/>
            </w:tcBorders>
          </w:tcPr>
          <w:p w:rsidR="00E95B8D" w:rsidRPr="00A666A6" w:rsidRDefault="00E95B8D" w:rsidP="004048ED">
            <w:pPr>
              <w:pStyle w:val="em-0"/>
              <w:ind w:firstLine="0"/>
            </w:pPr>
          </w:p>
          <w:p w:rsidR="00E95B8D" w:rsidRPr="00A666A6" w:rsidRDefault="00E95B8D" w:rsidP="004048ED">
            <w:pPr>
              <w:pStyle w:val="em-0"/>
              <w:ind w:firstLine="0"/>
            </w:pPr>
            <w:r w:rsidRPr="00A666A6">
              <w:t>Фамилия, имя, отчество:</w:t>
            </w:r>
          </w:p>
        </w:tc>
        <w:tc>
          <w:tcPr>
            <w:tcW w:w="491" w:type="dxa"/>
            <w:tcBorders>
              <w:top w:val="nil"/>
              <w:left w:val="nil"/>
              <w:bottom w:val="nil"/>
              <w:right w:val="nil"/>
            </w:tcBorders>
          </w:tcPr>
          <w:p w:rsidR="00E95B8D" w:rsidRPr="00A666A6" w:rsidRDefault="00E95B8D" w:rsidP="004048ED">
            <w:pPr>
              <w:pStyle w:val="em-0"/>
              <w:ind w:firstLine="0"/>
              <w:jc w:val="left"/>
              <w:rPr>
                <w:b/>
              </w:rPr>
            </w:pPr>
          </w:p>
          <w:p w:rsidR="00E95B8D" w:rsidRPr="00A666A6" w:rsidRDefault="00E95B8D" w:rsidP="00CC04A9">
            <w:pPr>
              <w:pStyle w:val="em-0"/>
              <w:ind w:firstLine="0"/>
              <w:jc w:val="left"/>
              <w:rPr>
                <w:b/>
              </w:rPr>
            </w:pPr>
            <w:r w:rsidRPr="00A666A6">
              <w:rPr>
                <w:b/>
              </w:rPr>
              <w:t>13.</w:t>
            </w:r>
          </w:p>
        </w:tc>
        <w:tc>
          <w:tcPr>
            <w:tcW w:w="6242" w:type="dxa"/>
            <w:gridSpan w:val="2"/>
            <w:tcBorders>
              <w:top w:val="nil"/>
              <w:left w:val="nil"/>
              <w:bottom w:val="nil"/>
              <w:right w:val="nil"/>
            </w:tcBorders>
          </w:tcPr>
          <w:p w:rsidR="00E95B8D" w:rsidRPr="00A666A6" w:rsidRDefault="00E95B8D" w:rsidP="004048ED">
            <w:pPr>
              <w:pStyle w:val="em-0"/>
              <w:ind w:firstLine="0"/>
              <w:jc w:val="left"/>
              <w:rPr>
                <w:b/>
              </w:rPr>
            </w:pPr>
          </w:p>
          <w:p w:rsidR="00E95B8D" w:rsidRPr="00A666A6" w:rsidRDefault="00E95B8D" w:rsidP="004048ED">
            <w:pPr>
              <w:pStyle w:val="em-0"/>
              <w:ind w:firstLine="0"/>
              <w:jc w:val="left"/>
              <w:rPr>
                <w:b/>
              </w:rPr>
            </w:pPr>
            <w:r w:rsidRPr="00A666A6">
              <w:rPr>
                <w:b/>
              </w:rPr>
              <w:t>Швецов Сергей Анатольевич</w:t>
            </w:r>
          </w:p>
        </w:tc>
      </w:tr>
      <w:tr w:rsidR="00E95B8D" w:rsidRPr="00A666A6" w:rsidTr="004048ED">
        <w:tc>
          <w:tcPr>
            <w:tcW w:w="2807" w:type="dxa"/>
            <w:gridSpan w:val="2"/>
            <w:tcBorders>
              <w:top w:val="nil"/>
              <w:left w:val="nil"/>
              <w:bottom w:val="nil"/>
              <w:right w:val="nil"/>
            </w:tcBorders>
          </w:tcPr>
          <w:p w:rsidR="00E95B8D" w:rsidRPr="00A666A6" w:rsidRDefault="00E95B8D" w:rsidP="004048ED">
            <w:pPr>
              <w:pStyle w:val="em-0"/>
              <w:ind w:firstLine="0"/>
            </w:pPr>
            <w:r w:rsidRPr="00A666A6">
              <w:t>Год рождения:</w:t>
            </w:r>
          </w:p>
        </w:tc>
        <w:tc>
          <w:tcPr>
            <w:tcW w:w="6733" w:type="dxa"/>
            <w:gridSpan w:val="3"/>
            <w:tcBorders>
              <w:top w:val="nil"/>
              <w:left w:val="nil"/>
              <w:bottom w:val="nil"/>
              <w:right w:val="nil"/>
            </w:tcBorders>
          </w:tcPr>
          <w:p w:rsidR="00E95B8D" w:rsidRPr="00A666A6" w:rsidRDefault="00E95B8D" w:rsidP="004048ED">
            <w:pPr>
              <w:pStyle w:val="em-0"/>
              <w:ind w:firstLine="0"/>
              <w:jc w:val="left"/>
            </w:pPr>
            <w:r w:rsidRPr="00A666A6">
              <w:t xml:space="preserve">1970 </w:t>
            </w:r>
          </w:p>
        </w:tc>
      </w:tr>
      <w:tr w:rsidR="00E95B8D" w:rsidRPr="00A666A6" w:rsidTr="004048ED">
        <w:tc>
          <w:tcPr>
            <w:tcW w:w="2807" w:type="dxa"/>
            <w:gridSpan w:val="2"/>
            <w:vMerge w:val="restart"/>
            <w:tcBorders>
              <w:top w:val="nil"/>
              <w:left w:val="nil"/>
              <w:bottom w:val="nil"/>
              <w:right w:val="nil"/>
            </w:tcBorders>
          </w:tcPr>
          <w:p w:rsidR="00E95B8D" w:rsidRPr="00A666A6" w:rsidRDefault="00E95B8D" w:rsidP="004048ED">
            <w:pPr>
              <w:pStyle w:val="em-0"/>
              <w:ind w:firstLine="0"/>
            </w:pPr>
            <w:r w:rsidRPr="00A666A6">
              <w:t>Сведения об образовании:</w:t>
            </w:r>
          </w:p>
        </w:tc>
        <w:tc>
          <w:tcPr>
            <w:tcW w:w="6733" w:type="dxa"/>
            <w:gridSpan w:val="3"/>
            <w:tcBorders>
              <w:top w:val="nil"/>
              <w:left w:val="nil"/>
              <w:bottom w:val="nil"/>
              <w:right w:val="nil"/>
            </w:tcBorders>
          </w:tcPr>
          <w:p w:rsidR="00E95B8D" w:rsidRPr="00A666A6" w:rsidRDefault="00E95B8D" w:rsidP="004048ED">
            <w:pPr>
              <w:pStyle w:val="em-0"/>
              <w:ind w:firstLine="0"/>
            </w:pPr>
            <w:r w:rsidRPr="00A666A6">
              <w:t xml:space="preserve">Высшее </w:t>
            </w:r>
          </w:p>
        </w:tc>
      </w:tr>
      <w:tr w:rsidR="00E95B8D" w:rsidRPr="00A666A6" w:rsidTr="004048ED">
        <w:tc>
          <w:tcPr>
            <w:tcW w:w="2807" w:type="dxa"/>
            <w:gridSpan w:val="2"/>
            <w:vMerge/>
            <w:tcBorders>
              <w:top w:val="nil"/>
              <w:left w:val="nil"/>
              <w:bottom w:val="nil"/>
              <w:right w:val="nil"/>
            </w:tcBorders>
          </w:tcPr>
          <w:p w:rsidR="00E95B8D" w:rsidRPr="00A666A6" w:rsidRDefault="00E95B8D" w:rsidP="004048ED">
            <w:pPr>
              <w:pStyle w:val="em-0"/>
              <w:ind w:firstLine="0"/>
            </w:pPr>
          </w:p>
        </w:tc>
        <w:tc>
          <w:tcPr>
            <w:tcW w:w="6733" w:type="dxa"/>
            <w:gridSpan w:val="3"/>
            <w:tcBorders>
              <w:top w:val="nil"/>
              <w:left w:val="nil"/>
              <w:bottom w:val="nil"/>
              <w:right w:val="nil"/>
            </w:tcBorders>
          </w:tcPr>
          <w:p w:rsidR="00E95B8D" w:rsidRPr="00A666A6" w:rsidRDefault="00E95B8D" w:rsidP="004048ED">
            <w:pPr>
              <w:jc w:val="both"/>
            </w:pPr>
            <w:r w:rsidRPr="00A666A6">
              <w:t xml:space="preserve">1993 </w:t>
            </w:r>
          </w:p>
          <w:p w:rsidR="00E95B8D" w:rsidRPr="00A666A6" w:rsidRDefault="00E95B8D" w:rsidP="004048ED">
            <w:pPr>
              <w:pStyle w:val="em-0"/>
              <w:ind w:firstLine="0"/>
            </w:pPr>
            <w:r w:rsidRPr="00A666A6">
              <w:t>МГУ им. М.В. Ломоносова</w:t>
            </w:r>
          </w:p>
          <w:p w:rsidR="00E95B8D" w:rsidRPr="00A666A6" w:rsidRDefault="00E95B8D" w:rsidP="004048ED">
            <w:pPr>
              <w:pStyle w:val="em-0"/>
              <w:ind w:firstLine="0"/>
            </w:pPr>
            <w:r w:rsidRPr="00A666A6">
              <w:t>Экономическая кибернетика, экономист-математик</w:t>
            </w:r>
          </w:p>
        </w:tc>
      </w:tr>
      <w:tr w:rsidR="00E95B8D" w:rsidRPr="00A666A6" w:rsidTr="00404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nil"/>
              <w:right w:val="nil"/>
            </w:tcBorders>
            <w:vAlign w:val="center"/>
          </w:tcPr>
          <w:p w:rsidR="00E95B8D" w:rsidRPr="00A666A6" w:rsidRDefault="00E95B8D" w:rsidP="004048ED">
            <w:pPr>
              <w:jc w:val="both"/>
            </w:pPr>
          </w:p>
        </w:tc>
      </w:tr>
      <w:tr w:rsidR="00E95B8D" w:rsidRPr="00A666A6" w:rsidTr="00404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nil"/>
              <w:right w:val="nil"/>
            </w:tcBorders>
            <w:vAlign w:val="center"/>
          </w:tcPr>
          <w:p w:rsidR="00E95B8D" w:rsidRPr="00A666A6" w:rsidRDefault="00E95B8D" w:rsidP="004048ED">
            <w:pPr>
              <w:jc w:val="both"/>
            </w:pPr>
            <w:r w:rsidRPr="00A666A6">
              <w:t>Должности, занимаемые в настоящее время:</w:t>
            </w:r>
          </w:p>
        </w:tc>
      </w:tr>
      <w:tr w:rsidR="00E95B8D" w:rsidRPr="00A666A6" w:rsidTr="00404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r w:rsidRPr="00A666A6">
              <w:t xml:space="preserve"> С</w:t>
            </w:r>
          </w:p>
        </w:tc>
        <w:tc>
          <w:tcPr>
            <w:tcW w:w="3392" w:type="dxa"/>
            <w:gridSpan w:val="3"/>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3392" w:type="dxa"/>
            <w:gridSpan w:val="3"/>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11.02.2009</w:t>
            </w:r>
          </w:p>
        </w:tc>
        <w:tc>
          <w:tcPr>
            <w:tcW w:w="3392" w:type="dxa"/>
            <w:gridSpan w:val="3"/>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sidP="00BA7BA5">
            <w:pPr>
              <w:jc w:val="center"/>
            </w:pPr>
            <w:r w:rsidRPr="00A666A6">
              <w:t>Член Совета директоров</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Центральный банк Российской Федерации</w:t>
            </w:r>
          </w:p>
        </w:tc>
      </w:tr>
      <w:tr w:rsidR="00E95B8D" w:rsidRPr="00A666A6" w:rsidTr="007C61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04.06.2010</w:t>
            </w:r>
          </w:p>
        </w:tc>
        <w:tc>
          <w:tcPr>
            <w:tcW w:w="3392" w:type="dxa"/>
            <w:gridSpan w:val="3"/>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sidP="004048ED">
            <w:pPr>
              <w:jc w:val="center"/>
            </w:pPr>
            <w:r w:rsidRPr="00A666A6">
              <w:t>Член Наблюдательного совета</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7C61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2014</w:t>
            </w:r>
          </w:p>
        </w:tc>
        <w:tc>
          <w:tcPr>
            <w:tcW w:w="3392" w:type="dxa"/>
            <w:gridSpan w:val="3"/>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sidP="004048ED">
            <w:pPr>
              <w:jc w:val="center"/>
            </w:pPr>
            <w:r w:rsidRPr="00A666A6">
              <w:t>Член совета Биржи</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xml:space="preserve">Открытое акционерное общество </w:t>
            </w:r>
          </w:p>
          <w:p w:rsidR="00E95B8D" w:rsidRPr="00A666A6" w:rsidRDefault="00E95B8D" w:rsidP="004048ED">
            <w:pPr>
              <w:jc w:val="center"/>
            </w:pPr>
            <w:r w:rsidRPr="00A666A6">
              <w:t>«Московская Биржа ММВБ-РТС»</w:t>
            </w:r>
          </w:p>
        </w:tc>
      </w:tr>
      <w:tr w:rsidR="00E95B8D" w:rsidRPr="00A666A6" w:rsidTr="00E42F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03.03.2014</w:t>
            </w:r>
          </w:p>
        </w:tc>
        <w:tc>
          <w:tcPr>
            <w:tcW w:w="3392" w:type="dxa"/>
            <w:gridSpan w:val="3"/>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sidP="00BA7BA5">
            <w:pPr>
              <w:jc w:val="center"/>
            </w:pPr>
            <w:r w:rsidRPr="00A666A6">
              <w:t>Первый заместитель Председателя</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Центральный банк</w:t>
            </w:r>
          </w:p>
          <w:p w:rsidR="00E95B8D" w:rsidRPr="00A666A6" w:rsidRDefault="00E95B8D" w:rsidP="00BA7BA5">
            <w:pPr>
              <w:jc w:val="center"/>
            </w:pPr>
            <w:r w:rsidRPr="00A666A6">
              <w:t xml:space="preserve"> Российской Федерации </w:t>
            </w:r>
          </w:p>
        </w:tc>
      </w:tr>
    </w:tbl>
    <w:p w:rsidR="00E95B8D" w:rsidRPr="00A666A6" w:rsidRDefault="00E95B8D" w:rsidP="007C61C8">
      <w:pPr>
        <w:jc w:val="both"/>
      </w:pPr>
    </w:p>
    <w:p w:rsidR="00E95B8D" w:rsidRPr="00A666A6" w:rsidRDefault="00E95B8D" w:rsidP="007C61C8">
      <w:pPr>
        <w:jc w:val="both"/>
      </w:pPr>
    </w:p>
    <w:p w:rsidR="00E95B8D" w:rsidRPr="00A666A6" w:rsidRDefault="00E95B8D" w:rsidP="007C61C8">
      <w:pPr>
        <w:jc w:val="both"/>
      </w:pPr>
      <w:r w:rsidRPr="00A666A6">
        <w:t xml:space="preserve">Должности, занимаемые за последние пять лет (в хронологическом порядке): </w:t>
      </w:r>
    </w:p>
    <w:tbl>
      <w:tblPr>
        <w:tblW w:w="9540" w:type="dxa"/>
        <w:tblInd w:w="108" w:type="dxa"/>
        <w:tblLayout w:type="fixed"/>
        <w:tblLook w:val="0000" w:firstRow="0" w:lastRow="0" w:firstColumn="0" w:lastColumn="0" w:noHBand="0" w:noVBand="0"/>
      </w:tblPr>
      <w:tblGrid>
        <w:gridCol w:w="1460"/>
        <w:gridCol w:w="1600"/>
        <w:gridCol w:w="3461"/>
        <w:gridCol w:w="3019"/>
      </w:tblGrid>
      <w:tr w:rsidR="00E95B8D" w:rsidRPr="00A666A6" w:rsidTr="004048ED">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 xml:space="preserve"> по</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4</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01.12.2003</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15.02.2011</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xml:space="preserve">Директор Департамента операций на финансовых рынках </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Центральный банк</w:t>
            </w:r>
          </w:p>
          <w:p w:rsidR="00E95B8D" w:rsidRPr="00A666A6" w:rsidRDefault="00E95B8D" w:rsidP="004048ED">
            <w:pPr>
              <w:jc w:val="center"/>
            </w:pPr>
            <w:r w:rsidRPr="00A666A6">
              <w:t xml:space="preserve"> Российской Федерации </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16.02.2011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31.08.2013</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p>
          <w:p w:rsidR="00E95B8D" w:rsidRPr="00A666A6" w:rsidRDefault="00E95B8D" w:rsidP="004048ED">
            <w:pPr>
              <w:jc w:val="center"/>
            </w:pPr>
            <w:r w:rsidRPr="00A666A6">
              <w:t>Заместитель Председателя</w:t>
            </w:r>
          </w:p>
          <w:p w:rsidR="00E95B8D" w:rsidRPr="00A666A6" w:rsidRDefault="00E95B8D" w:rsidP="004048ED">
            <w:pPr>
              <w:jc w:val="center"/>
            </w:pP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Центральный банк</w:t>
            </w:r>
          </w:p>
          <w:p w:rsidR="00E95B8D" w:rsidRPr="00A666A6" w:rsidRDefault="00E95B8D" w:rsidP="004048ED">
            <w:pPr>
              <w:jc w:val="center"/>
            </w:pPr>
            <w:r w:rsidRPr="00A666A6">
              <w:t xml:space="preserve"> Российской Федерации </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01.09.2013</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02.03.2014</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Первый заместитель Председателя – руководитель Службы Банка России по финансовым рынкам</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Центральный банк</w:t>
            </w:r>
          </w:p>
          <w:p w:rsidR="00E95B8D" w:rsidRPr="00A666A6" w:rsidRDefault="00E95B8D" w:rsidP="004048ED">
            <w:pPr>
              <w:jc w:val="center"/>
            </w:pPr>
            <w:r w:rsidRPr="00A666A6">
              <w:t xml:space="preserve"> Российской Федерации </w:t>
            </w:r>
          </w:p>
        </w:tc>
      </w:tr>
    </w:tbl>
    <w:p w:rsidR="00E95B8D" w:rsidRPr="00A666A6" w:rsidRDefault="00E95B8D" w:rsidP="007C61C8">
      <w:pPr>
        <w:jc w:val="both"/>
      </w:pPr>
    </w:p>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4048ED">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0</w:t>
            </w:r>
          </w:p>
        </w:tc>
      </w:tr>
      <w:tr w:rsidR="00E95B8D" w:rsidRPr="00A666A6" w:rsidTr="004048ED">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 0</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 Указанные связи отсутствуют</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Не привлекался</w:t>
            </w:r>
          </w:p>
        </w:tc>
      </w:tr>
      <w:tr w:rsidR="00E95B8D" w:rsidRPr="00A666A6" w:rsidTr="004048ED">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540" w:type="dxa"/>
        <w:tblLayout w:type="fixed"/>
        <w:tblLook w:val="01E0" w:firstRow="1" w:lastRow="1" w:firstColumn="1" w:lastColumn="1" w:noHBand="0" w:noVBand="0"/>
      </w:tblPr>
      <w:tblGrid>
        <w:gridCol w:w="2420"/>
        <w:gridCol w:w="387"/>
        <w:gridCol w:w="491"/>
        <w:gridCol w:w="2514"/>
        <w:gridCol w:w="3728"/>
      </w:tblGrid>
      <w:tr w:rsidR="00E95B8D" w:rsidRPr="00A666A6" w:rsidTr="00EC758F">
        <w:tc>
          <w:tcPr>
            <w:tcW w:w="2807" w:type="dxa"/>
            <w:gridSpan w:val="2"/>
          </w:tcPr>
          <w:p w:rsidR="00E95B8D" w:rsidRPr="00A666A6" w:rsidRDefault="00E95B8D" w:rsidP="00B92212">
            <w:pPr>
              <w:pStyle w:val="em-0"/>
              <w:ind w:firstLine="0"/>
            </w:pPr>
          </w:p>
          <w:p w:rsidR="00E95B8D" w:rsidRPr="00A666A6" w:rsidRDefault="00E95B8D" w:rsidP="00B92212">
            <w:pPr>
              <w:pStyle w:val="em-0"/>
              <w:ind w:firstLine="0"/>
            </w:pPr>
            <w:r w:rsidRPr="00A666A6">
              <w:t>Фамилия, имя, отчество:</w:t>
            </w:r>
          </w:p>
        </w:tc>
        <w:tc>
          <w:tcPr>
            <w:tcW w:w="491" w:type="dxa"/>
          </w:tcPr>
          <w:p w:rsidR="00E95B8D" w:rsidRPr="00A666A6" w:rsidRDefault="00E95B8D" w:rsidP="00B92212">
            <w:pPr>
              <w:pStyle w:val="em-0"/>
              <w:ind w:firstLine="0"/>
              <w:jc w:val="left"/>
              <w:rPr>
                <w:b/>
              </w:rPr>
            </w:pPr>
          </w:p>
          <w:p w:rsidR="00E95B8D" w:rsidRPr="00A666A6" w:rsidRDefault="00E95B8D" w:rsidP="00CC04A9">
            <w:pPr>
              <w:pStyle w:val="em-0"/>
              <w:ind w:firstLine="0"/>
              <w:jc w:val="left"/>
              <w:rPr>
                <w:b/>
              </w:rPr>
            </w:pPr>
            <w:r w:rsidRPr="00A666A6">
              <w:rPr>
                <w:b/>
              </w:rPr>
              <w:t>14.</w:t>
            </w:r>
          </w:p>
        </w:tc>
        <w:tc>
          <w:tcPr>
            <w:tcW w:w="6242" w:type="dxa"/>
            <w:gridSpan w:val="2"/>
          </w:tcPr>
          <w:p w:rsidR="00E95B8D" w:rsidRPr="00A666A6" w:rsidRDefault="00E95B8D" w:rsidP="00B92212">
            <w:pPr>
              <w:pStyle w:val="em-0"/>
              <w:ind w:firstLine="0"/>
              <w:jc w:val="left"/>
              <w:rPr>
                <w:b/>
              </w:rPr>
            </w:pPr>
          </w:p>
          <w:p w:rsidR="00E95B8D" w:rsidRPr="00A666A6" w:rsidRDefault="00E95B8D" w:rsidP="00B92212">
            <w:pPr>
              <w:pStyle w:val="em-0"/>
              <w:ind w:firstLine="0"/>
              <w:jc w:val="left"/>
              <w:rPr>
                <w:b/>
              </w:rPr>
            </w:pPr>
            <w:r w:rsidRPr="00A666A6">
              <w:rPr>
                <w:b/>
              </w:rPr>
              <w:t>Силуанов Антон Германович</w:t>
            </w:r>
          </w:p>
        </w:tc>
      </w:tr>
      <w:tr w:rsidR="00E95B8D" w:rsidRPr="00A666A6" w:rsidTr="00EC758F">
        <w:tc>
          <w:tcPr>
            <w:tcW w:w="2807" w:type="dxa"/>
            <w:gridSpan w:val="2"/>
          </w:tcPr>
          <w:p w:rsidR="00E95B8D" w:rsidRPr="00A666A6" w:rsidRDefault="00E95B8D" w:rsidP="00B92212">
            <w:pPr>
              <w:pStyle w:val="em-0"/>
              <w:ind w:firstLine="0"/>
            </w:pPr>
            <w:r w:rsidRPr="00A666A6">
              <w:t>Год рождения:</w:t>
            </w:r>
          </w:p>
        </w:tc>
        <w:tc>
          <w:tcPr>
            <w:tcW w:w="6733" w:type="dxa"/>
            <w:gridSpan w:val="3"/>
          </w:tcPr>
          <w:p w:rsidR="00E95B8D" w:rsidRPr="00A666A6" w:rsidRDefault="00E95B8D" w:rsidP="00CC04A9">
            <w:pPr>
              <w:pStyle w:val="em-0"/>
              <w:ind w:firstLine="0"/>
              <w:jc w:val="left"/>
            </w:pPr>
            <w:r w:rsidRPr="00A666A6">
              <w:t xml:space="preserve">1963 </w:t>
            </w:r>
          </w:p>
        </w:tc>
      </w:tr>
      <w:tr w:rsidR="00E95B8D" w:rsidRPr="00A666A6" w:rsidTr="00EC758F">
        <w:tc>
          <w:tcPr>
            <w:tcW w:w="2807" w:type="dxa"/>
            <w:gridSpan w:val="2"/>
            <w:vMerge w:val="restart"/>
          </w:tcPr>
          <w:p w:rsidR="00E95B8D" w:rsidRPr="00A666A6" w:rsidRDefault="00E95B8D" w:rsidP="00B92212">
            <w:pPr>
              <w:pStyle w:val="em-0"/>
              <w:ind w:firstLine="0"/>
            </w:pPr>
            <w:r w:rsidRPr="00A666A6">
              <w:t>Сведения об образовании:</w:t>
            </w:r>
          </w:p>
        </w:tc>
        <w:tc>
          <w:tcPr>
            <w:tcW w:w="6733" w:type="dxa"/>
            <w:gridSpan w:val="3"/>
          </w:tcPr>
          <w:p w:rsidR="00E95B8D" w:rsidRPr="00A666A6" w:rsidRDefault="00E95B8D" w:rsidP="00B92212">
            <w:pPr>
              <w:pStyle w:val="em-0"/>
              <w:ind w:firstLine="0"/>
            </w:pPr>
            <w:r w:rsidRPr="00A666A6">
              <w:t xml:space="preserve">Высшее </w:t>
            </w:r>
          </w:p>
        </w:tc>
      </w:tr>
      <w:tr w:rsidR="00E95B8D" w:rsidRPr="00A666A6" w:rsidTr="00EC758F">
        <w:tc>
          <w:tcPr>
            <w:tcW w:w="2807" w:type="dxa"/>
            <w:gridSpan w:val="2"/>
            <w:vMerge/>
          </w:tcPr>
          <w:p w:rsidR="00E95B8D" w:rsidRPr="00A666A6" w:rsidRDefault="00E95B8D" w:rsidP="00B92212">
            <w:pPr>
              <w:pStyle w:val="em-0"/>
              <w:ind w:firstLine="0"/>
            </w:pPr>
          </w:p>
        </w:tc>
        <w:tc>
          <w:tcPr>
            <w:tcW w:w="6733" w:type="dxa"/>
            <w:gridSpan w:val="3"/>
          </w:tcPr>
          <w:p w:rsidR="00E95B8D" w:rsidRPr="00A666A6" w:rsidRDefault="00E95B8D" w:rsidP="00B92212">
            <w:pPr>
              <w:jc w:val="both"/>
            </w:pPr>
            <w:r w:rsidRPr="00A666A6">
              <w:t xml:space="preserve">1985 </w:t>
            </w:r>
          </w:p>
          <w:p w:rsidR="00E95B8D" w:rsidRPr="00A666A6" w:rsidRDefault="00E95B8D" w:rsidP="0013533B">
            <w:pPr>
              <w:pStyle w:val="em-0"/>
              <w:ind w:firstLine="0"/>
            </w:pPr>
            <w:r w:rsidRPr="00A666A6">
              <w:t>Московский финансовый институт, Финансы и кредит, экономист</w:t>
            </w:r>
          </w:p>
          <w:p w:rsidR="00E95B8D" w:rsidRPr="00A666A6" w:rsidRDefault="00E95B8D" w:rsidP="0013533B">
            <w:pPr>
              <w:pStyle w:val="em-0"/>
              <w:ind w:firstLine="0"/>
            </w:pPr>
            <w:r w:rsidRPr="00A666A6">
              <w:t>1995</w:t>
            </w:r>
          </w:p>
          <w:p w:rsidR="00E95B8D" w:rsidRPr="00A666A6" w:rsidRDefault="00E95B8D" w:rsidP="00B92212">
            <w:pPr>
              <w:pStyle w:val="em-0"/>
              <w:ind w:firstLine="0"/>
            </w:pPr>
            <w:r w:rsidRPr="00A666A6">
              <w:t>Кандидат экономических наук</w:t>
            </w:r>
          </w:p>
          <w:p w:rsidR="00E95B8D" w:rsidRPr="00A666A6" w:rsidRDefault="00E95B8D" w:rsidP="00B92212">
            <w:pPr>
              <w:pStyle w:val="em-0"/>
              <w:ind w:firstLine="0"/>
            </w:pPr>
            <w:r w:rsidRPr="00A666A6">
              <w:t>2012 – Доктор экономических наук</w:t>
            </w:r>
          </w:p>
        </w:tc>
      </w:tr>
      <w:tr w:rsidR="00E95B8D" w:rsidRPr="00A666A6" w:rsidTr="00EC758F">
        <w:tc>
          <w:tcPr>
            <w:tcW w:w="2807" w:type="dxa"/>
            <w:gridSpan w:val="2"/>
          </w:tcPr>
          <w:p w:rsidR="00E95B8D" w:rsidRPr="00A666A6" w:rsidRDefault="00E95B8D" w:rsidP="00040625">
            <w:pPr>
              <w:pStyle w:val="em-0"/>
              <w:ind w:firstLine="0"/>
              <w:jc w:val="left"/>
            </w:pPr>
            <w:r w:rsidRPr="00A666A6">
              <w:t xml:space="preserve">Сведения об участии в работе комитетов Наблюдательного совета с указанием названия комитета </w:t>
            </w:r>
            <w:r w:rsidRPr="00A666A6">
              <w:rPr>
                <w:sz w:val="16"/>
                <w:szCs w:val="16"/>
              </w:rPr>
              <w:t>(член комитета, председатель комитета)</w:t>
            </w:r>
          </w:p>
        </w:tc>
        <w:tc>
          <w:tcPr>
            <w:tcW w:w="6733" w:type="dxa"/>
            <w:gridSpan w:val="3"/>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Не участвует</w:t>
            </w:r>
          </w:p>
        </w:tc>
      </w:tr>
      <w:tr w:rsidR="00E95B8D" w:rsidRPr="00A666A6" w:rsidTr="00EC758F">
        <w:tc>
          <w:tcPr>
            <w:tcW w:w="2807" w:type="dxa"/>
            <w:gridSpan w:val="2"/>
          </w:tcPr>
          <w:p w:rsidR="00E95B8D" w:rsidRPr="00A666A6" w:rsidRDefault="00E95B8D" w:rsidP="00040625">
            <w:pPr>
              <w:pStyle w:val="em-0"/>
              <w:ind w:firstLine="0"/>
              <w:jc w:val="left"/>
            </w:pPr>
            <w:r w:rsidRPr="00A666A6">
              <w:t>Сведения о членах Наблюдательного совета, которых кредитная организация – эмитент считает независимыми</w:t>
            </w:r>
          </w:p>
        </w:tc>
        <w:tc>
          <w:tcPr>
            <w:tcW w:w="6733" w:type="dxa"/>
            <w:gridSpan w:val="3"/>
          </w:tcPr>
          <w:p w:rsidR="00E95B8D" w:rsidRPr="00A666A6" w:rsidRDefault="00E95B8D" w:rsidP="00040625">
            <w:pPr>
              <w:jc w:val="both"/>
            </w:pPr>
          </w:p>
          <w:p w:rsidR="00E95B8D" w:rsidRPr="00A666A6" w:rsidRDefault="00E95B8D" w:rsidP="00040625">
            <w:pPr>
              <w:jc w:val="both"/>
            </w:pPr>
          </w:p>
          <w:p w:rsidR="00E95B8D" w:rsidRPr="00A666A6" w:rsidRDefault="00E95B8D" w:rsidP="00040625">
            <w:pPr>
              <w:jc w:val="both"/>
            </w:pPr>
            <w:r w:rsidRPr="00A666A6">
              <w:t>Не является</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9540" w:type="dxa"/>
            <w:gridSpan w:val="5"/>
          </w:tcPr>
          <w:p w:rsidR="00E95B8D" w:rsidRPr="00A666A6" w:rsidRDefault="00E95B8D" w:rsidP="00B92212">
            <w:pPr>
              <w:jc w:val="both"/>
            </w:pPr>
          </w:p>
          <w:p w:rsidR="00E95B8D" w:rsidRPr="00A666A6" w:rsidRDefault="00E95B8D" w:rsidP="00B92212">
            <w:pPr>
              <w:jc w:val="both"/>
            </w:pP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9540" w:type="dxa"/>
            <w:gridSpan w:val="5"/>
          </w:tcPr>
          <w:p w:rsidR="00E95B8D" w:rsidRPr="00A666A6" w:rsidRDefault="00E95B8D" w:rsidP="00B92212">
            <w:pPr>
              <w:jc w:val="both"/>
            </w:pPr>
            <w:r w:rsidRPr="00A666A6">
              <w:t>Должности, занимаемые в настоящее время:</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420" w:type="dxa"/>
          </w:tcPr>
          <w:p w:rsidR="00E95B8D" w:rsidRPr="00A666A6" w:rsidRDefault="00E95B8D" w:rsidP="00B92212">
            <w:r w:rsidRPr="00A666A6">
              <w:t xml:space="preserve"> С</w:t>
            </w:r>
          </w:p>
        </w:tc>
        <w:tc>
          <w:tcPr>
            <w:tcW w:w="3392" w:type="dxa"/>
            <w:gridSpan w:val="3"/>
          </w:tcPr>
          <w:p w:rsidR="00E95B8D" w:rsidRPr="00A666A6" w:rsidRDefault="00E95B8D" w:rsidP="00B92212">
            <w:pPr>
              <w:jc w:val="center"/>
            </w:pPr>
            <w:r w:rsidRPr="00A666A6">
              <w:t>Наименование должности</w:t>
            </w:r>
          </w:p>
        </w:tc>
        <w:tc>
          <w:tcPr>
            <w:tcW w:w="3728" w:type="dxa"/>
          </w:tcPr>
          <w:p w:rsidR="00E95B8D" w:rsidRPr="00A666A6" w:rsidRDefault="00E95B8D" w:rsidP="00B92212">
            <w:pPr>
              <w:jc w:val="center"/>
            </w:pPr>
            <w:r w:rsidRPr="00A666A6">
              <w:t>Полное фирменное наименование организации</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B92212">
            <w:pPr>
              <w:jc w:val="center"/>
            </w:pPr>
            <w:r w:rsidRPr="00A666A6">
              <w:t>1</w:t>
            </w:r>
          </w:p>
        </w:tc>
        <w:tc>
          <w:tcPr>
            <w:tcW w:w="3392" w:type="dxa"/>
            <w:gridSpan w:val="3"/>
          </w:tcPr>
          <w:p w:rsidR="00E95B8D" w:rsidRPr="00A666A6" w:rsidRDefault="00E95B8D" w:rsidP="00B92212">
            <w:pPr>
              <w:jc w:val="center"/>
            </w:pPr>
            <w:r w:rsidRPr="00A666A6">
              <w:t>2</w:t>
            </w:r>
          </w:p>
        </w:tc>
        <w:tc>
          <w:tcPr>
            <w:tcW w:w="3728" w:type="dxa"/>
          </w:tcPr>
          <w:p w:rsidR="00E95B8D" w:rsidRPr="00A666A6" w:rsidRDefault="00E95B8D" w:rsidP="00B92212">
            <w:pPr>
              <w:jc w:val="center"/>
            </w:pPr>
            <w:r w:rsidRPr="00A666A6">
              <w:t>3</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21.11.2011</w:t>
            </w:r>
          </w:p>
        </w:tc>
        <w:tc>
          <w:tcPr>
            <w:tcW w:w="3392" w:type="dxa"/>
            <w:gridSpan w:val="3"/>
            <w:shd w:val="clear" w:color="auto" w:fill="FFFFFF"/>
            <w:vAlign w:val="center"/>
          </w:tcPr>
          <w:p w:rsidR="00E95B8D" w:rsidRPr="00A666A6" w:rsidRDefault="00E95B8D" w:rsidP="00BA7BA5">
            <w:pPr>
              <w:jc w:val="center"/>
            </w:pPr>
            <w:r w:rsidRPr="00A666A6">
              <w:t>Член Наблюдательного совета</w:t>
            </w:r>
          </w:p>
        </w:tc>
        <w:tc>
          <w:tcPr>
            <w:tcW w:w="3728" w:type="dxa"/>
            <w:vAlign w:val="center"/>
          </w:tcPr>
          <w:p w:rsidR="00E95B8D" w:rsidRPr="00A666A6" w:rsidRDefault="00E95B8D" w:rsidP="00BA7BA5">
            <w:pPr>
              <w:jc w:val="center"/>
            </w:pPr>
            <w:r w:rsidRPr="00A666A6">
              <w:t>Государственная корпорация «Банк развития и внешнеэкономической деятельности (Внешэкономбанк)»</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B92212">
            <w:pPr>
              <w:jc w:val="center"/>
            </w:pPr>
            <w:r w:rsidRPr="00A666A6">
              <w:t>16.12.2011</w:t>
            </w:r>
          </w:p>
        </w:tc>
        <w:tc>
          <w:tcPr>
            <w:tcW w:w="3392" w:type="dxa"/>
            <w:gridSpan w:val="3"/>
          </w:tcPr>
          <w:p w:rsidR="00E95B8D" w:rsidRPr="00A666A6" w:rsidRDefault="00E95B8D" w:rsidP="00B92212">
            <w:pPr>
              <w:jc w:val="center"/>
            </w:pPr>
            <w:r w:rsidRPr="00A666A6">
              <w:t>Министр финансов</w:t>
            </w:r>
          </w:p>
        </w:tc>
        <w:tc>
          <w:tcPr>
            <w:tcW w:w="3728" w:type="dxa"/>
          </w:tcPr>
          <w:p w:rsidR="00E95B8D" w:rsidRPr="00A666A6" w:rsidRDefault="00E95B8D" w:rsidP="00B92212">
            <w:pPr>
              <w:jc w:val="center"/>
            </w:pPr>
            <w:r w:rsidRPr="00A666A6">
              <w:t>Правительство Российской Федерации, Министерство финансов Российской Федерации</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09.01.2012</w:t>
            </w:r>
          </w:p>
        </w:tc>
        <w:tc>
          <w:tcPr>
            <w:tcW w:w="3392" w:type="dxa"/>
            <w:gridSpan w:val="3"/>
            <w:shd w:val="clear" w:color="auto" w:fill="FFFFFF"/>
            <w:vAlign w:val="center"/>
          </w:tcPr>
          <w:p w:rsidR="00E95B8D" w:rsidRPr="00A666A6" w:rsidRDefault="00E95B8D" w:rsidP="00BA7BA5">
            <w:pPr>
              <w:jc w:val="center"/>
            </w:pPr>
            <w:r w:rsidRPr="00A666A6">
              <w:t>Управляющий от Российской Федерации</w:t>
            </w:r>
          </w:p>
        </w:tc>
        <w:tc>
          <w:tcPr>
            <w:tcW w:w="3728" w:type="dxa"/>
            <w:vAlign w:val="center"/>
          </w:tcPr>
          <w:p w:rsidR="00E95B8D" w:rsidRPr="00A666A6" w:rsidRDefault="00E95B8D" w:rsidP="00BA7BA5">
            <w:pPr>
              <w:jc w:val="center"/>
            </w:pPr>
            <w:r w:rsidRPr="00A666A6">
              <w:t>МВФ, МБРР и МАГИ (Международный валютный фонд, Международный банк реконструкции и развития, Многостороннее агентство по гарантиям инвестиций)</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24.09.2012</w:t>
            </w:r>
          </w:p>
        </w:tc>
        <w:tc>
          <w:tcPr>
            <w:tcW w:w="3392" w:type="dxa"/>
            <w:gridSpan w:val="3"/>
            <w:shd w:val="clear" w:color="auto" w:fill="FFFFFF"/>
            <w:vAlign w:val="center"/>
          </w:tcPr>
          <w:p w:rsidR="00E95B8D" w:rsidRPr="00A666A6" w:rsidRDefault="00E95B8D" w:rsidP="00BA7BA5">
            <w:pPr>
              <w:jc w:val="center"/>
            </w:pPr>
            <w:r w:rsidRPr="00A666A6">
              <w:t xml:space="preserve">Полномочный представитель Российской Федерации </w:t>
            </w:r>
          </w:p>
        </w:tc>
        <w:tc>
          <w:tcPr>
            <w:tcW w:w="3728" w:type="dxa"/>
            <w:vAlign w:val="center"/>
          </w:tcPr>
          <w:p w:rsidR="00E95B8D" w:rsidRPr="00A666A6" w:rsidRDefault="00E95B8D" w:rsidP="00BA7BA5">
            <w:pPr>
              <w:jc w:val="center"/>
            </w:pPr>
            <w:r w:rsidRPr="00A666A6">
              <w:t>Евразийский банк развития</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05.10.2012</w:t>
            </w:r>
          </w:p>
        </w:tc>
        <w:tc>
          <w:tcPr>
            <w:tcW w:w="3392" w:type="dxa"/>
            <w:gridSpan w:val="3"/>
            <w:shd w:val="clear" w:color="auto" w:fill="FFFFFF"/>
            <w:vAlign w:val="center"/>
          </w:tcPr>
          <w:p w:rsidR="00E95B8D" w:rsidRPr="00A666A6" w:rsidRDefault="00E95B8D" w:rsidP="00BA7BA5">
            <w:pPr>
              <w:jc w:val="center"/>
            </w:pPr>
            <w:r w:rsidRPr="00A666A6">
              <w:t>Член Наблюдательного совета</w:t>
            </w:r>
          </w:p>
        </w:tc>
        <w:tc>
          <w:tcPr>
            <w:tcW w:w="3728" w:type="dxa"/>
            <w:vAlign w:val="center"/>
          </w:tcPr>
          <w:p w:rsidR="00E95B8D" w:rsidRPr="00A666A6" w:rsidRDefault="00E95B8D" w:rsidP="00BA7BA5">
            <w:pPr>
              <w:jc w:val="center"/>
            </w:pPr>
            <w:r w:rsidRPr="00A666A6">
              <w:t>Российский Фонд Прямых Инвестиций</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18.09.2013</w:t>
            </w:r>
          </w:p>
        </w:tc>
        <w:tc>
          <w:tcPr>
            <w:tcW w:w="3392" w:type="dxa"/>
            <w:gridSpan w:val="3"/>
            <w:shd w:val="clear" w:color="auto" w:fill="FFFFFF"/>
            <w:vAlign w:val="center"/>
          </w:tcPr>
          <w:p w:rsidR="00E95B8D" w:rsidRPr="00A666A6" w:rsidRDefault="00E95B8D" w:rsidP="00BA7BA5">
            <w:pPr>
              <w:jc w:val="center"/>
            </w:pPr>
            <w:r w:rsidRPr="00A666A6">
              <w:t>Председатель Национального финансового совета</w:t>
            </w:r>
          </w:p>
        </w:tc>
        <w:tc>
          <w:tcPr>
            <w:tcW w:w="3728" w:type="dxa"/>
            <w:vAlign w:val="center"/>
          </w:tcPr>
          <w:p w:rsidR="00E95B8D" w:rsidRPr="00A666A6" w:rsidRDefault="00E95B8D" w:rsidP="00BA7BA5">
            <w:pPr>
              <w:jc w:val="center"/>
            </w:pPr>
            <w:r w:rsidRPr="00A666A6">
              <w:t>Национальный финансовый совет Банка России</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25.09.2014</w:t>
            </w:r>
          </w:p>
        </w:tc>
        <w:tc>
          <w:tcPr>
            <w:tcW w:w="3392" w:type="dxa"/>
            <w:gridSpan w:val="3"/>
            <w:shd w:val="clear" w:color="auto" w:fill="FFFFFF"/>
            <w:vAlign w:val="center"/>
          </w:tcPr>
          <w:p w:rsidR="00E95B8D" w:rsidRPr="00A666A6" w:rsidRDefault="00E95B8D" w:rsidP="00BA7BA5">
            <w:pPr>
              <w:jc w:val="center"/>
            </w:pPr>
            <w:r w:rsidRPr="00A666A6">
              <w:t>Член Наблюдательного совета</w:t>
            </w:r>
          </w:p>
        </w:tc>
        <w:tc>
          <w:tcPr>
            <w:tcW w:w="3728" w:type="dxa"/>
            <w:vAlign w:val="center"/>
          </w:tcPr>
          <w:p w:rsidR="00E95B8D" w:rsidRPr="00A666A6" w:rsidRDefault="00E95B8D" w:rsidP="00BA7BA5">
            <w:pPr>
              <w:jc w:val="center"/>
            </w:pPr>
            <w:r w:rsidRPr="00A666A6">
              <w:t>Государственная корпорация «Ростехнологии»</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29.05.2015</w:t>
            </w:r>
          </w:p>
        </w:tc>
        <w:tc>
          <w:tcPr>
            <w:tcW w:w="3392" w:type="dxa"/>
            <w:gridSpan w:val="3"/>
            <w:shd w:val="clear" w:color="auto" w:fill="FFFFFF"/>
            <w:vAlign w:val="center"/>
          </w:tcPr>
          <w:p w:rsidR="00E95B8D" w:rsidRPr="00A666A6" w:rsidRDefault="00E95B8D" w:rsidP="00BA7BA5">
            <w:pPr>
              <w:jc w:val="center"/>
            </w:pPr>
            <w:r w:rsidRPr="00A666A6">
              <w:t>Председатель Совета директоров</w:t>
            </w:r>
          </w:p>
        </w:tc>
        <w:tc>
          <w:tcPr>
            <w:tcW w:w="3728" w:type="dxa"/>
            <w:vAlign w:val="center"/>
          </w:tcPr>
          <w:p w:rsidR="00E95B8D" w:rsidRPr="00A666A6" w:rsidRDefault="00E95B8D" w:rsidP="00BA7BA5">
            <w:pPr>
              <w:jc w:val="center"/>
            </w:pPr>
            <w:r w:rsidRPr="00A666A6">
              <w:t>Государственная корпорация «Агентство по страхованию вкладов»</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29.05.2015</w:t>
            </w:r>
          </w:p>
        </w:tc>
        <w:tc>
          <w:tcPr>
            <w:tcW w:w="3392" w:type="dxa"/>
            <w:gridSpan w:val="3"/>
            <w:shd w:val="clear" w:color="auto" w:fill="FFFFFF"/>
            <w:vAlign w:val="center"/>
          </w:tcPr>
          <w:p w:rsidR="00E95B8D" w:rsidRPr="00A666A6" w:rsidRDefault="00E95B8D" w:rsidP="00BA7BA5">
            <w:pPr>
              <w:jc w:val="center"/>
            </w:pPr>
            <w:r w:rsidRPr="00A666A6">
              <w:t>Член Наблюдательного совета</w:t>
            </w:r>
          </w:p>
        </w:tc>
        <w:tc>
          <w:tcPr>
            <w:tcW w:w="3728" w:type="dxa"/>
            <w:vAlign w:val="center"/>
          </w:tcPr>
          <w:p w:rsidR="00E95B8D" w:rsidRPr="00A666A6" w:rsidRDefault="00E95B8D" w:rsidP="00BA7BA5">
            <w:pPr>
              <w:jc w:val="center"/>
            </w:pPr>
            <w:r w:rsidRPr="00A666A6">
              <w:rPr>
                <w:lang w:eastAsia="ru-RU"/>
              </w:rPr>
              <w:t>Публичное</w:t>
            </w:r>
            <w:r w:rsidRPr="00A666A6" w:rsidDel="00EC40B0">
              <w:t xml:space="preserve"> </w:t>
            </w:r>
            <w:r w:rsidRPr="00A666A6">
              <w:t>акционерное общество «Сбербанк России»</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D62DA3">
            <w:pPr>
              <w:jc w:val="center"/>
            </w:pPr>
            <w:r w:rsidRPr="00A666A6">
              <w:t>25.06.2015</w:t>
            </w:r>
          </w:p>
        </w:tc>
        <w:tc>
          <w:tcPr>
            <w:tcW w:w="3392" w:type="dxa"/>
            <w:gridSpan w:val="3"/>
          </w:tcPr>
          <w:p w:rsidR="00E95B8D" w:rsidRPr="00A666A6" w:rsidRDefault="00E95B8D" w:rsidP="00D62DA3">
            <w:pPr>
              <w:jc w:val="center"/>
            </w:pPr>
            <w:r w:rsidRPr="00A666A6">
              <w:t>Член Наблюдательного совета</w:t>
            </w:r>
          </w:p>
        </w:tc>
        <w:tc>
          <w:tcPr>
            <w:tcW w:w="3728" w:type="dxa"/>
          </w:tcPr>
          <w:p w:rsidR="00E95B8D" w:rsidRPr="00A666A6" w:rsidRDefault="00E95B8D" w:rsidP="00D62DA3">
            <w:pPr>
              <w:jc w:val="center"/>
            </w:pPr>
            <w:r w:rsidRPr="00A666A6">
              <w:t>АК «АЛРОСА» ОАО</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040625">
            <w:pPr>
              <w:jc w:val="center"/>
            </w:pPr>
            <w:r w:rsidRPr="00A666A6">
              <w:t>06.07.2015</w:t>
            </w:r>
          </w:p>
        </w:tc>
        <w:tc>
          <w:tcPr>
            <w:tcW w:w="3392" w:type="dxa"/>
            <w:gridSpan w:val="3"/>
          </w:tcPr>
          <w:p w:rsidR="00E95B8D" w:rsidRPr="00A666A6" w:rsidRDefault="00E95B8D" w:rsidP="00040625">
            <w:pPr>
              <w:jc w:val="center"/>
            </w:pPr>
            <w:r w:rsidRPr="00A666A6">
              <w:t>Управляющий от Российской Федерации</w:t>
            </w:r>
          </w:p>
        </w:tc>
        <w:tc>
          <w:tcPr>
            <w:tcW w:w="3728" w:type="dxa"/>
          </w:tcPr>
          <w:p w:rsidR="00E95B8D" w:rsidRPr="00A666A6" w:rsidRDefault="00E95B8D" w:rsidP="00040625">
            <w:pPr>
              <w:jc w:val="center"/>
            </w:pPr>
            <w:r w:rsidRPr="00A666A6">
              <w:t>Новый банк развития</w:t>
            </w:r>
          </w:p>
        </w:tc>
      </w:tr>
    </w:tbl>
    <w:p w:rsidR="00E95B8D" w:rsidRPr="00A666A6" w:rsidRDefault="00E95B8D" w:rsidP="00CC04A9">
      <w:pPr>
        <w:jc w:val="both"/>
      </w:pPr>
    </w:p>
    <w:p w:rsidR="00E95B8D" w:rsidRPr="00A666A6" w:rsidRDefault="00E95B8D" w:rsidP="00CC04A9">
      <w:pPr>
        <w:jc w:val="both"/>
      </w:pPr>
    </w:p>
    <w:p w:rsidR="00E95B8D" w:rsidRPr="00A666A6" w:rsidRDefault="00E95B8D" w:rsidP="00CC04A9">
      <w:pPr>
        <w:jc w:val="both"/>
      </w:pPr>
      <w:r w:rsidRPr="00A666A6">
        <w:t xml:space="preserve">Должности, занимаемые за последние пять лет (в хронологическом порядке): </w:t>
      </w:r>
    </w:p>
    <w:tbl>
      <w:tblPr>
        <w:tblW w:w="9540" w:type="dxa"/>
        <w:tblInd w:w="108" w:type="dxa"/>
        <w:tblLayout w:type="fixed"/>
        <w:tblLook w:val="0000" w:firstRow="0" w:lastRow="0" w:firstColumn="0" w:lastColumn="0" w:noHBand="0" w:noVBand="0"/>
      </w:tblPr>
      <w:tblGrid>
        <w:gridCol w:w="1460"/>
        <w:gridCol w:w="1600"/>
        <w:gridCol w:w="3461"/>
        <w:gridCol w:w="3019"/>
      </w:tblGrid>
      <w:tr w:rsidR="00E95B8D" w:rsidRPr="00A666A6" w:rsidTr="00B92212">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both"/>
            </w:pPr>
            <w:r w:rsidRPr="00A666A6">
              <w:t xml:space="preserve"> по</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Наименование должности</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Полное фирменное наименование организации</w:t>
            </w:r>
          </w:p>
        </w:tc>
      </w:tr>
      <w:tr w:rsidR="00E95B8D" w:rsidRPr="00A666A6" w:rsidTr="00B92212">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B92212">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2</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3</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4</w:t>
            </w:r>
          </w:p>
        </w:tc>
      </w:tr>
      <w:tr w:rsidR="00E95B8D" w:rsidRPr="00A666A6" w:rsidTr="00BA7BA5">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12.12.2005</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26.09.2011</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Заместитель Министра финансов</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Министерство финансов Российской Федерации</w:t>
            </w:r>
          </w:p>
        </w:tc>
      </w:tr>
      <w:tr w:rsidR="00E95B8D" w:rsidRPr="00A666A6" w:rsidTr="00B92212">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B92212">
            <w:pPr>
              <w:jc w:val="center"/>
            </w:pPr>
            <w:r w:rsidRPr="00A666A6">
              <w:t>27.09.2011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16.12.2011</w:t>
            </w:r>
          </w:p>
        </w:tc>
        <w:tc>
          <w:tcPr>
            <w:tcW w:w="3461"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И.о.Министра финансов</w:t>
            </w:r>
          </w:p>
        </w:tc>
        <w:tc>
          <w:tcPr>
            <w:tcW w:w="3019"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Министерство финансов Российской Федерации</w:t>
            </w:r>
          </w:p>
        </w:tc>
      </w:tr>
    </w:tbl>
    <w:p w:rsidR="00E95B8D" w:rsidRPr="00A666A6" w:rsidRDefault="00E95B8D" w:rsidP="00CC04A9">
      <w:pPr>
        <w:jc w:val="both"/>
      </w:pPr>
    </w:p>
    <w:p w:rsidR="00E95B8D" w:rsidRPr="00A666A6" w:rsidRDefault="00E95B8D" w:rsidP="00CC04A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B92212">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0</w:t>
            </w:r>
          </w:p>
        </w:tc>
      </w:tr>
      <w:tr w:rsidR="00E95B8D" w:rsidRPr="00A666A6" w:rsidTr="00B92212">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0</w:t>
            </w:r>
          </w:p>
        </w:tc>
      </w:tr>
      <w:tr w:rsidR="00E95B8D" w:rsidRPr="00A666A6" w:rsidTr="00B92212">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 0</w:t>
            </w:r>
          </w:p>
        </w:tc>
      </w:tr>
      <w:tr w:rsidR="00E95B8D" w:rsidRPr="00A666A6" w:rsidTr="00B92212">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 0</w:t>
            </w:r>
          </w:p>
        </w:tc>
      </w:tr>
      <w:tr w:rsidR="00E95B8D" w:rsidRPr="00A666A6" w:rsidTr="00B92212">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0</w:t>
            </w:r>
          </w:p>
        </w:tc>
      </w:tr>
      <w:tr w:rsidR="00E95B8D" w:rsidRPr="00A666A6" w:rsidTr="00B92212">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B92212">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B92212">
            <w:pPr>
              <w:jc w:val="center"/>
            </w:pPr>
            <w:r w:rsidRPr="00A666A6">
              <w:t> 0</w:t>
            </w:r>
          </w:p>
        </w:tc>
      </w:tr>
      <w:tr w:rsidR="00E95B8D" w:rsidRPr="00A666A6" w:rsidTr="00B92212">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B92212">
            <w:pPr>
              <w:jc w:val="both"/>
            </w:pPr>
            <w:r w:rsidRPr="00A666A6">
              <w:t> Указанные связи отсутствуют</w:t>
            </w:r>
          </w:p>
        </w:tc>
      </w:tr>
      <w:tr w:rsidR="00E95B8D" w:rsidRPr="00A666A6" w:rsidTr="00B92212">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B92212">
            <w:pPr>
              <w:jc w:val="both"/>
            </w:pPr>
            <w:r w:rsidRPr="00A666A6">
              <w:t>Не привлекался</w:t>
            </w:r>
          </w:p>
        </w:tc>
      </w:tr>
      <w:tr w:rsidR="00E95B8D" w:rsidRPr="00A666A6" w:rsidTr="00B92212">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92212">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B92212">
            <w:pPr>
              <w:jc w:val="both"/>
            </w:pPr>
            <w:r w:rsidRPr="00A666A6">
              <w:t>Указанных должностей не занимал</w:t>
            </w:r>
          </w:p>
        </w:tc>
      </w:tr>
    </w:tbl>
    <w:p w:rsidR="00E95B8D" w:rsidRPr="00A666A6" w:rsidRDefault="00E95B8D" w:rsidP="00CC04A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4048ED">
      <w:pPr>
        <w:rPr>
          <w:b/>
          <w:u w:val="single"/>
        </w:rPr>
      </w:pPr>
      <w:r w:rsidRPr="00A666A6">
        <w:rPr>
          <w:b/>
          <w:bCs/>
          <w:u w:val="single"/>
        </w:rPr>
        <w:t>Персональный состав Правления:</w:t>
      </w:r>
    </w:p>
    <w:p w:rsidR="00E95B8D" w:rsidRPr="00A666A6" w:rsidRDefault="00E95B8D" w:rsidP="00BD52E9">
      <w:pPr>
        <w:pStyle w:val="Basic"/>
      </w:pPr>
    </w:p>
    <w:p w:rsidR="00E95B8D" w:rsidRPr="00A666A6" w:rsidRDefault="00E95B8D" w:rsidP="004048ED">
      <w:r w:rsidRPr="00A666A6">
        <w:t>Председатель Правления - Греф Герман Оскарович</w:t>
      </w: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99"/>
        <w:gridCol w:w="6311"/>
      </w:tblGrid>
      <w:tr w:rsidR="00E95B8D" w:rsidRPr="00A666A6" w:rsidTr="004048ED">
        <w:tc>
          <w:tcPr>
            <w:tcW w:w="2830" w:type="dxa"/>
            <w:tcBorders>
              <w:top w:val="nil"/>
              <w:left w:val="nil"/>
              <w:bottom w:val="nil"/>
              <w:right w:val="nil"/>
            </w:tcBorders>
          </w:tcPr>
          <w:p w:rsidR="00E95B8D" w:rsidRPr="00A666A6" w:rsidRDefault="00E95B8D" w:rsidP="004048ED">
            <w:pPr>
              <w:pStyle w:val="em-0"/>
              <w:ind w:firstLine="0"/>
            </w:pPr>
            <w:r w:rsidRPr="00A666A6">
              <w:t>Фамилия, имя, отчество:</w:t>
            </w:r>
          </w:p>
        </w:tc>
        <w:tc>
          <w:tcPr>
            <w:tcW w:w="399" w:type="dxa"/>
            <w:tcBorders>
              <w:top w:val="nil"/>
              <w:left w:val="nil"/>
              <w:bottom w:val="nil"/>
              <w:right w:val="nil"/>
            </w:tcBorders>
          </w:tcPr>
          <w:p w:rsidR="00E95B8D" w:rsidRPr="00A666A6" w:rsidRDefault="00E95B8D" w:rsidP="004048ED">
            <w:pPr>
              <w:pStyle w:val="em-0"/>
              <w:ind w:firstLine="0"/>
              <w:jc w:val="left"/>
              <w:rPr>
                <w:b/>
              </w:rPr>
            </w:pPr>
            <w:r w:rsidRPr="00A666A6">
              <w:rPr>
                <w:b/>
              </w:rPr>
              <w:t>1.</w:t>
            </w:r>
          </w:p>
        </w:tc>
        <w:tc>
          <w:tcPr>
            <w:tcW w:w="6311" w:type="dxa"/>
            <w:tcBorders>
              <w:top w:val="nil"/>
              <w:left w:val="nil"/>
              <w:bottom w:val="nil"/>
              <w:right w:val="nil"/>
            </w:tcBorders>
          </w:tcPr>
          <w:p w:rsidR="00E95B8D" w:rsidRPr="00A666A6" w:rsidRDefault="00E95B8D" w:rsidP="004048ED">
            <w:pPr>
              <w:pStyle w:val="em-0"/>
              <w:ind w:firstLine="0"/>
              <w:jc w:val="left"/>
              <w:rPr>
                <w:b/>
              </w:rPr>
            </w:pPr>
            <w:r w:rsidRPr="00A666A6">
              <w:rPr>
                <w:b/>
              </w:rPr>
              <w:t>Базаров Александр Владимирович</w:t>
            </w:r>
          </w:p>
        </w:tc>
      </w:tr>
      <w:tr w:rsidR="00E95B8D" w:rsidRPr="00A666A6" w:rsidTr="004048ED">
        <w:tc>
          <w:tcPr>
            <w:tcW w:w="2830" w:type="dxa"/>
            <w:tcBorders>
              <w:top w:val="nil"/>
              <w:left w:val="nil"/>
              <w:bottom w:val="nil"/>
              <w:right w:val="nil"/>
            </w:tcBorders>
          </w:tcPr>
          <w:p w:rsidR="00E95B8D" w:rsidRPr="00A666A6" w:rsidRDefault="00E95B8D" w:rsidP="004048ED">
            <w:pPr>
              <w:pStyle w:val="em-0"/>
              <w:ind w:firstLine="0"/>
            </w:pPr>
            <w:r w:rsidRPr="00A666A6">
              <w:t>Год рождения:</w:t>
            </w:r>
          </w:p>
        </w:tc>
        <w:tc>
          <w:tcPr>
            <w:tcW w:w="6710" w:type="dxa"/>
            <w:gridSpan w:val="2"/>
            <w:tcBorders>
              <w:top w:val="nil"/>
              <w:left w:val="nil"/>
              <w:bottom w:val="nil"/>
              <w:right w:val="nil"/>
            </w:tcBorders>
          </w:tcPr>
          <w:p w:rsidR="00E95B8D" w:rsidRPr="00A666A6" w:rsidRDefault="00E95B8D" w:rsidP="004048ED">
            <w:pPr>
              <w:pStyle w:val="em-0"/>
              <w:ind w:firstLine="0"/>
              <w:jc w:val="left"/>
            </w:pPr>
            <w:r w:rsidRPr="00A666A6">
              <w:t xml:space="preserve">1962 </w:t>
            </w:r>
          </w:p>
        </w:tc>
      </w:tr>
      <w:tr w:rsidR="00E95B8D" w:rsidRPr="00A666A6" w:rsidTr="004048ED">
        <w:tc>
          <w:tcPr>
            <w:tcW w:w="2830" w:type="dxa"/>
            <w:vMerge w:val="restart"/>
            <w:tcBorders>
              <w:top w:val="nil"/>
              <w:left w:val="nil"/>
              <w:bottom w:val="nil"/>
              <w:right w:val="nil"/>
            </w:tcBorders>
          </w:tcPr>
          <w:p w:rsidR="00E95B8D" w:rsidRPr="00A666A6" w:rsidRDefault="00E95B8D" w:rsidP="004048ED">
            <w:pPr>
              <w:pStyle w:val="em-0"/>
              <w:ind w:firstLine="0"/>
            </w:pPr>
            <w:r w:rsidRPr="00A666A6">
              <w:t>Сведения об образовании:</w:t>
            </w:r>
          </w:p>
        </w:tc>
        <w:tc>
          <w:tcPr>
            <w:tcW w:w="6710" w:type="dxa"/>
            <w:gridSpan w:val="2"/>
            <w:tcBorders>
              <w:top w:val="nil"/>
              <w:left w:val="nil"/>
              <w:bottom w:val="nil"/>
              <w:right w:val="nil"/>
            </w:tcBorders>
          </w:tcPr>
          <w:p w:rsidR="00E95B8D" w:rsidRPr="00A666A6" w:rsidRDefault="00E95B8D" w:rsidP="004048ED">
            <w:pPr>
              <w:pStyle w:val="em-0"/>
              <w:ind w:firstLine="0"/>
            </w:pPr>
            <w:r w:rsidRPr="00A666A6">
              <w:t xml:space="preserve">Высшее </w:t>
            </w:r>
          </w:p>
        </w:tc>
      </w:tr>
      <w:tr w:rsidR="00E95B8D" w:rsidRPr="00A666A6" w:rsidTr="004048ED">
        <w:tc>
          <w:tcPr>
            <w:tcW w:w="2830" w:type="dxa"/>
            <w:vMerge/>
            <w:tcBorders>
              <w:top w:val="nil"/>
              <w:left w:val="nil"/>
              <w:bottom w:val="nil"/>
              <w:right w:val="nil"/>
            </w:tcBorders>
          </w:tcPr>
          <w:p w:rsidR="00E95B8D" w:rsidRPr="00A666A6" w:rsidRDefault="00E95B8D" w:rsidP="004048ED">
            <w:pPr>
              <w:pStyle w:val="em-0"/>
              <w:ind w:firstLine="0"/>
            </w:pPr>
          </w:p>
        </w:tc>
        <w:tc>
          <w:tcPr>
            <w:tcW w:w="6710" w:type="dxa"/>
            <w:gridSpan w:val="2"/>
            <w:tcBorders>
              <w:top w:val="nil"/>
              <w:left w:val="nil"/>
              <w:bottom w:val="nil"/>
              <w:right w:val="nil"/>
            </w:tcBorders>
          </w:tcPr>
          <w:p w:rsidR="00E95B8D" w:rsidRPr="00A666A6" w:rsidRDefault="00E95B8D" w:rsidP="004048ED">
            <w:pPr>
              <w:jc w:val="both"/>
            </w:pPr>
            <w:r w:rsidRPr="00A666A6">
              <w:t xml:space="preserve">1984 </w:t>
            </w:r>
          </w:p>
          <w:p w:rsidR="00E95B8D" w:rsidRPr="00A666A6" w:rsidRDefault="00E95B8D" w:rsidP="004048ED">
            <w:pPr>
              <w:pStyle w:val="em-0"/>
              <w:ind w:firstLine="0"/>
            </w:pPr>
            <w:r w:rsidRPr="00A666A6">
              <w:t>Киевский государственный университет им. Т.Г. Шевченко</w:t>
            </w:r>
          </w:p>
          <w:p w:rsidR="00E95B8D" w:rsidRPr="00A666A6" w:rsidRDefault="00E95B8D" w:rsidP="004048ED">
            <w:pPr>
              <w:pStyle w:val="em-0"/>
              <w:ind w:firstLine="0"/>
            </w:pPr>
            <w:r w:rsidRPr="00A666A6">
              <w:t>Политическая экономия, экономист, преподаватель политической экономии</w:t>
            </w:r>
          </w:p>
        </w:tc>
      </w:tr>
      <w:tr w:rsidR="00E95B8D" w:rsidRPr="00A666A6" w:rsidTr="004048ED">
        <w:tc>
          <w:tcPr>
            <w:tcW w:w="2830" w:type="dxa"/>
            <w:tcBorders>
              <w:top w:val="nil"/>
              <w:left w:val="nil"/>
              <w:bottom w:val="nil"/>
              <w:right w:val="nil"/>
            </w:tcBorders>
          </w:tcPr>
          <w:p w:rsidR="00E95B8D" w:rsidRPr="00A666A6" w:rsidRDefault="00E95B8D" w:rsidP="004048ED">
            <w:pPr>
              <w:pStyle w:val="em-0"/>
              <w:ind w:firstLine="0"/>
            </w:pPr>
          </w:p>
        </w:tc>
        <w:tc>
          <w:tcPr>
            <w:tcW w:w="6710" w:type="dxa"/>
            <w:gridSpan w:val="2"/>
            <w:tcBorders>
              <w:top w:val="nil"/>
              <w:left w:val="nil"/>
              <w:bottom w:val="nil"/>
              <w:right w:val="nil"/>
            </w:tcBorders>
          </w:tcPr>
          <w:p w:rsidR="00E95B8D" w:rsidRPr="00A666A6" w:rsidRDefault="00E95B8D" w:rsidP="004048ED">
            <w:pPr>
              <w:jc w:val="both"/>
            </w:pPr>
            <w:r w:rsidRPr="00A666A6">
              <w:t>1987</w:t>
            </w:r>
          </w:p>
          <w:p w:rsidR="00E95B8D" w:rsidRPr="00A666A6" w:rsidRDefault="00E95B8D" w:rsidP="004048ED">
            <w:pPr>
              <w:jc w:val="both"/>
            </w:pPr>
            <w:r w:rsidRPr="00A666A6">
              <w:t xml:space="preserve">Аспирантура Киевского государственного университета </w:t>
            </w:r>
          </w:p>
          <w:p w:rsidR="00E95B8D" w:rsidRPr="00A666A6" w:rsidRDefault="00E95B8D" w:rsidP="004048ED">
            <w:pPr>
              <w:jc w:val="both"/>
            </w:pPr>
            <w:r w:rsidRPr="00A666A6">
              <w:t>им. Т.Г. Шевченко, кандидат экономических наук</w:t>
            </w:r>
          </w:p>
        </w:tc>
      </w:tr>
      <w:tr w:rsidR="00E95B8D" w:rsidRPr="00A666A6" w:rsidTr="004048ED">
        <w:tc>
          <w:tcPr>
            <w:tcW w:w="2830" w:type="dxa"/>
            <w:tcBorders>
              <w:top w:val="nil"/>
              <w:left w:val="nil"/>
              <w:bottom w:val="nil"/>
              <w:right w:val="nil"/>
            </w:tcBorders>
          </w:tcPr>
          <w:p w:rsidR="00E95B8D" w:rsidRPr="00A666A6" w:rsidRDefault="00E95B8D" w:rsidP="004048ED">
            <w:pPr>
              <w:pStyle w:val="em-0"/>
              <w:ind w:firstLine="0"/>
            </w:pPr>
          </w:p>
        </w:tc>
        <w:tc>
          <w:tcPr>
            <w:tcW w:w="6710" w:type="dxa"/>
            <w:gridSpan w:val="2"/>
            <w:tcBorders>
              <w:top w:val="nil"/>
              <w:left w:val="nil"/>
              <w:bottom w:val="nil"/>
              <w:right w:val="nil"/>
            </w:tcBorders>
          </w:tcPr>
          <w:p w:rsidR="00E95B8D" w:rsidRPr="00A666A6" w:rsidRDefault="00E95B8D" w:rsidP="004048ED">
            <w:pPr>
              <w:ind w:firstLine="567"/>
              <w:jc w:val="both"/>
            </w:pPr>
            <w:r w:rsidRPr="00A666A6">
              <w:t>1994</w:t>
            </w:r>
          </w:p>
          <w:p w:rsidR="00E95B8D" w:rsidRPr="00A666A6" w:rsidRDefault="00E95B8D" w:rsidP="004048ED">
            <w:pPr>
              <w:ind w:firstLine="567"/>
              <w:jc w:val="both"/>
            </w:pPr>
            <w:r w:rsidRPr="00A666A6">
              <w:t>Университет Пенсильвании (США), обучение по программе МВА</w:t>
            </w:r>
          </w:p>
        </w:tc>
      </w:tr>
    </w:tbl>
    <w:p w:rsidR="00E95B8D" w:rsidRPr="00A666A6" w:rsidRDefault="00E95B8D" w:rsidP="00BD52E9">
      <w:pPr>
        <w:pStyle w:val="Basic"/>
      </w:pPr>
    </w:p>
    <w:p w:rsidR="00E95B8D" w:rsidRPr="00A666A6" w:rsidRDefault="00E95B8D" w:rsidP="00BD52E9">
      <w:pPr>
        <w:pStyle w:val="Basic"/>
      </w:pPr>
    </w:p>
    <w:tbl>
      <w:tblPr>
        <w:tblW w:w="9540" w:type="dxa"/>
        <w:tblInd w:w="108" w:type="dxa"/>
        <w:tblLook w:val="0000" w:firstRow="0" w:lastRow="0" w:firstColumn="0" w:lastColumn="0" w:noHBand="0" w:noVBand="0"/>
      </w:tblPr>
      <w:tblGrid>
        <w:gridCol w:w="2420"/>
        <w:gridCol w:w="3676"/>
        <w:gridCol w:w="3444"/>
      </w:tblGrid>
      <w:tr w:rsidR="00E95B8D" w:rsidRPr="00A666A6" w:rsidTr="004048ED">
        <w:trPr>
          <w:trHeight w:val="330"/>
        </w:trPr>
        <w:tc>
          <w:tcPr>
            <w:tcW w:w="9540" w:type="dxa"/>
            <w:gridSpan w:val="3"/>
            <w:tcBorders>
              <w:top w:val="nil"/>
              <w:left w:val="nil"/>
              <w:bottom w:val="single" w:sz="4" w:space="0" w:color="auto"/>
              <w:right w:val="nil"/>
            </w:tcBorders>
            <w:vAlign w:val="center"/>
          </w:tcPr>
          <w:p w:rsidR="00E95B8D" w:rsidRPr="00A666A6" w:rsidRDefault="00E95B8D" w:rsidP="004048ED">
            <w:r w:rsidRPr="00A666A6">
              <w:rPr>
                <w:bCs/>
              </w:rPr>
              <w:t>Должности, занимаемые в настоящее время:</w:t>
            </w:r>
          </w:p>
        </w:tc>
      </w:tr>
      <w:tr w:rsidR="00E95B8D" w:rsidRPr="00A666A6" w:rsidTr="004048ED">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4048ED">
            <w:r w:rsidRPr="00A666A6">
              <w:t xml:space="preserve"> С</w:t>
            </w:r>
          </w:p>
        </w:tc>
        <w:tc>
          <w:tcPr>
            <w:tcW w:w="367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3444"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367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3444"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03.06.2008</w:t>
            </w:r>
          </w:p>
        </w:tc>
        <w:tc>
          <w:tcPr>
            <w:tcW w:w="367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w:t>
            </w:r>
          </w:p>
        </w:tc>
        <w:tc>
          <w:tcPr>
            <w:tcW w:w="344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Публичное акционерное общество «Сбербанк России»</w:t>
            </w:r>
          </w:p>
        </w:tc>
      </w:tr>
      <w:tr w:rsidR="00E95B8D" w:rsidRPr="00A666A6" w:rsidTr="004048ED">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01.01.2013</w:t>
            </w:r>
          </w:p>
        </w:tc>
        <w:tc>
          <w:tcPr>
            <w:tcW w:w="3676"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Старший вице-президент</w:t>
            </w:r>
          </w:p>
        </w:tc>
        <w:tc>
          <w:tcPr>
            <w:tcW w:w="3444"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Публичное акционерное общество «Сбербанк России»</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04.04.2014г.</w:t>
            </w:r>
          </w:p>
        </w:tc>
        <w:tc>
          <w:tcPr>
            <w:tcW w:w="367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r w:rsidRPr="00A666A6">
              <w:rPr>
                <w:lang w:val="en-US"/>
              </w:rPr>
              <w:t xml:space="preserve"> </w:t>
            </w:r>
          </w:p>
        </w:tc>
        <w:tc>
          <w:tcPr>
            <w:tcW w:w="344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rPr>
                <w:lang w:val="en-US"/>
              </w:rPr>
            </w:pPr>
            <w:r w:rsidRPr="00A666A6">
              <w:rPr>
                <w:lang w:val="en-US"/>
              </w:rPr>
              <w:t>Sberbank (Switzerland) AG</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14.04.2014</w:t>
            </w:r>
          </w:p>
        </w:tc>
        <w:tc>
          <w:tcPr>
            <w:tcW w:w="367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Ученого совета</w:t>
            </w:r>
          </w:p>
        </w:tc>
        <w:tc>
          <w:tcPr>
            <w:tcW w:w="344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Автономная некоммерческая организация</w:t>
            </w:r>
          </w:p>
          <w:p w:rsidR="00E95B8D" w:rsidRPr="00A666A6" w:rsidRDefault="00E95B8D" w:rsidP="00BA7BA5">
            <w:pPr>
              <w:jc w:val="center"/>
            </w:pPr>
            <w:r w:rsidRPr="00A666A6">
              <w:t xml:space="preserve">дополнительного профессионального образования  </w:t>
            </w:r>
            <w:r w:rsidRPr="00A666A6">
              <w:rPr>
                <w:rFonts w:ascii="Calibri" w:hAnsi="Calibri" w:cs="Calibri"/>
              </w:rPr>
              <w:t>"</w:t>
            </w:r>
            <w:r w:rsidRPr="00A666A6">
              <w:t>Корпоративный университет Сбербанка»</w:t>
            </w:r>
          </w:p>
        </w:tc>
      </w:tr>
      <w:tr w:rsidR="00E95B8D" w:rsidRPr="00A666A6" w:rsidTr="000F0D66">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center"/>
            </w:pPr>
            <w:r w:rsidRPr="00A666A6">
              <w:t>27.04.2015</w:t>
            </w:r>
          </w:p>
        </w:tc>
        <w:tc>
          <w:tcPr>
            <w:tcW w:w="3676" w:type="dxa"/>
            <w:tcBorders>
              <w:top w:val="single" w:sz="4" w:space="0" w:color="auto"/>
              <w:left w:val="nil"/>
              <w:bottom w:val="single" w:sz="4" w:space="0" w:color="auto"/>
              <w:right w:val="single" w:sz="4" w:space="0" w:color="auto"/>
            </w:tcBorders>
            <w:vAlign w:val="center"/>
          </w:tcPr>
          <w:p w:rsidR="00E95B8D" w:rsidRPr="00A666A6" w:rsidRDefault="00E95B8D" w:rsidP="00904BA2">
            <w:pPr>
              <w:jc w:val="center"/>
            </w:pPr>
            <w:r w:rsidRPr="00A666A6">
              <w:t>Член Наблюдательного совета</w:t>
            </w:r>
          </w:p>
        </w:tc>
        <w:tc>
          <w:tcPr>
            <w:tcW w:w="3444" w:type="dxa"/>
            <w:tcBorders>
              <w:top w:val="single" w:sz="4" w:space="0" w:color="auto"/>
              <w:left w:val="nil"/>
              <w:bottom w:val="single" w:sz="4" w:space="0" w:color="auto"/>
              <w:right w:val="single" w:sz="4" w:space="0" w:color="auto"/>
            </w:tcBorders>
            <w:vAlign w:val="center"/>
          </w:tcPr>
          <w:p w:rsidR="00E95B8D" w:rsidRPr="00A666A6" w:rsidRDefault="00E95B8D" w:rsidP="00904BA2">
            <w:pPr>
              <w:jc w:val="center"/>
            </w:pPr>
            <w:r w:rsidRPr="00A666A6">
              <w:t xml:space="preserve">ПУБЛИЧНОЕ АКЦИОНЕРНОЕ ОБЩЕСТВО </w:t>
            </w:r>
            <w:r w:rsidRPr="00A666A6">
              <w:rPr>
                <w:rFonts w:ascii="Calibri" w:hAnsi="Calibri" w:cs="Calibri"/>
              </w:rPr>
              <w:t>"</w:t>
            </w:r>
            <w:r w:rsidRPr="00A666A6">
              <w:t>ДОЧЕРНИЙ БАНК СБЕРБАНКА РОССИИ</w:t>
            </w:r>
            <w:r w:rsidRPr="00A666A6">
              <w:rPr>
                <w:rFonts w:ascii="Calibri" w:hAnsi="Calibri" w:cs="Calibri"/>
              </w:rPr>
              <w:t>"</w:t>
            </w:r>
          </w:p>
        </w:tc>
      </w:tr>
    </w:tbl>
    <w:p w:rsidR="00E95B8D" w:rsidRPr="00A666A6" w:rsidRDefault="00E95B8D" w:rsidP="004048ED"/>
    <w:p w:rsidR="00E95B8D" w:rsidRPr="00A666A6" w:rsidRDefault="00E95B8D" w:rsidP="004048ED"/>
    <w:p w:rsidR="00E95B8D" w:rsidRPr="00A666A6" w:rsidRDefault="00E95B8D" w:rsidP="004048ED">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1460"/>
        <w:gridCol w:w="1600"/>
        <w:gridCol w:w="3120"/>
        <w:gridCol w:w="3360"/>
      </w:tblGrid>
      <w:tr w:rsidR="00E95B8D" w:rsidRPr="00A666A6" w:rsidTr="004048ED">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4048ED">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both"/>
            </w:pPr>
            <w:r w:rsidRPr="00A666A6">
              <w:t xml:space="preserve"> по</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Полное фирменное наименование организации</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4</w:t>
            </w:r>
          </w:p>
        </w:tc>
      </w:tr>
      <w:tr w:rsidR="00E95B8D" w:rsidRPr="00A666A6" w:rsidTr="004048E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4048ED">
            <w:pPr>
              <w:jc w:val="center"/>
            </w:pPr>
            <w:r w:rsidRPr="00A666A6">
              <w:t>12.05.2009</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31.12.2012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Вице-президент – директор Департамента по работе с крупнейшими клиентами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4048ED">
            <w:pPr>
              <w:jc w:val="center"/>
            </w:pPr>
            <w:r w:rsidRPr="00A666A6">
              <w:t>Открытое акционерное общество «Сбербанк России»</w:t>
            </w:r>
          </w:p>
        </w:tc>
      </w:tr>
    </w:tbl>
    <w:p w:rsidR="00E95B8D" w:rsidRPr="00A666A6" w:rsidRDefault="00E95B8D" w:rsidP="004048ED"/>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0F0D66">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904BA2">
            <w:pPr>
              <w:jc w:val="center"/>
            </w:pPr>
            <w:r w:rsidRPr="00A666A6">
              <w:t>0,0022%</w:t>
            </w:r>
          </w:p>
        </w:tc>
      </w:tr>
      <w:tr w:rsidR="00E95B8D" w:rsidRPr="00A666A6" w:rsidTr="000F0D66">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904BA2">
            <w:pPr>
              <w:jc w:val="center"/>
            </w:pPr>
            <w:r w:rsidRPr="00A666A6">
              <w:t>0,0023%</w:t>
            </w:r>
          </w:p>
        </w:tc>
      </w:tr>
      <w:tr w:rsidR="00E95B8D" w:rsidRPr="00A666A6" w:rsidTr="000F0D66">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0F0D66">
            <w:pPr>
              <w:jc w:val="center"/>
            </w:pPr>
            <w:r w:rsidRPr="00A666A6">
              <w:t> 0</w:t>
            </w:r>
          </w:p>
        </w:tc>
      </w:tr>
      <w:tr w:rsidR="00E95B8D" w:rsidRPr="00A666A6" w:rsidTr="000F0D66">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0F0D66">
            <w:pPr>
              <w:jc w:val="center"/>
            </w:pPr>
            <w:r w:rsidRPr="00A666A6">
              <w:t> 0</w:t>
            </w:r>
          </w:p>
        </w:tc>
      </w:tr>
      <w:tr w:rsidR="00E95B8D" w:rsidRPr="00A666A6" w:rsidTr="000F0D66">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0F0D66">
            <w:pPr>
              <w:jc w:val="center"/>
            </w:pPr>
            <w:r w:rsidRPr="00A666A6">
              <w:t>0</w:t>
            </w:r>
          </w:p>
        </w:tc>
      </w:tr>
      <w:tr w:rsidR="00E95B8D" w:rsidRPr="00A666A6" w:rsidTr="000F0D66">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0F0D66">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0F0D66">
            <w:pPr>
              <w:jc w:val="center"/>
            </w:pPr>
            <w:r w:rsidRPr="00A666A6">
              <w:t> 0</w:t>
            </w:r>
          </w:p>
        </w:tc>
      </w:tr>
      <w:tr w:rsidR="00E95B8D" w:rsidRPr="00A666A6" w:rsidTr="000F0D66">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0F0D66">
            <w:pPr>
              <w:jc w:val="both"/>
            </w:pPr>
            <w:r w:rsidRPr="00A666A6">
              <w:t> Указанные связи отсутствуют</w:t>
            </w:r>
          </w:p>
        </w:tc>
      </w:tr>
      <w:tr w:rsidR="00E95B8D" w:rsidRPr="00A666A6" w:rsidTr="000F0D66">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0F0D66">
            <w:pPr>
              <w:jc w:val="both"/>
            </w:pPr>
            <w:r w:rsidRPr="00A666A6">
              <w:t>Не привлекался</w:t>
            </w:r>
          </w:p>
        </w:tc>
      </w:tr>
      <w:tr w:rsidR="00E95B8D" w:rsidRPr="00A666A6" w:rsidTr="000F0D66">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F0D66">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0F0D66">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4A6044">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410"/>
        <w:gridCol w:w="399"/>
        <w:gridCol w:w="2725"/>
        <w:gridCol w:w="3586"/>
      </w:tblGrid>
      <w:tr w:rsidR="00E95B8D" w:rsidRPr="00A666A6" w:rsidTr="002D426C">
        <w:tc>
          <w:tcPr>
            <w:tcW w:w="2830" w:type="dxa"/>
            <w:gridSpan w:val="2"/>
            <w:tcBorders>
              <w:top w:val="nil"/>
              <w:left w:val="nil"/>
              <w:bottom w:val="nil"/>
              <w:right w:val="nil"/>
            </w:tcBorders>
          </w:tcPr>
          <w:p w:rsidR="00E95B8D" w:rsidRPr="00A666A6" w:rsidRDefault="00E95B8D" w:rsidP="002D426C">
            <w:pPr>
              <w:pStyle w:val="em-0"/>
              <w:ind w:firstLine="0"/>
            </w:pPr>
            <w:r w:rsidRPr="00A666A6">
              <w:t>Фамилия, имя, отчество:</w:t>
            </w:r>
          </w:p>
        </w:tc>
        <w:tc>
          <w:tcPr>
            <w:tcW w:w="399" w:type="dxa"/>
            <w:tcBorders>
              <w:top w:val="nil"/>
              <w:left w:val="nil"/>
              <w:bottom w:val="nil"/>
              <w:right w:val="nil"/>
            </w:tcBorders>
          </w:tcPr>
          <w:p w:rsidR="00E95B8D" w:rsidRPr="00A666A6" w:rsidRDefault="00E95B8D" w:rsidP="002D426C">
            <w:pPr>
              <w:pStyle w:val="em-0"/>
              <w:ind w:firstLine="0"/>
              <w:jc w:val="left"/>
              <w:rPr>
                <w:b/>
              </w:rPr>
            </w:pPr>
            <w:r w:rsidRPr="00A666A6">
              <w:rPr>
                <w:b/>
              </w:rPr>
              <w:t>2.</w:t>
            </w:r>
          </w:p>
        </w:tc>
        <w:tc>
          <w:tcPr>
            <w:tcW w:w="6311" w:type="dxa"/>
            <w:gridSpan w:val="2"/>
            <w:tcBorders>
              <w:top w:val="nil"/>
              <w:left w:val="nil"/>
              <w:bottom w:val="nil"/>
              <w:right w:val="nil"/>
            </w:tcBorders>
          </w:tcPr>
          <w:p w:rsidR="00E95B8D" w:rsidRPr="00A666A6" w:rsidRDefault="00E95B8D" w:rsidP="002D426C">
            <w:pPr>
              <w:pStyle w:val="em-0"/>
              <w:ind w:firstLine="0"/>
              <w:jc w:val="left"/>
            </w:pPr>
            <w:r w:rsidRPr="00A666A6">
              <w:rPr>
                <w:b/>
                <w:bCs/>
              </w:rPr>
              <w:t>Ганеев Олег Владимирович</w:t>
            </w:r>
          </w:p>
        </w:tc>
      </w:tr>
      <w:tr w:rsidR="00E95B8D" w:rsidRPr="00A666A6" w:rsidTr="002D426C">
        <w:tc>
          <w:tcPr>
            <w:tcW w:w="2830" w:type="dxa"/>
            <w:gridSpan w:val="2"/>
            <w:tcBorders>
              <w:top w:val="nil"/>
              <w:left w:val="nil"/>
              <w:bottom w:val="nil"/>
              <w:right w:val="nil"/>
            </w:tcBorders>
          </w:tcPr>
          <w:p w:rsidR="00E95B8D" w:rsidRPr="00A666A6" w:rsidRDefault="00E95B8D" w:rsidP="002D426C">
            <w:pPr>
              <w:pStyle w:val="em-0"/>
              <w:ind w:firstLine="0"/>
            </w:pPr>
            <w:r w:rsidRPr="00A666A6">
              <w:t>Год рождения:</w:t>
            </w:r>
          </w:p>
        </w:tc>
        <w:tc>
          <w:tcPr>
            <w:tcW w:w="6710" w:type="dxa"/>
            <w:gridSpan w:val="3"/>
            <w:tcBorders>
              <w:top w:val="nil"/>
              <w:left w:val="nil"/>
              <w:bottom w:val="nil"/>
              <w:right w:val="nil"/>
            </w:tcBorders>
          </w:tcPr>
          <w:p w:rsidR="00E95B8D" w:rsidRPr="00A666A6" w:rsidRDefault="00E95B8D" w:rsidP="002D426C">
            <w:pPr>
              <w:pStyle w:val="em-0"/>
              <w:ind w:firstLine="0"/>
              <w:jc w:val="left"/>
            </w:pPr>
            <w:r w:rsidRPr="00A666A6">
              <w:t xml:space="preserve">1972 </w:t>
            </w:r>
          </w:p>
        </w:tc>
      </w:tr>
      <w:tr w:rsidR="00E95B8D" w:rsidRPr="00A666A6" w:rsidTr="002D426C">
        <w:tc>
          <w:tcPr>
            <w:tcW w:w="2830" w:type="dxa"/>
            <w:gridSpan w:val="2"/>
            <w:vMerge w:val="restart"/>
            <w:tcBorders>
              <w:top w:val="nil"/>
              <w:left w:val="nil"/>
              <w:bottom w:val="nil"/>
              <w:right w:val="nil"/>
            </w:tcBorders>
          </w:tcPr>
          <w:p w:rsidR="00E95B8D" w:rsidRPr="00A666A6" w:rsidRDefault="00E95B8D" w:rsidP="002D426C">
            <w:pPr>
              <w:pStyle w:val="em-0"/>
              <w:ind w:firstLine="0"/>
            </w:pPr>
            <w:r w:rsidRPr="00A666A6">
              <w:t>Сведения об образовании:</w:t>
            </w:r>
          </w:p>
        </w:tc>
        <w:tc>
          <w:tcPr>
            <w:tcW w:w="6710" w:type="dxa"/>
            <w:gridSpan w:val="3"/>
            <w:tcBorders>
              <w:top w:val="nil"/>
              <w:left w:val="nil"/>
              <w:bottom w:val="nil"/>
              <w:right w:val="nil"/>
            </w:tcBorders>
          </w:tcPr>
          <w:p w:rsidR="00E95B8D" w:rsidRPr="00A666A6" w:rsidRDefault="00E95B8D" w:rsidP="002D426C">
            <w:pPr>
              <w:pStyle w:val="em-0"/>
              <w:ind w:firstLine="0"/>
            </w:pPr>
            <w:r w:rsidRPr="00A666A6">
              <w:t xml:space="preserve">Высшее </w:t>
            </w:r>
          </w:p>
        </w:tc>
      </w:tr>
      <w:tr w:rsidR="00E95B8D" w:rsidRPr="00A666A6" w:rsidTr="002D426C">
        <w:tc>
          <w:tcPr>
            <w:tcW w:w="2830" w:type="dxa"/>
            <w:gridSpan w:val="2"/>
            <w:vMerge/>
            <w:tcBorders>
              <w:top w:val="nil"/>
              <w:left w:val="nil"/>
              <w:bottom w:val="nil"/>
              <w:right w:val="nil"/>
            </w:tcBorders>
          </w:tcPr>
          <w:p w:rsidR="00E95B8D" w:rsidRPr="00A666A6" w:rsidRDefault="00E95B8D" w:rsidP="002D426C">
            <w:pPr>
              <w:pStyle w:val="em-0"/>
              <w:ind w:firstLine="0"/>
            </w:pPr>
          </w:p>
        </w:tc>
        <w:tc>
          <w:tcPr>
            <w:tcW w:w="6710" w:type="dxa"/>
            <w:gridSpan w:val="3"/>
            <w:tcBorders>
              <w:top w:val="nil"/>
              <w:left w:val="nil"/>
              <w:bottom w:val="nil"/>
              <w:right w:val="nil"/>
            </w:tcBorders>
          </w:tcPr>
          <w:p w:rsidR="00E95B8D" w:rsidRPr="00A666A6" w:rsidRDefault="00E95B8D" w:rsidP="002D426C">
            <w:pPr>
              <w:jc w:val="both"/>
            </w:pPr>
            <w:r w:rsidRPr="00A666A6">
              <w:t xml:space="preserve">1995 </w:t>
            </w:r>
          </w:p>
          <w:p w:rsidR="00E95B8D" w:rsidRPr="00A666A6" w:rsidRDefault="00E95B8D" w:rsidP="002D426C">
            <w:pPr>
              <w:pStyle w:val="em-0"/>
              <w:ind w:firstLine="0"/>
            </w:pPr>
            <w:r w:rsidRPr="00A666A6">
              <w:t>Уфимский государственный авиационный технический университет</w:t>
            </w:r>
          </w:p>
          <w:p w:rsidR="00E95B8D" w:rsidRPr="00A666A6" w:rsidRDefault="00E95B8D" w:rsidP="002D426C">
            <w:pPr>
              <w:pStyle w:val="em-0"/>
              <w:ind w:firstLine="0"/>
            </w:pPr>
            <w:r w:rsidRPr="00A666A6">
              <w:t>Системы автоматизированного проектирования, инженер-системоаналитик</w:t>
            </w:r>
          </w:p>
        </w:tc>
      </w:tr>
      <w:tr w:rsidR="00E95B8D" w:rsidRPr="00A666A6" w:rsidTr="002D426C">
        <w:tc>
          <w:tcPr>
            <w:tcW w:w="2830" w:type="dxa"/>
            <w:gridSpan w:val="2"/>
            <w:vMerge/>
            <w:tcBorders>
              <w:top w:val="nil"/>
              <w:left w:val="nil"/>
              <w:bottom w:val="nil"/>
              <w:right w:val="nil"/>
            </w:tcBorders>
          </w:tcPr>
          <w:p w:rsidR="00E95B8D" w:rsidRPr="00A666A6" w:rsidRDefault="00E95B8D" w:rsidP="002D426C">
            <w:pPr>
              <w:pStyle w:val="em-0"/>
              <w:ind w:firstLine="0"/>
            </w:pPr>
          </w:p>
        </w:tc>
        <w:tc>
          <w:tcPr>
            <w:tcW w:w="6710" w:type="dxa"/>
            <w:gridSpan w:val="3"/>
            <w:tcBorders>
              <w:top w:val="nil"/>
              <w:left w:val="nil"/>
              <w:bottom w:val="nil"/>
              <w:right w:val="nil"/>
            </w:tcBorders>
          </w:tcPr>
          <w:p w:rsidR="00E95B8D" w:rsidRPr="00A666A6" w:rsidRDefault="00E95B8D" w:rsidP="002D426C">
            <w:pPr>
              <w:jc w:val="both"/>
            </w:pPr>
            <w:r w:rsidRPr="00A666A6">
              <w:t>1997</w:t>
            </w:r>
          </w:p>
          <w:p w:rsidR="00E95B8D" w:rsidRPr="00A666A6" w:rsidRDefault="00E95B8D" w:rsidP="002D426C">
            <w:pPr>
              <w:pStyle w:val="em-0"/>
              <w:ind w:firstLine="0"/>
            </w:pPr>
            <w:r w:rsidRPr="00A666A6">
              <w:t>Башкирский государственный университет</w:t>
            </w:r>
          </w:p>
          <w:p w:rsidR="00E95B8D" w:rsidRPr="00A666A6" w:rsidRDefault="00E95B8D" w:rsidP="002D426C">
            <w:pPr>
              <w:pStyle w:val="em-0"/>
              <w:ind w:firstLine="0"/>
            </w:pPr>
            <w:r w:rsidRPr="00A666A6">
              <w:t>Экономическое и социальное планирование, экономист</w:t>
            </w:r>
          </w:p>
        </w:tc>
      </w:tr>
      <w:tr w:rsidR="00E95B8D" w:rsidRPr="00A666A6" w:rsidTr="002D426C">
        <w:tc>
          <w:tcPr>
            <w:tcW w:w="2830" w:type="dxa"/>
            <w:gridSpan w:val="2"/>
            <w:tcBorders>
              <w:top w:val="nil"/>
              <w:left w:val="nil"/>
              <w:bottom w:val="nil"/>
              <w:right w:val="nil"/>
            </w:tcBorders>
          </w:tcPr>
          <w:p w:rsidR="00E95B8D" w:rsidRPr="00A666A6" w:rsidRDefault="00E95B8D" w:rsidP="002D426C">
            <w:pPr>
              <w:pStyle w:val="em-0"/>
              <w:ind w:firstLine="0"/>
            </w:pPr>
          </w:p>
        </w:tc>
        <w:tc>
          <w:tcPr>
            <w:tcW w:w="6710" w:type="dxa"/>
            <w:gridSpan w:val="3"/>
            <w:tcBorders>
              <w:top w:val="nil"/>
              <w:left w:val="nil"/>
              <w:bottom w:val="nil"/>
              <w:right w:val="nil"/>
            </w:tcBorders>
          </w:tcPr>
          <w:p w:rsidR="00E95B8D" w:rsidRPr="00A666A6" w:rsidRDefault="00E95B8D" w:rsidP="002D426C">
            <w:pPr>
              <w:jc w:val="both"/>
            </w:pPr>
            <w:r w:rsidRPr="00A666A6">
              <w:t>2010</w:t>
            </w:r>
          </w:p>
          <w:p w:rsidR="00E95B8D" w:rsidRPr="00A666A6" w:rsidRDefault="00E95B8D" w:rsidP="002D426C">
            <w:pPr>
              <w:jc w:val="both"/>
            </w:pPr>
            <w:r w:rsidRPr="00A666A6">
              <w:t>Академия народного хозяйства при Правительстве РФ</w:t>
            </w:r>
          </w:p>
          <w:p w:rsidR="00E95B8D" w:rsidRPr="00A666A6" w:rsidRDefault="00E95B8D" w:rsidP="002D426C">
            <w:pPr>
              <w:jc w:val="both"/>
            </w:pPr>
            <w:r w:rsidRPr="00A666A6">
              <w:t>Программа МВА – Стратегический менеджмент и маркетинг</w:t>
            </w:r>
          </w:p>
          <w:p w:rsidR="00E95B8D" w:rsidRPr="00A666A6" w:rsidRDefault="00E95B8D" w:rsidP="003E628D">
            <w:pPr>
              <w:jc w:val="both"/>
            </w:pPr>
            <w:r w:rsidRPr="00A666A6">
              <w:t>2014</w:t>
            </w:r>
          </w:p>
          <w:p w:rsidR="00E95B8D" w:rsidRPr="00A666A6" w:rsidRDefault="00E95B8D" w:rsidP="003E628D">
            <w:pPr>
              <w:jc w:val="both"/>
            </w:pPr>
            <w:r w:rsidRPr="00A666A6">
              <w:rPr>
                <w:lang w:val="en-US"/>
              </w:rPr>
              <w:t>London</w:t>
            </w:r>
            <w:r w:rsidRPr="00A666A6">
              <w:t xml:space="preserve"> </w:t>
            </w:r>
            <w:r w:rsidRPr="00A666A6">
              <w:rPr>
                <w:lang w:val="en-US"/>
              </w:rPr>
              <w:t>Business</w:t>
            </w:r>
            <w:r w:rsidRPr="00A666A6">
              <w:t xml:space="preserve"> </w:t>
            </w:r>
            <w:r w:rsidRPr="00A666A6">
              <w:rPr>
                <w:lang w:val="en-US"/>
              </w:rPr>
              <w:t>School</w:t>
            </w:r>
            <w:r w:rsidRPr="00A666A6">
              <w:t>, Менеджмент и финансы для банкиров</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2D426C">
            <w:r w:rsidRPr="00A666A6">
              <w:t xml:space="preserve">              </w:t>
            </w:r>
          </w:p>
          <w:p w:rsidR="00E95B8D" w:rsidRPr="00A666A6" w:rsidRDefault="00E95B8D" w:rsidP="002D426C">
            <w:r w:rsidRPr="00A666A6">
              <w:rPr>
                <w:bCs/>
              </w:rPr>
              <w:t>Должности, занимаемые в настоящее время</w:t>
            </w:r>
            <w:r w:rsidRPr="00A666A6">
              <w:t>:</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426C">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Полное фирменное наименование организации</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3</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 27.01.2014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Автономная некоммерческая организация дополнительного профессионального образования</w:t>
            </w:r>
            <w:r w:rsidRPr="00A666A6">
              <w:rPr>
                <w:rFonts w:ascii="Calibri" w:hAnsi="Calibri" w:cs="Calibri"/>
              </w:rPr>
              <w:t xml:space="preserve"> "</w:t>
            </w:r>
            <w:r w:rsidRPr="00A666A6">
              <w:t>Корпоративный университет Сбербанка»</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 29.11.2014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xml:space="preserve">Член Правления, Заместитель Председателя Правления </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Публичное акционерное общество «Сбербанк России»</w:t>
            </w:r>
          </w:p>
        </w:tc>
      </w:tr>
    </w:tbl>
    <w:p w:rsidR="00E95B8D" w:rsidRPr="00A666A6" w:rsidRDefault="00E95B8D" w:rsidP="00562BC3"/>
    <w:p w:rsidR="00E95B8D" w:rsidRPr="00A666A6" w:rsidRDefault="00E95B8D" w:rsidP="00562BC3">
      <w:pPr>
        <w:jc w:val="both"/>
      </w:pPr>
      <w:r w:rsidRPr="00A666A6">
        <w:t>Должности, занимаемые за последние пять лет (в хронологическом порядке):</w:t>
      </w:r>
    </w:p>
    <w:tbl>
      <w:tblPr>
        <w:tblW w:w="9498" w:type="dxa"/>
        <w:tblInd w:w="108" w:type="dxa"/>
        <w:tblLayout w:type="fixed"/>
        <w:tblLook w:val="0000" w:firstRow="0" w:lastRow="0" w:firstColumn="0" w:lastColumn="0" w:noHBand="0" w:noVBand="0"/>
      </w:tblPr>
      <w:tblGrid>
        <w:gridCol w:w="1460"/>
        <w:gridCol w:w="1600"/>
        <w:gridCol w:w="2894"/>
        <w:gridCol w:w="3544"/>
      </w:tblGrid>
      <w:tr w:rsidR="00E95B8D" w:rsidRPr="00A666A6" w:rsidTr="002D426C">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 xml:space="preserve"> по</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Наименование должности</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Полное фирменное наименование организации</w:t>
            </w:r>
          </w:p>
        </w:tc>
      </w:tr>
      <w:tr w:rsidR="00E95B8D" w:rsidRPr="00A666A6" w:rsidTr="002D426C">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2</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3</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4</w:t>
            </w:r>
          </w:p>
        </w:tc>
      </w:tr>
      <w:tr w:rsidR="00E95B8D" w:rsidRPr="00A666A6" w:rsidTr="00BA7BA5">
        <w:trPr>
          <w:trHeight w:val="30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07.10.2008</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11.01.2011</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Руководитель офиса,</w:t>
            </w:r>
          </w:p>
          <w:p w:rsidR="00E95B8D" w:rsidRPr="00A666A6" w:rsidRDefault="00E95B8D" w:rsidP="00BA7BA5">
            <w:pPr>
              <w:jc w:val="center"/>
            </w:pPr>
            <w:r w:rsidRPr="00A666A6">
              <w:t>Заместитель Председателя Правления</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ОАО «Русь-Банк»</w:t>
            </w:r>
          </w:p>
        </w:tc>
      </w:tr>
      <w:tr w:rsidR="00E95B8D" w:rsidRPr="00A666A6" w:rsidTr="00BA7BA5">
        <w:trPr>
          <w:trHeight w:val="30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13.01.2011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24.02.2011</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Советник Президента</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Открытое акционерное общество «Сбербанк России»</w:t>
            </w:r>
          </w:p>
        </w:tc>
      </w:tr>
      <w:tr w:rsidR="00E95B8D" w:rsidRPr="00A666A6" w:rsidTr="002D426C">
        <w:trPr>
          <w:trHeight w:val="30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25.02.2011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20.09.2012</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Управляющий Башкирским отделением № 8598</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Открытое акционерное общество «Сбербанк России»</w:t>
            </w:r>
          </w:p>
        </w:tc>
      </w:tr>
      <w:tr w:rsidR="00E95B8D" w:rsidRPr="00A666A6" w:rsidTr="00BA7BA5">
        <w:trPr>
          <w:trHeight w:val="30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21.09.2012</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29.08.2013</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Вице-президент</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Открытое акционерное общество «Сбербанк России»</w:t>
            </w:r>
          </w:p>
        </w:tc>
      </w:tr>
      <w:tr w:rsidR="00E95B8D" w:rsidRPr="00A666A6" w:rsidTr="00BA7BA5">
        <w:trPr>
          <w:trHeight w:val="30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30.08.2013</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28.11.2014</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Старший вице-президент</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Открытое акционерное общество «Сбербанк России»</w:t>
            </w:r>
          </w:p>
        </w:tc>
      </w:tr>
    </w:tbl>
    <w:p w:rsidR="00E95B8D" w:rsidRPr="00A666A6" w:rsidRDefault="00E95B8D" w:rsidP="00562BC3">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D426C">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0</w:t>
            </w:r>
          </w:p>
        </w:tc>
      </w:tr>
      <w:tr w:rsidR="00E95B8D" w:rsidRPr="00A666A6" w:rsidTr="002D426C">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426C">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 Указанные связи отсутствуют</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Не привлекался</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410"/>
        <w:gridCol w:w="399"/>
        <w:gridCol w:w="2725"/>
        <w:gridCol w:w="3586"/>
      </w:tblGrid>
      <w:tr w:rsidR="00E95B8D" w:rsidRPr="00A666A6" w:rsidTr="002D426C">
        <w:tc>
          <w:tcPr>
            <w:tcW w:w="2830" w:type="dxa"/>
            <w:gridSpan w:val="2"/>
            <w:tcBorders>
              <w:top w:val="nil"/>
              <w:left w:val="nil"/>
              <w:bottom w:val="nil"/>
              <w:right w:val="nil"/>
            </w:tcBorders>
          </w:tcPr>
          <w:p w:rsidR="00E95B8D" w:rsidRPr="00A666A6" w:rsidRDefault="00E95B8D" w:rsidP="002D426C">
            <w:pPr>
              <w:pStyle w:val="em-0"/>
              <w:ind w:firstLine="0"/>
            </w:pPr>
            <w:r w:rsidRPr="00A666A6">
              <w:t>Фамилия, имя, отчество:</w:t>
            </w:r>
          </w:p>
        </w:tc>
        <w:tc>
          <w:tcPr>
            <w:tcW w:w="399" w:type="dxa"/>
            <w:tcBorders>
              <w:top w:val="nil"/>
              <w:left w:val="nil"/>
              <w:bottom w:val="nil"/>
              <w:right w:val="nil"/>
            </w:tcBorders>
          </w:tcPr>
          <w:p w:rsidR="00E95B8D" w:rsidRPr="00A666A6" w:rsidRDefault="00E95B8D" w:rsidP="002D426C">
            <w:pPr>
              <w:pStyle w:val="em-0"/>
              <w:ind w:firstLine="0"/>
              <w:jc w:val="left"/>
              <w:rPr>
                <w:b/>
              </w:rPr>
            </w:pPr>
            <w:r w:rsidRPr="00A666A6">
              <w:rPr>
                <w:b/>
              </w:rPr>
              <w:t>3.</w:t>
            </w:r>
          </w:p>
        </w:tc>
        <w:tc>
          <w:tcPr>
            <w:tcW w:w="6311" w:type="dxa"/>
            <w:gridSpan w:val="2"/>
            <w:tcBorders>
              <w:top w:val="nil"/>
              <w:left w:val="nil"/>
              <w:bottom w:val="nil"/>
              <w:right w:val="nil"/>
            </w:tcBorders>
          </w:tcPr>
          <w:p w:rsidR="00E95B8D" w:rsidRPr="00A666A6" w:rsidRDefault="00E95B8D" w:rsidP="002D426C">
            <w:pPr>
              <w:pStyle w:val="em-0"/>
              <w:ind w:firstLine="0"/>
              <w:jc w:val="left"/>
            </w:pPr>
            <w:r w:rsidRPr="00A666A6">
              <w:rPr>
                <w:b/>
                <w:bCs/>
              </w:rPr>
              <w:t>Горьков Сергей Николаевич</w:t>
            </w:r>
          </w:p>
        </w:tc>
      </w:tr>
      <w:tr w:rsidR="00E95B8D" w:rsidRPr="00A666A6" w:rsidTr="002D426C">
        <w:tc>
          <w:tcPr>
            <w:tcW w:w="2830" w:type="dxa"/>
            <w:gridSpan w:val="2"/>
            <w:tcBorders>
              <w:top w:val="nil"/>
              <w:left w:val="nil"/>
              <w:bottom w:val="nil"/>
              <w:right w:val="nil"/>
            </w:tcBorders>
          </w:tcPr>
          <w:p w:rsidR="00E95B8D" w:rsidRPr="00A666A6" w:rsidRDefault="00E95B8D" w:rsidP="002D426C">
            <w:pPr>
              <w:pStyle w:val="em-0"/>
              <w:ind w:firstLine="0"/>
            </w:pPr>
            <w:r w:rsidRPr="00A666A6">
              <w:t>Год рождения:</w:t>
            </w:r>
          </w:p>
        </w:tc>
        <w:tc>
          <w:tcPr>
            <w:tcW w:w="6710" w:type="dxa"/>
            <w:gridSpan w:val="3"/>
            <w:tcBorders>
              <w:top w:val="nil"/>
              <w:left w:val="nil"/>
              <w:bottom w:val="nil"/>
              <w:right w:val="nil"/>
            </w:tcBorders>
          </w:tcPr>
          <w:p w:rsidR="00E95B8D" w:rsidRPr="00A666A6" w:rsidRDefault="00E95B8D" w:rsidP="002D426C">
            <w:pPr>
              <w:pStyle w:val="em-0"/>
              <w:ind w:firstLine="0"/>
              <w:jc w:val="left"/>
            </w:pPr>
            <w:r w:rsidRPr="00A666A6">
              <w:t xml:space="preserve">1968 </w:t>
            </w:r>
          </w:p>
        </w:tc>
      </w:tr>
      <w:tr w:rsidR="00E95B8D" w:rsidRPr="00A666A6" w:rsidTr="002D426C">
        <w:tc>
          <w:tcPr>
            <w:tcW w:w="2830" w:type="dxa"/>
            <w:gridSpan w:val="2"/>
            <w:vMerge w:val="restart"/>
            <w:tcBorders>
              <w:top w:val="nil"/>
              <w:left w:val="nil"/>
              <w:bottom w:val="nil"/>
              <w:right w:val="nil"/>
            </w:tcBorders>
          </w:tcPr>
          <w:p w:rsidR="00E95B8D" w:rsidRPr="00A666A6" w:rsidRDefault="00E95B8D" w:rsidP="002D426C">
            <w:pPr>
              <w:pStyle w:val="em-0"/>
              <w:ind w:firstLine="0"/>
            </w:pPr>
            <w:r w:rsidRPr="00A666A6">
              <w:t>Сведения об образовании:</w:t>
            </w:r>
          </w:p>
        </w:tc>
        <w:tc>
          <w:tcPr>
            <w:tcW w:w="6710" w:type="dxa"/>
            <w:gridSpan w:val="3"/>
            <w:tcBorders>
              <w:top w:val="nil"/>
              <w:left w:val="nil"/>
              <w:bottom w:val="nil"/>
              <w:right w:val="nil"/>
            </w:tcBorders>
          </w:tcPr>
          <w:p w:rsidR="00E95B8D" w:rsidRPr="00A666A6" w:rsidRDefault="00E95B8D" w:rsidP="002D426C">
            <w:pPr>
              <w:pStyle w:val="em-0"/>
              <w:ind w:firstLine="0"/>
            </w:pPr>
            <w:r w:rsidRPr="00A666A6">
              <w:t xml:space="preserve">Высшее </w:t>
            </w:r>
          </w:p>
        </w:tc>
      </w:tr>
      <w:tr w:rsidR="00E95B8D" w:rsidRPr="00A666A6" w:rsidTr="002D426C">
        <w:tc>
          <w:tcPr>
            <w:tcW w:w="2830" w:type="dxa"/>
            <w:gridSpan w:val="2"/>
            <w:vMerge/>
            <w:tcBorders>
              <w:top w:val="nil"/>
              <w:left w:val="nil"/>
              <w:bottom w:val="nil"/>
              <w:right w:val="nil"/>
            </w:tcBorders>
          </w:tcPr>
          <w:p w:rsidR="00E95B8D" w:rsidRPr="00A666A6" w:rsidRDefault="00E95B8D" w:rsidP="002D426C">
            <w:pPr>
              <w:pStyle w:val="em-0"/>
              <w:ind w:firstLine="0"/>
            </w:pPr>
          </w:p>
        </w:tc>
        <w:tc>
          <w:tcPr>
            <w:tcW w:w="6710" w:type="dxa"/>
            <w:gridSpan w:val="3"/>
            <w:tcBorders>
              <w:top w:val="nil"/>
              <w:left w:val="nil"/>
              <w:bottom w:val="nil"/>
              <w:right w:val="nil"/>
            </w:tcBorders>
          </w:tcPr>
          <w:p w:rsidR="00E95B8D" w:rsidRPr="00A666A6" w:rsidRDefault="00E95B8D" w:rsidP="002D426C">
            <w:pPr>
              <w:jc w:val="both"/>
            </w:pPr>
            <w:r w:rsidRPr="00A666A6">
              <w:t xml:space="preserve">1994 </w:t>
            </w:r>
          </w:p>
          <w:p w:rsidR="00E95B8D" w:rsidRPr="00A666A6" w:rsidRDefault="00E95B8D" w:rsidP="002D426C">
            <w:pPr>
              <w:pStyle w:val="em-0"/>
              <w:ind w:firstLine="0"/>
            </w:pPr>
            <w:r w:rsidRPr="00A666A6">
              <w:t>Академия Федеральной службы безопасности РФ</w:t>
            </w:r>
          </w:p>
          <w:p w:rsidR="00E95B8D" w:rsidRPr="00A666A6" w:rsidRDefault="00E95B8D" w:rsidP="002D426C">
            <w:pPr>
              <w:pStyle w:val="em-0"/>
              <w:ind w:firstLine="0"/>
            </w:pPr>
            <w:r w:rsidRPr="00A666A6">
              <w:t>Правоведение,  юрист со знанием иностранного языка</w:t>
            </w:r>
          </w:p>
        </w:tc>
      </w:tr>
      <w:tr w:rsidR="00E95B8D" w:rsidRPr="00A666A6" w:rsidTr="002D426C">
        <w:tc>
          <w:tcPr>
            <w:tcW w:w="2830" w:type="dxa"/>
            <w:gridSpan w:val="2"/>
            <w:vMerge/>
            <w:tcBorders>
              <w:top w:val="nil"/>
              <w:left w:val="nil"/>
              <w:bottom w:val="nil"/>
              <w:right w:val="nil"/>
            </w:tcBorders>
          </w:tcPr>
          <w:p w:rsidR="00E95B8D" w:rsidRPr="00A666A6" w:rsidRDefault="00E95B8D" w:rsidP="002D426C">
            <w:pPr>
              <w:pStyle w:val="em-0"/>
              <w:ind w:firstLine="0"/>
            </w:pPr>
          </w:p>
        </w:tc>
        <w:tc>
          <w:tcPr>
            <w:tcW w:w="6710" w:type="dxa"/>
            <w:gridSpan w:val="3"/>
            <w:tcBorders>
              <w:top w:val="nil"/>
              <w:left w:val="nil"/>
              <w:bottom w:val="nil"/>
              <w:right w:val="nil"/>
            </w:tcBorders>
          </w:tcPr>
          <w:p w:rsidR="00E95B8D" w:rsidRPr="00A666A6" w:rsidRDefault="00E95B8D" w:rsidP="002D426C">
            <w:pPr>
              <w:jc w:val="both"/>
            </w:pPr>
            <w:r w:rsidRPr="00A666A6">
              <w:t>2002</w:t>
            </w:r>
          </w:p>
          <w:p w:rsidR="00E95B8D" w:rsidRPr="00A666A6" w:rsidRDefault="00E95B8D" w:rsidP="002D426C">
            <w:pPr>
              <w:pStyle w:val="em-0"/>
              <w:ind w:firstLine="0"/>
            </w:pPr>
            <w:r w:rsidRPr="00A666A6">
              <w:t>Российская экономическая академия им. Г.В. Плеханова</w:t>
            </w:r>
          </w:p>
          <w:p w:rsidR="00E95B8D" w:rsidRPr="00A666A6" w:rsidRDefault="00E95B8D" w:rsidP="002D426C">
            <w:pPr>
              <w:pStyle w:val="em-0"/>
              <w:ind w:firstLine="0"/>
            </w:pPr>
            <w:r w:rsidRPr="00A666A6">
              <w:t>Финансы и кредит, экономист</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2D426C">
            <w:r w:rsidRPr="00A666A6">
              <w:t xml:space="preserve">              </w:t>
            </w:r>
          </w:p>
          <w:p w:rsidR="00E95B8D" w:rsidRPr="00A666A6" w:rsidRDefault="00E95B8D" w:rsidP="002D426C">
            <w:r w:rsidRPr="00A666A6">
              <w:rPr>
                <w:bCs/>
              </w:rPr>
              <w:t>Должности, занимаемые в настоящее время</w:t>
            </w:r>
            <w:r w:rsidRPr="00A666A6">
              <w:t>:</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426C">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Полное фирменное наименование организации</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3</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 08.10.2010</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xml:space="preserve">Член Правления, Заместитель Председателя Правления </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Публичное акционерное общество «Сбербанк России»</w:t>
            </w:r>
          </w:p>
        </w:tc>
      </w:tr>
      <w:tr w:rsidR="00E95B8D" w:rsidRPr="00A666A6" w:rsidTr="00D62D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D62DA3">
            <w:pPr>
              <w:jc w:val="center"/>
            </w:pPr>
            <w:r w:rsidRPr="00A666A6">
              <w:t>13.10.2010</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Del="00E526AA" w:rsidRDefault="00E95B8D" w:rsidP="00D62DA3">
            <w:pPr>
              <w:jc w:val="center"/>
            </w:pPr>
            <w:r w:rsidRPr="00A666A6">
              <w:t>Член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D62DA3">
            <w:pPr>
              <w:jc w:val="center"/>
            </w:pPr>
            <w:r w:rsidRPr="00A666A6">
              <w:t>Публичное акционерное общество «Сбербанк России»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16.02.2012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Заместитель Председателя</w:t>
            </w:r>
          </w:p>
          <w:p w:rsidR="00E95B8D" w:rsidRPr="00A666A6" w:rsidRDefault="00E95B8D" w:rsidP="00BA7BA5">
            <w:pPr>
              <w:jc w:val="center"/>
            </w:pPr>
            <w:r w:rsidRPr="00A666A6">
              <w:t xml:space="preserve">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rPr>
                <w:lang w:val="en-US"/>
              </w:rPr>
            </w:pPr>
            <w:r w:rsidRPr="00A666A6">
              <w:rPr>
                <w:lang w:val="en-US"/>
              </w:rPr>
              <w:t>Sberbank Europe AG</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01.03.2012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Автономная некоммерческая организация дополнительного профессионального образования</w:t>
            </w:r>
            <w:r w:rsidRPr="00A666A6">
              <w:rPr>
                <w:rFonts w:ascii="Calibri" w:hAnsi="Calibri" w:cs="Calibri"/>
              </w:rPr>
              <w:t xml:space="preserve"> "</w:t>
            </w:r>
            <w:r w:rsidRPr="00A666A6">
              <w:t>Корпоративный университет Сбербанка»</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10.10.2012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Дочерний Банк Акционерное Общество </w:t>
            </w:r>
            <w:r w:rsidRPr="00A666A6">
              <w:rPr>
                <w:rFonts w:ascii="Calibri" w:hAnsi="Calibri" w:cs="Calibri"/>
              </w:rPr>
              <w:t>"</w:t>
            </w:r>
            <w:r w:rsidRPr="00A666A6">
              <w:t>Сбербанк России</w:t>
            </w:r>
            <w:r w:rsidRPr="00A666A6">
              <w:rPr>
                <w:rFonts w:ascii="Calibri" w:hAnsi="Calibri" w:cs="Calibri"/>
              </w:rPr>
              <w:t>"</w:t>
            </w:r>
            <w:r w:rsidRPr="00A666A6">
              <w:t xml:space="preserve"> </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28.12.2012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D</w:t>
            </w:r>
            <w:r w:rsidRPr="00A666A6">
              <w:rPr>
                <w:lang w:val="en-US"/>
              </w:rPr>
              <w:t xml:space="preserve">ENIZBANK ANONIM </w:t>
            </w:r>
            <w:r w:rsidRPr="00A666A6">
              <w:t>Ş</w:t>
            </w:r>
            <w:r w:rsidRPr="00A666A6">
              <w:rPr>
                <w:lang w:val="en-US"/>
              </w:rPr>
              <w:t>IRKETI</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27.03.2015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Председатель Наблюдательного совета </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rPr>
                <w:lang w:val="en-US"/>
              </w:rPr>
            </w:pPr>
            <w:r w:rsidRPr="00A666A6">
              <w:rPr>
                <w:lang w:val="en-US"/>
              </w:rPr>
              <w:t>Denizbank AG</w:t>
            </w:r>
            <w:r w:rsidRPr="00A666A6">
              <w:t xml:space="preserve"> (</w:t>
            </w:r>
            <w:r w:rsidRPr="00A666A6">
              <w:rPr>
                <w:lang w:val="en-US"/>
              </w:rPr>
              <w:t>in Vienna)</w:t>
            </w:r>
          </w:p>
        </w:tc>
      </w:tr>
      <w:tr w:rsidR="00E95B8D" w:rsidRPr="00A666A6" w:rsidTr="00AA61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31.03.2015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Заместитель ПредседателяНаблюдательного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xml:space="preserve">Открытое акционерное общество </w:t>
            </w:r>
          </w:p>
          <w:p w:rsidR="00E95B8D" w:rsidRPr="00A666A6" w:rsidRDefault="00E95B8D" w:rsidP="002D426C">
            <w:pPr>
              <w:jc w:val="center"/>
            </w:pPr>
            <w:r w:rsidRPr="00A666A6">
              <w:rPr>
                <w:rFonts w:ascii="Calibri" w:hAnsi="Calibri" w:cs="Calibri"/>
              </w:rPr>
              <w:t>"</w:t>
            </w:r>
            <w:r w:rsidRPr="00A666A6">
              <w:t>БПС-Сбербанк</w:t>
            </w:r>
            <w:r w:rsidRPr="00A666A6">
              <w:rPr>
                <w:rFonts w:ascii="Calibri" w:hAnsi="Calibri" w:cs="Calibri"/>
              </w:rPr>
              <w:t>"</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27.04.2015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Заместитель Председателя </w:t>
            </w:r>
          </w:p>
          <w:p w:rsidR="00E95B8D" w:rsidRPr="00A666A6" w:rsidRDefault="00E95B8D" w:rsidP="00BA7BA5">
            <w:pPr>
              <w:jc w:val="center"/>
            </w:pPr>
            <w:r w:rsidRPr="00A666A6">
              <w:t xml:space="preserve"> Наблюдательного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ПУБЛИЧНОЕ АКЦИОНЕРНОЕ ОБЩЕСТВО </w:t>
            </w:r>
            <w:r w:rsidRPr="00A666A6">
              <w:rPr>
                <w:rFonts w:ascii="Calibri" w:hAnsi="Calibri" w:cs="Calibri"/>
              </w:rPr>
              <w:t>"</w:t>
            </w:r>
            <w:r w:rsidRPr="00A666A6">
              <w:t>ДОЧЕРНИЙ БАНК СБЕРБАНКА РОССИИ</w:t>
            </w:r>
            <w:r w:rsidRPr="00A666A6">
              <w:rPr>
                <w:rFonts w:ascii="Calibri" w:hAnsi="Calibri" w:cs="Calibri"/>
              </w:rPr>
              <w:t>"</w:t>
            </w:r>
          </w:p>
        </w:tc>
      </w:tr>
    </w:tbl>
    <w:p w:rsidR="00E95B8D" w:rsidRPr="00A666A6" w:rsidRDefault="00E95B8D" w:rsidP="00AA61F5"/>
    <w:p w:rsidR="00E95B8D" w:rsidRPr="00A666A6" w:rsidRDefault="00E95B8D" w:rsidP="00AA61F5"/>
    <w:p w:rsidR="00E95B8D" w:rsidRPr="00A666A6" w:rsidRDefault="00E95B8D" w:rsidP="00AA61F5">
      <w:pPr>
        <w:jc w:val="both"/>
      </w:pPr>
      <w:r w:rsidRPr="00A666A6">
        <w:t>Должности, занимаемые за последние пять лет (в хронологическом порядке):</w:t>
      </w:r>
    </w:p>
    <w:tbl>
      <w:tblPr>
        <w:tblW w:w="9498" w:type="dxa"/>
        <w:tblInd w:w="108" w:type="dxa"/>
        <w:tblLayout w:type="fixed"/>
        <w:tblLook w:val="0000" w:firstRow="0" w:lastRow="0" w:firstColumn="0" w:lastColumn="0" w:noHBand="0" w:noVBand="0"/>
      </w:tblPr>
      <w:tblGrid>
        <w:gridCol w:w="1460"/>
        <w:gridCol w:w="1600"/>
        <w:gridCol w:w="2894"/>
        <w:gridCol w:w="3544"/>
      </w:tblGrid>
      <w:tr w:rsidR="00E95B8D" w:rsidRPr="00A666A6" w:rsidTr="002D426C">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 xml:space="preserve"> по</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Наименование должности</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Полное фирменное наименование организации</w:t>
            </w:r>
          </w:p>
        </w:tc>
      </w:tr>
      <w:tr w:rsidR="00E95B8D" w:rsidRPr="00A666A6" w:rsidTr="002D426C">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2</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3</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4</w:t>
            </w:r>
          </w:p>
        </w:tc>
      </w:tr>
      <w:tr w:rsidR="00E95B8D" w:rsidRPr="00A666A6" w:rsidTr="002D426C">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26.11.2008</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07.10.2010</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xml:space="preserve">Директор Департамента кадровой политики </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Открытое акционерное общество «Сбербанк России»</w:t>
            </w:r>
          </w:p>
        </w:tc>
      </w:tr>
    </w:tbl>
    <w:p w:rsidR="00E95B8D" w:rsidRPr="00A666A6" w:rsidRDefault="00E95B8D" w:rsidP="00AA61F5">
      <w:pPr>
        <w:jc w:val="both"/>
      </w:pPr>
    </w:p>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D426C">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xml:space="preserve"> 0</w:t>
            </w:r>
          </w:p>
        </w:tc>
      </w:tr>
      <w:tr w:rsidR="00E95B8D" w:rsidRPr="00A666A6" w:rsidTr="002D426C">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0</w:t>
            </w:r>
          </w:p>
        </w:tc>
      </w:tr>
      <w:tr w:rsidR="00E95B8D" w:rsidRPr="00A666A6" w:rsidTr="002D426C">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426C">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 Указанные связи отсутствуют</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Не привлекался</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
        <w:gridCol w:w="2278"/>
        <w:gridCol w:w="640"/>
        <w:gridCol w:w="381"/>
        <w:gridCol w:w="2739"/>
        <w:gridCol w:w="3282"/>
        <w:gridCol w:w="78"/>
      </w:tblGrid>
      <w:tr w:rsidR="00E95B8D" w:rsidRPr="00A666A6" w:rsidTr="002D426C">
        <w:trPr>
          <w:gridBefore w:val="1"/>
          <w:gridAfter w:val="1"/>
          <w:wBefore w:w="142" w:type="dxa"/>
          <w:wAfter w:w="78" w:type="dxa"/>
        </w:trPr>
        <w:tc>
          <w:tcPr>
            <w:tcW w:w="2918" w:type="dxa"/>
            <w:gridSpan w:val="2"/>
            <w:tcBorders>
              <w:top w:val="nil"/>
              <w:left w:val="nil"/>
              <w:bottom w:val="nil"/>
              <w:right w:val="nil"/>
            </w:tcBorders>
          </w:tcPr>
          <w:p w:rsidR="00E95B8D" w:rsidRPr="00A666A6" w:rsidRDefault="00E95B8D" w:rsidP="002D426C">
            <w:pPr>
              <w:pStyle w:val="em-0"/>
              <w:ind w:firstLine="0"/>
            </w:pPr>
            <w:r w:rsidRPr="00A666A6">
              <w:t>Фамилия, имя, отчество:</w:t>
            </w:r>
          </w:p>
        </w:tc>
        <w:tc>
          <w:tcPr>
            <w:tcW w:w="381" w:type="dxa"/>
            <w:tcBorders>
              <w:top w:val="nil"/>
              <w:left w:val="nil"/>
              <w:bottom w:val="nil"/>
              <w:right w:val="nil"/>
            </w:tcBorders>
          </w:tcPr>
          <w:p w:rsidR="00E95B8D" w:rsidRPr="00A666A6" w:rsidRDefault="00E95B8D" w:rsidP="002D426C">
            <w:pPr>
              <w:pStyle w:val="em-0"/>
              <w:ind w:firstLine="0"/>
              <w:jc w:val="left"/>
              <w:rPr>
                <w:b/>
              </w:rPr>
            </w:pPr>
            <w:r w:rsidRPr="00A666A6">
              <w:rPr>
                <w:b/>
              </w:rPr>
              <w:t>4.</w:t>
            </w:r>
          </w:p>
        </w:tc>
        <w:tc>
          <w:tcPr>
            <w:tcW w:w="6021" w:type="dxa"/>
            <w:gridSpan w:val="2"/>
            <w:tcBorders>
              <w:top w:val="nil"/>
              <w:left w:val="nil"/>
              <w:bottom w:val="nil"/>
              <w:right w:val="nil"/>
            </w:tcBorders>
          </w:tcPr>
          <w:p w:rsidR="00E95B8D" w:rsidRPr="00A666A6" w:rsidRDefault="00E95B8D" w:rsidP="002D426C">
            <w:pPr>
              <w:pStyle w:val="em-0"/>
              <w:ind w:firstLine="0"/>
              <w:jc w:val="left"/>
              <w:rPr>
                <w:b/>
                <w:bCs/>
              </w:rPr>
            </w:pPr>
            <w:r w:rsidRPr="00A666A6">
              <w:rPr>
                <w:b/>
              </w:rPr>
              <w:t>Греф Герман Оскарович</w:t>
            </w:r>
          </w:p>
          <w:p w:rsidR="00E95B8D" w:rsidRPr="00A666A6" w:rsidRDefault="00E95B8D" w:rsidP="002D426C">
            <w:pPr>
              <w:pStyle w:val="em-0"/>
              <w:ind w:firstLine="0"/>
              <w:jc w:val="left"/>
            </w:pPr>
          </w:p>
        </w:tc>
      </w:tr>
      <w:tr w:rsidR="00E95B8D" w:rsidRPr="00A666A6" w:rsidTr="002D426C">
        <w:trPr>
          <w:gridBefore w:val="1"/>
          <w:gridAfter w:val="1"/>
          <w:wBefore w:w="142" w:type="dxa"/>
          <w:wAfter w:w="78" w:type="dxa"/>
        </w:trPr>
        <w:tc>
          <w:tcPr>
            <w:tcW w:w="2918" w:type="dxa"/>
            <w:gridSpan w:val="2"/>
            <w:tcBorders>
              <w:top w:val="nil"/>
              <w:left w:val="nil"/>
              <w:bottom w:val="nil"/>
              <w:right w:val="nil"/>
            </w:tcBorders>
          </w:tcPr>
          <w:p w:rsidR="00E95B8D" w:rsidRPr="00A666A6" w:rsidRDefault="00E95B8D" w:rsidP="002D426C">
            <w:pPr>
              <w:pStyle w:val="em-0"/>
              <w:ind w:firstLine="0"/>
            </w:pPr>
            <w:r w:rsidRPr="00A666A6">
              <w:t>Год рождения:</w:t>
            </w:r>
          </w:p>
        </w:tc>
        <w:tc>
          <w:tcPr>
            <w:tcW w:w="6402" w:type="dxa"/>
            <w:gridSpan w:val="3"/>
            <w:tcBorders>
              <w:top w:val="nil"/>
              <w:left w:val="nil"/>
              <w:bottom w:val="nil"/>
              <w:right w:val="nil"/>
            </w:tcBorders>
          </w:tcPr>
          <w:p w:rsidR="00E95B8D" w:rsidRPr="00A666A6" w:rsidRDefault="00E95B8D" w:rsidP="002D426C">
            <w:pPr>
              <w:pStyle w:val="em-0"/>
              <w:ind w:firstLine="0"/>
              <w:jc w:val="left"/>
            </w:pPr>
            <w:r w:rsidRPr="00A666A6">
              <w:t xml:space="preserve">1964 </w:t>
            </w:r>
          </w:p>
        </w:tc>
      </w:tr>
      <w:tr w:rsidR="00E95B8D" w:rsidRPr="00A666A6" w:rsidTr="002D426C">
        <w:trPr>
          <w:gridBefore w:val="1"/>
          <w:gridAfter w:val="1"/>
          <w:wBefore w:w="142" w:type="dxa"/>
          <w:wAfter w:w="78" w:type="dxa"/>
        </w:trPr>
        <w:tc>
          <w:tcPr>
            <w:tcW w:w="2918" w:type="dxa"/>
            <w:gridSpan w:val="2"/>
            <w:vMerge w:val="restart"/>
            <w:tcBorders>
              <w:top w:val="nil"/>
              <w:left w:val="nil"/>
              <w:bottom w:val="nil"/>
              <w:right w:val="nil"/>
            </w:tcBorders>
          </w:tcPr>
          <w:p w:rsidR="00E95B8D" w:rsidRPr="00A666A6" w:rsidRDefault="00E95B8D" w:rsidP="002D426C">
            <w:pPr>
              <w:pStyle w:val="em-0"/>
              <w:ind w:firstLine="0"/>
            </w:pPr>
            <w:r w:rsidRPr="00A666A6">
              <w:t>Сведения об образовании:</w:t>
            </w:r>
          </w:p>
        </w:tc>
        <w:tc>
          <w:tcPr>
            <w:tcW w:w="6402" w:type="dxa"/>
            <w:gridSpan w:val="3"/>
            <w:tcBorders>
              <w:top w:val="nil"/>
              <w:left w:val="nil"/>
              <w:bottom w:val="nil"/>
              <w:right w:val="nil"/>
            </w:tcBorders>
          </w:tcPr>
          <w:p w:rsidR="00E95B8D" w:rsidRPr="00A666A6" w:rsidRDefault="00E95B8D" w:rsidP="002D426C">
            <w:pPr>
              <w:pStyle w:val="em-0"/>
              <w:ind w:firstLine="0"/>
            </w:pPr>
            <w:r w:rsidRPr="00A666A6">
              <w:t>Высшее</w:t>
            </w:r>
          </w:p>
        </w:tc>
      </w:tr>
      <w:tr w:rsidR="00E95B8D" w:rsidRPr="00A666A6" w:rsidTr="002D426C">
        <w:trPr>
          <w:gridBefore w:val="1"/>
          <w:gridAfter w:val="1"/>
          <w:wBefore w:w="142" w:type="dxa"/>
          <w:wAfter w:w="78" w:type="dxa"/>
        </w:trPr>
        <w:tc>
          <w:tcPr>
            <w:tcW w:w="2918" w:type="dxa"/>
            <w:gridSpan w:val="2"/>
            <w:vMerge/>
            <w:tcBorders>
              <w:top w:val="nil"/>
              <w:left w:val="nil"/>
              <w:bottom w:val="nil"/>
              <w:right w:val="nil"/>
            </w:tcBorders>
          </w:tcPr>
          <w:p w:rsidR="00E95B8D" w:rsidRPr="00A666A6" w:rsidRDefault="00E95B8D" w:rsidP="002D426C">
            <w:pPr>
              <w:pStyle w:val="em-0"/>
              <w:ind w:firstLine="0"/>
            </w:pPr>
          </w:p>
        </w:tc>
        <w:tc>
          <w:tcPr>
            <w:tcW w:w="6402" w:type="dxa"/>
            <w:gridSpan w:val="3"/>
            <w:tcBorders>
              <w:top w:val="nil"/>
              <w:left w:val="nil"/>
              <w:bottom w:val="nil"/>
              <w:right w:val="nil"/>
            </w:tcBorders>
          </w:tcPr>
          <w:p w:rsidR="00E95B8D" w:rsidRPr="00A666A6" w:rsidRDefault="00E95B8D" w:rsidP="002D426C">
            <w:pPr>
              <w:jc w:val="both"/>
            </w:pPr>
            <w:r w:rsidRPr="00A666A6">
              <w:t xml:space="preserve">1990 </w:t>
            </w:r>
          </w:p>
          <w:p w:rsidR="00E95B8D" w:rsidRPr="00A666A6" w:rsidRDefault="00E95B8D" w:rsidP="002D426C">
            <w:pPr>
              <w:jc w:val="both"/>
            </w:pPr>
            <w:r w:rsidRPr="00A666A6">
              <w:t>Омский государственный университет им. Ф.М. Достоевского</w:t>
            </w:r>
          </w:p>
          <w:p w:rsidR="00E95B8D" w:rsidRPr="00A666A6" w:rsidRDefault="00E95B8D" w:rsidP="002D426C">
            <w:pPr>
              <w:jc w:val="both"/>
            </w:pPr>
            <w:r w:rsidRPr="00A666A6">
              <w:t>Правоведение, юрист</w:t>
            </w:r>
          </w:p>
          <w:p w:rsidR="00E95B8D" w:rsidRPr="00A666A6" w:rsidRDefault="00E95B8D" w:rsidP="003E628D">
            <w:pPr>
              <w:pStyle w:val="em-0"/>
              <w:ind w:firstLine="0"/>
            </w:pPr>
            <w:r w:rsidRPr="00A666A6">
              <w:t>1993</w:t>
            </w:r>
          </w:p>
          <w:p w:rsidR="00E95B8D" w:rsidRPr="00A666A6" w:rsidRDefault="00E95B8D" w:rsidP="003E628D">
            <w:pPr>
              <w:pStyle w:val="em-0"/>
              <w:ind w:firstLine="0"/>
            </w:pPr>
            <w:r w:rsidRPr="00A666A6">
              <w:t xml:space="preserve">Санкт-Петербургский государственный университет, </w:t>
            </w:r>
          </w:p>
          <w:p w:rsidR="00E95B8D" w:rsidRPr="00A666A6" w:rsidRDefault="00E95B8D" w:rsidP="003E628D">
            <w:pPr>
              <w:pStyle w:val="em-0"/>
              <w:ind w:firstLine="0"/>
            </w:pPr>
            <w:r w:rsidRPr="00A666A6">
              <w:t>Аспирантура юридического факультета</w:t>
            </w:r>
          </w:p>
          <w:p w:rsidR="00E95B8D" w:rsidRPr="00A666A6" w:rsidRDefault="00E95B8D" w:rsidP="003E628D">
            <w:pPr>
              <w:pStyle w:val="em-0"/>
              <w:ind w:firstLine="0"/>
            </w:pPr>
            <w:r w:rsidRPr="00A666A6">
              <w:t>2011</w:t>
            </w:r>
          </w:p>
          <w:p w:rsidR="00E95B8D" w:rsidRPr="00A666A6" w:rsidRDefault="00E95B8D" w:rsidP="003E628D">
            <w:pPr>
              <w:pStyle w:val="em-0"/>
              <w:ind w:firstLine="0"/>
            </w:pPr>
            <w:r w:rsidRPr="00A666A6">
              <w:t>Кандидат экономических наук</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7"/>
            <w:tcBorders>
              <w:top w:val="nil"/>
              <w:left w:val="nil"/>
              <w:bottom w:val="single" w:sz="4" w:space="0" w:color="auto"/>
              <w:right w:val="nil"/>
            </w:tcBorders>
            <w:vAlign w:val="center"/>
          </w:tcPr>
          <w:p w:rsidR="00E95B8D" w:rsidRPr="00A666A6" w:rsidRDefault="00E95B8D" w:rsidP="002D426C"/>
          <w:p w:rsidR="00E95B8D" w:rsidRPr="00A666A6" w:rsidRDefault="00E95B8D" w:rsidP="002D426C">
            <w:r w:rsidRPr="00A666A6">
              <w:t>Должности, занимаемые в настоящее время:</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426C">
            <w:r w:rsidRPr="00A666A6">
              <w:t xml:space="preserve"> С</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Наименование должности</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Полное фирменное наименование организации</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2</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3</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24.06.2005 </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Публичное акционерное общество «Сбербанк России»</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28.11.2007 </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xml:space="preserve">Президент, Член Правления, Председатель Правления  </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Публичное акционерное общество «Сбербанк России»</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06.03.2008</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Председатель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xml:space="preserve">ПУБЛИЧНОЕ АКЦИОНЕРНОЕ ОБЩЕСТВО </w:t>
            </w:r>
            <w:r w:rsidRPr="00A666A6">
              <w:rPr>
                <w:rFonts w:ascii="Calibri" w:hAnsi="Calibri" w:cs="Calibri"/>
              </w:rPr>
              <w:t>"</w:t>
            </w:r>
            <w:r w:rsidRPr="00A666A6">
              <w:t>ДОЧЕРНИЙ БАНК СБЕРБАНКА РОССИИ</w:t>
            </w:r>
            <w:r w:rsidRPr="00A666A6">
              <w:rPr>
                <w:rFonts w:ascii="Calibri" w:hAnsi="Calibri" w:cs="Calibri"/>
              </w:rPr>
              <w:t>"</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p w:rsidR="00E95B8D" w:rsidRPr="00A666A6" w:rsidRDefault="00E95B8D" w:rsidP="00BA7BA5">
            <w:pPr>
              <w:jc w:val="center"/>
            </w:pPr>
            <w:r w:rsidRPr="00A666A6">
              <w:t>Председатель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Национальный исследовательский университет «Высшая школа экономики»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Фонд наследия Егора Гайдара</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Фонд «Институт экономической политики </w:t>
            </w:r>
          </w:p>
          <w:p w:rsidR="00E95B8D" w:rsidRPr="00A666A6" w:rsidRDefault="00E95B8D" w:rsidP="00BA7BA5">
            <w:pPr>
              <w:jc w:val="center"/>
            </w:pPr>
            <w:r w:rsidRPr="00A666A6">
              <w:t>им. Е.Т. Гайдара»</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11.08.2011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Некоммерческое партнерство «Российский совет по международным делам»</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11.08.2011</w:t>
            </w: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BA7BA5">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АНО «Агентство стратегических инициатив по продвижению новых проектов»</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2012</w:t>
            </w: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BA7BA5">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sidP="00BA7BA5">
            <w:pPr>
              <w:jc w:val="center"/>
            </w:pPr>
            <w:r w:rsidRPr="00A666A6">
              <w:t>Автономная некоммерческая образовательная организация высшего профессионального образования «Сколковский институт науки и технологий»</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01.03.2012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Правления</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Автономная некоммерческая организация </w:t>
            </w:r>
            <w:r w:rsidRPr="00A666A6">
              <w:rPr>
                <w:rFonts w:ascii="Calibri" w:hAnsi="Calibri" w:cs="Calibri"/>
              </w:rPr>
              <w:t>"</w:t>
            </w:r>
            <w:r w:rsidRPr="00A666A6">
              <w:t>Корпоративный университет Сбербанка»</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28.09.2012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Председатель Совета директоров</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D</w:t>
            </w:r>
            <w:r w:rsidRPr="00A666A6">
              <w:rPr>
                <w:lang w:val="en-US"/>
              </w:rPr>
              <w:t xml:space="preserve">ENIZBANK ANONIM </w:t>
            </w:r>
            <w:r w:rsidRPr="00A666A6">
              <w:t>Ş</w:t>
            </w:r>
            <w:r w:rsidRPr="00A666A6">
              <w:rPr>
                <w:lang w:val="en-US"/>
              </w:rPr>
              <w:t>IRKETI</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02.04.2014</w:t>
            </w: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BA7BA5">
            <w:pPr>
              <w:jc w:val="center"/>
            </w:pPr>
            <w:r w:rsidRPr="00A666A6">
              <w:t>Член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Ассоциация российских банков</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21.05.2014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Член Совета директоров</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rPr>
                <w:lang w:val="en-US"/>
              </w:rPr>
              <w:t>Yandex N.V.</w:t>
            </w:r>
          </w:p>
        </w:tc>
      </w:tr>
      <w:tr w:rsidR="00E95B8D" w:rsidRPr="00A666A6" w:rsidTr="002D42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center"/>
            </w:pPr>
            <w:r w:rsidRPr="00A666A6">
              <w:t>27.06.2014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Автономная некоммерческая организация</w:t>
            </w:r>
          </w:p>
          <w:p w:rsidR="00E95B8D" w:rsidRPr="00A666A6" w:rsidRDefault="00E95B8D" w:rsidP="002D426C">
            <w:pPr>
              <w:jc w:val="center"/>
            </w:pPr>
            <w:r w:rsidRPr="00A666A6">
              <w:t>«Центр экспертизы по вопросам Всемирной торговой организации»</w:t>
            </w:r>
          </w:p>
        </w:tc>
      </w:tr>
      <w:tr w:rsidR="00E95B8D" w:rsidRPr="00A666A6" w:rsidTr="00A770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77003">
            <w:pPr>
              <w:jc w:val="center"/>
            </w:pPr>
            <w:r w:rsidRPr="00A666A6">
              <w:t>17.12.2014</w:t>
            </w:r>
          </w:p>
        </w:tc>
        <w:tc>
          <w:tcPr>
            <w:tcW w:w="3760" w:type="dxa"/>
            <w:gridSpan w:val="3"/>
            <w:tcBorders>
              <w:top w:val="single" w:sz="4" w:space="0" w:color="auto"/>
              <w:left w:val="nil"/>
              <w:bottom w:val="single" w:sz="4" w:space="0" w:color="auto"/>
              <w:right w:val="single" w:sz="4" w:space="0" w:color="auto"/>
            </w:tcBorders>
          </w:tcPr>
          <w:p w:rsidR="00E95B8D" w:rsidRPr="00A666A6" w:rsidRDefault="00E95B8D" w:rsidP="00A77003">
            <w:pPr>
              <w:jc w:val="center"/>
            </w:pPr>
            <w:r w:rsidRPr="00A666A6">
              <w:t>Член Президиума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A77003">
            <w:pPr>
              <w:jc w:val="center"/>
            </w:pPr>
            <w:r w:rsidRPr="00A666A6">
              <w:t>Ассоциация российских банков</w:t>
            </w:r>
          </w:p>
        </w:tc>
      </w:tr>
    </w:tbl>
    <w:p w:rsidR="00E95B8D" w:rsidRPr="00A666A6" w:rsidRDefault="00E95B8D" w:rsidP="00122463">
      <w:pPr>
        <w:jc w:val="both"/>
      </w:pPr>
    </w:p>
    <w:p w:rsidR="00E95B8D" w:rsidRPr="00A666A6" w:rsidRDefault="00E95B8D" w:rsidP="00122463">
      <w:pPr>
        <w:jc w:val="both"/>
      </w:pPr>
    </w:p>
    <w:p w:rsidR="00E95B8D" w:rsidRPr="00A666A6" w:rsidRDefault="00E95B8D" w:rsidP="00122463">
      <w:pPr>
        <w:jc w:val="both"/>
        <w:rPr>
          <w:b/>
          <w:i/>
        </w:rPr>
      </w:pPr>
      <w:r w:rsidRPr="00A666A6">
        <w:t>Должности, занимаемые за последние пять лет (в хронологическом порядке):</w:t>
      </w:r>
      <w:r w:rsidRPr="00A666A6">
        <w:rPr>
          <w:b/>
          <w:i/>
        </w:rPr>
        <w:t xml:space="preserve"> других должностей, кроме указанных выше, за последние 5 лет не занимал.</w:t>
      </w:r>
    </w:p>
    <w:p w:rsidR="00E95B8D" w:rsidRPr="00A666A6" w:rsidRDefault="00E95B8D" w:rsidP="00122463">
      <w:pPr>
        <w:jc w:val="both"/>
      </w:pPr>
    </w:p>
    <w:p w:rsidR="00E95B8D" w:rsidRPr="00A666A6" w:rsidRDefault="00E95B8D" w:rsidP="00122463">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D426C">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0,0031%</w:t>
            </w:r>
          </w:p>
        </w:tc>
      </w:tr>
      <w:tr w:rsidR="00E95B8D" w:rsidRPr="00A666A6" w:rsidTr="002D426C">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0,003%</w:t>
            </w:r>
          </w:p>
        </w:tc>
      </w:tr>
      <w:tr w:rsidR="00E95B8D" w:rsidRPr="00A666A6" w:rsidTr="002D426C">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0</w:t>
            </w:r>
          </w:p>
        </w:tc>
      </w:tr>
      <w:tr w:rsidR="00E95B8D" w:rsidRPr="00A666A6" w:rsidTr="002D426C">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426C">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 Указанные связи отсутствуют</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Не привлекался</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Указанных должностей не занимал</w:t>
            </w:r>
          </w:p>
        </w:tc>
      </w:tr>
    </w:tbl>
    <w:p w:rsidR="00E95B8D" w:rsidRPr="00A666A6" w:rsidRDefault="00E95B8D" w:rsidP="00122463">
      <w:pPr>
        <w:pStyle w:val="Basic"/>
      </w:pPr>
    </w:p>
    <w:p w:rsidR="00E95B8D" w:rsidRPr="00A666A6" w:rsidRDefault="00E95B8D" w:rsidP="00122463"/>
    <w:tbl>
      <w:tblPr>
        <w:tblW w:w="9540" w:type="dxa"/>
        <w:tblLook w:val="01E0" w:firstRow="1" w:lastRow="1" w:firstColumn="1" w:lastColumn="1" w:noHBand="0" w:noVBand="0"/>
      </w:tblPr>
      <w:tblGrid>
        <w:gridCol w:w="2420"/>
        <w:gridCol w:w="410"/>
        <w:gridCol w:w="399"/>
        <w:gridCol w:w="2951"/>
        <w:gridCol w:w="3360"/>
      </w:tblGrid>
      <w:tr w:rsidR="00E95B8D" w:rsidRPr="00A666A6" w:rsidTr="00EC758F">
        <w:tc>
          <w:tcPr>
            <w:tcW w:w="2830" w:type="dxa"/>
            <w:gridSpan w:val="2"/>
          </w:tcPr>
          <w:p w:rsidR="00E95B8D" w:rsidRPr="00A666A6" w:rsidRDefault="00E95B8D" w:rsidP="002D426C">
            <w:pPr>
              <w:pStyle w:val="em-0"/>
              <w:ind w:firstLine="0"/>
            </w:pPr>
            <w:r w:rsidRPr="00A666A6">
              <w:t>Фамилия, имя, отчество:</w:t>
            </w:r>
          </w:p>
        </w:tc>
        <w:tc>
          <w:tcPr>
            <w:tcW w:w="399" w:type="dxa"/>
          </w:tcPr>
          <w:p w:rsidR="00E95B8D" w:rsidRPr="00A666A6" w:rsidRDefault="00E95B8D" w:rsidP="002D426C">
            <w:pPr>
              <w:pStyle w:val="em-0"/>
              <w:ind w:firstLine="0"/>
              <w:jc w:val="left"/>
              <w:rPr>
                <w:b/>
              </w:rPr>
            </w:pPr>
            <w:r w:rsidRPr="00A666A6">
              <w:rPr>
                <w:b/>
              </w:rPr>
              <w:t>5.</w:t>
            </w:r>
          </w:p>
        </w:tc>
        <w:tc>
          <w:tcPr>
            <w:tcW w:w="6311" w:type="dxa"/>
            <w:gridSpan w:val="2"/>
          </w:tcPr>
          <w:p w:rsidR="00E95B8D" w:rsidRPr="00A666A6" w:rsidRDefault="00E95B8D" w:rsidP="002D426C">
            <w:pPr>
              <w:pStyle w:val="em-0"/>
              <w:ind w:firstLine="0"/>
              <w:jc w:val="left"/>
              <w:rPr>
                <w:b/>
              </w:rPr>
            </w:pPr>
            <w:r w:rsidRPr="00A666A6">
              <w:rPr>
                <w:b/>
              </w:rPr>
              <w:t>Златкис Белла Ильинична</w:t>
            </w:r>
          </w:p>
        </w:tc>
      </w:tr>
      <w:tr w:rsidR="00E95B8D" w:rsidRPr="00A666A6" w:rsidTr="00EC758F">
        <w:tc>
          <w:tcPr>
            <w:tcW w:w="2830" w:type="dxa"/>
            <w:gridSpan w:val="2"/>
          </w:tcPr>
          <w:p w:rsidR="00E95B8D" w:rsidRPr="00A666A6" w:rsidRDefault="00E95B8D" w:rsidP="002D426C">
            <w:pPr>
              <w:pStyle w:val="em-0"/>
              <w:ind w:firstLine="0"/>
            </w:pPr>
            <w:r w:rsidRPr="00A666A6">
              <w:t>Год рождения:</w:t>
            </w:r>
          </w:p>
        </w:tc>
        <w:tc>
          <w:tcPr>
            <w:tcW w:w="6710" w:type="dxa"/>
            <w:gridSpan w:val="3"/>
          </w:tcPr>
          <w:p w:rsidR="00E95B8D" w:rsidRPr="00A666A6" w:rsidRDefault="00E95B8D" w:rsidP="002D426C">
            <w:pPr>
              <w:pStyle w:val="em-0"/>
              <w:ind w:firstLine="0"/>
              <w:jc w:val="left"/>
            </w:pPr>
            <w:r w:rsidRPr="00A666A6">
              <w:t xml:space="preserve">1948 </w:t>
            </w:r>
          </w:p>
        </w:tc>
      </w:tr>
      <w:tr w:rsidR="00E95B8D" w:rsidRPr="00A666A6" w:rsidTr="00EC758F">
        <w:tc>
          <w:tcPr>
            <w:tcW w:w="2830" w:type="dxa"/>
            <w:gridSpan w:val="2"/>
            <w:vMerge w:val="restart"/>
          </w:tcPr>
          <w:p w:rsidR="00E95B8D" w:rsidRPr="00A666A6" w:rsidRDefault="00E95B8D" w:rsidP="002D426C">
            <w:pPr>
              <w:pStyle w:val="em-0"/>
              <w:ind w:firstLine="0"/>
            </w:pPr>
            <w:r w:rsidRPr="00A666A6">
              <w:t>Сведения об образовании:</w:t>
            </w:r>
          </w:p>
        </w:tc>
        <w:tc>
          <w:tcPr>
            <w:tcW w:w="6710" w:type="dxa"/>
            <w:gridSpan w:val="3"/>
          </w:tcPr>
          <w:p w:rsidR="00E95B8D" w:rsidRPr="00A666A6" w:rsidRDefault="00E95B8D" w:rsidP="002D426C">
            <w:pPr>
              <w:pStyle w:val="em-0"/>
              <w:ind w:firstLine="0"/>
            </w:pPr>
            <w:r w:rsidRPr="00A666A6">
              <w:t xml:space="preserve">Высшее </w:t>
            </w:r>
          </w:p>
        </w:tc>
      </w:tr>
      <w:tr w:rsidR="00E95B8D" w:rsidRPr="00A666A6" w:rsidTr="00EC758F">
        <w:tc>
          <w:tcPr>
            <w:tcW w:w="2830" w:type="dxa"/>
            <w:gridSpan w:val="2"/>
            <w:vMerge/>
          </w:tcPr>
          <w:p w:rsidR="00E95B8D" w:rsidRPr="00A666A6" w:rsidRDefault="00E95B8D" w:rsidP="002D426C">
            <w:pPr>
              <w:pStyle w:val="em-0"/>
              <w:ind w:firstLine="0"/>
            </w:pPr>
          </w:p>
        </w:tc>
        <w:tc>
          <w:tcPr>
            <w:tcW w:w="6710" w:type="dxa"/>
            <w:gridSpan w:val="3"/>
          </w:tcPr>
          <w:p w:rsidR="00E95B8D" w:rsidRPr="00A666A6" w:rsidRDefault="00E95B8D" w:rsidP="002D426C">
            <w:pPr>
              <w:pStyle w:val="em-0"/>
              <w:ind w:firstLine="0"/>
            </w:pPr>
            <w:r w:rsidRPr="00A666A6">
              <w:t>1970</w:t>
            </w:r>
          </w:p>
          <w:p w:rsidR="00E95B8D" w:rsidRPr="00A666A6" w:rsidRDefault="00E95B8D" w:rsidP="002D426C">
            <w:pPr>
              <w:pStyle w:val="em-0"/>
              <w:ind w:firstLine="0"/>
            </w:pPr>
            <w:r w:rsidRPr="00A666A6">
              <w:t>Московский финансовый институт</w:t>
            </w:r>
          </w:p>
          <w:p w:rsidR="00E95B8D" w:rsidRPr="00A666A6" w:rsidRDefault="00E95B8D" w:rsidP="002D426C">
            <w:pPr>
              <w:pStyle w:val="em-0"/>
              <w:ind w:firstLine="0"/>
            </w:pPr>
            <w:r w:rsidRPr="00A666A6">
              <w:t>Финансы и кредит, экономист</w:t>
            </w:r>
          </w:p>
        </w:tc>
      </w:tr>
      <w:tr w:rsidR="00E95B8D" w:rsidRPr="00A666A6" w:rsidTr="00EC758F">
        <w:tc>
          <w:tcPr>
            <w:tcW w:w="2830" w:type="dxa"/>
            <w:gridSpan w:val="2"/>
            <w:vMerge/>
          </w:tcPr>
          <w:p w:rsidR="00E95B8D" w:rsidRPr="00A666A6" w:rsidRDefault="00E95B8D" w:rsidP="002D426C">
            <w:pPr>
              <w:pStyle w:val="em-0"/>
              <w:ind w:firstLine="0"/>
            </w:pPr>
          </w:p>
        </w:tc>
        <w:tc>
          <w:tcPr>
            <w:tcW w:w="6710" w:type="dxa"/>
            <w:gridSpan w:val="3"/>
          </w:tcPr>
          <w:p w:rsidR="00E95B8D" w:rsidRPr="00A666A6" w:rsidRDefault="00E95B8D" w:rsidP="002D426C">
            <w:pPr>
              <w:pStyle w:val="em-0"/>
              <w:ind w:firstLine="0"/>
            </w:pPr>
            <w:r w:rsidRPr="00A666A6">
              <w:t>1978</w:t>
            </w:r>
          </w:p>
          <w:p w:rsidR="00E95B8D" w:rsidRPr="00A666A6" w:rsidRDefault="00E95B8D" w:rsidP="002D426C">
            <w:pPr>
              <w:pStyle w:val="em-0"/>
              <w:ind w:firstLine="0"/>
            </w:pPr>
            <w:r w:rsidRPr="00A666A6">
              <w:t>Аспирантура  Всесоюзного заочного финансово-экономического института, кандидат экономических наук</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9540" w:type="dxa"/>
            <w:gridSpan w:val="5"/>
          </w:tcPr>
          <w:p w:rsidR="00E95B8D" w:rsidRPr="00A666A6" w:rsidRDefault="00E95B8D" w:rsidP="002D426C">
            <w:pPr>
              <w:jc w:val="both"/>
            </w:pP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9540" w:type="dxa"/>
            <w:gridSpan w:val="5"/>
          </w:tcPr>
          <w:p w:rsidR="00E95B8D" w:rsidRPr="00A666A6" w:rsidRDefault="00E95B8D" w:rsidP="002D426C">
            <w:r w:rsidRPr="00A666A6">
              <w:t>Должности, занимаемые в настоящее время:</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0"/>
        </w:trPr>
        <w:tc>
          <w:tcPr>
            <w:tcW w:w="2420" w:type="dxa"/>
          </w:tcPr>
          <w:p w:rsidR="00E95B8D" w:rsidRPr="00A666A6" w:rsidRDefault="00E95B8D" w:rsidP="002D426C">
            <w:r w:rsidRPr="00A666A6">
              <w:t xml:space="preserve"> С</w:t>
            </w:r>
          </w:p>
        </w:tc>
        <w:tc>
          <w:tcPr>
            <w:tcW w:w="3760" w:type="dxa"/>
            <w:gridSpan w:val="3"/>
          </w:tcPr>
          <w:p w:rsidR="00E95B8D" w:rsidRPr="00A666A6" w:rsidRDefault="00E95B8D" w:rsidP="002D426C">
            <w:pPr>
              <w:jc w:val="center"/>
            </w:pPr>
            <w:r w:rsidRPr="00A666A6">
              <w:t>Наименование должности</w:t>
            </w:r>
          </w:p>
        </w:tc>
        <w:tc>
          <w:tcPr>
            <w:tcW w:w="3360" w:type="dxa"/>
          </w:tcPr>
          <w:p w:rsidR="00E95B8D" w:rsidRPr="00A666A6" w:rsidRDefault="00E95B8D" w:rsidP="002D426C">
            <w:pPr>
              <w:jc w:val="center"/>
            </w:pPr>
            <w:r w:rsidRPr="00A666A6">
              <w:t>Полное фирменное наименование организации</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2D426C">
            <w:pPr>
              <w:jc w:val="center"/>
            </w:pPr>
            <w:r w:rsidRPr="00A666A6">
              <w:t>1</w:t>
            </w:r>
          </w:p>
        </w:tc>
        <w:tc>
          <w:tcPr>
            <w:tcW w:w="3760" w:type="dxa"/>
            <w:gridSpan w:val="3"/>
          </w:tcPr>
          <w:p w:rsidR="00E95B8D" w:rsidRPr="00A666A6" w:rsidRDefault="00E95B8D" w:rsidP="002D426C">
            <w:pPr>
              <w:jc w:val="center"/>
            </w:pPr>
            <w:r w:rsidRPr="00A666A6">
              <w:t>2</w:t>
            </w:r>
          </w:p>
        </w:tc>
        <w:tc>
          <w:tcPr>
            <w:tcW w:w="3360" w:type="dxa"/>
          </w:tcPr>
          <w:p w:rsidR="00E95B8D" w:rsidRPr="00A666A6" w:rsidRDefault="00E95B8D" w:rsidP="002D426C">
            <w:pPr>
              <w:jc w:val="center"/>
            </w:pPr>
            <w:r w:rsidRPr="00A666A6">
              <w:t>3</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2D426C">
            <w:pPr>
              <w:jc w:val="center"/>
            </w:pPr>
            <w:r w:rsidRPr="00A666A6">
              <w:t> 28.05.2004</w:t>
            </w:r>
          </w:p>
        </w:tc>
        <w:tc>
          <w:tcPr>
            <w:tcW w:w="3760" w:type="dxa"/>
            <w:gridSpan w:val="3"/>
          </w:tcPr>
          <w:p w:rsidR="00E95B8D" w:rsidRPr="00A666A6" w:rsidRDefault="00E95B8D" w:rsidP="002D426C">
            <w:pPr>
              <w:jc w:val="center"/>
            </w:pPr>
            <w:r w:rsidRPr="00A666A6">
              <w:t xml:space="preserve">Заместитель Председателя Правления </w:t>
            </w:r>
          </w:p>
        </w:tc>
        <w:tc>
          <w:tcPr>
            <w:tcW w:w="3360" w:type="dxa"/>
          </w:tcPr>
          <w:p w:rsidR="00E95B8D" w:rsidRPr="00A666A6" w:rsidRDefault="00E95B8D" w:rsidP="002D426C">
            <w:pPr>
              <w:jc w:val="center"/>
            </w:pPr>
            <w:r w:rsidRPr="00A666A6">
              <w:t>Публичное акционерное общество «Сбербанк России»</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2D426C">
            <w:pPr>
              <w:jc w:val="center"/>
            </w:pPr>
            <w:r w:rsidRPr="00A666A6">
              <w:t>08.07.2005</w:t>
            </w:r>
          </w:p>
        </w:tc>
        <w:tc>
          <w:tcPr>
            <w:tcW w:w="3760" w:type="dxa"/>
            <w:gridSpan w:val="3"/>
          </w:tcPr>
          <w:p w:rsidR="00E95B8D" w:rsidRPr="00A666A6" w:rsidRDefault="00E95B8D" w:rsidP="002D426C">
            <w:pPr>
              <w:jc w:val="center"/>
            </w:pPr>
            <w:r w:rsidRPr="00A666A6">
              <w:t>Член Правления</w:t>
            </w:r>
          </w:p>
        </w:tc>
        <w:tc>
          <w:tcPr>
            <w:tcW w:w="3360" w:type="dxa"/>
          </w:tcPr>
          <w:p w:rsidR="00E95B8D" w:rsidRPr="00A666A6" w:rsidRDefault="00E95B8D" w:rsidP="002D426C">
            <w:pPr>
              <w:jc w:val="center"/>
            </w:pPr>
            <w:r w:rsidRPr="00A666A6">
              <w:t>Публичное акционерное общество «Сбербанк России»</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Del="009F7E84" w:rsidRDefault="00E95B8D" w:rsidP="00BA7BA5">
            <w:pPr>
              <w:ind w:firstLine="567"/>
              <w:jc w:val="center"/>
            </w:pPr>
            <w:r w:rsidRPr="00A666A6">
              <w:t>08.04.2011</w:t>
            </w:r>
          </w:p>
        </w:tc>
        <w:tc>
          <w:tcPr>
            <w:tcW w:w="3760" w:type="dxa"/>
            <w:gridSpan w:val="3"/>
            <w:vAlign w:val="center"/>
          </w:tcPr>
          <w:p w:rsidR="00E95B8D" w:rsidRPr="00A666A6" w:rsidRDefault="00E95B8D" w:rsidP="00BA7BA5">
            <w:pPr>
              <w:jc w:val="center"/>
            </w:pPr>
            <w:r w:rsidRPr="00A666A6">
              <w:t>Член Общественного совета при Минфине</w:t>
            </w:r>
          </w:p>
        </w:tc>
        <w:tc>
          <w:tcPr>
            <w:tcW w:w="3360" w:type="dxa"/>
            <w:vAlign w:val="center"/>
          </w:tcPr>
          <w:p w:rsidR="00E95B8D" w:rsidRPr="00A666A6" w:rsidDel="009F7E84" w:rsidRDefault="00E95B8D" w:rsidP="00BA7BA5">
            <w:pPr>
              <w:jc w:val="center"/>
            </w:pPr>
            <w:r w:rsidRPr="00A666A6">
              <w:t>Министерство финансов Российской Федерации</w:t>
            </w:r>
          </w:p>
        </w:tc>
      </w:tr>
      <w:tr w:rsidR="00E95B8D" w:rsidRPr="00A666A6" w:rsidTr="00BA7B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vAlign w:val="center"/>
          </w:tcPr>
          <w:p w:rsidR="00E95B8D" w:rsidRPr="00A666A6" w:rsidRDefault="00E95B8D" w:rsidP="00BA7BA5">
            <w:pPr>
              <w:jc w:val="center"/>
            </w:pPr>
            <w:r w:rsidRPr="00A666A6">
              <w:t>28.04.2015</w:t>
            </w:r>
          </w:p>
        </w:tc>
        <w:tc>
          <w:tcPr>
            <w:tcW w:w="3760" w:type="dxa"/>
            <w:gridSpan w:val="3"/>
            <w:vAlign w:val="center"/>
          </w:tcPr>
          <w:p w:rsidR="00E95B8D" w:rsidRPr="00A666A6" w:rsidRDefault="00E95B8D" w:rsidP="00BA7BA5">
            <w:pPr>
              <w:jc w:val="center"/>
            </w:pPr>
            <w:r w:rsidRPr="00A666A6">
              <w:t>Член Наблюдательного совета</w:t>
            </w:r>
          </w:p>
        </w:tc>
        <w:tc>
          <w:tcPr>
            <w:tcW w:w="3360" w:type="dxa"/>
            <w:vAlign w:val="center"/>
          </w:tcPr>
          <w:p w:rsidR="00E95B8D" w:rsidRPr="00A666A6" w:rsidRDefault="00E95B8D" w:rsidP="00BA7BA5">
            <w:pPr>
              <w:jc w:val="center"/>
            </w:pPr>
            <w:r w:rsidRPr="00A666A6">
              <w:t xml:space="preserve">Открытое акционерное общество </w:t>
            </w:r>
          </w:p>
          <w:p w:rsidR="00E95B8D" w:rsidRPr="00A666A6" w:rsidRDefault="00E95B8D" w:rsidP="00BA7BA5">
            <w:pPr>
              <w:jc w:val="center"/>
            </w:pPr>
            <w:r w:rsidRPr="00A666A6">
              <w:rPr>
                <w:rFonts w:ascii="Calibri" w:hAnsi="Calibri" w:cs="Calibri"/>
              </w:rPr>
              <w:t>"</w:t>
            </w:r>
            <w:r w:rsidRPr="00A666A6">
              <w:t>Московская Биржа ММВБ-РТС</w:t>
            </w:r>
            <w:r w:rsidRPr="00A666A6">
              <w:rPr>
                <w:rFonts w:ascii="Calibri" w:hAnsi="Calibri" w:cs="Calibri"/>
              </w:rPr>
              <w:t>"</w:t>
            </w:r>
          </w:p>
        </w:tc>
      </w:tr>
      <w:tr w:rsidR="00E95B8D" w:rsidRPr="00A666A6" w:rsidTr="00EC75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2420" w:type="dxa"/>
          </w:tcPr>
          <w:p w:rsidR="00E95B8D" w:rsidRPr="00A666A6" w:rsidRDefault="00E95B8D" w:rsidP="002D426C">
            <w:pPr>
              <w:jc w:val="center"/>
            </w:pPr>
            <w:r w:rsidRPr="00A666A6">
              <w:t>26.05.2015</w:t>
            </w:r>
          </w:p>
        </w:tc>
        <w:tc>
          <w:tcPr>
            <w:tcW w:w="3760" w:type="dxa"/>
            <w:gridSpan w:val="3"/>
          </w:tcPr>
          <w:p w:rsidR="00E95B8D" w:rsidRPr="00A666A6" w:rsidRDefault="00E95B8D" w:rsidP="002D426C">
            <w:pPr>
              <w:jc w:val="center"/>
            </w:pPr>
            <w:r w:rsidRPr="00A666A6">
              <w:t>Председатель Наблюдательного совета</w:t>
            </w:r>
          </w:p>
        </w:tc>
        <w:tc>
          <w:tcPr>
            <w:tcW w:w="3360" w:type="dxa"/>
          </w:tcPr>
          <w:p w:rsidR="00E95B8D" w:rsidRPr="00A666A6" w:rsidRDefault="00E95B8D" w:rsidP="002D426C">
            <w:pPr>
              <w:jc w:val="center"/>
            </w:pPr>
            <w:r w:rsidRPr="00A666A6">
              <w:t xml:space="preserve">Небанковская кредитная организация </w:t>
            </w:r>
          </w:p>
          <w:p w:rsidR="00E95B8D" w:rsidRPr="00A666A6" w:rsidRDefault="00E95B8D" w:rsidP="002D426C">
            <w:pPr>
              <w:jc w:val="center"/>
            </w:pPr>
            <w:r w:rsidRPr="00A666A6">
              <w:t xml:space="preserve">закрытое акционерное общество  </w:t>
            </w:r>
          </w:p>
          <w:p w:rsidR="00E95B8D" w:rsidRPr="00A666A6" w:rsidRDefault="00E95B8D" w:rsidP="002D426C">
            <w:pPr>
              <w:jc w:val="center"/>
            </w:pPr>
            <w:r w:rsidRPr="00A666A6">
              <w:rPr>
                <w:rFonts w:ascii="Calibri" w:hAnsi="Calibri" w:cs="Calibri"/>
              </w:rPr>
              <w:t>"</w:t>
            </w:r>
            <w:r w:rsidRPr="00A666A6">
              <w:t>Национальный расчетный депозитарий</w:t>
            </w:r>
            <w:r w:rsidRPr="00A666A6">
              <w:rPr>
                <w:rFonts w:ascii="Calibri" w:hAnsi="Calibri" w:cs="Calibri"/>
              </w:rPr>
              <w:t>"</w:t>
            </w:r>
          </w:p>
        </w:tc>
      </w:tr>
    </w:tbl>
    <w:p w:rsidR="00E95B8D" w:rsidRPr="00A666A6" w:rsidRDefault="00E95B8D" w:rsidP="00347B9F">
      <w:pPr>
        <w:pStyle w:val="Basic"/>
      </w:pPr>
    </w:p>
    <w:p w:rsidR="00E95B8D" w:rsidRPr="00A666A6" w:rsidRDefault="00E95B8D" w:rsidP="00347B9F">
      <w:pPr>
        <w:pStyle w:val="Basic"/>
      </w:pPr>
    </w:p>
    <w:p w:rsidR="00E95B8D" w:rsidRPr="00A666A6" w:rsidRDefault="00E95B8D" w:rsidP="00347B9F">
      <w:pPr>
        <w:jc w:val="both"/>
      </w:pPr>
      <w:r w:rsidRPr="00A666A6">
        <w:t>Должности, занимаемые за последние пять лет (в хронологическом порядке):</w:t>
      </w:r>
      <w:r w:rsidRPr="00A666A6">
        <w:rPr>
          <w:b/>
          <w:i/>
        </w:rPr>
        <w:t xml:space="preserve"> </w:t>
      </w:r>
    </w:p>
    <w:tbl>
      <w:tblPr>
        <w:tblW w:w="9498" w:type="dxa"/>
        <w:tblInd w:w="108" w:type="dxa"/>
        <w:tblLayout w:type="fixed"/>
        <w:tblLook w:val="0000" w:firstRow="0" w:lastRow="0" w:firstColumn="0" w:lastColumn="0" w:noHBand="0" w:noVBand="0"/>
      </w:tblPr>
      <w:tblGrid>
        <w:gridCol w:w="1460"/>
        <w:gridCol w:w="1600"/>
        <w:gridCol w:w="2894"/>
        <w:gridCol w:w="3544"/>
      </w:tblGrid>
      <w:tr w:rsidR="00E95B8D" w:rsidRPr="00A666A6" w:rsidTr="006C049D">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C049D">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both"/>
            </w:pPr>
            <w:r w:rsidRPr="00A666A6">
              <w:t xml:space="preserve"> по</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Наименование должности</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Полное фирменное наименование организации</w:t>
            </w:r>
          </w:p>
        </w:tc>
      </w:tr>
      <w:tr w:rsidR="00E95B8D" w:rsidRPr="00A666A6" w:rsidTr="006C049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6C049D">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2</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3</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4</w:t>
            </w:r>
          </w:p>
        </w:tc>
      </w:tr>
      <w:tr w:rsidR="00E95B8D" w:rsidRPr="00A666A6" w:rsidTr="006C049D">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9723D7">
            <w:pPr>
              <w:ind w:firstLine="567"/>
              <w:jc w:val="center"/>
              <w:rPr>
                <w:b/>
              </w:rPr>
            </w:pPr>
            <w:r w:rsidRPr="00A666A6">
              <w:t>30.06.2000</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28.05.2015</w:t>
            </w:r>
          </w:p>
        </w:tc>
        <w:tc>
          <w:tcPr>
            <w:tcW w:w="2894"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 xml:space="preserve">Член Наблюдательного совета </w:t>
            </w:r>
          </w:p>
        </w:tc>
        <w:tc>
          <w:tcPr>
            <w:tcW w:w="3544"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Открытое акционерное общество «Сбербанк России»</w:t>
            </w:r>
          </w:p>
        </w:tc>
      </w:tr>
    </w:tbl>
    <w:p w:rsidR="00E95B8D" w:rsidRPr="00A666A6" w:rsidRDefault="00E95B8D" w:rsidP="00347B9F">
      <w:pPr>
        <w:jc w:val="both"/>
      </w:pPr>
    </w:p>
    <w:p w:rsidR="00E95B8D" w:rsidRPr="00A666A6" w:rsidRDefault="00E95B8D" w:rsidP="00347B9F">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D426C">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0,0004%</w:t>
            </w:r>
          </w:p>
        </w:tc>
      </w:tr>
      <w:tr w:rsidR="00E95B8D" w:rsidRPr="00A666A6" w:rsidTr="002D426C">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0,0005%</w:t>
            </w:r>
          </w:p>
        </w:tc>
      </w:tr>
      <w:tr w:rsidR="00E95B8D" w:rsidRPr="00A666A6" w:rsidTr="002D426C">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0</w:t>
            </w:r>
          </w:p>
        </w:tc>
      </w:tr>
      <w:tr w:rsidR="00E95B8D" w:rsidRPr="00A666A6" w:rsidTr="002D426C">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D426C">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D426C">
            <w:pPr>
              <w:jc w:val="center"/>
            </w:pPr>
            <w:r w:rsidRPr="00A666A6">
              <w:t> 0</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 Указанные связи отсутствуют</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Не привлекался</w:t>
            </w:r>
          </w:p>
        </w:tc>
      </w:tr>
      <w:tr w:rsidR="00E95B8D" w:rsidRPr="00A666A6" w:rsidTr="002D426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D426C">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D426C">
            <w:pPr>
              <w:jc w:val="both"/>
            </w:pPr>
            <w:r w:rsidRPr="00A666A6">
              <w:t>Указанных должностей не занимал</w:t>
            </w:r>
          </w:p>
        </w:tc>
      </w:tr>
    </w:tbl>
    <w:p w:rsidR="00E95B8D" w:rsidRPr="00A666A6" w:rsidRDefault="00E95B8D" w:rsidP="00347B9F">
      <w:pPr>
        <w:pStyle w:val="Basic"/>
      </w:pPr>
    </w:p>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420"/>
        <w:gridCol w:w="410"/>
        <w:gridCol w:w="399"/>
        <w:gridCol w:w="2951"/>
        <w:gridCol w:w="3360"/>
      </w:tblGrid>
      <w:tr w:rsidR="00E95B8D" w:rsidRPr="00A666A6" w:rsidTr="00EC758F">
        <w:tc>
          <w:tcPr>
            <w:tcW w:w="2830" w:type="dxa"/>
            <w:gridSpan w:val="2"/>
          </w:tcPr>
          <w:p w:rsidR="00E95B8D" w:rsidRPr="00A666A6" w:rsidRDefault="00E95B8D" w:rsidP="0077231B">
            <w:pPr>
              <w:pStyle w:val="em-0"/>
              <w:ind w:firstLine="0"/>
            </w:pPr>
            <w:r w:rsidRPr="00A666A6">
              <w:t>Фамилия, имя, отчество:</w:t>
            </w:r>
          </w:p>
        </w:tc>
        <w:tc>
          <w:tcPr>
            <w:tcW w:w="399" w:type="dxa"/>
          </w:tcPr>
          <w:p w:rsidR="00E95B8D" w:rsidRPr="00A666A6" w:rsidRDefault="00E95B8D" w:rsidP="0077231B">
            <w:pPr>
              <w:pStyle w:val="em-0"/>
              <w:ind w:firstLine="0"/>
              <w:jc w:val="left"/>
              <w:rPr>
                <w:b/>
              </w:rPr>
            </w:pPr>
            <w:r w:rsidRPr="00A666A6">
              <w:rPr>
                <w:b/>
              </w:rPr>
              <w:t>6.</w:t>
            </w:r>
          </w:p>
        </w:tc>
        <w:tc>
          <w:tcPr>
            <w:tcW w:w="6311" w:type="dxa"/>
            <w:gridSpan w:val="2"/>
          </w:tcPr>
          <w:p w:rsidR="00E95B8D" w:rsidRPr="00A666A6" w:rsidRDefault="00E95B8D" w:rsidP="0077231B">
            <w:pPr>
              <w:pStyle w:val="em-0"/>
              <w:ind w:firstLine="0"/>
              <w:jc w:val="left"/>
              <w:rPr>
                <w:b/>
              </w:rPr>
            </w:pPr>
            <w:r w:rsidRPr="00A666A6">
              <w:rPr>
                <w:b/>
              </w:rPr>
              <w:t>Кузнецов Станислав Константинович</w:t>
            </w:r>
          </w:p>
        </w:tc>
      </w:tr>
      <w:tr w:rsidR="00E95B8D" w:rsidRPr="00A666A6" w:rsidTr="00EC758F">
        <w:tc>
          <w:tcPr>
            <w:tcW w:w="2830" w:type="dxa"/>
            <w:gridSpan w:val="2"/>
          </w:tcPr>
          <w:p w:rsidR="00E95B8D" w:rsidRPr="00A666A6" w:rsidRDefault="00E95B8D" w:rsidP="0077231B">
            <w:pPr>
              <w:pStyle w:val="em-0"/>
              <w:ind w:firstLine="0"/>
            </w:pPr>
            <w:r w:rsidRPr="00A666A6">
              <w:t>Год рождения:</w:t>
            </w:r>
          </w:p>
        </w:tc>
        <w:tc>
          <w:tcPr>
            <w:tcW w:w="6710" w:type="dxa"/>
            <w:gridSpan w:val="3"/>
          </w:tcPr>
          <w:p w:rsidR="00E95B8D" w:rsidRPr="00A666A6" w:rsidRDefault="00E95B8D" w:rsidP="0077231B">
            <w:pPr>
              <w:pStyle w:val="em-0"/>
              <w:ind w:firstLine="0"/>
              <w:jc w:val="left"/>
            </w:pPr>
            <w:r w:rsidRPr="00A666A6">
              <w:t xml:space="preserve">1962 </w:t>
            </w:r>
          </w:p>
        </w:tc>
      </w:tr>
      <w:tr w:rsidR="00E95B8D" w:rsidRPr="00A666A6" w:rsidTr="00EC758F">
        <w:tc>
          <w:tcPr>
            <w:tcW w:w="2830" w:type="dxa"/>
            <w:gridSpan w:val="2"/>
            <w:vMerge w:val="restart"/>
          </w:tcPr>
          <w:p w:rsidR="00E95B8D" w:rsidRPr="00A666A6" w:rsidRDefault="00E95B8D" w:rsidP="0077231B">
            <w:pPr>
              <w:pStyle w:val="em-0"/>
              <w:ind w:firstLine="0"/>
            </w:pPr>
            <w:r w:rsidRPr="00A666A6">
              <w:t>Сведения об образовании:</w:t>
            </w:r>
          </w:p>
        </w:tc>
        <w:tc>
          <w:tcPr>
            <w:tcW w:w="6710" w:type="dxa"/>
            <w:gridSpan w:val="3"/>
          </w:tcPr>
          <w:p w:rsidR="00E95B8D" w:rsidRPr="00A666A6" w:rsidRDefault="00E95B8D" w:rsidP="0077231B">
            <w:pPr>
              <w:pStyle w:val="em-0"/>
              <w:ind w:firstLine="0"/>
            </w:pPr>
            <w:r w:rsidRPr="00A666A6">
              <w:t xml:space="preserve">Высшее </w:t>
            </w:r>
          </w:p>
        </w:tc>
      </w:tr>
      <w:tr w:rsidR="00E95B8D" w:rsidRPr="00A666A6" w:rsidTr="00EC758F">
        <w:tc>
          <w:tcPr>
            <w:tcW w:w="2830" w:type="dxa"/>
            <w:gridSpan w:val="2"/>
            <w:vMerge/>
          </w:tcPr>
          <w:p w:rsidR="00E95B8D" w:rsidRPr="00A666A6" w:rsidRDefault="00E95B8D" w:rsidP="0077231B">
            <w:pPr>
              <w:pStyle w:val="em-0"/>
              <w:ind w:firstLine="0"/>
            </w:pPr>
          </w:p>
        </w:tc>
        <w:tc>
          <w:tcPr>
            <w:tcW w:w="6710" w:type="dxa"/>
            <w:gridSpan w:val="3"/>
          </w:tcPr>
          <w:p w:rsidR="00E95B8D" w:rsidRPr="00A666A6" w:rsidRDefault="00E95B8D" w:rsidP="0077231B">
            <w:pPr>
              <w:jc w:val="both"/>
            </w:pPr>
            <w:r w:rsidRPr="00A666A6">
              <w:t xml:space="preserve">1984 </w:t>
            </w:r>
          </w:p>
          <w:p w:rsidR="00E95B8D" w:rsidRPr="00A666A6" w:rsidRDefault="00E95B8D" w:rsidP="0077231B">
            <w:r w:rsidRPr="00A666A6">
              <w:t>Военный институт</w:t>
            </w:r>
          </w:p>
          <w:p w:rsidR="00E95B8D" w:rsidRPr="00A666A6" w:rsidRDefault="00E95B8D" w:rsidP="0077231B">
            <w:r w:rsidRPr="00A666A6">
              <w:t>Военно-политическая специальность, иностранные языки</w:t>
            </w:r>
          </w:p>
          <w:p w:rsidR="00E95B8D" w:rsidRPr="00A666A6" w:rsidRDefault="00E95B8D" w:rsidP="0077231B">
            <w:r w:rsidRPr="00A666A6">
              <w:t>офицер с высшим военно-политическим образованием переводчика-референта по немецкому языку, переводчика по чешскому языку</w:t>
            </w:r>
            <w:r w:rsidRPr="00A666A6">
              <w:tab/>
            </w:r>
          </w:p>
        </w:tc>
      </w:tr>
      <w:tr w:rsidR="00E95B8D" w:rsidRPr="00A666A6" w:rsidTr="00EC758F">
        <w:tc>
          <w:tcPr>
            <w:tcW w:w="2830" w:type="dxa"/>
            <w:gridSpan w:val="2"/>
          </w:tcPr>
          <w:p w:rsidR="00E95B8D" w:rsidRPr="00A666A6" w:rsidRDefault="00E95B8D" w:rsidP="0077231B">
            <w:pPr>
              <w:pStyle w:val="em-0"/>
              <w:ind w:firstLine="0"/>
            </w:pPr>
          </w:p>
        </w:tc>
        <w:tc>
          <w:tcPr>
            <w:tcW w:w="6710" w:type="dxa"/>
            <w:gridSpan w:val="3"/>
          </w:tcPr>
          <w:p w:rsidR="00E95B8D" w:rsidRPr="00A666A6" w:rsidRDefault="00E95B8D" w:rsidP="0077231B">
            <w:pPr>
              <w:jc w:val="both"/>
            </w:pPr>
            <w:r w:rsidRPr="00A666A6">
              <w:t>2002</w:t>
            </w:r>
          </w:p>
          <w:p w:rsidR="00E95B8D" w:rsidRPr="00A666A6" w:rsidRDefault="00E95B8D" w:rsidP="0077231B">
            <w:pPr>
              <w:jc w:val="both"/>
            </w:pPr>
            <w:r w:rsidRPr="00A666A6">
              <w:t xml:space="preserve">Юридический институт МВД РФ, </w:t>
            </w:r>
          </w:p>
          <w:p w:rsidR="00E95B8D" w:rsidRPr="00A666A6" w:rsidRDefault="00E95B8D" w:rsidP="0077231B">
            <w:pPr>
              <w:jc w:val="both"/>
            </w:pPr>
            <w:r w:rsidRPr="00A666A6">
              <w:t>Юриспруденция, юрист</w:t>
            </w:r>
          </w:p>
          <w:p w:rsidR="00E95B8D" w:rsidRPr="00A666A6" w:rsidRDefault="00E95B8D" w:rsidP="00A85529">
            <w:pPr>
              <w:jc w:val="both"/>
            </w:pPr>
            <w:r w:rsidRPr="00A666A6">
              <w:t>2004</w:t>
            </w:r>
          </w:p>
          <w:p w:rsidR="00E95B8D" w:rsidRPr="00A666A6" w:rsidRDefault="00E95B8D" w:rsidP="00A85529">
            <w:pPr>
              <w:jc w:val="both"/>
            </w:pPr>
            <w:r w:rsidRPr="00A666A6">
              <w:t>Московская финансово-юридическая академия, Правовая основа развития экономики государства</w:t>
            </w:r>
          </w:p>
        </w:tc>
      </w:tr>
      <w:tr w:rsidR="00E95B8D" w:rsidRPr="00A666A6" w:rsidTr="00EC758F">
        <w:tc>
          <w:tcPr>
            <w:tcW w:w="2830" w:type="dxa"/>
            <w:gridSpan w:val="2"/>
          </w:tcPr>
          <w:p w:rsidR="00E95B8D" w:rsidRPr="00A666A6" w:rsidRDefault="00E95B8D" w:rsidP="0077231B">
            <w:pPr>
              <w:pStyle w:val="em-0"/>
              <w:ind w:firstLine="0"/>
            </w:pPr>
          </w:p>
        </w:tc>
        <w:tc>
          <w:tcPr>
            <w:tcW w:w="6710" w:type="dxa"/>
            <w:gridSpan w:val="3"/>
          </w:tcPr>
          <w:p w:rsidR="00E95B8D" w:rsidRPr="00A666A6" w:rsidRDefault="00E95B8D" w:rsidP="0077231B">
            <w:pPr>
              <w:jc w:val="both"/>
            </w:pPr>
            <w:r w:rsidRPr="00A666A6">
              <w:t>2005</w:t>
            </w:r>
          </w:p>
          <w:p w:rsidR="00E95B8D" w:rsidRPr="00A666A6" w:rsidRDefault="00E95B8D" w:rsidP="0077231B">
            <w:pPr>
              <w:jc w:val="both"/>
            </w:pPr>
            <w:r w:rsidRPr="00A666A6">
              <w:t>Кандидат юридических наук</w:t>
            </w:r>
          </w:p>
          <w:p w:rsidR="00E95B8D" w:rsidRPr="00A666A6" w:rsidRDefault="00E95B8D" w:rsidP="00A85529">
            <w:pPr>
              <w:jc w:val="both"/>
            </w:pPr>
            <w:r w:rsidRPr="00A666A6">
              <w:t>2007</w:t>
            </w:r>
          </w:p>
          <w:p w:rsidR="00E95B8D" w:rsidRPr="00A666A6" w:rsidRDefault="00E95B8D" w:rsidP="00A85529">
            <w:pPr>
              <w:jc w:val="both"/>
            </w:pPr>
            <w:r w:rsidRPr="00A666A6">
              <w:t>Государственный университет – Высшая школа экономики, Глобальные тенденции развития и новые управленческие решения</w:t>
            </w:r>
          </w:p>
          <w:p w:rsidR="00E95B8D" w:rsidRPr="00A666A6" w:rsidRDefault="00E95B8D" w:rsidP="0077231B">
            <w:pPr>
              <w:jc w:val="both"/>
            </w:pPr>
          </w:p>
        </w:tc>
      </w:tr>
      <w:tr w:rsidR="00E95B8D" w:rsidRPr="00A666A6" w:rsidTr="00EC758F">
        <w:tblPrEx>
          <w:tblLook w:val="0000" w:firstRow="0" w:lastRow="0" w:firstColumn="0" w:lastColumn="0" w:noHBand="0" w:noVBand="0"/>
        </w:tblPrEx>
        <w:trPr>
          <w:trHeight w:val="330"/>
        </w:trPr>
        <w:tc>
          <w:tcPr>
            <w:tcW w:w="9540" w:type="dxa"/>
            <w:gridSpan w:val="5"/>
            <w:tcBorders>
              <w:top w:val="single" w:sz="4" w:space="0" w:color="auto"/>
            </w:tcBorders>
          </w:tcPr>
          <w:p w:rsidR="00E95B8D" w:rsidRPr="00A666A6" w:rsidRDefault="00E95B8D" w:rsidP="0077231B">
            <w:r w:rsidRPr="00A666A6">
              <w:t>Должности, занимаемые в настоящее время:</w:t>
            </w:r>
          </w:p>
        </w:tc>
      </w:tr>
      <w:tr w:rsidR="00E95B8D" w:rsidRPr="00A666A6" w:rsidTr="0077231B">
        <w:tblPrEx>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77231B">
            <w:r w:rsidRPr="00A666A6">
              <w:t xml:space="preserve"> С</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Полное фирменное наименование организации</w:t>
            </w:r>
          </w:p>
        </w:tc>
      </w:tr>
      <w:tr w:rsidR="00E95B8D" w:rsidRPr="00A666A6" w:rsidTr="0077231B">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77231B">
            <w:pPr>
              <w:jc w:val="center"/>
            </w:pPr>
            <w:r w:rsidRPr="00A666A6">
              <w:t>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2</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3</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29.01.2008</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Публичное акционерное общество «Сбербанк России»</w:t>
            </w:r>
          </w:p>
        </w:tc>
      </w:tr>
      <w:tr w:rsidR="00E95B8D" w:rsidRPr="00A666A6" w:rsidTr="0077231B">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77231B">
            <w:pPr>
              <w:jc w:val="center"/>
            </w:pPr>
            <w:r w:rsidRPr="00A666A6">
              <w:t>08.10.2010</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 xml:space="preserve">Член Правления. Заместитель Председателя Правления </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Публичное акционерное общество «Сбербанк России»</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28.04.2014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Общество с ограниченной ответственностью </w:t>
            </w:r>
            <w:r w:rsidRPr="00A666A6">
              <w:rPr>
                <w:rFonts w:ascii="Calibri" w:hAnsi="Calibri" w:cs="Calibri"/>
              </w:rPr>
              <w:t>"</w:t>
            </w:r>
            <w:r w:rsidRPr="00A666A6">
              <w:t>Сберегательный капитал</w:t>
            </w:r>
            <w:r w:rsidRPr="00A666A6">
              <w:rPr>
                <w:rFonts w:ascii="Calibri" w:hAnsi="Calibri" w:cs="Calibri"/>
              </w:rPr>
              <w:t>"</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07.07.2014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Совета директоров</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Открытое акционерное общество </w:t>
            </w:r>
          </w:p>
          <w:p w:rsidR="00E95B8D" w:rsidRPr="00A666A6" w:rsidRDefault="00E95B8D" w:rsidP="00BA7BA5">
            <w:pPr>
              <w:jc w:val="center"/>
            </w:pPr>
            <w:r w:rsidRPr="00A666A6">
              <w:rPr>
                <w:rFonts w:ascii="Calibri" w:hAnsi="Calibri" w:cs="Calibri"/>
              </w:rPr>
              <w:t>"</w:t>
            </w:r>
            <w:r w:rsidRPr="00A666A6">
              <w:t>Красная поляна</w:t>
            </w:r>
            <w:r w:rsidRPr="00A666A6">
              <w:rPr>
                <w:rFonts w:ascii="Calibri" w:hAnsi="Calibri" w:cs="Calibri"/>
              </w:rPr>
              <w:t>"</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03.06.2015</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Совета директоров</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Закрытое акционерное общество </w:t>
            </w:r>
          </w:p>
          <w:p w:rsidR="00E95B8D" w:rsidRPr="00A666A6" w:rsidRDefault="00E95B8D" w:rsidP="00BA7BA5">
            <w:pPr>
              <w:jc w:val="center"/>
            </w:pPr>
            <w:r w:rsidRPr="00A666A6">
              <w:rPr>
                <w:rFonts w:ascii="Calibri" w:hAnsi="Calibri" w:cs="Calibri"/>
              </w:rPr>
              <w:t>"</w:t>
            </w:r>
            <w:r w:rsidRPr="00A666A6">
              <w:t>Рублево - Архангельское</w:t>
            </w:r>
            <w:r w:rsidRPr="00A666A6">
              <w:rPr>
                <w:rFonts w:ascii="Calibri" w:hAnsi="Calibri" w:cs="Calibri"/>
              </w:rPr>
              <w:t>"</w:t>
            </w:r>
          </w:p>
        </w:tc>
      </w:tr>
      <w:tr w:rsidR="00E95B8D" w:rsidRPr="00A666A6" w:rsidTr="00453E74">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30.06.2015</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Председатель Совета директоров</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 xml:space="preserve">Закрытое акционерное общество </w:t>
            </w:r>
            <w:r w:rsidRPr="00A666A6">
              <w:rPr>
                <w:rFonts w:ascii="Calibri" w:hAnsi="Calibri" w:cs="Calibri"/>
              </w:rPr>
              <w:t>"</w:t>
            </w:r>
            <w:r w:rsidRPr="00A666A6">
              <w:t>Сбербанк – Автоматизированная система торгов</w:t>
            </w:r>
            <w:r w:rsidRPr="00A666A6">
              <w:rPr>
                <w:rFonts w:ascii="Calibri" w:hAnsi="Calibri" w:cs="Calibri"/>
              </w:rPr>
              <w:t>"</w:t>
            </w:r>
          </w:p>
        </w:tc>
      </w:tr>
    </w:tbl>
    <w:p w:rsidR="00E95B8D" w:rsidRPr="00A666A6" w:rsidRDefault="00E95B8D" w:rsidP="0077231B"/>
    <w:p w:rsidR="00E95B8D" w:rsidRPr="00A666A6" w:rsidRDefault="00E95B8D" w:rsidP="0077231B">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1460"/>
        <w:gridCol w:w="1600"/>
        <w:gridCol w:w="3120"/>
        <w:gridCol w:w="3360"/>
      </w:tblGrid>
      <w:tr w:rsidR="00E95B8D" w:rsidRPr="00A666A6" w:rsidTr="0077231B">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77231B">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both"/>
            </w:pPr>
            <w:r w:rsidRPr="00A666A6">
              <w:t xml:space="preserve"> по</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Полное фирменное наименование организации</w:t>
            </w:r>
          </w:p>
        </w:tc>
      </w:tr>
      <w:tr w:rsidR="00E95B8D" w:rsidRPr="00A666A6" w:rsidTr="0077231B">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77231B">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4</w:t>
            </w:r>
          </w:p>
        </w:tc>
      </w:tr>
      <w:tr w:rsidR="00E95B8D" w:rsidRPr="00A666A6" w:rsidTr="0077231B">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77231B">
            <w:pPr>
              <w:jc w:val="center"/>
            </w:pPr>
            <w:r w:rsidRPr="00A666A6">
              <w:t>30.01.2008</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07.10.2010</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 xml:space="preserve">Старший вице-президент </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77231B">
            <w:pPr>
              <w:jc w:val="center"/>
            </w:pPr>
            <w:r w:rsidRPr="00A666A6">
              <w:t>Открытое акционерное общество «Сбербанк России»</w:t>
            </w:r>
          </w:p>
        </w:tc>
      </w:tr>
    </w:tbl>
    <w:p w:rsidR="00E95B8D" w:rsidRPr="00A666A6" w:rsidRDefault="00E95B8D" w:rsidP="0077231B"/>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83431C">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 0</w:t>
            </w:r>
          </w:p>
        </w:tc>
      </w:tr>
      <w:tr w:rsidR="00E95B8D" w:rsidRPr="00A666A6" w:rsidTr="0083431C">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0</w:t>
            </w:r>
          </w:p>
        </w:tc>
      </w:tr>
      <w:tr w:rsidR="00E95B8D" w:rsidRPr="00A666A6" w:rsidTr="0083431C">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 0</w:t>
            </w:r>
          </w:p>
        </w:tc>
      </w:tr>
      <w:tr w:rsidR="00E95B8D" w:rsidRPr="00A666A6" w:rsidTr="0083431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 0</w:t>
            </w:r>
          </w:p>
        </w:tc>
      </w:tr>
      <w:tr w:rsidR="00E95B8D" w:rsidRPr="00A666A6" w:rsidTr="0083431C">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0</w:t>
            </w:r>
          </w:p>
        </w:tc>
      </w:tr>
      <w:tr w:rsidR="00E95B8D" w:rsidRPr="00A666A6" w:rsidTr="0083431C">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83431C">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 0</w:t>
            </w:r>
          </w:p>
        </w:tc>
      </w:tr>
      <w:tr w:rsidR="00E95B8D" w:rsidRPr="00A666A6" w:rsidTr="0083431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83431C">
            <w:pPr>
              <w:jc w:val="both"/>
            </w:pPr>
            <w:r w:rsidRPr="00A666A6">
              <w:t> Указанные связи отсутствуют</w:t>
            </w:r>
          </w:p>
        </w:tc>
      </w:tr>
      <w:tr w:rsidR="00E95B8D" w:rsidRPr="00A666A6" w:rsidTr="0083431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83431C">
            <w:pPr>
              <w:jc w:val="both"/>
            </w:pPr>
            <w:r w:rsidRPr="00A666A6">
              <w:t>Не привлекался</w:t>
            </w:r>
          </w:p>
        </w:tc>
      </w:tr>
      <w:tr w:rsidR="00E95B8D" w:rsidRPr="00A666A6" w:rsidTr="0083431C">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83431C">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8"/>
        <w:gridCol w:w="408"/>
        <w:gridCol w:w="491"/>
        <w:gridCol w:w="2412"/>
        <w:gridCol w:w="3821"/>
      </w:tblGrid>
      <w:tr w:rsidR="00E95B8D" w:rsidRPr="00A666A6" w:rsidTr="0083431C">
        <w:tc>
          <w:tcPr>
            <w:tcW w:w="2816" w:type="dxa"/>
            <w:gridSpan w:val="2"/>
            <w:tcBorders>
              <w:top w:val="nil"/>
              <w:left w:val="nil"/>
              <w:bottom w:val="nil"/>
              <w:right w:val="nil"/>
            </w:tcBorders>
          </w:tcPr>
          <w:p w:rsidR="00E95B8D" w:rsidRPr="00A666A6" w:rsidRDefault="00E95B8D" w:rsidP="0083431C">
            <w:pPr>
              <w:pStyle w:val="em-0"/>
              <w:ind w:firstLine="0"/>
            </w:pPr>
            <w:r w:rsidRPr="00A666A6">
              <w:t>Фамилия, имя, отчество:</w:t>
            </w:r>
          </w:p>
        </w:tc>
        <w:tc>
          <w:tcPr>
            <w:tcW w:w="491" w:type="dxa"/>
            <w:tcBorders>
              <w:top w:val="nil"/>
              <w:left w:val="nil"/>
              <w:bottom w:val="nil"/>
              <w:right w:val="nil"/>
            </w:tcBorders>
          </w:tcPr>
          <w:p w:rsidR="00E95B8D" w:rsidRPr="00A666A6" w:rsidRDefault="00E95B8D" w:rsidP="0083431C">
            <w:pPr>
              <w:pStyle w:val="em-0"/>
              <w:ind w:firstLine="0"/>
              <w:jc w:val="left"/>
              <w:rPr>
                <w:b/>
              </w:rPr>
            </w:pPr>
            <w:r w:rsidRPr="00A666A6">
              <w:rPr>
                <w:b/>
              </w:rPr>
              <w:t>7.</w:t>
            </w:r>
          </w:p>
        </w:tc>
        <w:tc>
          <w:tcPr>
            <w:tcW w:w="6233" w:type="dxa"/>
            <w:gridSpan w:val="2"/>
            <w:tcBorders>
              <w:top w:val="nil"/>
              <w:left w:val="nil"/>
              <w:bottom w:val="nil"/>
              <w:right w:val="nil"/>
            </w:tcBorders>
          </w:tcPr>
          <w:p w:rsidR="00E95B8D" w:rsidRPr="00A666A6" w:rsidRDefault="00E95B8D" w:rsidP="0083431C">
            <w:pPr>
              <w:pStyle w:val="em-0"/>
              <w:ind w:firstLine="0"/>
              <w:jc w:val="left"/>
              <w:rPr>
                <w:b/>
              </w:rPr>
            </w:pPr>
            <w:r w:rsidRPr="00A666A6">
              <w:rPr>
                <w:b/>
              </w:rPr>
              <w:t>Кулик Вадим Валерьевич</w:t>
            </w:r>
          </w:p>
        </w:tc>
      </w:tr>
      <w:tr w:rsidR="00E95B8D" w:rsidRPr="00A666A6" w:rsidTr="0083431C">
        <w:tc>
          <w:tcPr>
            <w:tcW w:w="2816" w:type="dxa"/>
            <w:gridSpan w:val="2"/>
            <w:tcBorders>
              <w:top w:val="nil"/>
              <w:left w:val="nil"/>
              <w:bottom w:val="nil"/>
              <w:right w:val="nil"/>
            </w:tcBorders>
          </w:tcPr>
          <w:p w:rsidR="00E95B8D" w:rsidRPr="00A666A6" w:rsidRDefault="00E95B8D" w:rsidP="0083431C">
            <w:pPr>
              <w:pStyle w:val="em-0"/>
              <w:ind w:firstLine="0"/>
            </w:pPr>
            <w:r w:rsidRPr="00A666A6">
              <w:t>Год рождения:</w:t>
            </w:r>
          </w:p>
        </w:tc>
        <w:tc>
          <w:tcPr>
            <w:tcW w:w="6724" w:type="dxa"/>
            <w:gridSpan w:val="3"/>
            <w:tcBorders>
              <w:top w:val="nil"/>
              <w:left w:val="nil"/>
              <w:bottom w:val="nil"/>
              <w:right w:val="nil"/>
            </w:tcBorders>
          </w:tcPr>
          <w:p w:rsidR="00E95B8D" w:rsidRPr="00A666A6" w:rsidRDefault="00E95B8D" w:rsidP="0083431C">
            <w:pPr>
              <w:pStyle w:val="em-0"/>
              <w:ind w:firstLine="0"/>
              <w:jc w:val="left"/>
            </w:pPr>
            <w:r w:rsidRPr="00A666A6">
              <w:t xml:space="preserve">1972 </w:t>
            </w:r>
          </w:p>
        </w:tc>
      </w:tr>
      <w:tr w:rsidR="00E95B8D" w:rsidRPr="00A666A6" w:rsidTr="0083431C">
        <w:tc>
          <w:tcPr>
            <w:tcW w:w="2816" w:type="dxa"/>
            <w:gridSpan w:val="2"/>
            <w:vMerge w:val="restart"/>
            <w:tcBorders>
              <w:top w:val="nil"/>
              <w:left w:val="nil"/>
              <w:bottom w:val="nil"/>
              <w:right w:val="nil"/>
            </w:tcBorders>
          </w:tcPr>
          <w:p w:rsidR="00E95B8D" w:rsidRPr="00A666A6" w:rsidRDefault="00E95B8D" w:rsidP="0083431C">
            <w:pPr>
              <w:pStyle w:val="em-0"/>
              <w:ind w:firstLine="0"/>
            </w:pPr>
            <w:r w:rsidRPr="00A666A6">
              <w:t>Сведения об образовании:</w:t>
            </w:r>
          </w:p>
        </w:tc>
        <w:tc>
          <w:tcPr>
            <w:tcW w:w="6724" w:type="dxa"/>
            <w:gridSpan w:val="3"/>
            <w:tcBorders>
              <w:top w:val="nil"/>
              <w:left w:val="nil"/>
              <w:bottom w:val="nil"/>
              <w:right w:val="nil"/>
            </w:tcBorders>
          </w:tcPr>
          <w:p w:rsidR="00E95B8D" w:rsidRPr="00A666A6" w:rsidRDefault="00E95B8D" w:rsidP="0083431C">
            <w:pPr>
              <w:pStyle w:val="em-0"/>
              <w:ind w:firstLine="0"/>
            </w:pPr>
            <w:r w:rsidRPr="00A666A6">
              <w:t xml:space="preserve">Высшее </w:t>
            </w:r>
          </w:p>
        </w:tc>
      </w:tr>
      <w:tr w:rsidR="00E95B8D" w:rsidRPr="00A666A6" w:rsidTr="0083431C">
        <w:tc>
          <w:tcPr>
            <w:tcW w:w="2816" w:type="dxa"/>
            <w:gridSpan w:val="2"/>
            <w:vMerge/>
            <w:tcBorders>
              <w:top w:val="nil"/>
              <w:left w:val="nil"/>
              <w:bottom w:val="nil"/>
              <w:right w:val="nil"/>
            </w:tcBorders>
          </w:tcPr>
          <w:p w:rsidR="00E95B8D" w:rsidRPr="00A666A6" w:rsidRDefault="00E95B8D" w:rsidP="0083431C">
            <w:pPr>
              <w:pStyle w:val="em-0"/>
              <w:ind w:firstLine="0"/>
            </w:pPr>
          </w:p>
        </w:tc>
        <w:tc>
          <w:tcPr>
            <w:tcW w:w="6724" w:type="dxa"/>
            <w:gridSpan w:val="3"/>
            <w:tcBorders>
              <w:top w:val="nil"/>
              <w:left w:val="nil"/>
              <w:bottom w:val="nil"/>
              <w:right w:val="nil"/>
            </w:tcBorders>
          </w:tcPr>
          <w:p w:rsidR="00E95B8D" w:rsidRPr="00A666A6" w:rsidRDefault="00E95B8D" w:rsidP="0083431C">
            <w:pPr>
              <w:jc w:val="both"/>
            </w:pPr>
            <w:r w:rsidRPr="00A666A6">
              <w:t xml:space="preserve">1995 </w:t>
            </w:r>
          </w:p>
          <w:p w:rsidR="00E95B8D" w:rsidRPr="00A666A6" w:rsidRDefault="00E95B8D" w:rsidP="0083431C">
            <w:r w:rsidRPr="00A666A6">
              <w:t xml:space="preserve">Московский химико-технологический университет </w:t>
            </w:r>
          </w:p>
          <w:p w:rsidR="00E95B8D" w:rsidRPr="00A666A6" w:rsidRDefault="00E95B8D" w:rsidP="0083431C">
            <w:r w:rsidRPr="00A666A6">
              <w:t>им. Д.И. Менделеева</w:t>
            </w:r>
          </w:p>
          <w:p w:rsidR="00E95B8D" w:rsidRPr="00A666A6" w:rsidRDefault="00E95B8D" w:rsidP="0083431C">
            <w:r w:rsidRPr="00A666A6">
              <w:t>Химическая технология материалов современной энергетики,</w:t>
            </w:r>
          </w:p>
          <w:p w:rsidR="00E95B8D" w:rsidRPr="00A666A6" w:rsidRDefault="00E95B8D" w:rsidP="0083431C">
            <w:r w:rsidRPr="00A666A6">
              <w:t>Инженер-химик-технолог</w:t>
            </w:r>
          </w:p>
        </w:tc>
      </w:tr>
      <w:tr w:rsidR="00E95B8D" w:rsidRPr="00A666A6" w:rsidTr="008343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5"/>
        </w:trPr>
        <w:tc>
          <w:tcPr>
            <w:tcW w:w="9540" w:type="dxa"/>
            <w:gridSpan w:val="5"/>
            <w:vAlign w:val="center"/>
          </w:tcPr>
          <w:p w:rsidR="00E95B8D" w:rsidRPr="00A666A6" w:rsidRDefault="00E95B8D" w:rsidP="0083431C">
            <w:pPr>
              <w:jc w:val="both"/>
            </w:pPr>
          </w:p>
        </w:tc>
      </w:tr>
      <w:tr w:rsidR="00E95B8D" w:rsidRPr="00A666A6" w:rsidTr="008343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left w:val="nil"/>
              <w:bottom w:val="single" w:sz="4" w:space="0" w:color="auto"/>
              <w:right w:val="nil"/>
            </w:tcBorders>
            <w:vAlign w:val="center"/>
          </w:tcPr>
          <w:p w:rsidR="00E95B8D" w:rsidRPr="00A666A6" w:rsidRDefault="00E95B8D" w:rsidP="0083431C">
            <w:r w:rsidRPr="00A666A6">
              <w:t>Должности, занимаемые в настоящее время:</w:t>
            </w:r>
          </w:p>
        </w:tc>
      </w:tr>
      <w:tr w:rsidR="00E95B8D" w:rsidRPr="00A666A6" w:rsidTr="008343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08"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83431C">
            <w:r w:rsidRPr="00A666A6">
              <w:t xml:space="preserve"> С</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Наименование должности</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Полное фирменное наименование организации</w:t>
            </w:r>
          </w:p>
        </w:tc>
      </w:tr>
      <w:tr w:rsidR="00E95B8D" w:rsidRPr="00A666A6" w:rsidTr="008343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0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1</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2</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3</w:t>
            </w:r>
          </w:p>
        </w:tc>
      </w:tr>
      <w:tr w:rsidR="00E95B8D" w:rsidRPr="00A666A6" w:rsidTr="008343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0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 16.02.2012</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Наблюдательного совета</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rPr>
                <w:lang w:val="en-US"/>
              </w:rPr>
            </w:pPr>
            <w:r w:rsidRPr="00A666A6">
              <w:rPr>
                <w:lang w:val="en-US"/>
              </w:rPr>
              <w:t>Sberbank Europe AG</w:t>
            </w:r>
          </w:p>
        </w:tc>
      </w:tr>
      <w:tr w:rsidR="00E95B8D" w:rsidRPr="00A666A6" w:rsidTr="00DA0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0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 28.12.2012</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Совета директоров</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D</w:t>
            </w:r>
            <w:r w:rsidRPr="00A666A6">
              <w:rPr>
                <w:lang w:val="en-US"/>
              </w:rPr>
              <w:t xml:space="preserve">ENIZBANK ANONIM </w:t>
            </w:r>
            <w:r w:rsidRPr="00A666A6">
              <w:t>Ş</w:t>
            </w:r>
            <w:r w:rsidRPr="00A666A6">
              <w:rPr>
                <w:lang w:val="en-US"/>
              </w:rPr>
              <w:t>IRKETI</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0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15.01.2013</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BA7BA5">
            <w:pPr>
              <w:ind w:firstLine="567"/>
              <w:jc w:val="center"/>
            </w:pPr>
            <w:r w:rsidRPr="00A666A6">
              <w:t>Публичное акционерное общество «Сбербанк России»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0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24.05.2013</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 Заместитель Председателя Правления</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Публичное акционерное общество «Сбербанк России»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0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 29.06.2015</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Закрытое акционерное общество </w:t>
            </w:r>
          </w:p>
          <w:p w:rsidR="00E95B8D" w:rsidRPr="00A666A6" w:rsidRDefault="00E95B8D" w:rsidP="00BA7BA5">
            <w:pPr>
              <w:jc w:val="center"/>
            </w:pPr>
            <w:r w:rsidRPr="00A666A6">
              <w:rPr>
                <w:rFonts w:ascii="Calibri" w:hAnsi="Calibri" w:cs="Calibri"/>
              </w:rPr>
              <w:t>"</w:t>
            </w:r>
            <w:r w:rsidRPr="00A666A6">
              <w:t>Сбербанк Лизинг</w:t>
            </w:r>
            <w:r w:rsidRPr="00A666A6">
              <w:rPr>
                <w:rFonts w:ascii="Calibri" w:hAnsi="Calibri" w:cs="Calibri"/>
              </w:rPr>
              <w:t>"</w:t>
            </w:r>
          </w:p>
        </w:tc>
      </w:tr>
      <w:tr w:rsidR="00E95B8D" w:rsidRPr="00A666A6" w:rsidTr="00DA0D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0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 30.06.2015</w:t>
            </w:r>
          </w:p>
        </w:tc>
        <w:tc>
          <w:tcPr>
            <w:tcW w:w="3311"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Совета директоров</w:t>
            </w:r>
            <w:r w:rsidRPr="00A666A6">
              <w:rPr>
                <w:lang w:val="en-US"/>
              </w:rPr>
              <w:t xml:space="preserve"> </w:t>
            </w:r>
          </w:p>
        </w:tc>
        <w:tc>
          <w:tcPr>
            <w:tcW w:w="3821"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Закрытое акционерное общество </w:t>
            </w:r>
          </w:p>
          <w:p w:rsidR="00E95B8D" w:rsidRPr="00A666A6" w:rsidRDefault="00E95B8D" w:rsidP="00214F77">
            <w:pPr>
              <w:jc w:val="center"/>
            </w:pPr>
            <w:r w:rsidRPr="00A666A6">
              <w:rPr>
                <w:rFonts w:ascii="Calibri" w:hAnsi="Calibri" w:cs="Calibri"/>
              </w:rPr>
              <w:t>"</w:t>
            </w:r>
            <w:r w:rsidRPr="00A666A6">
              <w:t>Сбербанк-Технологии</w:t>
            </w:r>
            <w:r w:rsidRPr="00A666A6">
              <w:rPr>
                <w:rFonts w:ascii="Calibri" w:hAnsi="Calibri" w:cs="Calibri"/>
              </w:rPr>
              <w:t>"</w:t>
            </w:r>
          </w:p>
        </w:tc>
      </w:tr>
    </w:tbl>
    <w:p w:rsidR="00E95B8D" w:rsidRPr="00A666A6" w:rsidRDefault="00E95B8D" w:rsidP="0083431C"/>
    <w:p w:rsidR="00E95B8D" w:rsidRPr="00A666A6" w:rsidRDefault="00E95B8D" w:rsidP="0083431C">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1455"/>
        <w:gridCol w:w="1543"/>
        <w:gridCol w:w="3381"/>
        <w:gridCol w:w="3161"/>
      </w:tblGrid>
      <w:tr w:rsidR="00E95B8D" w:rsidRPr="00A666A6" w:rsidTr="0083431C">
        <w:trPr>
          <w:trHeight w:val="390"/>
        </w:trPr>
        <w:tc>
          <w:tcPr>
            <w:tcW w:w="145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3431C">
            <w:r w:rsidRPr="00A666A6">
              <w:t>С</w:t>
            </w:r>
          </w:p>
        </w:tc>
        <w:tc>
          <w:tcPr>
            <w:tcW w:w="1543"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both"/>
            </w:pPr>
            <w:r w:rsidRPr="00A666A6">
              <w:t xml:space="preserve"> по</w:t>
            </w:r>
          </w:p>
        </w:tc>
        <w:tc>
          <w:tcPr>
            <w:tcW w:w="338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Наименование должности</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Полное фирменное наименование организации</w:t>
            </w:r>
          </w:p>
        </w:tc>
      </w:tr>
      <w:tr w:rsidR="00E95B8D" w:rsidRPr="00A666A6" w:rsidTr="0083431C">
        <w:trPr>
          <w:trHeight w:val="300"/>
        </w:trPr>
        <w:tc>
          <w:tcPr>
            <w:tcW w:w="1455" w:type="dxa"/>
            <w:tcBorders>
              <w:top w:val="nil"/>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1</w:t>
            </w:r>
          </w:p>
        </w:tc>
        <w:tc>
          <w:tcPr>
            <w:tcW w:w="1543"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2</w:t>
            </w:r>
          </w:p>
        </w:tc>
        <w:tc>
          <w:tcPr>
            <w:tcW w:w="338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3</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4</w:t>
            </w:r>
          </w:p>
        </w:tc>
      </w:tr>
      <w:tr w:rsidR="00E95B8D" w:rsidRPr="00A666A6" w:rsidTr="0083431C">
        <w:trPr>
          <w:trHeight w:val="300"/>
        </w:trPr>
        <w:tc>
          <w:tcPr>
            <w:tcW w:w="1455" w:type="dxa"/>
            <w:tcBorders>
              <w:top w:val="nil"/>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12.05.2009</w:t>
            </w:r>
          </w:p>
        </w:tc>
        <w:tc>
          <w:tcPr>
            <w:tcW w:w="1543"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31.01.2010</w:t>
            </w:r>
          </w:p>
        </w:tc>
        <w:tc>
          <w:tcPr>
            <w:tcW w:w="338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 xml:space="preserve">Директор Управления </w:t>
            </w:r>
          </w:p>
          <w:p w:rsidR="00E95B8D" w:rsidRPr="00A666A6" w:rsidRDefault="00E95B8D" w:rsidP="0083431C">
            <w:pPr>
              <w:jc w:val="center"/>
            </w:pPr>
            <w:r w:rsidRPr="00A666A6">
              <w:t xml:space="preserve">розничных рисков </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Открытое акционерное общество «Сбербанк России»</w:t>
            </w:r>
          </w:p>
        </w:tc>
      </w:tr>
      <w:tr w:rsidR="00E95B8D" w:rsidRPr="00A666A6" w:rsidTr="0083431C">
        <w:trPr>
          <w:trHeight w:val="300"/>
        </w:trPr>
        <w:tc>
          <w:tcPr>
            <w:tcW w:w="1455" w:type="dxa"/>
            <w:tcBorders>
              <w:top w:val="nil"/>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01.02.2010</w:t>
            </w:r>
          </w:p>
        </w:tc>
        <w:tc>
          <w:tcPr>
            <w:tcW w:w="1543"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02.06.2011</w:t>
            </w:r>
          </w:p>
        </w:tc>
        <w:tc>
          <w:tcPr>
            <w:tcW w:w="338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Директор Департамента рисков</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Открытое акционерное общество «Сбербанк России»</w:t>
            </w:r>
          </w:p>
        </w:tc>
      </w:tr>
      <w:tr w:rsidR="00E95B8D" w:rsidRPr="00A666A6" w:rsidTr="0083431C">
        <w:trPr>
          <w:trHeight w:val="300"/>
        </w:trPr>
        <w:tc>
          <w:tcPr>
            <w:tcW w:w="1455" w:type="dxa"/>
            <w:tcBorders>
              <w:top w:val="nil"/>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03.06.2011</w:t>
            </w:r>
          </w:p>
        </w:tc>
        <w:tc>
          <w:tcPr>
            <w:tcW w:w="1543"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14.01.2013</w:t>
            </w:r>
          </w:p>
        </w:tc>
        <w:tc>
          <w:tcPr>
            <w:tcW w:w="338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Вице-президент – директор Департамента рисков</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Открытое акционерное общество «Сбербанк России»</w:t>
            </w:r>
          </w:p>
        </w:tc>
      </w:tr>
      <w:tr w:rsidR="00E95B8D" w:rsidRPr="00A666A6" w:rsidTr="0083431C">
        <w:trPr>
          <w:trHeight w:val="300"/>
        </w:trPr>
        <w:tc>
          <w:tcPr>
            <w:tcW w:w="1455" w:type="dxa"/>
            <w:tcBorders>
              <w:top w:val="nil"/>
              <w:left w:val="single" w:sz="4" w:space="0" w:color="auto"/>
              <w:bottom w:val="single" w:sz="4" w:space="0" w:color="auto"/>
              <w:right w:val="single" w:sz="4" w:space="0" w:color="auto"/>
            </w:tcBorders>
            <w:vAlign w:val="center"/>
          </w:tcPr>
          <w:p w:rsidR="00E95B8D" w:rsidRPr="00A666A6" w:rsidRDefault="00E95B8D" w:rsidP="0083431C">
            <w:pPr>
              <w:jc w:val="center"/>
            </w:pPr>
            <w:r w:rsidRPr="00A666A6">
              <w:t>15.01.2013</w:t>
            </w:r>
          </w:p>
        </w:tc>
        <w:tc>
          <w:tcPr>
            <w:tcW w:w="1543"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23.05.2013</w:t>
            </w:r>
          </w:p>
        </w:tc>
        <w:tc>
          <w:tcPr>
            <w:tcW w:w="338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Старший вице-президент</w:t>
            </w:r>
          </w:p>
        </w:tc>
        <w:tc>
          <w:tcPr>
            <w:tcW w:w="3161" w:type="dxa"/>
            <w:tcBorders>
              <w:top w:val="single" w:sz="4" w:space="0" w:color="auto"/>
              <w:left w:val="nil"/>
              <w:bottom w:val="single" w:sz="4" w:space="0" w:color="auto"/>
              <w:right w:val="single" w:sz="4" w:space="0" w:color="auto"/>
            </w:tcBorders>
            <w:vAlign w:val="center"/>
          </w:tcPr>
          <w:p w:rsidR="00E95B8D" w:rsidRPr="00A666A6" w:rsidRDefault="00E95B8D" w:rsidP="0083431C">
            <w:pPr>
              <w:jc w:val="center"/>
            </w:pPr>
            <w:r w:rsidRPr="00A666A6">
              <w:t>Открытое акционерное общество «Сбербанк России»</w:t>
            </w:r>
          </w:p>
        </w:tc>
      </w:tr>
    </w:tbl>
    <w:p w:rsidR="00E95B8D" w:rsidRPr="00A666A6" w:rsidRDefault="00E95B8D" w:rsidP="0083431C"/>
    <w:p w:rsidR="00E95B8D" w:rsidRPr="00A666A6" w:rsidRDefault="00E95B8D" w:rsidP="00BD52E9">
      <w:pPr>
        <w:pStyle w:val="Basic"/>
      </w:pPr>
    </w:p>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14F7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w:t>
            </w:r>
          </w:p>
        </w:tc>
      </w:tr>
      <w:tr w:rsidR="00E95B8D" w:rsidRPr="00A666A6" w:rsidTr="00214F7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Указанные связи отсутствуют</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Не привлекался</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388"/>
        <w:gridCol w:w="491"/>
        <w:gridCol w:w="2655"/>
        <w:gridCol w:w="3587"/>
      </w:tblGrid>
      <w:tr w:rsidR="00E95B8D" w:rsidRPr="00A666A6" w:rsidTr="00214F77">
        <w:tc>
          <w:tcPr>
            <w:tcW w:w="2807" w:type="dxa"/>
            <w:gridSpan w:val="2"/>
            <w:tcBorders>
              <w:top w:val="nil"/>
              <w:left w:val="nil"/>
              <w:bottom w:val="nil"/>
              <w:right w:val="nil"/>
            </w:tcBorders>
          </w:tcPr>
          <w:p w:rsidR="00E95B8D" w:rsidRPr="00A666A6" w:rsidRDefault="00E95B8D" w:rsidP="00214F77">
            <w:pPr>
              <w:pStyle w:val="em-0"/>
              <w:ind w:firstLine="0"/>
            </w:pPr>
            <w:r w:rsidRPr="00A666A6">
              <w:t>Фамилия, имя, отчество:</w:t>
            </w:r>
          </w:p>
        </w:tc>
        <w:tc>
          <w:tcPr>
            <w:tcW w:w="491" w:type="dxa"/>
            <w:tcBorders>
              <w:top w:val="nil"/>
              <w:left w:val="nil"/>
              <w:bottom w:val="nil"/>
              <w:right w:val="nil"/>
            </w:tcBorders>
          </w:tcPr>
          <w:p w:rsidR="00E95B8D" w:rsidRPr="00A666A6" w:rsidRDefault="00E95B8D" w:rsidP="00214F77">
            <w:pPr>
              <w:pStyle w:val="em-0"/>
              <w:ind w:firstLine="0"/>
              <w:jc w:val="left"/>
              <w:rPr>
                <w:b/>
              </w:rPr>
            </w:pPr>
            <w:r w:rsidRPr="00A666A6">
              <w:rPr>
                <w:b/>
              </w:rPr>
              <w:t>8.</w:t>
            </w:r>
          </w:p>
        </w:tc>
        <w:tc>
          <w:tcPr>
            <w:tcW w:w="6242" w:type="dxa"/>
            <w:gridSpan w:val="2"/>
            <w:tcBorders>
              <w:top w:val="nil"/>
              <w:left w:val="nil"/>
              <w:bottom w:val="nil"/>
              <w:right w:val="nil"/>
            </w:tcBorders>
          </w:tcPr>
          <w:p w:rsidR="00E95B8D" w:rsidRPr="00A666A6" w:rsidRDefault="00E95B8D" w:rsidP="00214F77">
            <w:pPr>
              <w:pStyle w:val="em-0"/>
              <w:ind w:firstLine="0"/>
              <w:jc w:val="left"/>
              <w:rPr>
                <w:b/>
              </w:rPr>
            </w:pPr>
            <w:r w:rsidRPr="00A666A6">
              <w:rPr>
                <w:b/>
              </w:rPr>
              <w:t>Морозов Александр Владимирович</w:t>
            </w:r>
          </w:p>
        </w:tc>
      </w:tr>
      <w:tr w:rsidR="00E95B8D" w:rsidRPr="00A666A6" w:rsidTr="00214F77">
        <w:tc>
          <w:tcPr>
            <w:tcW w:w="2807" w:type="dxa"/>
            <w:gridSpan w:val="2"/>
            <w:tcBorders>
              <w:top w:val="nil"/>
              <w:left w:val="nil"/>
              <w:bottom w:val="nil"/>
              <w:right w:val="nil"/>
            </w:tcBorders>
          </w:tcPr>
          <w:p w:rsidR="00E95B8D" w:rsidRPr="00A666A6" w:rsidRDefault="00E95B8D" w:rsidP="00214F77">
            <w:pPr>
              <w:pStyle w:val="em-0"/>
              <w:ind w:firstLine="0"/>
            </w:pPr>
            <w:r w:rsidRPr="00A666A6">
              <w:t>Год рождения:</w:t>
            </w:r>
          </w:p>
        </w:tc>
        <w:tc>
          <w:tcPr>
            <w:tcW w:w="6733" w:type="dxa"/>
            <w:gridSpan w:val="3"/>
            <w:tcBorders>
              <w:top w:val="nil"/>
              <w:left w:val="nil"/>
              <w:bottom w:val="nil"/>
              <w:right w:val="nil"/>
            </w:tcBorders>
          </w:tcPr>
          <w:p w:rsidR="00E95B8D" w:rsidRPr="00A666A6" w:rsidRDefault="00E95B8D" w:rsidP="00214F77">
            <w:pPr>
              <w:pStyle w:val="em-0"/>
              <w:ind w:firstLine="0"/>
              <w:jc w:val="left"/>
            </w:pPr>
            <w:r w:rsidRPr="00A666A6">
              <w:t xml:space="preserve">1969 </w:t>
            </w:r>
          </w:p>
        </w:tc>
      </w:tr>
      <w:tr w:rsidR="00E95B8D" w:rsidRPr="00A666A6" w:rsidTr="00214F77">
        <w:tc>
          <w:tcPr>
            <w:tcW w:w="2807" w:type="dxa"/>
            <w:gridSpan w:val="2"/>
            <w:vMerge w:val="restart"/>
            <w:tcBorders>
              <w:top w:val="nil"/>
              <w:left w:val="nil"/>
              <w:bottom w:val="nil"/>
              <w:right w:val="nil"/>
            </w:tcBorders>
          </w:tcPr>
          <w:p w:rsidR="00E95B8D" w:rsidRPr="00A666A6" w:rsidRDefault="00E95B8D" w:rsidP="00214F77">
            <w:pPr>
              <w:pStyle w:val="em-0"/>
              <w:ind w:firstLine="0"/>
            </w:pPr>
            <w:r w:rsidRPr="00A666A6">
              <w:t>Сведения об образовании:</w:t>
            </w:r>
          </w:p>
        </w:tc>
        <w:tc>
          <w:tcPr>
            <w:tcW w:w="6733" w:type="dxa"/>
            <w:gridSpan w:val="3"/>
            <w:tcBorders>
              <w:top w:val="nil"/>
              <w:left w:val="nil"/>
              <w:bottom w:val="nil"/>
              <w:right w:val="nil"/>
            </w:tcBorders>
          </w:tcPr>
          <w:p w:rsidR="00E95B8D" w:rsidRPr="00A666A6" w:rsidRDefault="00E95B8D" w:rsidP="00214F77">
            <w:pPr>
              <w:pStyle w:val="em-0"/>
              <w:ind w:firstLine="0"/>
            </w:pPr>
            <w:r w:rsidRPr="00A666A6">
              <w:t xml:space="preserve">Высшее </w:t>
            </w:r>
          </w:p>
        </w:tc>
      </w:tr>
      <w:tr w:rsidR="00E95B8D" w:rsidRPr="00A666A6" w:rsidTr="00214F77">
        <w:tc>
          <w:tcPr>
            <w:tcW w:w="2807" w:type="dxa"/>
            <w:gridSpan w:val="2"/>
            <w:vMerge/>
            <w:tcBorders>
              <w:top w:val="nil"/>
              <w:left w:val="nil"/>
              <w:bottom w:val="nil"/>
              <w:right w:val="nil"/>
            </w:tcBorders>
          </w:tcPr>
          <w:p w:rsidR="00E95B8D" w:rsidRPr="00A666A6" w:rsidRDefault="00E95B8D" w:rsidP="00214F77">
            <w:pPr>
              <w:pStyle w:val="em-0"/>
              <w:ind w:firstLine="0"/>
            </w:pPr>
          </w:p>
        </w:tc>
        <w:tc>
          <w:tcPr>
            <w:tcW w:w="6733" w:type="dxa"/>
            <w:gridSpan w:val="3"/>
            <w:tcBorders>
              <w:top w:val="nil"/>
              <w:left w:val="nil"/>
              <w:bottom w:val="nil"/>
              <w:right w:val="nil"/>
            </w:tcBorders>
          </w:tcPr>
          <w:p w:rsidR="00E95B8D" w:rsidRPr="00A666A6" w:rsidRDefault="00E95B8D" w:rsidP="00214F77">
            <w:pPr>
              <w:jc w:val="both"/>
            </w:pPr>
            <w:r w:rsidRPr="00A666A6">
              <w:t xml:space="preserve">1995 </w:t>
            </w:r>
          </w:p>
          <w:p w:rsidR="00E95B8D" w:rsidRPr="00A666A6" w:rsidRDefault="00E95B8D" w:rsidP="00214F77">
            <w:r w:rsidRPr="00A666A6">
              <w:t>МГУ им. М.В. Ломоносова</w:t>
            </w:r>
          </w:p>
          <w:p w:rsidR="00E95B8D" w:rsidRPr="00A666A6" w:rsidRDefault="00E95B8D" w:rsidP="00214F77">
            <w:r w:rsidRPr="00A666A6">
              <w:t>Экономическая теория, экономист</w:t>
            </w:r>
          </w:p>
        </w:tc>
      </w:tr>
      <w:tr w:rsidR="00E95B8D" w:rsidRPr="00A666A6" w:rsidTr="00214F77">
        <w:tc>
          <w:tcPr>
            <w:tcW w:w="2807" w:type="dxa"/>
            <w:gridSpan w:val="2"/>
            <w:tcBorders>
              <w:top w:val="nil"/>
              <w:left w:val="nil"/>
              <w:bottom w:val="nil"/>
              <w:right w:val="nil"/>
            </w:tcBorders>
          </w:tcPr>
          <w:p w:rsidR="00E95B8D" w:rsidRPr="00A666A6" w:rsidRDefault="00E95B8D" w:rsidP="00214F77">
            <w:pPr>
              <w:pStyle w:val="em-0"/>
              <w:ind w:firstLine="0"/>
            </w:pPr>
          </w:p>
        </w:tc>
        <w:tc>
          <w:tcPr>
            <w:tcW w:w="6733" w:type="dxa"/>
            <w:gridSpan w:val="3"/>
            <w:tcBorders>
              <w:top w:val="nil"/>
              <w:left w:val="nil"/>
              <w:bottom w:val="nil"/>
              <w:right w:val="nil"/>
            </w:tcBorders>
          </w:tcPr>
          <w:p w:rsidR="00E95B8D" w:rsidRPr="00A666A6" w:rsidRDefault="00E95B8D" w:rsidP="00214F77">
            <w:pPr>
              <w:jc w:val="both"/>
            </w:pPr>
            <w:r w:rsidRPr="00A666A6">
              <w:t>2004</w:t>
            </w:r>
          </w:p>
          <w:p w:rsidR="00E95B8D" w:rsidRPr="00A666A6" w:rsidRDefault="00E95B8D" w:rsidP="00214F77">
            <w:pPr>
              <w:jc w:val="both"/>
            </w:pPr>
            <w:r w:rsidRPr="00A666A6">
              <w:t>Гарвардская бизнес-школа, обучение по программе МВА</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214F77"/>
          <w:p w:rsidR="00E95B8D" w:rsidRPr="00A666A6" w:rsidRDefault="00E95B8D" w:rsidP="00214F77">
            <w:r w:rsidRPr="00A666A6">
              <w:t>Должности, занимаемые в настоящее время:</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19"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19.05.2008</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Публичное акционерное общество «Сбербанк России»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28.12.2012</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D</w:t>
            </w:r>
            <w:r w:rsidRPr="00A666A6">
              <w:rPr>
                <w:lang w:val="en-US"/>
              </w:rPr>
              <w:t xml:space="preserve">ENIZBANK ANONIM </w:t>
            </w:r>
            <w:r w:rsidRPr="00A666A6">
              <w:t>Ş</w:t>
            </w:r>
            <w:r w:rsidRPr="00A666A6">
              <w:rPr>
                <w:lang w:val="en-US"/>
              </w:rPr>
              <w:t>IRKETI</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01.01.2013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Правления, Заместитель Председателя Правления</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Публичное акционерное общество «Сбербанк России»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14.03.2013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rPr>
                <w:rFonts w:ascii="Calibri" w:hAnsi="Calibri" w:cs="Calibri"/>
              </w:rPr>
              <w:t>"</w:t>
            </w:r>
            <w:r w:rsidRPr="00A666A6">
              <w:t>Сетелем Банк</w:t>
            </w:r>
            <w:r w:rsidRPr="00A666A6">
              <w:rPr>
                <w:rFonts w:ascii="Calibri" w:hAnsi="Calibri" w:cs="Calibri"/>
              </w:rPr>
              <w:t xml:space="preserve">" </w:t>
            </w:r>
            <w:r w:rsidRPr="00A666A6">
              <w:t>Общество с ограниченной ответственностью</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18.07.2013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rPr>
                <w:lang w:val="en-US"/>
              </w:rPr>
            </w:pPr>
            <w:r w:rsidRPr="00A666A6">
              <w:rPr>
                <w:lang w:val="en-US"/>
              </w:rPr>
              <w:t>Sberbank Europe AG</w:t>
            </w:r>
          </w:p>
        </w:tc>
      </w:tr>
      <w:tr w:rsidR="00E95B8D" w:rsidRPr="00A666A6" w:rsidTr="003714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04.04.2014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Совета директоров</w:t>
            </w:r>
            <w:r w:rsidRPr="00A666A6">
              <w:rPr>
                <w:lang w:val="en-US"/>
              </w:rPr>
              <w:t xml:space="preserve"> </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rPr>
                <w:lang w:val="en-US"/>
              </w:rPr>
            </w:pPr>
            <w:r w:rsidRPr="00A666A6">
              <w:rPr>
                <w:lang w:val="en-US"/>
              </w:rPr>
              <w:t>Sberbank (Switzerland) AG</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1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27.04.2015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Наблюдательного совета</w:t>
            </w:r>
          </w:p>
        </w:tc>
        <w:tc>
          <w:tcPr>
            <w:tcW w:w="3587"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ПУБЛИЧНОЕ АКЦИОНЕРНОЕ ОБЩЕСТВО </w:t>
            </w:r>
            <w:r w:rsidRPr="00A666A6">
              <w:rPr>
                <w:rFonts w:ascii="Calibri" w:hAnsi="Calibri" w:cs="Calibri"/>
              </w:rPr>
              <w:t>"</w:t>
            </w:r>
            <w:r w:rsidRPr="00A666A6">
              <w:t>ДОЧЕРНИЙ БАНК СБЕРБАНКА РОССИИ</w:t>
            </w:r>
            <w:r w:rsidRPr="00A666A6">
              <w:rPr>
                <w:rFonts w:ascii="Calibri" w:hAnsi="Calibri" w:cs="Calibri"/>
              </w:rPr>
              <w:t>"</w:t>
            </w:r>
          </w:p>
        </w:tc>
      </w:tr>
    </w:tbl>
    <w:p w:rsidR="00E95B8D" w:rsidRPr="00A666A6" w:rsidRDefault="00E95B8D" w:rsidP="00A34A60"/>
    <w:p w:rsidR="00E95B8D" w:rsidRPr="00A666A6" w:rsidRDefault="00E95B8D" w:rsidP="00A34A60"/>
    <w:p w:rsidR="00E95B8D" w:rsidRPr="00A666A6" w:rsidRDefault="00E95B8D" w:rsidP="00A34A60">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1459"/>
        <w:gridCol w:w="1600"/>
        <w:gridCol w:w="3120"/>
        <w:gridCol w:w="3361"/>
      </w:tblGrid>
      <w:tr w:rsidR="00E95B8D" w:rsidRPr="00A666A6" w:rsidTr="00214F77">
        <w:trPr>
          <w:trHeight w:val="390"/>
        </w:trPr>
        <w:tc>
          <w:tcPr>
            <w:tcW w:w="145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xml:space="preserve"> по</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361"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rPr>
          <w:trHeight w:val="300"/>
        </w:trPr>
        <w:tc>
          <w:tcPr>
            <w:tcW w:w="1459"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c>
          <w:tcPr>
            <w:tcW w:w="3361"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4</w:t>
            </w:r>
          </w:p>
        </w:tc>
      </w:tr>
      <w:tr w:rsidR="00E95B8D" w:rsidRPr="00A666A6" w:rsidTr="00214F77">
        <w:trPr>
          <w:trHeight w:val="300"/>
        </w:trPr>
        <w:tc>
          <w:tcPr>
            <w:tcW w:w="1459"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12.05.2009</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31.12.2012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Вице-президент – директор Департамента финансов</w:t>
            </w:r>
          </w:p>
        </w:tc>
        <w:tc>
          <w:tcPr>
            <w:tcW w:w="3361"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Открытое акционерное общество «Сбербанк России»</w:t>
            </w:r>
          </w:p>
        </w:tc>
      </w:tr>
    </w:tbl>
    <w:p w:rsidR="00E95B8D" w:rsidRPr="00A666A6" w:rsidRDefault="00E95B8D" w:rsidP="00A34A60"/>
    <w:p w:rsidR="00E95B8D" w:rsidRPr="00A666A6" w:rsidRDefault="00E95B8D" w:rsidP="00A34A60"/>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14F7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0,0014%</w:t>
            </w:r>
          </w:p>
        </w:tc>
      </w:tr>
      <w:tr w:rsidR="00E95B8D" w:rsidRPr="00A666A6" w:rsidTr="00214F7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0,0009%</w:t>
            </w:r>
          </w:p>
        </w:tc>
      </w:tr>
      <w:tr w:rsidR="00E95B8D" w:rsidRPr="00A666A6" w:rsidTr="00214F7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w:t>
            </w:r>
          </w:p>
        </w:tc>
      </w:tr>
      <w:tr w:rsidR="00E95B8D" w:rsidRPr="00A666A6" w:rsidTr="00214F7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Указанные связи отсутствуют</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Не привлекался</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807"/>
        <w:gridCol w:w="491"/>
        <w:gridCol w:w="6242"/>
      </w:tblGrid>
      <w:tr w:rsidR="00E95B8D" w:rsidRPr="00A666A6" w:rsidTr="00EC758F">
        <w:tc>
          <w:tcPr>
            <w:tcW w:w="2807" w:type="dxa"/>
          </w:tcPr>
          <w:p w:rsidR="00E95B8D" w:rsidRPr="00A666A6" w:rsidRDefault="00E95B8D" w:rsidP="00214F77">
            <w:pPr>
              <w:pStyle w:val="em-0"/>
              <w:ind w:firstLine="0"/>
            </w:pPr>
          </w:p>
          <w:p w:rsidR="00E95B8D" w:rsidRPr="00A666A6" w:rsidRDefault="00E95B8D" w:rsidP="00214F77">
            <w:pPr>
              <w:pStyle w:val="em-0"/>
              <w:ind w:firstLine="0"/>
            </w:pPr>
            <w:r w:rsidRPr="00A666A6">
              <w:t>Фамилия, имя, отчество:</w:t>
            </w:r>
          </w:p>
        </w:tc>
        <w:tc>
          <w:tcPr>
            <w:tcW w:w="491" w:type="dxa"/>
          </w:tcPr>
          <w:p w:rsidR="00E95B8D" w:rsidRPr="00A666A6" w:rsidRDefault="00E95B8D" w:rsidP="00214F77">
            <w:pPr>
              <w:pStyle w:val="em-0"/>
              <w:ind w:firstLine="0"/>
              <w:jc w:val="left"/>
              <w:rPr>
                <w:b/>
              </w:rPr>
            </w:pPr>
          </w:p>
          <w:p w:rsidR="00E95B8D" w:rsidRPr="00A666A6" w:rsidRDefault="00E95B8D" w:rsidP="00214F77">
            <w:pPr>
              <w:pStyle w:val="em-0"/>
              <w:ind w:firstLine="0"/>
              <w:jc w:val="left"/>
              <w:rPr>
                <w:b/>
              </w:rPr>
            </w:pPr>
            <w:r w:rsidRPr="00A666A6">
              <w:rPr>
                <w:b/>
              </w:rPr>
              <w:t>9.</w:t>
            </w:r>
          </w:p>
        </w:tc>
        <w:tc>
          <w:tcPr>
            <w:tcW w:w="6242" w:type="dxa"/>
          </w:tcPr>
          <w:p w:rsidR="00E95B8D" w:rsidRPr="00A666A6" w:rsidRDefault="00E95B8D" w:rsidP="00214F77">
            <w:pPr>
              <w:pStyle w:val="em-0"/>
              <w:ind w:firstLine="0"/>
              <w:jc w:val="left"/>
              <w:rPr>
                <w:b/>
                <w:bCs/>
              </w:rPr>
            </w:pPr>
          </w:p>
          <w:p w:rsidR="00E95B8D" w:rsidRPr="00A666A6" w:rsidRDefault="00E95B8D" w:rsidP="00214F77">
            <w:pPr>
              <w:pStyle w:val="em-0"/>
              <w:ind w:firstLine="0"/>
              <w:jc w:val="left"/>
              <w:rPr>
                <w:b/>
              </w:rPr>
            </w:pPr>
            <w:r w:rsidRPr="00A666A6">
              <w:rPr>
                <w:b/>
              </w:rPr>
              <w:t>Полетаев Максим Владимирович</w:t>
            </w:r>
          </w:p>
        </w:tc>
      </w:tr>
      <w:tr w:rsidR="00E95B8D" w:rsidRPr="00A666A6" w:rsidTr="00EC758F">
        <w:tc>
          <w:tcPr>
            <w:tcW w:w="2807" w:type="dxa"/>
          </w:tcPr>
          <w:p w:rsidR="00E95B8D" w:rsidRPr="00A666A6" w:rsidRDefault="00E95B8D" w:rsidP="00214F77">
            <w:pPr>
              <w:pStyle w:val="em-0"/>
              <w:ind w:firstLine="0"/>
            </w:pPr>
            <w:r w:rsidRPr="00A666A6">
              <w:t>Год рождения:</w:t>
            </w:r>
          </w:p>
        </w:tc>
        <w:tc>
          <w:tcPr>
            <w:tcW w:w="6733" w:type="dxa"/>
            <w:gridSpan w:val="2"/>
          </w:tcPr>
          <w:p w:rsidR="00E95B8D" w:rsidRPr="00A666A6" w:rsidRDefault="00E95B8D" w:rsidP="00214F77">
            <w:pPr>
              <w:pStyle w:val="em-0"/>
              <w:ind w:firstLine="0"/>
              <w:jc w:val="left"/>
            </w:pPr>
            <w:r w:rsidRPr="00A666A6">
              <w:t xml:space="preserve">1971 </w:t>
            </w:r>
          </w:p>
        </w:tc>
      </w:tr>
      <w:tr w:rsidR="00E95B8D" w:rsidRPr="00A666A6" w:rsidTr="00EC758F">
        <w:tc>
          <w:tcPr>
            <w:tcW w:w="2807" w:type="dxa"/>
            <w:vMerge w:val="restart"/>
          </w:tcPr>
          <w:p w:rsidR="00E95B8D" w:rsidRPr="00A666A6" w:rsidRDefault="00E95B8D" w:rsidP="00214F77">
            <w:pPr>
              <w:pStyle w:val="em-0"/>
              <w:ind w:firstLine="0"/>
            </w:pPr>
            <w:r w:rsidRPr="00A666A6">
              <w:t>Сведения об образовании:</w:t>
            </w:r>
          </w:p>
        </w:tc>
        <w:tc>
          <w:tcPr>
            <w:tcW w:w="6733" w:type="dxa"/>
            <w:gridSpan w:val="2"/>
          </w:tcPr>
          <w:p w:rsidR="00E95B8D" w:rsidRPr="00A666A6" w:rsidRDefault="00E95B8D" w:rsidP="00214F77">
            <w:pPr>
              <w:pStyle w:val="em-0"/>
              <w:ind w:firstLine="0"/>
            </w:pPr>
            <w:r w:rsidRPr="00A666A6">
              <w:t xml:space="preserve">Высшее </w:t>
            </w:r>
          </w:p>
        </w:tc>
      </w:tr>
      <w:tr w:rsidR="00E95B8D" w:rsidRPr="00A666A6" w:rsidTr="00EC758F">
        <w:tc>
          <w:tcPr>
            <w:tcW w:w="2807" w:type="dxa"/>
            <w:vMerge/>
          </w:tcPr>
          <w:p w:rsidR="00E95B8D" w:rsidRPr="00A666A6" w:rsidRDefault="00E95B8D" w:rsidP="00214F77">
            <w:pPr>
              <w:pStyle w:val="em-0"/>
              <w:ind w:firstLine="0"/>
            </w:pPr>
          </w:p>
        </w:tc>
        <w:tc>
          <w:tcPr>
            <w:tcW w:w="6733" w:type="dxa"/>
            <w:gridSpan w:val="2"/>
          </w:tcPr>
          <w:p w:rsidR="00E95B8D" w:rsidRPr="00A666A6" w:rsidRDefault="00E95B8D" w:rsidP="00214F77">
            <w:pPr>
              <w:jc w:val="both"/>
            </w:pPr>
            <w:r w:rsidRPr="00A666A6">
              <w:t xml:space="preserve">1993 </w:t>
            </w:r>
          </w:p>
          <w:p w:rsidR="00E95B8D" w:rsidRPr="00A666A6" w:rsidRDefault="00E95B8D" w:rsidP="00214F77">
            <w:r w:rsidRPr="00A666A6">
              <w:t>Ярославский государственный университет</w:t>
            </w:r>
            <w:r w:rsidRPr="00A666A6">
              <w:tab/>
            </w:r>
          </w:p>
        </w:tc>
      </w:tr>
      <w:tr w:rsidR="00E95B8D" w:rsidRPr="00A666A6" w:rsidTr="00EC758F">
        <w:tc>
          <w:tcPr>
            <w:tcW w:w="2807" w:type="dxa"/>
          </w:tcPr>
          <w:p w:rsidR="00E95B8D" w:rsidRPr="00A666A6" w:rsidRDefault="00E95B8D" w:rsidP="00214F77">
            <w:pPr>
              <w:pStyle w:val="em-0"/>
              <w:ind w:firstLine="0"/>
            </w:pPr>
          </w:p>
        </w:tc>
        <w:tc>
          <w:tcPr>
            <w:tcW w:w="6733" w:type="dxa"/>
            <w:gridSpan w:val="2"/>
          </w:tcPr>
          <w:p w:rsidR="00E95B8D" w:rsidRPr="00A666A6" w:rsidRDefault="00E95B8D" w:rsidP="00214F77">
            <w:pPr>
              <w:jc w:val="both"/>
            </w:pPr>
            <w:r w:rsidRPr="00A666A6">
              <w:t>Бухгалтерский учет, контроль и анализ хозяйственной</w:t>
            </w:r>
          </w:p>
          <w:p w:rsidR="00E95B8D" w:rsidRPr="00A666A6" w:rsidRDefault="00E95B8D" w:rsidP="00214F77">
            <w:pPr>
              <w:jc w:val="both"/>
            </w:pPr>
            <w:r w:rsidRPr="00A666A6">
              <w:t>деятельности, экономист</w:t>
            </w:r>
          </w:p>
        </w:tc>
      </w:tr>
    </w:tbl>
    <w:p w:rsidR="00E95B8D" w:rsidRPr="00A666A6" w:rsidRDefault="00E95B8D" w:rsidP="008012AA">
      <w:pPr>
        <w:rPr>
          <w:sz w:val="16"/>
          <w:szCs w:val="16"/>
        </w:rPr>
      </w:pPr>
    </w:p>
    <w:tbl>
      <w:tblPr>
        <w:tblW w:w="9540" w:type="dxa"/>
        <w:tblInd w:w="108" w:type="dxa"/>
        <w:tblLayout w:type="fixed"/>
        <w:tblLook w:val="0000" w:firstRow="0" w:lastRow="0" w:firstColumn="0" w:lastColumn="0" w:noHBand="0" w:noVBand="0"/>
      </w:tblPr>
      <w:tblGrid>
        <w:gridCol w:w="2420"/>
        <w:gridCol w:w="3392"/>
        <w:gridCol w:w="3728"/>
      </w:tblGrid>
      <w:tr w:rsidR="00E95B8D" w:rsidRPr="00A666A6" w:rsidTr="00214F77">
        <w:trPr>
          <w:trHeight w:val="330"/>
        </w:trPr>
        <w:tc>
          <w:tcPr>
            <w:tcW w:w="9540" w:type="dxa"/>
            <w:gridSpan w:val="3"/>
            <w:tcBorders>
              <w:top w:val="nil"/>
              <w:left w:val="nil"/>
              <w:bottom w:val="single" w:sz="4" w:space="0" w:color="auto"/>
              <w:right w:val="nil"/>
            </w:tcBorders>
            <w:vAlign w:val="center"/>
          </w:tcPr>
          <w:p w:rsidR="00E95B8D" w:rsidRPr="00A666A6" w:rsidRDefault="00E95B8D" w:rsidP="00214F77">
            <w:r w:rsidRPr="00A666A6">
              <w:t>Должности, занимаемые в настоящее время:</w:t>
            </w:r>
          </w:p>
        </w:tc>
      </w:tr>
      <w:tr w:rsidR="00E95B8D" w:rsidRPr="00A666A6" w:rsidTr="00214F77">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r w:rsidRPr="00A666A6">
              <w:t xml:space="preserve"> С</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r>
      <w:tr w:rsidR="00E95B8D" w:rsidRPr="00A666A6" w:rsidTr="00593F7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01.03.2013</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Правления</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214F77">
            <w:pPr>
              <w:ind w:firstLine="567"/>
              <w:jc w:val="center"/>
            </w:pPr>
            <w:r w:rsidRPr="00A666A6">
              <w:t>Публичное акционерное общество «Сбербанк России»</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10.06.2013</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 Первый заместитель Председателя Правления</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Публичное акционерное общество «Сбербанк России»</w:t>
            </w:r>
          </w:p>
        </w:tc>
      </w:tr>
      <w:tr w:rsidR="00E95B8D" w:rsidRPr="00A666A6" w:rsidTr="00593F7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18.07.2013</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Наблюдательного совета</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rPr>
                <w:lang w:val="en-US"/>
              </w:rPr>
            </w:pPr>
            <w:r w:rsidRPr="00A666A6">
              <w:rPr>
                <w:lang w:val="en-US"/>
              </w:rPr>
              <w:t>Sberbank Europe AG</w:t>
            </w:r>
          </w:p>
        </w:tc>
      </w:tr>
      <w:tr w:rsidR="00E95B8D" w:rsidRPr="00A666A6" w:rsidTr="00593F7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14.10.2013</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Правления</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Автономная некоммерческая организация дополнительного профессионального образования</w:t>
            </w:r>
            <w:r w:rsidRPr="00A666A6">
              <w:rPr>
                <w:rFonts w:ascii="Calibri" w:hAnsi="Calibri" w:cs="Calibri"/>
              </w:rPr>
              <w:t xml:space="preserve"> "</w:t>
            </w:r>
            <w:r w:rsidRPr="00A666A6">
              <w:t>Корпоративный университет Сбербанка»</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29.04.2015</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Общество с ограниченной ответственностью </w:t>
            </w:r>
          </w:p>
          <w:p w:rsidR="00E95B8D" w:rsidRPr="00A666A6" w:rsidRDefault="00E95B8D" w:rsidP="00BA7BA5">
            <w:pPr>
              <w:jc w:val="center"/>
            </w:pPr>
            <w:r w:rsidRPr="00A666A6">
              <w:t>"Гранд Байкал"</w:t>
            </w:r>
          </w:p>
        </w:tc>
      </w:tr>
      <w:tr w:rsidR="00E95B8D" w:rsidRPr="00A666A6" w:rsidTr="00BA7BA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17.06.2015</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Наблюдательного совета</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АО «Сбербанк Управление Активами»</w:t>
            </w:r>
          </w:p>
        </w:tc>
      </w:tr>
      <w:tr w:rsidR="00E95B8D" w:rsidRPr="00A666A6" w:rsidTr="00593F7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23.06.2015</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Совета директоров</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Общество с ограниченной ответственностью </w:t>
            </w:r>
          </w:p>
          <w:p w:rsidR="00E95B8D" w:rsidRPr="00A666A6" w:rsidRDefault="00E95B8D" w:rsidP="00214F77">
            <w:pPr>
              <w:jc w:val="center"/>
            </w:pPr>
            <w:r w:rsidRPr="00A666A6">
              <w:rPr>
                <w:rFonts w:ascii="Calibri" w:hAnsi="Calibri" w:cs="Calibri"/>
              </w:rPr>
              <w:t>"</w:t>
            </w:r>
            <w:r w:rsidRPr="00A666A6">
              <w:t>Сбербанк Капитал</w:t>
            </w:r>
            <w:r w:rsidRPr="00A666A6">
              <w:rPr>
                <w:rFonts w:ascii="Calibri" w:hAnsi="Calibri" w:cs="Calibri"/>
              </w:rPr>
              <w:t>"</w:t>
            </w:r>
          </w:p>
        </w:tc>
      </w:tr>
      <w:tr w:rsidR="00E95B8D" w:rsidRPr="00A666A6" w:rsidTr="00593F75">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30.06.2015</w:t>
            </w:r>
          </w:p>
        </w:tc>
        <w:tc>
          <w:tcPr>
            <w:tcW w:w="3392"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Председатель Совета директоров</w:t>
            </w:r>
          </w:p>
        </w:tc>
        <w:tc>
          <w:tcPr>
            <w:tcW w:w="372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Закрытое акционерное общество</w:t>
            </w:r>
          </w:p>
          <w:p w:rsidR="00E95B8D" w:rsidRPr="00A666A6" w:rsidRDefault="00E95B8D" w:rsidP="00214F77">
            <w:pPr>
              <w:jc w:val="center"/>
            </w:pPr>
            <w:r w:rsidRPr="00A666A6">
              <w:t>«Сбербанк КИБ»</w:t>
            </w:r>
          </w:p>
        </w:tc>
      </w:tr>
    </w:tbl>
    <w:p w:rsidR="00E95B8D" w:rsidRPr="00A666A6" w:rsidRDefault="00E95B8D" w:rsidP="008012AA"/>
    <w:p w:rsidR="00E95B8D" w:rsidRPr="00A666A6" w:rsidRDefault="00E95B8D" w:rsidP="008012AA">
      <w:r w:rsidRPr="00A666A6">
        <w:t>Должности, занимаемые за последние пять лет (в хронологическом порядке):</w:t>
      </w:r>
    </w:p>
    <w:tbl>
      <w:tblPr>
        <w:tblW w:w="9540" w:type="dxa"/>
        <w:tblInd w:w="108" w:type="dxa"/>
        <w:tblLayout w:type="fixed"/>
        <w:tblLook w:val="0000" w:firstRow="0" w:lastRow="0" w:firstColumn="0" w:lastColumn="0" w:noHBand="0" w:noVBand="0"/>
      </w:tblPr>
      <w:tblGrid>
        <w:gridCol w:w="1560"/>
        <w:gridCol w:w="1500"/>
        <w:gridCol w:w="3120"/>
        <w:gridCol w:w="3360"/>
      </w:tblGrid>
      <w:tr w:rsidR="00E95B8D" w:rsidRPr="00A666A6" w:rsidTr="00214F77">
        <w:trPr>
          <w:trHeight w:val="390"/>
        </w:trPr>
        <w:tc>
          <w:tcPr>
            <w:tcW w:w="15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r w:rsidRPr="00A666A6">
              <w:t>С</w:t>
            </w:r>
          </w:p>
        </w:tc>
        <w:tc>
          <w:tcPr>
            <w:tcW w:w="15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xml:space="preserve"> по</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rPr>
          <w:trHeight w:val="300"/>
        </w:trPr>
        <w:tc>
          <w:tcPr>
            <w:tcW w:w="15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15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4</w:t>
            </w:r>
          </w:p>
        </w:tc>
      </w:tr>
      <w:tr w:rsidR="00E95B8D" w:rsidRPr="00A666A6" w:rsidTr="00214F77">
        <w:trPr>
          <w:trHeight w:val="300"/>
        </w:trPr>
        <w:tc>
          <w:tcPr>
            <w:tcW w:w="15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02.02.2009</w:t>
            </w:r>
          </w:p>
        </w:tc>
        <w:tc>
          <w:tcPr>
            <w:tcW w:w="15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14.10.2009</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Вице-президент – директор Управления корпоративного развития, Вице-президент – директор Департамента корпоративного развития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Открытое акционерное общество «Сбербанк России»</w:t>
            </w:r>
          </w:p>
        </w:tc>
      </w:tr>
      <w:tr w:rsidR="00E95B8D" w:rsidRPr="00A666A6" w:rsidTr="00214F77">
        <w:trPr>
          <w:trHeight w:val="300"/>
        </w:trPr>
        <w:tc>
          <w:tcPr>
            <w:tcW w:w="15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15.10.2009</w:t>
            </w:r>
          </w:p>
        </w:tc>
        <w:tc>
          <w:tcPr>
            <w:tcW w:w="15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09.06.2013</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Вице-президент – Председатель Московского банка</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Открытое акционерное общество «Сбербанк России»</w:t>
            </w:r>
          </w:p>
        </w:tc>
      </w:tr>
    </w:tbl>
    <w:p w:rsidR="00E95B8D" w:rsidRPr="00A666A6" w:rsidRDefault="00E95B8D" w:rsidP="008012AA"/>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14F7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0,0001%</w:t>
            </w:r>
          </w:p>
        </w:tc>
      </w:tr>
      <w:tr w:rsidR="00E95B8D" w:rsidRPr="00A666A6" w:rsidTr="00214F7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w:t>
            </w:r>
          </w:p>
        </w:tc>
      </w:tr>
      <w:tr w:rsidR="00E95B8D" w:rsidRPr="00A666A6" w:rsidTr="00214F7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Указанные связи отсутствуют</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Не привлекался</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389"/>
        <w:gridCol w:w="491"/>
        <w:gridCol w:w="2654"/>
        <w:gridCol w:w="3586"/>
      </w:tblGrid>
      <w:tr w:rsidR="00E95B8D" w:rsidRPr="00A666A6" w:rsidTr="00214F77">
        <w:tc>
          <w:tcPr>
            <w:tcW w:w="2809" w:type="dxa"/>
            <w:gridSpan w:val="2"/>
            <w:tcBorders>
              <w:top w:val="nil"/>
              <w:left w:val="nil"/>
              <w:bottom w:val="nil"/>
              <w:right w:val="nil"/>
            </w:tcBorders>
          </w:tcPr>
          <w:p w:rsidR="00E95B8D" w:rsidRPr="00A666A6" w:rsidRDefault="00E95B8D" w:rsidP="00214F77">
            <w:pPr>
              <w:pStyle w:val="em-0"/>
              <w:ind w:firstLine="0"/>
            </w:pPr>
            <w:r w:rsidRPr="00A666A6">
              <w:t>Фамилия, имя, отчество:</w:t>
            </w:r>
          </w:p>
        </w:tc>
        <w:tc>
          <w:tcPr>
            <w:tcW w:w="491" w:type="dxa"/>
            <w:tcBorders>
              <w:top w:val="nil"/>
              <w:left w:val="nil"/>
              <w:bottom w:val="nil"/>
              <w:right w:val="nil"/>
            </w:tcBorders>
          </w:tcPr>
          <w:p w:rsidR="00E95B8D" w:rsidRPr="00A666A6" w:rsidRDefault="00E95B8D" w:rsidP="00214F77">
            <w:pPr>
              <w:pStyle w:val="em-0"/>
              <w:ind w:firstLine="0"/>
              <w:jc w:val="left"/>
              <w:rPr>
                <w:b/>
              </w:rPr>
            </w:pPr>
            <w:r w:rsidRPr="00A666A6">
              <w:rPr>
                <w:b/>
              </w:rPr>
              <w:t>10.</w:t>
            </w:r>
          </w:p>
        </w:tc>
        <w:tc>
          <w:tcPr>
            <w:tcW w:w="6240" w:type="dxa"/>
            <w:gridSpan w:val="2"/>
            <w:tcBorders>
              <w:top w:val="nil"/>
              <w:left w:val="nil"/>
              <w:bottom w:val="nil"/>
              <w:right w:val="nil"/>
            </w:tcBorders>
          </w:tcPr>
          <w:p w:rsidR="00E95B8D" w:rsidRPr="00A666A6" w:rsidRDefault="00E95B8D" w:rsidP="00214F77">
            <w:pPr>
              <w:pStyle w:val="em-0"/>
              <w:ind w:firstLine="0"/>
              <w:jc w:val="left"/>
              <w:rPr>
                <w:b/>
              </w:rPr>
            </w:pPr>
            <w:r w:rsidRPr="00A666A6">
              <w:rPr>
                <w:b/>
              </w:rPr>
              <w:t>Торбахов Александр Юрьевич</w:t>
            </w:r>
          </w:p>
        </w:tc>
      </w:tr>
      <w:tr w:rsidR="00E95B8D" w:rsidRPr="00A666A6" w:rsidTr="00214F77">
        <w:tc>
          <w:tcPr>
            <w:tcW w:w="2809" w:type="dxa"/>
            <w:gridSpan w:val="2"/>
            <w:tcBorders>
              <w:top w:val="nil"/>
              <w:left w:val="nil"/>
              <w:bottom w:val="nil"/>
              <w:right w:val="nil"/>
            </w:tcBorders>
          </w:tcPr>
          <w:p w:rsidR="00E95B8D" w:rsidRPr="00A666A6" w:rsidRDefault="00E95B8D" w:rsidP="00214F77">
            <w:pPr>
              <w:pStyle w:val="em-0"/>
              <w:ind w:firstLine="0"/>
            </w:pPr>
            <w:r w:rsidRPr="00A666A6">
              <w:t>Год рождения:</w:t>
            </w:r>
          </w:p>
        </w:tc>
        <w:tc>
          <w:tcPr>
            <w:tcW w:w="6731" w:type="dxa"/>
            <w:gridSpan w:val="3"/>
            <w:tcBorders>
              <w:top w:val="nil"/>
              <w:left w:val="nil"/>
              <w:bottom w:val="nil"/>
              <w:right w:val="nil"/>
            </w:tcBorders>
          </w:tcPr>
          <w:p w:rsidR="00E95B8D" w:rsidRPr="00A666A6" w:rsidRDefault="00E95B8D" w:rsidP="00214F77">
            <w:pPr>
              <w:pStyle w:val="em-0"/>
              <w:ind w:firstLine="0"/>
              <w:jc w:val="left"/>
            </w:pPr>
            <w:r w:rsidRPr="00A666A6">
              <w:t xml:space="preserve">1971 </w:t>
            </w:r>
          </w:p>
        </w:tc>
      </w:tr>
      <w:tr w:rsidR="00E95B8D" w:rsidRPr="00A666A6" w:rsidTr="00214F77">
        <w:tc>
          <w:tcPr>
            <w:tcW w:w="2809" w:type="dxa"/>
            <w:gridSpan w:val="2"/>
            <w:vMerge w:val="restart"/>
            <w:tcBorders>
              <w:top w:val="nil"/>
              <w:left w:val="nil"/>
              <w:bottom w:val="nil"/>
              <w:right w:val="nil"/>
            </w:tcBorders>
          </w:tcPr>
          <w:p w:rsidR="00E95B8D" w:rsidRPr="00A666A6" w:rsidRDefault="00E95B8D" w:rsidP="00214F77">
            <w:pPr>
              <w:pStyle w:val="em-0"/>
              <w:ind w:firstLine="0"/>
            </w:pPr>
            <w:r w:rsidRPr="00A666A6">
              <w:t>Сведения об образовании:</w:t>
            </w:r>
          </w:p>
        </w:tc>
        <w:tc>
          <w:tcPr>
            <w:tcW w:w="6731" w:type="dxa"/>
            <w:gridSpan w:val="3"/>
            <w:tcBorders>
              <w:top w:val="nil"/>
              <w:left w:val="nil"/>
              <w:bottom w:val="nil"/>
              <w:right w:val="nil"/>
            </w:tcBorders>
          </w:tcPr>
          <w:p w:rsidR="00E95B8D" w:rsidRPr="00A666A6" w:rsidRDefault="00E95B8D" w:rsidP="00214F77">
            <w:pPr>
              <w:pStyle w:val="em-0"/>
              <w:ind w:firstLine="0"/>
            </w:pPr>
            <w:r w:rsidRPr="00A666A6">
              <w:t xml:space="preserve">Высшее </w:t>
            </w:r>
          </w:p>
        </w:tc>
      </w:tr>
      <w:tr w:rsidR="00E95B8D" w:rsidRPr="00A666A6" w:rsidTr="00214F77">
        <w:tc>
          <w:tcPr>
            <w:tcW w:w="2809" w:type="dxa"/>
            <w:gridSpan w:val="2"/>
            <w:vMerge/>
            <w:tcBorders>
              <w:top w:val="nil"/>
              <w:left w:val="nil"/>
              <w:bottom w:val="nil"/>
              <w:right w:val="nil"/>
            </w:tcBorders>
          </w:tcPr>
          <w:p w:rsidR="00E95B8D" w:rsidRPr="00A666A6" w:rsidRDefault="00E95B8D" w:rsidP="00214F77">
            <w:pPr>
              <w:pStyle w:val="em-0"/>
              <w:ind w:firstLine="0"/>
            </w:pPr>
          </w:p>
        </w:tc>
        <w:tc>
          <w:tcPr>
            <w:tcW w:w="6731" w:type="dxa"/>
            <w:gridSpan w:val="3"/>
            <w:tcBorders>
              <w:top w:val="nil"/>
              <w:left w:val="nil"/>
              <w:bottom w:val="nil"/>
              <w:right w:val="nil"/>
            </w:tcBorders>
          </w:tcPr>
          <w:p w:rsidR="00E95B8D" w:rsidRPr="00A666A6" w:rsidRDefault="00E95B8D" w:rsidP="00214F77">
            <w:pPr>
              <w:jc w:val="both"/>
            </w:pPr>
            <w:r w:rsidRPr="00A666A6">
              <w:t xml:space="preserve">1994 </w:t>
            </w:r>
          </w:p>
          <w:p w:rsidR="00E95B8D" w:rsidRPr="00A666A6" w:rsidRDefault="00E95B8D" w:rsidP="00214F77">
            <w:r w:rsidRPr="00A666A6">
              <w:t>Московский авиационный институт им. С. Орджоникидзе</w:t>
            </w:r>
          </w:p>
          <w:p w:rsidR="00E95B8D" w:rsidRPr="00A666A6" w:rsidRDefault="00E95B8D" w:rsidP="00214F77">
            <w:r w:rsidRPr="00A666A6">
              <w:t>Гироскопические приборы и системы ориентации, навигации и стабилизации, инженер-электромеханик</w:t>
            </w:r>
          </w:p>
        </w:tc>
      </w:tr>
      <w:tr w:rsidR="00E95B8D" w:rsidRPr="00A666A6" w:rsidTr="00214F77">
        <w:tc>
          <w:tcPr>
            <w:tcW w:w="2809" w:type="dxa"/>
            <w:gridSpan w:val="2"/>
            <w:tcBorders>
              <w:top w:val="nil"/>
              <w:left w:val="nil"/>
              <w:bottom w:val="nil"/>
              <w:right w:val="nil"/>
            </w:tcBorders>
          </w:tcPr>
          <w:p w:rsidR="00E95B8D" w:rsidRPr="00A666A6" w:rsidRDefault="00E95B8D" w:rsidP="00214F77">
            <w:pPr>
              <w:pStyle w:val="em-0"/>
              <w:ind w:firstLine="0"/>
            </w:pPr>
          </w:p>
        </w:tc>
        <w:tc>
          <w:tcPr>
            <w:tcW w:w="6731" w:type="dxa"/>
            <w:gridSpan w:val="3"/>
            <w:tcBorders>
              <w:top w:val="nil"/>
              <w:left w:val="nil"/>
              <w:bottom w:val="nil"/>
              <w:right w:val="nil"/>
            </w:tcBorders>
          </w:tcPr>
          <w:p w:rsidR="00E95B8D" w:rsidRPr="00A666A6" w:rsidRDefault="00E95B8D" w:rsidP="00214F77">
            <w:pPr>
              <w:jc w:val="both"/>
            </w:pPr>
            <w:r w:rsidRPr="00A666A6">
              <w:t>1997</w:t>
            </w:r>
          </w:p>
          <w:p w:rsidR="00E95B8D" w:rsidRPr="00A666A6" w:rsidRDefault="00E95B8D" w:rsidP="00214F77">
            <w:pPr>
              <w:jc w:val="both"/>
            </w:pPr>
            <w:r w:rsidRPr="00A666A6">
              <w:t xml:space="preserve">Московский государственный институт международных отношений </w:t>
            </w:r>
          </w:p>
          <w:p w:rsidR="00E95B8D" w:rsidRPr="00A666A6" w:rsidRDefault="00E95B8D" w:rsidP="00214F77">
            <w:pPr>
              <w:jc w:val="both"/>
            </w:pPr>
            <w:r w:rsidRPr="00A666A6">
              <w:t>(Университет), экономист по международным экономическим отношениям со знанием иностранного языка</w:t>
            </w:r>
          </w:p>
        </w:tc>
      </w:tr>
      <w:tr w:rsidR="00E95B8D" w:rsidRPr="00A666A6" w:rsidTr="00214F77">
        <w:tc>
          <w:tcPr>
            <w:tcW w:w="2809" w:type="dxa"/>
            <w:gridSpan w:val="2"/>
            <w:tcBorders>
              <w:top w:val="nil"/>
              <w:left w:val="nil"/>
              <w:bottom w:val="nil"/>
              <w:right w:val="nil"/>
            </w:tcBorders>
          </w:tcPr>
          <w:p w:rsidR="00E95B8D" w:rsidRPr="00A666A6" w:rsidRDefault="00E95B8D" w:rsidP="00214F77">
            <w:pPr>
              <w:pStyle w:val="em-0"/>
              <w:ind w:firstLine="0"/>
            </w:pPr>
          </w:p>
        </w:tc>
        <w:tc>
          <w:tcPr>
            <w:tcW w:w="6731" w:type="dxa"/>
            <w:gridSpan w:val="3"/>
            <w:tcBorders>
              <w:top w:val="nil"/>
              <w:left w:val="nil"/>
              <w:bottom w:val="nil"/>
              <w:right w:val="nil"/>
            </w:tcBorders>
          </w:tcPr>
          <w:p w:rsidR="00E95B8D" w:rsidRPr="00A666A6" w:rsidRDefault="00E95B8D" w:rsidP="00214F77">
            <w:pPr>
              <w:jc w:val="both"/>
            </w:pPr>
            <w:r w:rsidRPr="00A666A6">
              <w:t>2005</w:t>
            </w:r>
          </w:p>
          <w:p w:rsidR="00E95B8D" w:rsidRPr="00A666A6" w:rsidRDefault="00E95B8D" w:rsidP="00D44146">
            <w:pPr>
              <w:jc w:val="both"/>
            </w:pPr>
            <w:r w:rsidRPr="00A666A6">
              <w:t>Чикагский университет (США), обучение по программе МВА</w:t>
            </w:r>
          </w:p>
          <w:p w:rsidR="00E95B8D" w:rsidRPr="00A666A6" w:rsidRDefault="00E95B8D" w:rsidP="00214F77">
            <w:pPr>
              <w:ind w:left="1260" w:hanging="1260"/>
              <w:jc w:val="both"/>
            </w:pP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214F77"/>
          <w:p w:rsidR="00E95B8D" w:rsidRPr="00A666A6" w:rsidRDefault="00E95B8D" w:rsidP="00214F77">
            <w:r w:rsidRPr="00A666A6">
              <w:t>Должности, занимаемые в настоящее время:</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 08.10.2010</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Член Правления, Заместитель Председателя Правления </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Публичное акционерное общество «Сбербанк России»</w:t>
            </w:r>
          </w:p>
        </w:tc>
      </w:tr>
      <w:tr w:rsidR="00E95B8D" w:rsidRPr="00A666A6" w:rsidTr="00310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1052B">
            <w:pPr>
              <w:jc w:val="center"/>
            </w:pPr>
            <w:r w:rsidRPr="00A666A6">
              <w:t>13.10.2010</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Del="00543310" w:rsidRDefault="00E95B8D" w:rsidP="0031052B">
            <w:pPr>
              <w:jc w:val="center"/>
            </w:pPr>
            <w:r w:rsidRPr="00A666A6">
              <w:t>Член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31052B">
            <w:pPr>
              <w:jc w:val="center"/>
            </w:pPr>
            <w:r w:rsidRPr="00A666A6">
              <w:t>Публичное акционерное общество «Сбербанк России»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01.03.2012</w:t>
            </w:r>
          </w:p>
          <w:p w:rsidR="00E95B8D" w:rsidRPr="00A666A6" w:rsidRDefault="00E95B8D" w:rsidP="00BA7BA5">
            <w:pPr>
              <w:jc w:val="center"/>
            </w:pP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Правления</w:t>
            </w:r>
          </w:p>
          <w:p w:rsidR="00E95B8D" w:rsidRPr="00A666A6" w:rsidRDefault="00E95B8D" w:rsidP="00BA7BA5">
            <w:pPr>
              <w:jc w:val="center"/>
            </w:pP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Автономная некоммерческая организация дополнительного профессионального образования</w:t>
            </w:r>
            <w:r w:rsidRPr="00A666A6">
              <w:rPr>
                <w:rFonts w:ascii="Calibri" w:hAnsi="Calibri" w:cs="Calibri"/>
              </w:rPr>
              <w:t xml:space="preserve"> "</w:t>
            </w:r>
            <w:r w:rsidRPr="00A666A6">
              <w:t>Корпоративный университет Сбербанка»</w:t>
            </w:r>
          </w:p>
        </w:tc>
      </w:tr>
      <w:tr w:rsidR="00E95B8D" w:rsidRPr="00A666A6" w:rsidTr="005353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1052B">
            <w:pPr>
              <w:jc w:val="center"/>
            </w:pPr>
          </w:p>
          <w:p w:rsidR="00E95B8D" w:rsidRPr="00A666A6" w:rsidRDefault="00E95B8D" w:rsidP="00214F77">
            <w:pPr>
              <w:jc w:val="center"/>
            </w:pPr>
            <w:r w:rsidRPr="00A666A6">
              <w:t>24.04.2013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Председатель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rPr>
                <w:rFonts w:ascii="Calibri" w:hAnsi="Calibri" w:cs="Calibri"/>
              </w:rPr>
              <w:t>"</w:t>
            </w:r>
            <w:r w:rsidRPr="00A666A6">
              <w:t>Сетелем Банк</w:t>
            </w:r>
            <w:r w:rsidRPr="00A666A6">
              <w:rPr>
                <w:rFonts w:ascii="Calibri" w:hAnsi="Calibri" w:cs="Calibri"/>
              </w:rPr>
              <w:t xml:space="preserve">" </w:t>
            </w:r>
            <w:r w:rsidRPr="00A666A6">
              <w:t>Общество с ограниченной ответственностью</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14.04.2014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Ученого совета</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Автономная некоммерческая организация дополнительного профессионального образования</w:t>
            </w:r>
            <w:r w:rsidRPr="00A666A6">
              <w:rPr>
                <w:rFonts w:ascii="Calibri" w:hAnsi="Calibri" w:cs="Calibri"/>
              </w:rPr>
              <w:t xml:space="preserve"> "</w:t>
            </w:r>
            <w:r w:rsidRPr="00A666A6">
              <w:t>Корпоративный университет Сбербанка»</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p>
          <w:p w:rsidR="00E95B8D" w:rsidRPr="00A666A6" w:rsidRDefault="00E95B8D" w:rsidP="00BA7BA5">
            <w:pPr>
              <w:jc w:val="center"/>
            </w:pPr>
            <w:r w:rsidRPr="00A666A6">
              <w:t>19.06.2014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Открытое акционерное общество </w:t>
            </w:r>
          </w:p>
          <w:p w:rsidR="00E95B8D" w:rsidRPr="00A666A6" w:rsidRDefault="00E95B8D" w:rsidP="00BA7BA5">
            <w:pPr>
              <w:jc w:val="center"/>
            </w:pPr>
            <w:r w:rsidRPr="00A666A6">
              <w:rPr>
                <w:rFonts w:ascii="Calibri" w:hAnsi="Calibri" w:cs="Calibri"/>
              </w:rPr>
              <w:t>"</w:t>
            </w:r>
            <w:r w:rsidRPr="00A666A6">
              <w:t>Универсальная электронная карта</w:t>
            </w:r>
            <w:r w:rsidRPr="00A666A6">
              <w:rPr>
                <w:rFonts w:ascii="Calibri" w:hAnsi="Calibri" w:cs="Calibri"/>
              </w:rPr>
              <w:t>"</w:t>
            </w:r>
          </w:p>
        </w:tc>
      </w:tr>
      <w:tr w:rsidR="00E95B8D" w:rsidRPr="00A666A6" w:rsidTr="005353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30.06.2014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Закрытое акционерное общество</w:t>
            </w:r>
          </w:p>
          <w:p w:rsidR="00E95B8D" w:rsidRPr="00A666A6" w:rsidRDefault="00E95B8D" w:rsidP="00214F77">
            <w:pPr>
              <w:jc w:val="center"/>
            </w:pPr>
            <w:r w:rsidRPr="00A666A6">
              <w:t>«Центр программ лояльности»</w:t>
            </w:r>
          </w:p>
        </w:tc>
      </w:tr>
      <w:tr w:rsidR="00E95B8D" w:rsidRPr="00A666A6" w:rsidTr="00775E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p>
          <w:p w:rsidR="00E95B8D" w:rsidRPr="00A666A6" w:rsidRDefault="00E95B8D" w:rsidP="00BA7BA5">
            <w:pPr>
              <w:jc w:val="center"/>
            </w:pPr>
            <w:r w:rsidRPr="00A666A6">
              <w:t>15.04.2015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Председатель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Общество с ограниченной ответственностью </w:t>
            </w:r>
          </w:p>
          <w:p w:rsidR="00E95B8D" w:rsidRPr="00A666A6" w:rsidRDefault="00E95B8D" w:rsidP="00BA7BA5">
            <w:pPr>
              <w:jc w:val="center"/>
            </w:pPr>
            <w:r w:rsidRPr="00A666A6">
              <w:t>"ПС Яндекс.Деньги"</w:t>
            </w:r>
          </w:p>
        </w:tc>
      </w:tr>
    </w:tbl>
    <w:p w:rsidR="00E95B8D" w:rsidRPr="00A666A6" w:rsidRDefault="00E95B8D" w:rsidP="0053534F"/>
    <w:p w:rsidR="00E95B8D" w:rsidRPr="00A666A6" w:rsidRDefault="00E95B8D" w:rsidP="0053534F">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1460"/>
        <w:gridCol w:w="1600"/>
        <w:gridCol w:w="3120"/>
        <w:gridCol w:w="3360"/>
      </w:tblGrid>
      <w:tr w:rsidR="00E95B8D" w:rsidRPr="00A666A6" w:rsidTr="00214F77">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xml:space="preserve"> по</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4</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02.04.2009</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10.06.2010</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Генеральный директор </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ОАО «Вымпел-Коммуникации»</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06.09.2010</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07.10.2010</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Советник Президента </w:t>
            </w:r>
          </w:p>
          <w:p w:rsidR="00E95B8D" w:rsidRPr="00A666A6" w:rsidRDefault="00E95B8D" w:rsidP="00214F77">
            <w:pPr>
              <w:jc w:val="center"/>
            </w:pP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Открытое акционерное общество</w:t>
            </w:r>
          </w:p>
          <w:p w:rsidR="00E95B8D" w:rsidRPr="00A666A6" w:rsidRDefault="00E95B8D" w:rsidP="00214F77">
            <w:pPr>
              <w:jc w:val="center"/>
            </w:pPr>
            <w:r w:rsidRPr="00A666A6">
              <w:t>«Сбербанк России» </w:t>
            </w:r>
          </w:p>
        </w:tc>
      </w:tr>
    </w:tbl>
    <w:p w:rsidR="00E95B8D" w:rsidRPr="00A666A6" w:rsidRDefault="00E95B8D" w:rsidP="0053534F"/>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14F7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w:t>
            </w:r>
          </w:p>
        </w:tc>
      </w:tr>
      <w:tr w:rsidR="00E95B8D" w:rsidRPr="00A666A6" w:rsidTr="00214F7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Указанные связи отсутствуют</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Не привлекался</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0"/>
        <w:gridCol w:w="389"/>
        <w:gridCol w:w="491"/>
        <w:gridCol w:w="2654"/>
        <w:gridCol w:w="3586"/>
      </w:tblGrid>
      <w:tr w:rsidR="00E95B8D" w:rsidRPr="00A666A6" w:rsidTr="00214F77">
        <w:tc>
          <w:tcPr>
            <w:tcW w:w="2809" w:type="dxa"/>
            <w:gridSpan w:val="2"/>
            <w:tcBorders>
              <w:top w:val="nil"/>
              <w:left w:val="nil"/>
              <w:bottom w:val="nil"/>
              <w:right w:val="nil"/>
            </w:tcBorders>
          </w:tcPr>
          <w:p w:rsidR="00E95B8D" w:rsidRPr="00A666A6" w:rsidRDefault="00E95B8D" w:rsidP="00214F77">
            <w:pPr>
              <w:pStyle w:val="em-0"/>
              <w:ind w:firstLine="0"/>
            </w:pPr>
            <w:r w:rsidRPr="00A666A6">
              <w:t>Фамилия, имя, отчество:</w:t>
            </w:r>
          </w:p>
        </w:tc>
        <w:tc>
          <w:tcPr>
            <w:tcW w:w="491" w:type="dxa"/>
            <w:tcBorders>
              <w:top w:val="nil"/>
              <w:left w:val="nil"/>
              <w:bottom w:val="nil"/>
              <w:right w:val="nil"/>
            </w:tcBorders>
          </w:tcPr>
          <w:p w:rsidR="00E95B8D" w:rsidRPr="00A666A6" w:rsidRDefault="00E95B8D" w:rsidP="00214F77">
            <w:pPr>
              <w:pStyle w:val="em-0"/>
              <w:ind w:firstLine="0"/>
              <w:jc w:val="left"/>
              <w:rPr>
                <w:b/>
              </w:rPr>
            </w:pPr>
            <w:r w:rsidRPr="00A666A6">
              <w:rPr>
                <w:b/>
              </w:rPr>
              <w:t>11.</w:t>
            </w:r>
          </w:p>
        </w:tc>
        <w:tc>
          <w:tcPr>
            <w:tcW w:w="6240" w:type="dxa"/>
            <w:gridSpan w:val="2"/>
            <w:tcBorders>
              <w:top w:val="nil"/>
              <w:left w:val="nil"/>
              <w:bottom w:val="nil"/>
              <w:right w:val="nil"/>
            </w:tcBorders>
          </w:tcPr>
          <w:p w:rsidR="00E95B8D" w:rsidRPr="00A666A6" w:rsidRDefault="00E95B8D" w:rsidP="00214F77">
            <w:pPr>
              <w:pStyle w:val="em-0"/>
              <w:ind w:firstLine="0"/>
              <w:jc w:val="left"/>
              <w:rPr>
                <w:b/>
              </w:rPr>
            </w:pPr>
            <w:r w:rsidRPr="00A666A6">
              <w:rPr>
                <w:b/>
              </w:rPr>
              <w:t>Хасис Лев Аронович</w:t>
            </w:r>
          </w:p>
        </w:tc>
      </w:tr>
      <w:tr w:rsidR="00E95B8D" w:rsidRPr="00A666A6" w:rsidTr="00214F77">
        <w:tc>
          <w:tcPr>
            <w:tcW w:w="2809" w:type="dxa"/>
            <w:gridSpan w:val="2"/>
            <w:tcBorders>
              <w:top w:val="nil"/>
              <w:left w:val="nil"/>
              <w:bottom w:val="nil"/>
              <w:right w:val="nil"/>
            </w:tcBorders>
          </w:tcPr>
          <w:p w:rsidR="00E95B8D" w:rsidRPr="00A666A6" w:rsidRDefault="00E95B8D" w:rsidP="00214F77">
            <w:pPr>
              <w:pStyle w:val="em-0"/>
              <w:ind w:firstLine="0"/>
            </w:pPr>
            <w:r w:rsidRPr="00A666A6">
              <w:t>Год рождения:</w:t>
            </w:r>
          </w:p>
        </w:tc>
        <w:tc>
          <w:tcPr>
            <w:tcW w:w="6731" w:type="dxa"/>
            <w:gridSpan w:val="3"/>
            <w:tcBorders>
              <w:top w:val="nil"/>
              <w:left w:val="nil"/>
              <w:bottom w:val="nil"/>
              <w:right w:val="nil"/>
            </w:tcBorders>
          </w:tcPr>
          <w:p w:rsidR="00E95B8D" w:rsidRPr="00A666A6" w:rsidRDefault="00E95B8D" w:rsidP="00214F77">
            <w:pPr>
              <w:pStyle w:val="em-0"/>
              <w:ind w:firstLine="0"/>
              <w:jc w:val="left"/>
            </w:pPr>
            <w:r w:rsidRPr="00A666A6">
              <w:t xml:space="preserve">1966 </w:t>
            </w:r>
          </w:p>
        </w:tc>
      </w:tr>
      <w:tr w:rsidR="00E95B8D" w:rsidRPr="00A666A6" w:rsidTr="00214F77">
        <w:tc>
          <w:tcPr>
            <w:tcW w:w="2809" w:type="dxa"/>
            <w:gridSpan w:val="2"/>
            <w:vMerge w:val="restart"/>
            <w:tcBorders>
              <w:top w:val="nil"/>
              <w:left w:val="nil"/>
              <w:bottom w:val="nil"/>
              <w:right w:val="nil"/>
            </w:tcBorders>
          </w:tcPr>
          <w:p w:rsidR="00E95B8D" w:rsidRPr="00A666A6" w:rsidRDefault="00E95B8D" w:rsidP="00214F77">
            <w:pPr>
              <w:pStyle w:val="em-0"/>
              <w:ind w:firstLine="0"/>
            </w:pPr>
            <w:r w:rsidRPr="00A666A6">
              <w:t>Сведения об образовании:</w:t>
            </w:r>
          </w:p>
        </w:tc>
        <w:tc>
          <w:tcPr>
            <w:tcW w:w="6731" w:type="dxa"/>
            <w:gridSpan w:val="3"/>
            <w:tcBorders>
              <w:top w:val="nil"/>
              <w:left w:val="nil"/>
              <w:bottom w:val="nil"/>
              <w:right w:val="nil"/>
            </w:tcBorders>
          </w:tcPr>
          <w:p w:rsidR="00E95B8D" w:rsidRPr="00A666A6" w:rsidRDefault="00E95B8D" w:rsidP="00214F77">
            <w:pPr>
              <w:pStyle w:val="em-0"/>
              <w:ind w:firstLine="0"/>
            </w:pPr>
            <w:r w:rsidRPr="00A666A6">
              <w:t xml:space="preserve">Высшее </w:t>
            </w:r>
          </w:p>
        </w:tc>
      </w:tr>
      <w:tr w:rsidR="00E95B8D" w:rsidRPr="00A666A6" w:rsidTr="00214F77">
        <w:tc>
          <w:tcPr>
            <w:tcW w:w="2809" w:type="dxa"/>
            <w:gridSpan w:val="2"/>
            <w:vMerge/>
            <w:tcBorders>
              <w:top w:val="nil"/>
              <w:left w:val="nil"/>
              <w:bottom w:val="nil"/>
              <w:right w:val="nil"/>
            </w:tcBorders>
          </w:tcPr>
          <w:p w:rsidR="00E95B8D" w:rsidRPr="00A666A6" w:rsidRDefault="00E95B8D" w:rsidP="00214F77">
            <w:pPr>
              <w:pStyle w:val="em-0"/>
              <w:ind w:firstLine="0"/>
            </w:pPr>
          </w:p>
        </w:tc>
        <w:tc>
          <w:tcPr>
            <w:tcW w:w="6731" w:type="dxa"/>
            <w:gridSpan w:val="3"/>
            <w:tcBorders>
              <w:top w:val="nil"/>
              <w:left w:val="nil"/>
              <w:bottom w:val="nil"/>
              <w:right w:val="nil"/>
            </w:tcBorders>
          </w:tcPr>
          <w:p w:rsidR="00E95B8D" w:rsidRPr="00A666A6" w:rsidRDefault="00E95B8D" w:rsidP="00214F77">
            <w:r w:rsidRPr="00A666A6">
              <w:t>1989</w:t>
            </w:r>
          </w:p>
          <w:p w:rsidR="00E95B8D" w:rsidRPr="00A666A6" w:rsidRDefault="00E95B8D" w:rsidP="00214F77">
            <w:r w:rsidRPr="00A666A6">
              <w:t>Куйбышевский Ордена Трудового Красного Знамени авиационный институт им. академика С.П. Королева, самолетостроение,</w:t>
            </w:r>
          </w:p>
          <w:p w:rsidR="00E95B8D" w:rsidRPr="00A666A6" w:rsidRDefault="00E95B8D" w:rsidP="00214F77">
            <w:r w:rsidRPr="00A666A6">
              <w:t>инженер-механик</w:t>
            </w:r>
          </w:p>
          <w:p w:rsidR="00E95B8D" w:rsidRPr="00A666A6" w:rsidRDefault="00E95B8D" w:rsidP="00214F77">
            <w:r w:rsidRPr="00A666A6">
              <w:t>1995</w:t>
            </w:r>
          </w:p>
          <w:p w:rsidR="00E95B8D" w:rsidRPr="00A666A6" w:rsidRDefault="00E95B8D" w:rsidP="00214F77">
            <w:r w:rsidRPr="00A666A6">
              <w:t>Институт переподготовки и повышения квалификации кадров по финансово-банковским специальностям Финансовой академии при Правительстве РФ, экономист по банковскому делу</w:t>
            </w:r>
          </w:p>
          <w:p w:rsidR="00E95B8D" w:rsidRPr="00A666A6" w:rsidRDefault="00E95B8D" w:rsidP="00D44146">
            <w:r w:rsidRPr="00A666A6">
              <w:t>1998</w:t>
            </w:r>
          </w:p>
          <w:p w:rsidR="00E95B8D" w:rsidRPr="00A666A6" w:rsidRDefault="00E95B8D" w:rsidP="00D44146">
            <w:r w:rsidRPr="00A666A6">
              <w:t xml:space="preserve">Самарский государственный аэрокосмический университет им. С.П. Королева, кандидат технических наук </w:t>
            </w:r>
          </w:p>
          <w:p w:rsidR="00E95B8D" w:rsidRPr="00A666A6" w:rsidRDefault="00E95B8D" w:rsidP="00D44146">
            <w:r w:rsidRPr="00A666A6">
              <w:t>2001</w:t>
            </w:r>
          </w:p>
          <w:p w:rsidR="00E95B8D" w:rsidRPr="00A666A6" w:rsidRDefault="00E95B8D" w:rsidP="00214F77">
            <w:r w:rsidRPr="00A666A6">
              <w:t xml:space="preserve">Санкт-Петербургский университет МВД России, </w:t>
            </w:r>
          </w:p>
          <w:p w:rsidR="00E95B8D" w:rsidRPr="00A666A6" w:rsidRDefault="00E95B8D" w:rsidP="00214F77">
            <w:r w:rsidRPr="00A666A6">
              <w:t>Юриспруденция, юрист</w:t>
            </w:r>
          </w:p>
          <w:p w:rsidR="00E95B8D" w:rsidRPr="00A666A6" w:rsidRDefault="00E95B8D" w:rsidP="00214F77">
            <w:r w:rsidRPr="00A666A6">
              <w:t>2001</w:t>
            </w:r>
          </w:p>
          <w:p w:rsidR="00E95B8D" w:rsidRPr="00A666A6" w:rsidRDefault="00E95B8D" w:rsidP="00214F77">
            <w:r w:rsidRPr="00A666A6">
              <w:t xml:space="preserve">Санкт-Петербургский университет МВД России, </w:t>
            </w:r>
          </w:p>
          <w:p w:rsidR="00E95B8D" w:rsidRPr="00A666A6" w:rsidRDefault="00E95B8D" w:rsidP="00214F77">
            <w:r w:rsidRPr="00A666A6">
              <w:t>кандидат юридических наук</w:t>
            </w:r>
          </w:p>
          <w:p w:rsidR="00E95B8D" w:rsidRPr="00A666A6" w:rsidRDefault="00E95B8D" w:rsidP="00214F77">
            <w:r w:rsidRPr="00A666A6">
              <w:t>2007</w:t>
            </w:r>
          </w:p>
          <w:p w:rsidR="00E95B8D" w:rsidRPr="00A666A6" w:rsidRDefault="00E95B8D" w:rsidP="00214F77">
            <w:r w:rsidRPr="00A666A6">
              <w:t xml:space="preserve">Институт системного анализа РАН РФ, </w:t>
            </w:r>
          </w:p>
          <w:p w:rsidR="00E95B8D" w:rsidRPr="00A666A6" w:rsidRDefault="00E95B8D" w:rsidP="00214F77">
            <w:r w:rsidRPr="00A666A6">
              <w:t>доктор экономических наук</w:t>
            </w:r>
          </w:p>
          <w:p w:rsidR="00E95B8D" w:rsidRPr="00A666A6" w:rsidRDefault="00E95B8D" w:rsidP="00214F77"/>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5"/>
            <w:tcBorders>
              <w:top w:val="nil"/>
              <w:left w:val="nil"/>
              <w:bottom w:val="single" w:sz="4" w:space="0" w:color="auto"/>
              <w:right w:val="nil"/>
            </w:tcBorders>
            <w:vAlign w:val="center"/>
          </w:tcPr>
          <w:p w:rsidR="00E95B8D" w:rsidRPr="00A666A6" w:rsidRDefault="00E95B8D" w:rsidP="00214F77">
            <w:r w:rsidRPr="00A666A6">
              <w:t>Должности, занимаемые в настоящее время:</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r>
      <w:tr w:rsidR="00E95B8D" w:rsidRPr="00A666A6" w:rsidTr="00214F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02.09.2013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Член Правления, Первый заместитель </w:t>
            </w:r>
          </w:p>
          <w:p w:rsidR="00E95B8D" w:rsidRPr="00A666A6" w:rsidRDefault="00E95B8D" w:rsidP="00214F77">
            <w:pPr>
              <w:jc w:val="center"/>
            </w:pPr>
            <w:r w:rsidRPr="00A666A6">
              <w:t>Председателя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Публичное акционерное общество «Сбербанк России»</w:t>
            </w:r>
          </w:p>
        </w:tc>
      </w:tr>
      <w:tr w:rsidR="00E95B8D" w:rsidRPr="00A666A6" w:rsidTr="006C2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14.10.2013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Автономная некоммерческая организация дополнительного профессионального образования</w:t>
            </w:r>
            <w:r w:rsidRPr="00A666A6">
              <w:rPr>
                <w:rFonts w:ascii="Calibri" w:hAnsi="Calibri" w:cs="Calibri"/>
              </w:rPr>
              <w:t xml:space="preserve"> "</w:t>
            </w:r>
            <w:r w:rsidRPr="00A666A6">
              <w:t>Корпоративный университет Сбербанка»</w:t>
            </w:r>
          </w:p>
        </w:tc>
      </w:tr>
      <w:tr w:rsidR="00E95B8D" w:rsidRPr="00A666A6" w:rsidTr="006C20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30.06.2014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Закрытое акционерное общество</w:t>
            </w:r>
          </w:p>
          <w:p w:rsidR="00E95B8D" w:rsidRPr="00A666A6" w:rsidRDefault="00E95B8D" w:rsidP="00214F77">
            <w:pPr>
              <w:jc w:val="center"/>
            </w:pPr>
            <w:r w:rsidRPr="00A666A6">
              <w:t>«Центр программ лояльности»</w:t>
            </w:r>
          </w:p>
        </w:tc>
      </w:tr>
      <w:tr w:rsidR="00E95B8D" w:rsidRPr="00A666A6" w:rsidTr="00BA7B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15.04.2015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Общество с ограниченной ответственностью </w:t>
            </w:r>
          </w:p>
          <w:p w:rsidR="00E95B8D" w:rsidRPr="00A666A6" w:rsidRDefault="00E95B8D" w:rsidP="00BA7BA5">
            <w:pPr>
              <w:jc w:val="center"/>
            </w:pPr>
            <w:r w:rsidRPr="00A666A6">
              <w:t>«ПС Яндекс.Деньги»</w:t>
            </w:r>
          </w:p>
        </w:tc>
      </w:tr>
      <w:tr w:rsidR="00E95B8D" w:rsidRPr="00A666A6" w:rsidTr="00D441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Del="00B36895" w:rsidRDefault="00E95B8D" w:rsidP="0031052B">
            <w:pPr>
              <w:jc w:val="center"/>
            </w:pPr>
            <w:r w:rsidRPr="00A666A6">
              <w:t>30.06.2015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31052B">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31052B">
            <w:pPr>
              <w:jc w:val="center"/>
            </w:pPr>
            <w:r w:rsidRPr="00A666A6">
              <w:t>Закрытое акционерное общество "Сбербанк – Автоматизированная система торгов"</w:t>
            </w:r>
          </w:p>
        </w:tc>
      </w:tr>
    </w:tbl>
    <w:p w:rsidR="00E95B8D" w:rsidRPr="00A666A6" w:rsidRDefault="00E95B8D" w:rsidP="006C20A8"/>
    <w:p w:rsidR="00E95B8D" w:rsidRPr="00A666A6" w:rsidRDefault="00E95B8D" w:rsidP="006C20A8">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1460"/>
        <w:gridCol w:w="1600"/>
        <w:gridCol w:w="3120"/>
        <w:gridCol w:w="3360"/>
      </w:tblGrid>
      <w:tr w:rsidR="00E95B8D" w:rsidRPr="00A666A6" w:rsidTr="00214F77">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xml:space="preserve"> по</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4</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03.07.2006</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18.05.2010</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Главный исполнительный директор</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Общество с ограниченной ответственностью </w:t>
            </w:r>
          </w:p>
          <w:p w:rsidR="00E95B8D" w:rsidRPr="00A666A6" w:rsidRDefault="00E95B8D" w:rsidP="00214F77">
            <w:pPr>
              <w:jc w:val="center"/>
            </w:pPr>
            <w:r w:rsidRPr="00A666A6">
              <w:t>«ИКС 5 Ритейл Групп»</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19.05.2010</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01.06.2011</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Главный исполнительный директор</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Закрытое акционерное общество «Торговый дом «ПЕРЕКРЕСТОК»</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01.10.2011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31.08.2013</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Старший вице-президент</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rPr>
                <w:lang w:val="en-US"/>
              </w:rPr>
            </w:pPr>
            <w:r w:rsidRPr="00A666A6">
              <w:rPr>
                <w:lang w:val="en-US"/>
              </w:rPr>
              <w:t>Wal-Mart Stores</w:t>
            </w:r>
            <w:r w:rsidRPr="00A666A6">
              <w:t>,</w:t>
            </w:r>
            <w:r w:rsidRPr="00A666A6">
              <w:rPr>
                <w:lang w:val="en-US"/>
              </w:rPr>
              <w:t xml:space="preserve"> Inc</w:t>
            </w:r>
          </w:p>
        </w:tc>
      </w:tr>
    </w:tbl>
    <w:p w:rsidR="00E95B8D" w:rsidRPr="00A666A6" w:rsidRDefault="00E95B8D" w:rsidP="006C20A8"/>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14F7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0,0018%</w:t>
            </w:r>
          </w:p>
        </w:tc>
      </w:tr>
      <w:tr w:rsidR="00E95B8D" w:rsidRPr="00A666A6" w:rsidTr="00214F7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0,0019%</w:t>
            </w:r>
          </w:p>
        </w:tc>
      </w:tr>
      <w:tr w:rsidR="00E95B8D" w:rsidRPr="00A666A6" w:rsidTr="00214F7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w:t>
            </w:r>
          </w:p>
        </w:tc>
      </w:tr>
      <w:tr w:rsidR="00E95B8D" w:rsidRPr="00A666A6" w:rsidTr="00214F7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Указанные связи отсутствуют</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Не привлекался</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540" w:type="dxa"/>
        <w:tblLook w:val="01E0" w:firstRow="1" w:lastRow="1" w:firstColumn="1" w:lastColumn="1" w:noHBand="0" w:noVBand="0"/>
      </w:tblPr>
      <w:tblGrid>
        <w:gridCol w:w="2420"/>
        <w:gridCol w:w="389"/>
        <w:gridCol w:w="491"/>
        <w:gridCol w:w="2654"/>
        <w:gridCol w:w="3586"/>
      </w:tblGrid>
      <w:tr w:rsidR="00E95B8D" w:rsidRPr="00A666A6" w:rsidTr="00EC758F">
        <w:tc>
          <w:tcPr>
            <w:tcW w:w="2809" w:type="dxa"/>
            <w:gridSpan w:val="2"/>
          </w:tcPr>
          <w:p w:rsidR="00E95B8D" w:rsidRPr="00A666A6" w:rsidRDefault="00E95B8D" w:rsidP="00214F77">
            <w:pPr>
              <w:pStyle w:val="em-0"/>
              <w:ind w:firstLine="0"/>
            </w:pPr>
            <w:r w:rsidRPr="00A666A6">
              <w:t>Фамилия, имя, отчество:</w:t>
            </w:r>
          </w:p>
        </w:tc>
        <w:tc>
          <w:tcPr>
            <w:tcW w:w="491" w:type="dxa"/>
          </w:tcPr>
          <w:p w:rsidR="00E95B8D" w:rsidRPr="00A666A6" w:rsidRDefault="00E95B8D" w:rsidP="00214F77">
            <w:pPr>
              <w:pStyle w:val="em-0"/>
              <w:ind w:firstLine="0"/>
              <w:jc w:val="left"/>
              <w:rPr>
                <w:b/>
              </w:rPr>
            </w:pPr>
            <w:r w:rsidRPr="00A666A6">
              <w:rPr>
                <w:b/>
              </w:rPr>
              <w:t>12.</w:t>
            </w:r>
          </w:p>
        </w:tc>
        <w:tc>
          <w:tcPr>
            <w:tcW w:w="6240" w:type="dxa"/>
            <w:gridSpan w:val="2"/>
          </w:tcPr>
          <w:p w:rsidR="00E95B8D" w:rsidRPr="00A666A6" w:rsidRDefault="00E95B8D" w:rsidP="00214F77">
            <w:pPr>
              <w:pStyle w:val="em-0"/>
              <w:ind w:firstLine="0"/>
              <w:jc w:val="left"/>
              <w:rPr>
                <w:b/>
              </w:rPr>
            </w:pPr>
            <w:r w:rsidRPr="00A666A6">
              <w:rPr>
                <w:b/>
              </w:rPr>
              <w:t>Цехомский Николай Викторович</w:t>
            </w:r>
          </w:p>
        </w:tc>
      </w:tr>
      <w:tr w:rsidR="00E95B8D" w:rsidRPr="00A666A6" w:rsidTr="00EC758F">
        <w:tc>
          <w:tcPr>
            <w:tcW w:w="2809" w:type="dxa"/>
            <w:gridSpan w:val="2"/>
          </w:tcPr>
          <w:p w:rsidR="00E95B8D" w:rsidRPr="00A666A6" w:rsidRDefault="00E95B8D" w:rsidP="00214F77">
            <w:pPr>
              <w:pStyle w:val="em-0"/>
              <w:ind w:firstLine="0"/>
            </w:pPr>
            <w:r w:rsidRPr="00A666A6">
              <w:t>Год рождения:</w:t>
            </w:r>
          </w:p>
        </w:tc>
        <w:tc>
          <w:tcPr>
            <w:tcW w:w="6731" w:type="dxa"/>
            <w:gridSpan w:val="3"/>
          </w:tcPr>
          <w:p w:rsidR="00E95B8D" w:rsidRPr="00A666A6" w:rsidRDefault="00E95B8D" w:rsidP="00214F77">
            <w:pPr>
              <w:pStyle w:val="em-0"/>
              <w:ind w:firstLine="0"/>
              <w:jc w:val="left"/>
            </w:pPr>
            <w:r w:rsidRPr="00A666A6">
              <w:t xml:space="preserve">1974 </w:t>
            </w:r>
          </w:p>
        </w:tc>
      </w:tr>
      <w:tr w:rsidR="00E95B8D" w:rsidRPr="00A666A6" w:rsidTr="00EC758F">
        <w:tc>
          <w:tcPr>
            <w:tcW w:w="2809" w:type="dxa"/>
            <w:gridSpan w:val="2"/>
            <w:vMerge w:val="restart"/>
          </w:tcPr>
          <w:p w:rsidR="00E95B8D" w:rsidRPr="00A666A6" w:rsidRDefault="00E95B8D" w:rsidP="00214F77">
            <w:pPr>
              <w:pStyle w:val="em-0"/>
              <w:ind w:firstLine="0"/>
            </w:pPr>
            <w:r w:rsidRPr="00A666A6">
              <w:t>Сведения об образовании:</w:t>
            </w:r>
          </w:p>
        </w:tc>
        <w:tc>
          <w:tcPr>
            <w:tcW w:w="6731" w:type="dxa"/>
            <w:gridSpan w:val="3"/>
          </w:tcPr>
          <w:p w:rsidR="00E95B8D" w:rsidRPr="00A666A6" w:rsidRDefault="00E95B8D" w:rsidP="00214F77">
            <w:pPr>
              <w:pStyle w:val="em-0"/>
              <w:ind w:firstLine="0"/>
            </w:pPr>
            <w:r w:rsidRPr="00A666A6">
              <w:t xml:space="preserve">Высшее </w:t>
            </w:r>
          </w:p>
        </w:tc>
      </w:tr>
      <w:tr w:rsidR="00E95B8D" w:rsidRPr="00A666A6" w:rsidTr="00EC758F">
        <w:tc>
          <w:tcPr>
            <w:tcW w:w="2809" w:type="dxa"/>
            <w:gridSpan w:val="2"/>
            <w:vMerge/>
          </w:tcPr>
          <w:p w:rsidR="00E95B8D" w:rsidRPr="00A666A6" w:rsidRDefault="00E95B8D" w:rsidP="00214F77">
            <w:pPr>
              <w:pStyle w:val="em-0"/>
              <w:ind w:firstLine="0"/>
            </w:pPr>
          </w:p>
        </w:tc>
        <w:tc>
          <w:tcPr>
            <w:tcW w:w="6731" w:type="dxa"/>
            <w:gridSpan w:val="3"/>
          </w:tcPr>
          <w:p w:rsidR="00E95B8D" w:rsidRPr="00A666A6" w:rsidRDefault="00E95B8D" w:rsidP="00D44146">
            <w:r w:rsidRPr="00A666A6">
              <w:t>1996</w:t>
            </w:r>
          </w:p>
          <w:p w:rsidR="00E95B8D" w:rsidRPr="00A666A6" w:rsidRDefault="00E95B8D" w:rsidP="00D44146">
            <w:r w:rsidRPr="00A666A6">
              <w:t xml:space="preserve">Санкт-Петербургская государственная инженерно-экономическая </w:t>
            </w:r>
          </w:p>
          <w:p w:rsidR="00E95B8D" w:rsidRPr="00A666A6" w:rsidRDefault="00E95B8D" w:rsidP="00D44146">
            <w:r w:rsidRPr="00A666A6">
              <w:t>академия, Экономика и управление в машиностроении, экономист-менеджер</w:t>
            </w:r>
          </w:p>
          <w:p w:rsidR="00E95B8D" w:rsidRPr="00A666A6" w:rsidRDefault="00E95B8D" w:rsidP="00D44146">
            <w:r w:rsidRPr="00A666A6">
              <w:t>1999</w:t>
            </w:r>
          </w:p>
          <w:p w:rsidR="00E95B8D" w:rsidRPr="00A666A6" w:rsidRDefault="00E95B8D" w:rsidP="00D44146">
            <w:r w:rsidRPr="00A666A6">
              <w:t xml:space="preserve">Санкт-Петербургская государственная инженерно-экономическая </w:t>
            </w:r>
          </w:p>
          <w:p w:rsidR="00E95B8D" w:rsidRPr="00A666A6" w:rsidRDefault="00E95B8D" w:rsidP="00214F77">
            <w:r w:rsidRPr="00A666A6">
              <w:t>академия, кандидат экономических наук</w:t>
            </w:r>
          </w:p>
        </w:tc>
      </w:tr>
      <w:tr w:rsidR="00E95B8D" w:rsidRPr="00A666A6" w:rsidTr="00EC758F">
        <w:tblPrEx>
          <w:tblLook w:val="0000" w:firstRow="0" w:lastRow="0" w:firstColumn="0" w:lastColumn="0" w:noHBand="0" w:noVBand="0"/>
        </w:tblPrEx>
        <w:trPr>
          <w:trHeight w:val="330"/>
        </w:trPr>
        <w:tc>
          <w:tcPr>
            <w:tcW w:w="9540" w:type="dxa"/>
            <w:gridSpan w:val="5"/>
            <w:tcBorders>
              <w:top w:val="single" w:sz="4" w:space="0" w:color="auto"/>
            </w:tcBorders>
          </w:tcPr>
          <w:p w:rsidR="00E95B8D" w:rsidRPr="00A666A6" w:rsidRDefault="00E95B8D" w:rsidP="00214F77"/>
          <w:p w:rsidR="00E95B8D" w:rsidRPr="00A666A6" w:rsidRDefault="00E95B8D" w:rsidP="00214F77">
            <w:r w:rsidRPr="00A666A6">
              <w:t>Должности, занимаемые в настоящее время:</w:t>
            </w:r>
          </w:p>
        </w:tc>
      </w:tr>
      <w:tr w:rsidR="00E95B8D" w:rsidRPr="00A666A6" w:rsidTr="00214F77">
        <w:tblPrEx>
          <w:tblLook w:val="0000" w:firstRow="0" w:lastRow="0" w:firstColumn="0" w:lastColumn="0" w:noHBand="0" w:noVBand="0"/>
        </w:tblPrEx>
        <w:trPr>
          <w:trHeight w:val="420"/>
        </w:trPr>
        <w:tc>
          <w:tcPr>
            <w:tcW w:w="2420" w:type="dxa"/>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r w:rsidRPr="00A666A6">
              <w:t xml:space="preserve"> С</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r>
      <w:tr w:rsidR="00E95B8D" w:rsidRPr="00A666A6" w:rsidTr="00214F7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01.01.2013</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Правления</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Публичное акционерное общество «Сбербанк России»</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29.04.2014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Общество с ограниченной ответственностью</w:t>
            </w:r>
          </w:p>
          <w:p w:rsidR="00E95B8D" w:rsidRPr="00A666A6" w:rsidRDefault="00E95B8D" w:rsidP="00BA7BA5">
            <w:pPr>
              <w:jc w:val="center"/>
            </w:pPr>
            <w:r w:rsidRPr="00A666A6">
              <w:t>«Сбербанк Инвестиции»</w:t>
            </w:r>
          </w:p>
        </w:tc>
      </w:tr>
      <w:tr w:rsidR="00E95B8D" w:rsidRPr="00A666A6" w:rsidTr="00214F7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30.06.2014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Закрытое акционерное общество</w:t>
            </w:r>
          </w:p>
          <w:p w:rsidR="00E95B8D" w:rsidRPr="00A666A6" w:rsidRDefault="00E95B8D" w:rsidP="00214F77">
            <w:pPr>
              <w:jc w:val="center"/>
            </w:pPr>
            <w:r w:rsidRPr="00A666A6">
              <w:t>«Центр программ лояльности»</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15.07.2014</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Старший вице-президент – директор Департамента финансов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Публичное акционерное общество «Сбербанк России»</w:t>
            </w:r>
          </w:p>
        </w:tc>
      </w:tr>
      <w:tr w:rsidR="00E95B8D" w:rsidRPr="00A666A6" w:rsidTr="00A0076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1052B">
            <w:pPr>
              <w:jc w:val="center"/>
            </w:pPr>
          </w:p>
          <w:p w:rsidR="00E95B8D" w:rsidRPr="00A666A6" w:rsidRDefault="00E95B8D" w:rsidP="00284917">
            <w:pPr>
              <w:jc w:val="center"/>
            </w:pPr>
            <w:r w:rsidRPr="00A666A6">
              <w:t>26.03.2015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xml:space="preserve">ООО Страховая компания </w:t>
            </w:r>
          </w:p>
          <w:p w:rsidR="00E95B8D" w:rsidRPr="00A666A6" w:rsidRDefault="00E95B8D" w:rsidP="00284917">
            <w:pPr>
              <w:jc w:val="center"/>
            </w:pPr>
            <w:r w:rsidRPr="00A666A6">
              <w:t>«Сбербанк страхование жизни»</w:t>
            </w:r>
          </w:p>
        </w:tc>
      </w:tr>
      <w:tr w:rsidR="00E95B8D" w:rsidRPr="00A666A6" w:rsidTr="00A0076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1052B">
            <w:pPr>
              <w:jc w:val="center"/>
            </w:pPr>
          </w:p>
          <w:p w:rsidR="00E95B8D" w:rsidRPr="00A666A6" w:rsidRDefault="00E95B8D" w:rsidP="00284917">
            <w:pPr>
              <w:jc w:val="center"/>
            </w:pPr>
            <w:r w:rsidRPr="00A666A6">
              <w:t>26.03.2015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xml:space="preserve">ООО Страховая компания </w:t>
            </w:r>
          </w:p>
          <w:p w:rsidR="00E95B8D" w:rsidRPr="00A666A6" w:rsidRDefault="00E95B8D" w:rsidP="00284917">
            <w:pPr>
              <w:jc w:val="center"/>
            </w:pPr>
            <w:r w:rsidRPr="00A666A6">
              <w:t>«Сбербанк страхование»</w:t>
            </w:r>
          </w:p>
        </w:tc>
      </w:tr>
      <w:tr w:rsidR="00E95B8D" w:rsidRPr="00A666A6" w:rsidTr="00A0076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1052B">
            <w:pPr>
              <w:jc w:val="center"/>
            </w:pPr>
          </w:p>
          <w:p w:rsidR="00E95B8D" w:rsidRPr="00A666A6" w:rsidRDefault="00E95B8D" w:rsidP="00284917">
            <w:pPr>
              <w:jc w:val="center"/>
            </w:pPr>
            <w:r w:rsidRPr="00A666A6">
              <w:t>26.03.2015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xml:space="preserve">ООО «Страховой брокер Сбербанка» </w:t>
            </w:r>
          </w:p>
        </w:tc>
      </w:tr>
      <w:tr w:rsidR="00E95B8D" w:rsidRPr="00A666A6" w:rsidTr="00DE1CD9">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Del="00ED6304" w:rsidRDefault="00E95B8D" w:rsidP="00DE1CD9">
            <w:pPr>
              <w:jc w:val="center"/>
            </w:pPr>
            <w:r w:rsidRPr="00A666A6">
              <w:t>15.04.2015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DE1CD9">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DE1CD9">
            <w:pPr>
              <w:jc w:val="center"/>
            </w:pPr>
            <w:r w:rsidRPr="00A666A6">
              <w:t>ООО «ПС Яндекс.Деньги»</w:t>
            </w:r>
          </w:p>
        </w:tc>
      </w:tr>
      <w:tr w:rsidR="00E95B8D" w:rsidRPr="00A666A6" w:rsidTr="00A00767">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1052B">
            <w:pPr>
              <w:jc w:val="center"/>
            </w:pPr>
          </w:p>
          <w:p w:rsidR="00E95B8D" w:rsidRPr="00A666A6" w:rsidRDefault="00E95B8D" w:rsidP="00284917">
            <w:pPr>
              <w:jc w:val="center"/>
            </w:pPr>
            <w:r w:rsidRPr="00A666A6">
              <w:t>29.06.2015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ЗАО «Сбербанк Лизинг»</w:t>
            </w:r>
          </w:p>
        </w:tc>
      </w:tr>
      <w:tr w:rsidR="00E95B8D" w:rsidRPr="00A666A6" w:rsidTr="00BA7BA5">
        <w:tblPrEx>
          <w:tblLook w:val="0000" w:firstRow="0" w:lastRow="0" w:firstColumn="0" w:lastColumn="0" w:noHBand="0" w:noVBand="0"/>
        </w:tblPrEx>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BA7BA5">
            <w:pPr>
              <w:jc w:val="center"/>
            </w:pPr>
            <w:r w:rsidRPr="00A666A6">
              <w:t>30.06.2015</w:t>
            </w:r>
          </w:p>
        </w:tc>
        <w:tc>
          <w:tcPr>
            <w:tcW w:w="3534" w:type="dxa"/>
            <w:gridSpan w:val="3"/>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Член Совета директоров</w:t>
            </w:r>
          </w:p>
        </w:tc>
        <w:tc>
          <w:tcPr>
            <w:tcW w:w="3586" w:type="dxa"/>
            <w:tcBorders>
              <w:top w:val="single" w:sz="4" w:space="0" w:color="auto"/>
              <w:left w:val="nil"/>
              <w:bottom w:val="single" w:sz="4" w:space="0" w:color="auto"/>
              <w:right w:val="single" w:sz="4" w:space="0" w:color="auto"/>
            </w:tcBorders>
            <w:vAlign w:val="center"/>
          </w:tcPr>
          <w:p w:rsidR="00E95B8D" w:rsidRPr="00A666A6" w:rsidRDefault="00E95B8D" w:rsidP="00BA7BA5">
            <w:pPr>
              <w:jc w:val="center"/>
            </w:pPr>
            <w:r w:rsidRPr="00A666A6">
              <w:t xml:space="preserve">Закрытое акционерное общество </w:t>
            </w:r>
            <w:r w:rsidRPr="00A666A6">
              <w:rPr>
                <w:rFonts w:ascii="Calibri" w:hAnsi="Calibri" w:cs="Calibri"/>
              </w:rPr>
              <w:t>"</w:t>
            </w:r>
            <w:r w:rsidRPr="00A666A6">
              <w:t>Сбербанк – Автоматизированная система торгов</w:t>
            </w:r>
            <w:r w:rsidRPr="00A666A6">
              <w:rPr>
                <w:rFonts w:ascii="Calibri" w:hAnsi="Calibri" w:cs="Calibri"/>
              </w:rPr>
              <w:t>"</w:t>
            </w:r>
          </w:p>
        </w:tc>
      </w:tr>
    </w:tbl>
    <w:p w:rsidR="00E95B8D" w:rsidRPr="00A666A6" w:rsidRDefault="00E95B8D" w:rsidP="00214F77"/>
    <w:p w:rsidR="00E95B8D" w:rsidRPr="00A666A6" w:rsidRDefault="00E95B8D" w:rsidP="00214F77">
      <w:r w:rsidRPr="00A666A6">
        <w:t>Должности, занимаемые за последние пять лет (в хронологическом порядке):</w:t>
      </w:r>
    </w:p>
    <w:tbl>
      <w:tblPr>
        <w:tblW w:w="9540" w:type="dxa"/>
        <w:tblInd w:w="108" w:type="dxa"/>
        <w:tblLook w:val="0000" w:firstRow="0" w:lastRow="0" w:firstColumn="0" w:lastColumn="0" w:noHBand="0" w:noVBand="0"/>
      </w:tblPr>
      <w:tblGrid>
        <w:gridCol w:w="1460"/>
        <w:gridCol w:w="1600"/>
        <w:gridCol w:w="3120"/>
        <w:gridCol w:w="3360"/>
      </w:tblGrid>
      <w:tr w:rsidR="00E95B8D" w:rsidRPr="00A666A6" w:rsidTr="00214F77">
        <w:trPr>
          <w:trHeight w:val="39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r w:rsidRPr="00A666A6">
              <w:t>С</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xml:space="preserve"> по</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Наименование должности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Полное фирменное наименование организации</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4</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02.11.2009</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07.12.2011</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Председатель Правления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xml:space="preserve">Общество с ограниченной ответственностью </w:t>
            </w:r>
          </w:p>
          <w:p w:rsidR="00E95B8D" w:rsidRPr="00A666A6" w:rsidRDefault="00E95B8D" w:rsidP="00214F77">
            <w:pPr>
              <w:jc w:val="center"/>
            </w:pPr>
            <w:r w:rsidRPr="00A666A6">
              <w:t>«Барклайс Банк»</w:t>
            </w:r>
          </w:p>
        </w:tc>
      </w:tr>
      <w:tr w:rsidR="00E95B8D" w:rsidRPr="00A666A6" w:rsidTr="00214F7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12.11.2012</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31.12.2012</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Советник Президента</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Открытое акционерное общество</w:t>
            </w:r>
          </w:p>
          <w:p w:rsidR="00E95B8D" w:rsidRPr="00A666A6" w:rsidRDefault="00E95B8D" w:rsidP="00214F77">
            <w:pPr>
              <w:jc w:val="center"/>
            </w:pPr>
            <w:r w:rsidRPr="00A666A6">
              <w:t>«Сбербанк России»</w:t>
            </w:r>
          </w:p>
        </w:tc>
      </w:tr>
      <w:tr w:rsidR="00E95B8D" w:rsidRPr="00A666A6" w:rsidTr="00214F77">
        <w:trPr>
          <w:trHeight w:val="300"/>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center"/>
            </w:pPr>
            <w:r w:rsidRPr="00A666A6">
              <w:t>01.01.2013</w:t>
            </w:r>
          </w:p>
        </w:tc>
        <w:tc>
          <w:tcPr>
            <w:tcW w:w="160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14.07.2014</w:t>
            </w:r>
          </w:p>
        </w:tc>
        <w:tc>
          <w:tcPr>
            <w:tcW w:w="312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Вице-президент – директор Департамента финансов</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Открытое акционерное общество</w:t>
            </w:r>
          </w:p>
          <w:p w:rsidR="00E95B8D" w:rsidRPr="00A666A6" w:rsidRDefault="00E95B8D" w:rsidP="00214F77">
            <w:pPr>
              <w:jc w:val="center"/>
            </w:pPr>
            <w:r w:rsidRPr="00A666A6">
              <w:t>«Сбербанк России»</w:t>
            </w:r>
          </w:p>
        </w:tc>
      </w:tr>
    </w:tbl>
    <w:p w:rsidR="00E95B8D" w:rsidRPr="00A666A6" w:rsidRDefault="00E95B8D" w:rsidP="00214F77"/>
    <w:p w:rsidR="00E95B8D" w:rsidRPr="00A666A6" w:rsidRDefault="00E95B8D" w:rsidP="00BD52E9">
      <w:pPr>
        <w:pStyle w:val="Basic"/>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214F77">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0,00007%</w:t>
            </w:r>
          </w:p>
        </w:tc>
      </w:tr>
      <w:tr w:rsidR="00E95B8D" w:rsidRPr="00A666A6" w:rsidTr="00214F77">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0,00007%</w:t>
            </w:r>
          </w:p>
        </w:tc>
      </w:tr>
      <w:tr w:rsidR="00E95B8D" w:rsidRPr="00A666A6" w:rsidTr="00214F77">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0</w:t>
            </w:r>
          </w:p>
        </w:tc>
      </w:tr>
      <w:tr w:rsidR="00E95B8D" w:rsidRPr="00A666A6" w:rsidTr="00214F77">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14F7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214F77">
            <w:pPr>
              <w:jc w:val="center"/>
            </w:pPr>
            <w:r w:rsidRPr="00A666A6">
              <w:t> 0</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 Указанные связи отсутствуют</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Не привлекался</w:t>
            </w:r>
          </w:p>
        </w:tc>
      </w:tr>
      <w:tr w:rsidR="00E95B8D" w:rsidRPr="00A666A6" w:rsidTr="00214F77">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14F77">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214F77">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9E4EDD">
      <w:pPr>
        <w:jc w:val="both"/>
        <w:rPr>
          <w:b/>
          <w:bCs/>
          <w:u w:val="single"/>
        </w:rPr>
      </w:pPr>
      <w:r w:rsidRPr="00A666A6">
        <w:rPr>
          <w:b/>
          <w:bCs/>
          <w:u w:val="single"/>
        </w:rPr>
        <w:t xml:space="preserve">Президент, Председатель Правления Сбербанка России </w:t>
      </w:r>
    </w:p>
    <w:p w:rsidR="00E95B8D" w:rsidRPr="00A666A6" w:rsidRDefault="00E95B8D" w:rsidP="009E4EDD">
      <w:pPr>
        <w:jc w:val="both"/>
        <w:rPr>
          <w:b/>
          <w:bCs/>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
        <w:gridCol w:w="2278"/>
        <w:gridCol w:w="640"/>
        <w:gridCol w:w="381"/>
        <w:gridCol w:w="2739"/>
        <w:gridCol w:w="3282"/>
        <w:gridCol w:w="78"/>
      </w:tblGrid>
      <w:tr w:rsidR="00E95B8D" w:rsidRPr="00A666A6" w:rsidTr="00F97E9F">
        <w:trPr>
          <w:gridBefore w:val="1"/>
          <w:gridAfter w:val="1"/>
          <w:wBefore w:w="142" w:type="dxa"/>
          <w:wAfter w:w="78" w:type="dxa"/>
        </w:trPr>
        <w:tc>
          <w:tcPr>
            <w:tcW w:w="2918" w:type="dxa"/>
            <w:gridSpan w:val="2"/>
            <w:tcBorders>
              <w:top w:val="nil"/>
              <w:left w:val="nil"/>
              <w:bottom w:val="nil"/>
              <w:right w:val="nil"/>
            </w:tcBorders>
          </w:tcPr>
          <w:p w:rsidR="00E95B8D" w:rsidRPr="00A666A6" w:rsidRDefault="00E95B8D" w:rsidP="00F97E9F">
            <w:pPr>
              <w:pStyle w:val="em-0"/>
              <w:ind w:firstLine="0"/>
            </w:pPr>
            <w:r w:rsidRPr="00A666A6">
              <w:t>Фамилия, имя, отчество:</w:t>
            </w:r>
          </w:p>
        </w:tc>
        <w:tc>
          <w:tcPr>
            <w:tcW w:w="381" w:type="dxa"/>
            <w:tcBorders>
              <w:top w:val="nil"/>
              <w:left w:val="nil"/>
              <w:bottom w:val="nil"/>
              <w:right w:val="nil"/>
            </w:tcBorders>
          </w:tcPr>
          <w:p w:rsidR="00E95B8D" w:rsidRPr="00A666A6" w:rsidRDefault="00E95B8D" w:rsidP="00F97E9F">
            <w:pPr>
              <w:pStyle w:val="em-0"/>
              <w:ind w:firstLine="0"/>
              <w:jc w:val="left"/>
              <w:rPr>
                <w:b/>
              </w:rPr>
            </w:pPr>
          </w:p>
        </w:tc>
        <w:tc>
          <w:tcPr>
            <w:tcW w:w="6021" w:type="dxa"/>
            <w:gridSpan w:val="2"/>
            <w:tcBorders>
              <w:top w:val="nil"/>
              <w:left w:val="nil"/>
              <w:bottom w:val="nil"/>
              <w:right w:val="nil"/>
            </w:tcBorders>
          </w:tcPr>
          <w:p w:rsidR="00E95B8D" w:rsidRPr="00A666A6" w:rsidRDefault="00E95B8D" w:rsidP="00F97E9F">
            <w:pPr>
              <w:pStyle w:val="em-0"/>
              <w:ind w:firstLine="0"/>
              <w:jc w:val="left"/>
              <w:rPr>
                <w:b/>
                <w:bCs/>
              </w:rPr>
            </w:pPr>
            <w:r w:rsidRPr="00A666A6">
              <w:rPr>
                <w:b/>
              </w:rPr>
              <w:t>Греф Герман Оскарович</w:t>
            </w:r>
          </w:p>
          <w:p w:rsidR="00E95B8D" w:rsidRPr="00A666A6" w:rsidRDefault="00E95B8D" w:rsidP="00F97E9F">
            <w:pPr>
              <w:pStyle w:val="em-0"/>
              <w:ind w:firstLine="0"/>
              <w:jc w:val="left"/>
            </w:pPr>
          </w:p>
        </w:tc>
      </w:tr>
      <w:tr w:rsidR="00E95B8D" w:rsidRPr="00A666A6" w:rsidTr="00F97E9F">
        <w:trPr>
          <w:gridBefore w:val="1"/>
          <w:gridAfter w:val="1"/>
          <w:wBefore w:w="142" w:type="dxa"/>
          <w:wAfter w:w="78" w:type="dxa"/>
        </w:trPr>
        <w:tc>
          <w:tcPr>
            <w:tcW w:w="2918" w:type="dxa"/>
            <w:gridSpan w:val="2"/>
            <w:tcBorders>
              <w:top w:val="nil"/>
              <w:left w:val="nil"/>
              <w:bottom w:val="nil"/>
              <w:right w:val="nil"/>
            </w:tcBorders>
          </w:tcPr>
          <w:p w:rsidR="00E95B8D" w:rsidRPr="00A666A6" w:rsidRDefault="00E95B8D" w:rsidP="00F97E9F">
            <w:pPr>
              <w:pStyle w:val="em-0"/>
              <w:ind w:firstLine="0"/>
            </w:pPr>
            <w:r w:rsidRPr="00A666A6">
              <w:t>Год рождения:</w:t>
            </w:r>
          </w:p>
        </w:tc>
        <w:tc>
          <w:tcPr>
            <w:tcW w:w="6402" w:type="dxa"/>
            <w:gridSpan w:val="3"/>
            <w:tcBorders>
              <w:top w:val="nil"/>
              <w:left w:val="nil"/>
              <w:bottom w:val="nil"/>
              <w:right w:val="nil"/>
            </w:tcBorders>
          </w:tcPr>
          <w:p w:rsidR="00E95B8D" w:rsidRPr="00A666A6" w:rsidRDefault="00E95B8D" w:rsidP="00F97E9F">
            <w:pPr>
              <w:pStyle w:val="em-0"/>
              <w:ind w:firstLine="0"/>
              <w:jc w:val="left"/>
            </w:pPr>
            <w:r w:rsidRPr="00A666A6">
              <w:t xml:space="preserve">1964 </w:t>
            </w:r>
          </w:p>
        </w:tc>
      </w:tr>
      <w:tr w:rsidR="00E95B8D" w:rsidRPr="00A666A6" w:rsidTr="00F97E9F">
        <w:trPr>
          <w:gridBefore w:val="1"/>
          <w:gridAfter w:val="1"/>
          <w:wBefore w:w="142" w:type="dxa"/>
          <w:wAfter w:w="78" w:type="dxa"/>
        </w:trPr>
        <w:tc>
          <w:tcPr>
            <w:tcW w:w="2918" w:type="dxa"/>
            <w:gridSpan w:val="2"/>
            <w:vMerge w:val="restart"/>
            <w:tcBorders>
              <w:top w:val="nil"/>
              <w:left w:val="nil"/>
              <w:bottom w:val="nil"/>
              <w:right w:val="nil"/>
            </w:tcBorders>
          </w:tcPr>
          <w:p w:rsidR="00E95B8D" w:rsidRPr="00A666A6" w:rsidRDefault="00E95B8D" w:rsidP="00F97E9F">
            <w:pPr>
              <w:pStyle w:val="em-0"/>
              <w:ind w:firstLine="0"/>
            </w:pPr>
            <w:r w:rsidRPr="00A666A6">
              <w:t>Сведения об образовании:</w:t>
            </w:r>
          </w:p>
        </w:tc>
        <w:tc>
          <w:tcPr>
            <w:tcW w:w="6402" w:type="dxa"/>
            <w:gridSpan w:val="3"/>
            <w:tcBorders>
              <w:top w:val="nil"/>
              <w:left w:val="nil"/>
              <w:bottom w:val="nil"/>
              <w:right w:val="nil"/>
            </w:tcBorders>
          </w:tcPr>
          <w:p w:rsidR="00E95B8D" w:rsidRPr="00A666A6" w:rsidRDefault="00E95B8D" w:rsidP="00F97E9F">
            <w:pPr>
              <w:pStyle w:val="em-0"/>
              <w:ind w:firstLine="0"/>
            </w:pPr>
            <w:r w:rsidRPr="00A666A6">
              <w:t>Высшее</w:t>
            </w:r>
          </w:p>
        </w:tc>
      </w:tr>
      <w:tr w:rsidR="00E95B8D" w:rsidRPr="00A666A6" w:rsidTr="00F97E9F">
        <w:trPr>
          <w:gridBefore w:val="1"/>
          <w:gridAfter w:val="1"/>
          <w:wBefore w:w="142" w:type="dxa"/>
          <w:wAfter w:w="78" w:type="dxa"/>
        </w:trPr>
        <w:tc>
          <w:tcPr>
            <w:tcW w:w="2918" w:type="dxa"/>
            <w:gridSpan w:val="2"/>
            <w:vMerge/>
            <w:tcBorders>
              <w:top w:val="nil"/>
              <w:left w:val="nil"/>
              <w:bottom w:val="nil"/>
              <w:right w:val="nil"/>
            </w:tcBorders>
          </w:tcPr>
          <w:p w:rsidR="00E95B8D" w:rsidRPr="00A666A6" w:rsidRDefault="00E95B8D" w:rsidP="00F97E9F">
            <w:pPr>
              <w:pStyle w:val="em-0"/>
              <w:ind w:firstLine="0"/>
            </w:pPr>
          </w:p>
        </w:tc>
        <w:tc>
          <w:tcPr>
            <w:tcW w:w="6402" w:type="dxa"/>
            <w:gridSpan w:val="3"/>
            <w:tcBorders>
              <w:top w:val="nil"/>
              <w:left w:val="nil"/>
              <w:bottom w:val="nil"/>
              <w:right w:val="nil"/>
            </w:tcBorders>
          </w:tcPr>
          <w:p w:rsidR="00E95B8D" w:rsidRPr="00A666A6" w:rsidRDefault="00E95B8D" w:rsidP="00F97E9F">
            <w:pPr>
              <w:jc w:val="both"/>
            </w:pPr>
            <w:r w:rsidRPr="00A666A6">
              <w:t xml:space="preserve">1990 </w:t>
            </w:r>
          </w:p>
          <w:p w:rsidR="00E95B8D" w:rsidRPr="00A666A6" w:rsidRDefault="00E95B8D" w:rsidP="00F97E9F">
            <w:pPr>
              <w:jc w:val="both"/>
            </w:pPr>
            <w:r w:rsidRPr="00A666A6">
              <w:t>Омский государственный университет им. Ф.М. Достоевского</w:t>
            </w:r>
          </w:p>
          <w:p w:rsidR="00E95B8D" w:rsidRPr="00A666A6" w:rsidRDefault="00E95B8D" w:rsidP="00F97E9F">
            <w:pPr>
              <w:jc w:val="both"/>
            </w:pPr>
            <w:r w:rsidRPr="00A666A6">
              <w:t>Правоведение, юрист</w:t>
            </w:r>
          </w:p>
          <w:p w:rsidR="00E95B8D" w:rsidRPr="00A666A6" w:rsidRDefault="00E95B8D" w:rsidP="009F7B86">
            <w:pPr>
              <w:pStyle w:val="em-0"/>
              <w:ind w:firstLine="0"/>
            </w:pPr>
            <w:r w:rsidRPr="00A666A6">
              <w:t>1993</w:t>
            </w:r>
          </w:p>
          <w:p w:rsidR="00E95B8D" w:rsidRPr="00A666A6" w:rsidRDefault="00E95B8D" w:rsidP="009F7B86">
            <w:pPr>
              <w:pStyle w:val="em-0"/>
              <w:ind w:firstLine="0"/>
            </w:pPr>
            <w:r w:rsidRPr="00A666A6">
              <w:t xml:space="preserve">Санкт-Петербургский государственный университет, </w:t>
            </w:r>
          </w:p>
          <w:p w:rsidR="00E95B8D" w:rsidRPr="00A666A6" w:rsidRDefault="00E95B8D" w:rsidP="009F7B86">
            <w:pPr>
              <w:pStyle w:val="em-0"/>
              <w:ind w:firstLine="0"/>
            </w:pPr>
            <w:r w:rsidRPr="00A666A6">
              <w:t>Аспирантура юридического факультета</w:t>
            </w:r>
          </w:p>
          <w:p w:rsidR="00E95B8D" w:rsidRPr="00A666A6" w:rsidRDefault="00E95B8D" w:rsidP="009F7B86">
            <w:pPr>
              <w:jc w:val="both"/>
            </w:pPr>
            <w:r w:rsidRPr="00A666A6">
              <w:t>2011</w:t>
            </w:r>
          </w:p>
          <w:p w:rsidR="00E95B8D" w:rsidRPr="00A666A6" w:rsidRDefault="00E95B8D" w:rsidP="00F97E9F">
            <w:pPr>
              <w:pStyle w:val="em-0"/>
              <w:ind w:firstLine="0"/>
            </w:pPr>
            <w:r w:rsidRPr="00A666A6">
              <w:t>Кандидат экономических наук</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30"/>
        </w:trPr>
        <w:tc>
          <w:tcPr>
            <w:tcW w:w="9540" w:type="dxa"/>
            <w:gridSpan w:val="7"/>
            <w:tcBorders>
              <w:top w:val="nil"/>
              <w:left w:val="nil"/>
              <w:bottom w:val="single" w:sz="4" w:space="0" w:color="auto"/>
              <w:right w:val="nil"/>
            </w:tcBorders>
            <w:vAlign w:val="center"/>
          </w:tcPr>
          <w:p w:rsidR="00E95B8D" w:rsidRPr="00A666A6" w:rsidRDefault="00E95B8D" w:rsidP="00F97E9F"/>
          <w:p w:rsidR="00E95B8D" w:rsidRPr="00A666A6" w:rsidRDefault="00E95B8D" w:rsidP="00F97E9F">
            <w:r w:rsidRPr="00A666A6">
              <w:t>Должности, занимаемые в настоящее время:</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20"/>
        </w:trPr>
        <w:tc>
          <w:tcPr>
            <w:tcW w:w="2420"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F97E9F">
            <w:r w:rsidRPr="00A666A6">
              <w:t xml:space="preserve"> С</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Наименование должности</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Полное фирменное наименование организации</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center"/>
            </w:pPr>
            <w:r w:rsidRPr="00A666A6">
              <w:t>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2</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3</w:t>
            </w:r>
          </w:p>
        </w:tc>
      </w:tr>
      <w:tr w:rsidR="00E95B8D" w:rsidRPr="00A666A6" w:rsidTr="006B2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B212D">
            <w:pPr>
              <w:jc w:val="center"/>
            </w:pPr>
            <w:r w:rsidRPr="00A666A6">
              <w:t>24.06.2005</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6B212D">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6B212D">
            <w:pPr>
              <w:jc w:val="center"/>
            </w:pPr>
            <w:r w:rsidRPr="00A666A6">
              <w:t>Публичное акционерное общество «Сбербанк России»</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center"/>
            </w:pPr>
            <w:r w:rsidRPr="00A666A6">
              <w:t>28.11.2007 </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 xml:space="preserve">Президент, Председатель Правления  </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Публичное акционерное общество «Сбербанк России»</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center"/>
            </w:pPr>
            <w:r w:rsidRPr="00A666A6">
              <w:t>06.03.2008</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Председатель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 xml:space="preserve">ПУБЛИЧНОЕ АКЦИОНЕРНОЕ ОБЩЕСТВО </w:t>
            </w:r>
            <w:r w:rsidRPr="00A666A6">
              <w:rPr>
                <w:rFonts w:ascii="Calibri" w:hAnsi="Calibri" w:cs="Calibri"/>
              </w:rPr>
              <w:t>"</w:t>
            </w:r>
            <w:r w:rsidRPr="00A666A6">
              <w:t>ДОЧЕРНИЙ БАНК СБЕРБАНКА РОССИИ</w:t>
            </w:r>
            <w:r w:rsidRPr="00A666A6">
              <w:rPr>
                <w:rFonts w:ascii="Calibri" w:hAnsi="Calibri" w:cs="Calibri"/>
              </w:rPr>
              <w:t>"</w:t>
            </w:r>
          </w:p>
        </w:tc>
      </w:tr>
      <w:tr w:rsidR="00E95B8D" w:rsidRPr="00A666A6" w:rsidTr="006E4D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E4D77">
            <w:pPr>
              <w:jc w:val="center"/>
            </w:pPr>
          </w:p>
          <w:p w:rsidR="00E95B8D" w:rsidRPr="00A666A6" w:rsidRDefault="00E95B8D" w:rsidP="006E4D77">
            <w:pPr>
              <w:jc w:val="center"/>
            </w:pPr>
            <w:r w:rsidRPr="00A666A6">
              <w:t>02.04.2008</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6E4D77">
            <w:pPr>
              <w:jc w:val="center"/>
            </w:pPr>
            <w:r w:rsidRPr="00A666A6">
              <w:t>Член Совета</w:t>
            </w:r>
          </w:p>
          <w:p w:rsidR="00E95B8D" w:rsidRPr="00A666A6" w:rsidRDefault="00E95B8D" w:rsidP="006E4D77">
            <w:pPr>
              <w:jc w:val="center"/>
            </w:pP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6E4D77">
            <w:pPr>
              <w:jc w:val="center"/>
            </w:pPr>
            <w:r w:rsidRPr="00A666A6">
              <w:t>Ассоциация российских банков</w:t>
            </w:r>
          </w:p>
        </w:tc>
      </w:tr>
      <w:tr w:rsidR="00E95B8D" w:rsidRPr="00A666A6" w:rsidTr="00132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32FF8">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132FF8">
            <w:pPr>
              <w:jc w:val="center"/>
            </w:pPr>
            <w:r w:rsidRPr="00A666A6">
              <w:t>Член Наблюдательного совета</w:t>
            </w:r>
          </w:p>
          <w:p w:rsidR="00E95B8D" w:rsidRPr="00A666A6" w:rsidRDefault="00E95B8D" w:rsidP="00132FF8">
            <w:pPr>
              <w:jc w:val="center"/>
            </w:pPr>
            <w:r w:rsidRPr="00A666A6">
              <w:t>Председатель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132FF8">
            <w:pPr>
              <w:jc w:val="center"/>
            </w:pPr>
            <w:r w:rsidRPr="00A666A6">
              <w:t>Национальный исследовательский университет «Высшая школа экономики»</w:t>
            </w:r>
          </w:p>
        </w:tc>
      </w:tr>
      <w:tr w:rsidR="00E95B8D" w:rsidRPr="00A666A6" w:rsidTr="00132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32FF8">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132FF8">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132FF8">
            <w:pPr>
              <w:jc w:val="center"/>
            </w:pPr>
            <w:r w:rsidRPr="00A666A6">
              <w:t>Фонд наследия Егора Гайдара</w:t>
            </w:r>
          </w:p>
        </w:tc>
      </w:tr>
      <w:tr w:rsidR="00E95B8D" w:rsidRPr="00A666A6" w:rsidTr="00132F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32FF8">
            <w:pPr>
              <w:jc w:val="center"/>
            </w:pPr>
            <w:r w:rsidRPr="00A666A6">
              <w:t>28.05.2011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132FF8">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132FF8">
            <w:pPr>
              <w:jc w:val="center"/>
            </w:pPr>
            <w:r w:rsidRPr="00A666A6">
              <w:t xml:space="preserve">Фонд «Институт экономической политики </w:t>
            </w:r>
          </w:p>
          <w:p w:rsidR="00E95B8D" w:rsidRPr="00A666A6" w:rsidRDefault="00E95B8D" w:rsidP="00132FF8">
            <w:pPr>
              <w:jc w:val="center"/>
            </w:pPr>
            <w:r w:rsidRPr="00A666A6">
              <w:t>им. Е.Т. Гайдара»</w:t>
            </w:r>
          </w:p>
        </w:tc>
      </w:tr>
      <w:tr w:rsidR="00E95B8D" w:rsidRPr="00A666A6" w:rsidTr="00DB40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DB40AB">
            <w:pPr>
              <w:jc w:val="center"/>
            </w:pPr>
            <w:r w:rsidRPr="00A666A6">
              <w:t>11.08.2011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DB40AB">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DB40AB">
            <w:pPr>
              <w:jc w:val="center"/>
            </w:pPr>
            <w:r w:rsidRPr="00A666A6">
              <w:t>Некоммерческое партнерство «Российский совет по международным делам»</w:t>
            </w:r>
          </w:p>
        </w:tc>
      </w:tr>
      <w:tr w:rsidR="00E95B8D" w:rsidRPr="00A666A6" w:rsidTr="00DB40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DB40AB">
            <w:pPr>
              <w:jc w:val="center"/>
            </w:pPr>
            <w:r w:rsidRPr="00A666A6">
              <w:t>11.08.2011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DB40AB">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DB40AB">
            <w:pPr>
              <w:jc w:val="center"/>
            </w:pPr>
            <w:r w:rsidRPr="00A666A6">
              <w:t>АНО «Агентство стратегических инициатив по продвижению новых проектов»</w:t>
            </w:r>
          </w:p>
        </w:tc>
      </w:tr>
      <w:tr w:rsidR="00E95B8D" w:rsidRPr="00A666A6" w:rsidTr="003731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731C8">
            <w:pPr>
              <w:jc w:val="center"/>
            </w:pPr>
            <w:r w:rsidRPr="00A666A6">
              <w:t>2012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3731C8">
            <w:pPr>
              <w:jc w:val="center"/>
            </w:pPr>
            <w:r w:rsidRPr="00A666A6">
              <w:t>Член Попечительского совета</w:t>
            </w:r>
          </w:p>
        </w:tc>
        <w:tc>
          <w:tcPr>
            <w:tcW w:w="3360" w:type="dxa"/>
            <w:gridSpan w:val="2"/>
            <w:tcBorders>
              <w:top w:val="single" w:sz="4" w:space="0" w:color="auto"/>
              <w:left w:val="nil"/>
              <w:bottom w:val="single" w:sz="4" w:space="0" w:color="auto"/>
              <w:right w:val="single" w:sz="4" w:space="0" w:color="auto"/>
            </w:tcBorders>
            <w:shd w:val="clear" w:color="auto" w:fill="FFFFFF"/>
            <w:vAlign w:val="center"/>
          </w:tcPr>
          <w:p w:rsidR="00E95B8D" w:rsidRPr="00A666A6" w:rsidRDefault="00E95B8D" w:rsidP="003731C8">
            <w:pPr>
              <w:jc w:val="center"/>
            </w:pPr>
            <w:r w:rsidRPr="00A666A6">
              <w:t>Автономная некоммерческая образовательная организация высшего профессионального образования «Сколковский институт науки и технологий»</w:t>
            </w:r>
          </w:p>
        </w:tc>
      </w:tr>
      <w:tr w:rsidR="00E95B8D" w:rsidRPr="00A666A6" w:rsidTr="00E528D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528D8">
            <w:pPr>
              <w:jc w:val="center"/>
            </w:pPr>
            <w:r w:rsidRPr="00A666A6">
              <w:t>01.03.2012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528D8">
            <w:pPr>
              <w:jc w:val="center"/>
            </w:pPr>
            <w:r w:rsidRPr="00A666A6">
              <w:t>Председатель Правления</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528D8">
            <w:pPr>
              <w:jc w:val="center"/>
            </w:pPr>
            <w:r w:rsidRPr="00A666A6">
              <w:t xml:space="preserve">Автономная некоммерческая организация </w:t>
            </w:r>
            <w:r w:rsidRPr="00A666A6">
              <w:rPr>
                <w:rFonts w:ascii="Calibri" w:hAnsi="Calibri" w:cs="Calibri"/>
              </w:rPr>
              <w:t>"</w:t>
            </w:r>
            <w:r w:rsidRPr="00A666A6">
              <w:t>Корпоративный университет Сбербанка»</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center"/>
            </w:pPr>
            <w:r w:rsidRPr="00A666A6">
              <w:t>28.09.2012</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Председатель Совета директоров</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D</w:t>
            </w:r>
            <w:r w:rsidRPr="00A666A6">
              <w:rPr>
                <w:lang w:val="en-US"/>
              </w:rPr>
              <w:t xml:space="preserve">ENIZBANK ANONIM </w:t>
            </w:r>
            <w:r w:rsidRPr="00A666A6">
              <w:t>Ş</w:t>
            </w:r>
            <w:r w:rsidRPr="00A666A6">
              <w:rPr>
                <w:lang w:val="en-US"/>
              </w:rPr>
              <w:t>IRKETI</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center"/>
            </w:pPr>
            <w:r w:rsidRPr="00A666A6">
              <w:t>21.05.2014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Член Совета директоров</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rPr>
                <w:lang w:val="en-US"/>
              </w:rPr>
              <w:t>Yandex N.V.</w:t>
            </w:r>
          </w:p>
        </w:tc>
      </w:tr>
      <w:tr w:rsidR="00E95B8D" w:rsidRPr="00A666A6" w:rsidTr="00F97E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center"/>
            </w:pPr>
            <w:r w:rsidRPr="00A666A6">
              <w:t>27.06.2014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Член Наблюдательного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Автономная некоммерческая организация</w:t>
            </w:r>
          </w:p>
          <w:p w:rsidR="00E95B8D" w:rsidRPr="00A666A6" w:rsidRDefault="00E95B8D" w:rsidP="00F97E9F">
            <w:pPr>
              <w:jc w:val="center"/>
            </w:pPr>
            <w:r w:rsidRPr="00A666A6">
              <w:t>«Центр экспертизы по вопросам Всемирной торговой организации»</w:t>
            </w:r>
          </w:p>
        </w:tc>
      </w:tr>
      <w:tr w:rsidR="00E95B8D" w:rsidRPr="00A666A6" w:rsidTr="00B73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0"/>
        </w:trPr>
        <w:tc>
          <w:tcPr>
            <w:tcW w:w="242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17.12.2014</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Член Президиума Совета</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Ассоциация российских банков</w:t>
            </w:r>
          </w:p>
        </w:tc>
      </w:tr>
    </w:tbl>
    <w:p w:rsidR="00E95B8D" w:rsidRPr="00A666A6" w:rsidRDefault="00E95B8D" w:rsidP="009E4EDD">
      <w:pPr>
        <w:jc w:val="both"/>
      </w:pPr>
    </w:p>
    <w:p w:rsidR="00E95B8D" w:rsidRPr="00A666A6" w:rsidRDefault="00E95B8D" w:rsidP="009E4EDD">
      <w:pPr>
        <w:jc w:val="both"/>
      </w:pPr>
    </w:p>
    <w:p w:rsidR="00E95B8D" w:rsidRPr="00A666A6" w:rsidRDefault="00E95B8D" w:rsidP="009E4EDD">
      <w:pPr>
        <w:jc w:val="both"/>
        <w:rPr>
          <w:b/>
          <w:i/>
        </w:rPr>
      </w:pPr>
      <w:r w:rsidRPr="00A666A6">
        <w:t>Должности, занимаемые за последние пять лет (в хронологическом порядке):</w:t>
      </w:r>
      <w:r w:rsidRPr="00A666A6">
        <w:rPr>
          <w:b/>
          <w:i/>
        </w:rPr>
        <w:t xml:space="preserve"> других должностей, кроме указанных выше, за последние 5 лет не занимал.</w:t>
      </w:r>
    </w:p>
    <w:p w:rsidR="00E95B8D" w:rsidRPr="00A666A6" w:rsidRDefault="00E95B8D" w:rsidP="009E4EDD">
      <w:pPr>
        <w:jc w:val="both"/>
      </w:pPr>
    </w:p>
    <w:p w:rsidR="00E95B8D" w:rsidRPr="00A666A6" w:rsidRDefault="00E95B8D" w:rsidP="009E4EDD">
      <w:pPr>
        <w:jc w:val="both"/>
      </w:pPr>
    </w:p>
    <w:tbl>
      <w:tblPr>
        <w:tblW w:w="9540" w:type="dxa"/>
        <w:tblInd w:w="108" w:type="dxa"/>
        <w:tblLayout w:type="fixed"/>
        <w:tblLook w:val="0000" w:firstRow="0" w:lastRow="0" w:firstColumn="0" w:lastColumn="0" w:noHBand="0" w:noVBand="0"/>
      </w:tblPr>
      <w:tblGrid>
        <w:gridCol w:w="5244"/>
        <w:gridCol w:w="1928"/>
        <w:gridCol w:w="2368"/>
      </w:tblGrid>
      <w:tr w:rsidR="00E95B8D" w:rsidRPr="00A666A6" w:rsidTr="00F97E9F">
        <w:trPr>
          <w:trHeight w:val="57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Доля участия такого лица в уставном капитале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 0,0031%</w:t>
            </w:r>
          </w:p>
        </w:tc>
      </w:tr>
      <w:tr w:rsidR="00E95B8D" w:rsidRPr="00A666A6" w:rsidTr="00F97E9F">
        <w:trPr>
          <w:trHeight w:val="685"/>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Доля принадлежащих такому лицу обыкновенных акций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0,003%</w:t>
            </w:r>
          </w:p>
        </w:tc>
      </w:tr>
      <w:tr w:rsidR="00E95B8D" w:rsidRPr="00A666A6" w:rsidTr="00F97E9F">
        <w:trPr>
          <w:trHeight w:val="893"/>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 0</w:t>
            </w:r>
          </w:p>
        </w:tc>
      </w:tr>
      <w:tr w:rsidR="00E95B8D" w:rsidRPr="00A666A6" w:rsidTr="00F97E9F">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Доля участия такого лица в уставном капитале дочерних и зависимых обществ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 0</w:t>
            </w:r>
          </w:p>
        </w:tc>
      </w:tr>
      <w:tr w:rsidR="00E95B8D" w:rsidRPr="00A666A6" w:rsidTr="00F97E9F">
        <w:trPr>
          <w:trHeight w:val="690"/>
        </w:trPr>
        <w:tc>
          <w:tcPr>
            <w:tcW w:w="7172"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Доля принадлежащих такому лицу обыкновенных акций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0</w:t>
            </w:r>
          </w:p>
        </w:tc>
      </w:tr>
      <w:tr w:rsidR="00E95B8D" w:rsidRPr="00A666A6" w:rsidTr="00F97E9F">
        <w:trPr>
          <w:trHeight w:val="1434"/>
        </w:trPr>
        <w:tc>
          <w:tcPr>
            <w:tcW w:w="7172" w:type="dxa"/>
            <w:gridSpan w:val="2"/>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F97E9F">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368" w:type="dxa"/>
            <w:tcBorders>
              <w:top w:val="single" w:sz="4" w:space="0" w:color="auto"/>
              <w:left w:val="nil"/>
              <w:bottom w:val="single" w:sz="4" w:space="0" w:color="auto"/>
              <w:right w:val="single" w:sz="4" w:space="0" w:color="auto"/>
            </w:tcBorders>
            <w:vAlign w:val="center"/>
          </w:tcPr>
          <w:p w:rsidR="00E95B8D" w:rsidRPr="00A666A6" w:rsidRDefault="00E95B8D" w:rsidP="00F97E9F">
            <w:pPr>
              <w:jc w:val="center"/>
            </w:pPr>
            <w:r w:rsidRPr="00A666A6">
              <w:t> 0</w:t>
            </w:r>
          </w:p>
        </w:tc>
      </w:tr>
      <w:tr w:rsidR="00E95B8D" w:rsidRPr="00A666A6" w:rsidTr="00F97E9F">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характер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both"/>
            </w:pPr>
            <w:r w:rsidRPr="00A666A6">
              <w:t> Указанные связи отсутствуют</w:t>
            </w:r>
          </w:p>
        </w:tc>
      </w:tr>
      <w:tr w:rsidR="00E95B8D" w:rsidRPr="00A666A6" w:rsidTr="00F97E9F">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сведения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 (или) за преступления против государственной власти</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both"/>
            </w:pPr>
            <w:r w:rsidRPr="00A666A6">
              <w:t>Не привлекался</w:t>
            </w:r>
          </w:p>
        </w:tc>
      </w:tr>
      <w:tr w:rsidR="00E95B8D" w:rsidRPr="00A666A6" w:rsidTr="00F97E9F">
        <w:trPr>
          <w:trHeight w:val="1349"/>
        </w:trPr>
        <w:tc>
          <w:tcPr>
            <w:tcW w:w="524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97E9F">
            <w:pPr>
              <w:jc w:val="both"/>
            </w:pPr>
            <w:r w:rsidRPr="00A666A6">
              <w:t xml:space="preserve">сведения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 </w:t>
            </w:r>
          </w:p>
        </w:tc>
        <w:tc>
          <w:tcPr>
            <w:tcW w:w="4296" w:type="dxa"/>
            <w:gridSpan w:val="2"/>
            <w:tcBorders>
              <w:top w:val="single" w:sz="4" w:space="0" w:color="auto"/>
              <w:left w:val="nil"/>
              <w:bottom w:val="single" w:sz="4" w:space="0" w:color="auto"/>
              <w:right w:val="single" w:sz="4" w:space="0" w:color="auto"/>
            </w:tcBorders>
            <w:vAlign w:val="center"/>
          </w:tcPr>
          <w:p w:rsidR="00E95B8D" w:rsidRPr="00A666A6" w:rsidRDefault="00E95B8D" w:rsidP="00F97E9F">
            <w:pPr>
              <w:jc w:val="both"/>
            </w:pPr>
            <w:r w:rsidRPr="00A666A6">
              <w:t>Указанных должностей не занимал</w:t>
            </w:r>
          </w:p>
        </w:tc>
      </w:tr>
    </w:tbl>
    <w:p w:rsidR="00E95B8D" w:rsidRPr="00A666A6" w:rsidRDefault="00E95B8D" w:rsidP="009E4EDD">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Если полномочия исполнительного органа эмитента переданы другому лицу, по такому лицу дополнительно указываются:</w:t>
      </w:r>
    </w:p>
    <w:p w:rsidR="00E95B8D" w:rsidRPr="00A666A6" w:rsidRDefault="00E95B8D" w:rsidP="00BD52E9">
      <w:pPr>
        <w:pStyle w:val="Basic"/>
        <w:rPr>
          <w:b/>
          <w:i/>
        </w:rPr>
      </w:pPr>
      <w:r w:rsidRPr="00A666A6">
        <w:rPr>
          <w:b/>
          <w:i/>
        </w:rPr>
        <w:t xml:space="preserve">Места не имеет. </w:t>
      </w:r>
    </w:p>
    <w:p w:rsidR="00E95B8D" w:rsidRPr="00A666A6" w:rsidRDefault="00E95B8D" w:rsidP="00BD52E9">
      <w:pPr>
        <w:pStyle w:val="Basic"/>
        <w:rPr>
          <w:b/>
          <w:i/>
        </w:rPr>
      </w:pP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90" w:name="_Toc430103454"/>
      <w:r w:rsidRPr="00A666A6">
        <w:t>5.3. Сведения о размере вознаграждения, льгот и (или) компенсации расходов по каждому органу управления эмитента</w:t>
      </w:r>
      <w:bookmarkEnd w:id="90"/>
    </w:p>
    <w:p w:rsidR="00E95B8D" w:rsidRPr="00A666A6" w:rsidRDefault="00E95B8D" w:rsidP="00BD52E9">
      <w:pPr>
        <w:pStyle w:val="Basic"/>
      </w:pPr>
      <w:r w:rsidRPr="00A666A6">
        <w:t xml:space="preserve">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w:t>
      </w:r>
      <w:r w:rsidRPr="00A666A6">
        <w:rPr>
          <w:u w:val="single"/>
        </w:rPr>
        <w:t>все виды вознаграждения</w:t>
      </w:r>
      <w:r w:rsidRPr="00A666A6">
        <w:t xml:space="preserve">,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последнего завершенного отчетного года и последнего завершенного отчетного периода до даты утверждения проспекта ценных бумаг, </w:t>
      </w:r>
    </w:p>
    <w:p w:rsidR="00E95B8D" w:rsidRPr="00A666A6" w:rsidRDefault="00E95B8D" w:rsidP="00BD52E9">
      <w:pPr>
        <w:pStyle w:val="Basic"/>
      </w:pPr>
    </w:p>
    <w:p w:rsidR="00E95B8D" w:rsidRPr="00A666A6" w:rsidRDefault="00E95B8D" w:rsidP="00BD52E9">
      <w:pPr>
        <w:pStyle w:val="Basic"/>
        <w:rPr>
          <w:b/>
          <w:i/>
        </w:rPr>
      </w:pPr>
      <w:r w:rsidRPr="00A666A6">
        <w:rPr>
          <w:b/>
          <w:i/>
        </w:rPr>
        <w:t>2014 год</w:t>
      </w:r>
    </w:p>
    <w:p w:rsidR="00E95B8D" w:rsidRPr="00A666A6" w:rsidRDefault="00E95B8D" w:rsidP="00F97E9F">
      <w:pPr>
        <w:autoSpaceDE w:val="0"/>
        <w:autoSpaceDN w:val="0"/>
        <w:adjustRightInd w:val="0"/>
        <w:ind w:firstLine="624"/>
        <w:jc w:val="both"/>
        <w:rPr>
          <w:b/>
          <w:i/>
          <w:u w:val="single"/>
        </w:rPr>
      </w:pPr>
      <w:r w:rsidRPr="00A666A6">
        <w:rPr>
          <w:b/>
          <w:i/>
          <w:u w:val="single"/>
        </w:rPr>
        <w:t>Наблюдательный совет</w:t>
      </w:r>
    </w:p>
    <w:p w:rsidR="00E95B8D" w:rsidRPr="00A666A6" w:rsidRDefault="00E95B8D" w:rsidP="00F97E9F">
      <w:pPr>
        <w:autoSpaceDE w:val="0"/>
        <w:autoSpaceDN w:val="0"/>
        <w:adjustRightInd w:val="0"/>
        <w:ind w:firstLine="624"/>
        <w:jc w:val="both"/>
        <w:rPr>
          <w:b/>
          <w:i/>
        </w:rPr>
      </w:pPr>
      <w:r w:rsidRPr="00A666A6">
        <w:rPr>
          <w:b/>
          <w:i/>
        </w:rPr>
        <w:t>Выработка принципов и критериев определения размера вознаграждения членов Наблюдательного совета находится в компетенции Комитета по кадрам и вознаграждениям Наблюдательного совета. Решения о выплате вознаграждения членам Наблюдательного совета ПАО Сбербанк, связанного с их участием в данном органе управления банком, принимаются на годовом общем собрании акционеров ПАО Сбербанк.</w:t>
      </w:r>
    </w:p>
    <w:p w:rsidR="00E95B8D" w:rsidRPr="00A666A6" w:rsidRDefault="00E95B8D" w:rsidP="00D64536">
      <w:pPr>
        <w:pStyle w:val="a7"/>
        <w:spacing w:after="0"/>
        <w:rPr>
          <w:b/>
          <w:i/>
          <w:sz w:val="22"/>
          <w:szCs w:val="22"/>
        </w:rPr>
      </w:pPr>
      <w:r w:rsidRPr="00A666A6">
        <w:rPr>
          <w:b/>
          <w:i/>
          <w:sz w:val="22"/>
          <w:szCs w:val="22"/>
        </w:rPr>
        <w:t>Выплата вознаграждения членам Наблюдательного совета Банка и компенсация расходов, связанных с их участием в работе Наблюдательного совета, осуществляются в размере и порядке, установленном внутренним документом Банка – «Положением о вознаграждениях и компенсациях, выплачиваемых членам Наблюдательного совета ПАО Сбербанк, утвержденным годовым общим собранием акционеров Банка 31 мая 2013 года.</w:t>
      </w:r>
    </w:p>
    <w:p w:rsidR="00E95B8D" w:rsidRPr="00A666A6" w:rsidRDefault="00E95B8D" w:rsidP="00F97E9F">
      <w:pPr>
        <w:ind w:firstLine="624"/>
        <w:jc w:val="both"/>
        <w:rPr>
          <w:b/>
          <w:i/>
          <w:iCs/>
        </w:rPr>
      </w:pPr>
      <w:r w:rsidRPr="00A666A6">
        <w:rPr>
          <w:b/>
          <w:i/>
          <w:iCs/>
        </w:rPr>
        <w:t>На основании решения годового общего собрания акционеров, состоявшегося 6 июня 2014 года, членам Наблюдательного совета за 12 месяцев 2014 года было выплачено вознаграждение</w:t>
      </w:r>
      <w:r w:rsidRPr="00A666A6">
        <w:rPr>
          <w:b/>
          <w:i/>
        </w:rPr>
        <w:t xml:space="preserve"> за год</w:t>
      </w:r>
      <w:r w:rsidRPr="00A666A6">
        <w:rPr>
          <w:b/>
          <w:i/>
          <w:iCs/>
        </w:rPr>
        <w:t>, связанное с их участием в данном органе управления банком, в размере 53,0 млн. рублей.</w:t>
      </w:r>
    </w:p>
    <w:p w:rsidR="00E95B8D" w:rsidRPr="00A666A6" w:rsidRDefault="00E95B8D" w:rsidP="00D64536">
      <w:pPr>
        <w:pStyle w:val="a7"/>
        <w:spacing w:after="0"/>
        <w:rPr>
          <w:b/>
          <w:i/>
          <w:sz w:val="22"/>
          <w:szCs w:val="22"/>
        </w:rPr>
      </w:pPr>
      <w:r w:rsidRPr="00A666A6">
        <w:rPr>
          <w:b/>
          <w:i/>
          <w:sz w:val="22"/>
          <w:szCs w:val="22"/>
        </w:rPr>
        <w:t>Вознаграждение состоит из базовой части (4,2 млн. рублей), которая выплачивается члену Наблюдательного совета Банка при условии, что он в расчетном периоде принял участие не менее чем в половине проведенных заседаний Наблюдательного совета, а также дополнительного вознаграждения за работу в Комитетах (+10% базового вознаграждения), за председательство в Комитетах (+20% базового вознаграждения) и за председательство в Наблюдательном совете (+30% базового вознаграждения).</w:t>
      </w:r>
    </w:p>
    <w:p w:rsidR="00E95B8D" w:rsidRPr="00A666A6" w:rsidRDefault="00E95B8D" w:rsidP="00D64536">
      <w:pPr>
        <w:ind w:firstLine="539"/>
        <w:jc w:val="both"/>
        <w:rPr>
          <w:rStyle w:val="blk3"/>
          <w:b/>
          <w:i/>
        </w:rPr>
      </w:pPr>
      <w:r w:rsidRPr="00A666A6">
        <w:rPr>
          <w:rStyle w:val="blk3"/>
          <w:b/>
          <w:i/>
          <w:vanish/>
        </w:rPr>
        <w:t>Всего в 2014 году членам Наблюдательного совета было выплачено вознаграждение, связанное с их участием в данном органе управления Банком,  в размере 53,0 млн. рублей:</w:t>
      </w:r>
    </w:p>
    <w:p w:rsidR="00E95B8D" w:rsidRPr="00A666A6" w:rsidRDefault="00E95B8D" w:rsidP="00D64536">
      <w:pPr>
        <w:ind w:firstLine="539"/>
        <w:jc w:val="both"/>
        <w:rPr>
          <w:rStyle w:val="blk3"/>
          <w:b/>
          <w:i/>
        </w:rPr>
      </w:pPr>
      <w:r w:rsidRPr="00A666A6">
        <w:rPr>
          <w:rStyle w:val="blk3"/>
          <w:b/>
          <w:i/>
          <w:vanish/>
        </w:rPr>
        <w:t>- в качестве базового  вознаграждения 46,2 млн. рублей (11 человек);</w:t>
      </w:r>
    </w:p>
    <w:p w:rsidR="00E95B8D" w:rsidRPr="00A666A6" w:rsidRDefault="00E95B8D" w:rsidP="00D64536">
      <w:pPr>
        <w:ind w:firstLine="539"/>
        <w:jc w:val="both"/>
        <w:rPr>
          <w:rStyle w:val="blk3"/>
          <w:b/>
          <w:i/>
        </w:rPr>
      </w:pPr>
      <w:r w:rsidRPr="00A666A6">
        <w:rPr>
          <w:rStyle w:val="blk3"/>
          <w:b/>
          <w:i/>
          <w:vanish/>
        </w:rPr>
        <w:t>- за исполнение обязанностей 2 (двух) председателей Комитетов -1,7 млн. рублей (по 840,0 тыс. рублей каждому);</w:t>
      </w:r>
    </w:p>
    <w:p w:rsidR="00E95B8D" w:rsidRPr="00A666A6" w:rsidRDefault="00E95B8D" w:rsidP="00D64536">
      <w:pPr>
        <w:ind w:firstLine="539"/>
        <w:jc w:val="both"/>
        <w:rPr>
          <w:rStyle w:val="blk3"/>
          <w:b/>
          <w:i/>
        </w:rPr>
      </w:pPr>
      <w:r w:rsidRPr="00A666A6">
        <w:rPr>
          <w:rStyle w:val="blk3"/>
          <w:b/>
          <w:i/>
          <w:vanish/>
        </w:rPr>
        <w:t>- за исполнение обязанностей членов Комитетов – 4,2 млн. рублей (10 человек, по 420,0 тыс. рублей каждому);</w:t>
      </w:r>
    </w:p>
    <w:p w:rsidR="00E95B8D" w:rsidRPr="00A666A6" w:rsidRDefault="00E95B8D" w:rsidP="00D64536">
      <w:pPr>
        <w:ind w:firstLine="539"/>
        <w:jc w:val="both"/>
        <w:rPr>
          <w:rStyle w:val="blk3"/>
          <w:b/>
          <w:i/>
        </w:rPr>
      </w:pPr>
      <w:r w:rsidRPr="00A666A6">
        <w:rPr>
          <w:rStyle w:val="blk3"/>
          <w:b/>
          <w:i/>
          <w:vanish/>
        </w:rPr>
        <w:t xml:space="preserve">- компенсации на целевые расходы, связанные с исполнением функций членов совета, были произведены 3 (троим) членам Наблюдательного совета и составили 879,0 тыс. рублей.  </w:t>
      </w:r>
    </w:p>
    <w:p w:rsidR="00E95B8D" w:rsidRPr="00A666A6" w:rsidRDefault="00E95B8D" w:rsidP="00D64536">
      <w:pPr>
        <w:ind w:firstLine="539"/>
        <w:jc w:val="both"/>
        <w:rPr>
          <w:rStyle w:val="blk3"/>
          <w:b/>
          <w:i/>
        </w:rPr>
      </w:pPr>
      <w:r w:rsidRPr="00A666A6">
        <w:rPr>
          <w:rStyle w:val="blk3"/>
          <w:b/>
          <w:i/>
          <w:vanish/>
        </w:rPr>
        <w:t>Информация о выплате вознаграждения и компенсации расходов в 2014 году указана по членам Наблюдательного совета, выразившим в течение 2014 года письменное согласие на получение вознаграждения и предоставившим в Банк письменные заявления на  компенсацию расходов.</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rPr>
          <w:b/>
          <w:i/>
          <w:u w:val="single"/>
        </w:rPr>
      </w:pPr>
      <w:r w:rsidRPr="00A666A6">
        <w:rPr>
          <w:b/>
          <w:i/>
          <w:u w:val="single"/>
        </w:rPr>
        <w:t>Правление</w:t>
      </w:r>
    </w:p>
    <w:p w:rsidR="00E95B8D" w:rsidRPr="00A666A6" w:rsidRDefault="00E95B8D" w:rsidP="00BD52E9">
      <w:pPr>
        <w:pStyle w:val="Basic"/>
        <w:rPr>
          <w:b/>
          <w:i/>
          <w:iCs/>
          <w:szCs w:val="22"/>
        </w:rPr>
      </w:pPr>
      <w:r w:rsidRPr="00A666A6">
        <w:rPr>
          <w:b/>
          <w:i/>
          <w:iCs/>
          <w:szCs w:val="22"/>
        </w:rPr>
        <w:t>Выработка принципов и критериев определения размера вознаграждения Президента, Председателя Правления и членов Правления ПАО Сбербанк находится в компетенции Комитета по кадрам и вознаграждениям Наблюдательного совета. Выплата вознаграждений и компенсаций осуществляется в соответствии с условиями договоров, заключаемых с Президентом,</w:t>
      </w:r>
      <w:r w:rsidRPr="00A666A6">
        <w:rPr>
          <w:b/>
          <w:i/>
          <w:szCs w:val="22"/>
        </w:rPr>
        <w:t xml:space="preserve"> </w:t>
      </w:r>
      <w:r w:rsidRPr="00A666A6">
        <w:rPr>
          <w:b/>
          <w:i/>
          <w:iCs/>
          <w:szCs w:val="22"/>
        </w:rPr>
        <w:t>Председателем Правления и членами Правления.</w:t>
      </w:r>
    </w:p>
    <w:p w:rsidR="00E95B8D" w:rsidRPr="00A666A6" w:rsidRDefault="00E95B8D" w:rsidP="00BD52E9">
      <w:pPr>
        <w:pStyle w:val="Basic"/>
        <w:rPr>
          <w:b/>
          <w:i/>
        </w:rPr>
      </w:pPr>
      <w:r w:rsidRPr="00A666A6">
        <w:rPr>
          <w:b/>
          <w:i/>
          <w:iCs/>
          <w:szCs w:val="22"/>
        </w:rPr>
        <w:t>Сумма выплат, начисленных членам Правления</w:t>
      </w:r>
      <w:r w:rsidRPr="00A666A6">
        <w:rPr>
          <w:rStyle w:val="FootnoteReference"/>
          <w:b/>
          <w:i/>
          <w:iCs/>
          <w:szCs w:val="22"/>
        </w:rPr>
        <w:footnoteReference w:id="18"/>
      </w:r>
      <w:r w:rsidRPr="00A666A6">
        <w:rPr>
          <w:b/>
          <w:i/>
          <w:iCs/>
          <w:szCs w:val="22"/>
        </w:rPr>
        <w:t xml:space="preserve"> за 12 месяцев 2014 год с учетом выплат за время нахождения в служебных командировках, составила 2 717,4 млн. рублей (за 12 месяцев 2013 года – 3 440,9 млн. рублей).</w:t>
      </w:r>
    </w:p>
    <w:p w:rsidR="00E95B8D" w:rsidRPr="00A666A6" w:rsidRDefault="00E95B8D" w:rsidP="00BD52E9">
      <w:pPr>
        <w:pStyle w:val="Basic"/>
      </w:pPr>
    </w:p>
    <w:p w:rsidR="00E95B8D" w:rsidRPr="00A666A6" w:rsidRDefault="00E95B8D" w:rsidP="00BD52E9">
      <w:pPr>
        <w:pStyle w:val="Basic"/>
        <w:rPr>
          <w:b/>
          <w:i/>
        </w:rPr>
      </w:pPr>
    </w:p>
    <w:p w:rsidR="00E95B8D" w:rsidRPr="00A666A6" w:rsidRDefault="00E95B8D" w:rsidP="00BD52E9">
      <w:pPr>
        <w:pStyle w:val="Basic"/>
        <w:rPr>
          <w:b/>
          <w:i/>
        </w:rPr>
      </w:pPr>
      <w:r w:rsidRPr="00A666A6">
        <w:rPr>
          <w:b/>
          <w:i/>
        </w:rPr>
        <w:t xml:space="preserve">2 кв. 2015 г. </w:t>
      </w:r>
    </w:p>
    <w:p w:rsidR="00E95B8D" w:rsidRPr="00A666A6" w:rsidRDefault="00E95B8D" w:rsidP="00B07B50">
      <w:pPr>
        <w:autoSpaceDE w:val="0"/>
        <w:autoSpaceDN w:val="0"/>
        <w:adjustRightInd w:val="0"/>
        <w:ind w:firstLine="624"/>
        <w:jc w:val="both"/>
        <w:rPr>
          <w:b/>
          <w:i/>
          <w:u w:val="single"/>
        </w:rPr>
      </w:pPr>
      <w:r w:rsidRPr="00A666A6">
        <w:rPr>
          <w:b/>
          <w:i/>
          <w:u w:val="single"/>
        </w:rPr>
        <w:t>Наблюдательный совет</w:t>
      </w:r>
    </w:p>
    <w:p w:rsidR="00E95B8D" w:rsidRPr="00A666A6" w:rsidRDefault="00E95B8D" w:rsidP="004F650E">
      <w:pPr>
        <w:pStyle w:val="a7"/>
        <w:spacing w:after="0"/>
        <w:rPr>
          <w:b/>
          <w:i/>
          <w:sz w:val="22"/>
          <w:szCs w:val="22"/>
        </w:rPr>
      </w:pPr>
      <w:r w:rsidRPr="00A666A6">
        <w:rPr>
          <w:b/>
          <w:i/>
          <w:sz w:val="22"/>
          <w:szCs w:val="22"/>
        </w:rPr>
        <w:t>Выплата вознаграждения членам Наблюдательного совета Банка и компенсация расходов, связанных с их участием в работе Наблюдательного совета, осуществляются в размере и порядке, установленном внутренним документом Банка – «Положением о вознаграждениях и компенсациях, выплачиваемых членам Наблюдательного совета ОАО «Сбербанк России», утвержденным годовым общим собранием акционеров Банка 31 мая 2013 года.</w:t>
      </w:r>
    </w:p>
    <w:p w:rsidR="00E95B8D" w:rsidRPr="00A666A6" w:rsidRDefault="00E95B8D" w:rsidP="004F650E">
      <w:pPr>
        <w:pStyle w:val="a7"/>
        <w:spacing w:after="0"/>
        <w:rPr>
          <w:b/>
          <w:i/>
          <w:sz w:val="22"/>
          <w:szCs w:val="22"/>
        </w:rPr>
      </w:pPr>
      <w:r w:rsidRPr="00A666A6">
        <w:rPr>
          <w:b/>
          <w:i/>
          <w:sz w:val="22"/>
          <w:szCs w:val="22"/>
        </w:rPr>
        <w:t>Вознаграждение состоит из базовой части (4,2 млн. рублей), которая выплачивается члену Наблюдательного совета Банка при условии, что он в расчетном периоде принял участие не менее чем в половине проведенных заседаний Наблюдательного совета, а также дополнительного вознаграждения за работу в Комитетах (+10% базового вознаграждения), за председательство в Комитетах (+20% базового вознаграждения) и за председательство в Наблюдательном совете (+30% базового вознаграждения).</w:t>
      </w:r>
    </w:p>
    <w:p w:rsidR="00E95B8D" w:rsidRPr="00A666A6" w:rsidRDefault="00E95B8D" w:rsidP="004F650E">
      <w:pPr>
        <w:ind w:right="-83" w:firstLine="540"/>
        <w:jc w:val="both"/>
        <w:rPr>
          <w:b/>
          <w:i/>
          <w:vanish/>
        </w:rPr>
      </w:pPr>
      <w:r w:rsidRPr="00A666A6">
        <w:rPr>
          <w:b/>
          <w:i/>
        </w:rPr>
        <w:t>Членам Наблюдательного совета в 1 полугодии 2015 года выплачено вознаграждение, связанное с их участием в данном органе управления Банком, в размере 33,6 млн. рублей (в 2014 году – 53,0 млн. рублей).</w:t>
      </w:r>
      <w:r w:rsidRPr="00A666A6">
        <w:rPr>
          <w:b/>
          <w:i/>
          <w:vanish/>
        </w:rPr>
        <w:t>Всего в 2014 году членам Наблюдательного совета было выплачено вознаграждение, связанное с их участием в данном органе управления Банком,  в размере 53,0 млн. рублей:</w:t>
      </w:r>
    </w:p>
    <w:p w:rsidR="00E95B8D" w:rsidRPr="00A666A6" w:rsidRDefault="00E95B8D" w:rsidP="004F650E">
      <w:pPr>
        <w:ind w:firstLine="539"/>
        <w:jc w:val="both"/>
        <w:rPr>
          <w:b/>
          <w:i/>
          <w:vanish/>
        </w:rPr>
      </w:pPr>
      <w:r w:rsidRPr="00A666A6">
        <w:rPr>
          <w:b/>
          <w:i/>
          <w:vanish/>
        </w:rPr>
        <w:t>- в качестве базового  вознаграждения 46,2 млн. рублей (11 человек);</w:t>
      </w:r>
    </w:p>
    <w:p w:rsidR="00E95B8D" w:rsidRPr="00A666A6" w:rsidRDefault="00E95B8D" w:rsidP="004F650E">
      <w:pPr>
        <w:ind w:firstLine="539"/>
        <w:jc w:val="both"/>
        <w:rPr>
          <w:b/>
          <w:i/>
          <w:vanish/>
        </w:rPr>
      </w:pPr>
      <w:r w:rsidRPr="00A666A6">
        <w:rPr>
          <w:b/>
          <w:i/>
          <w:vanish/>
        </w:rPr>
        <w:t>- за исполнение обязанностей 2 (двух) председателей Комитетов -1,7 млн. рублей (по 840,0 тыс. рублей каждому);</w:t>
      </w:r>
    </w:p>
    <w:p w:rsidR="00E95B8D" w:rsidRPr="00A666A6" w:rsidRDefault="00E95B8D" w:rsidP="004F650E">
      <w:pPr>
        <w:ind w:firstLine="539"/>
        <w:jc w:val="both"/>
        <w:rPr>
          <w:b/>
          <w:i/>
          <w:vanish/>
        </w:rPr>
      </w:pPr>
      <w:r w:rsidRPr="00A666A6">
        <w:rPr>
          <w:b/>
          <w:i/>
          <w:vanish/>
        </w:rPr>
        <w:t>- за исполнение обязанностей членов Комитетов – 4,2 млн. рублей (10 человек, по 420,0 тыс. рублей каждому);</w:t>
      </w:r>
    </w:p>
    <w:p w:rsidR="00E95B8D" w:rsidRPr="00A666A6" w:rsidRDefault="00E95B8D" w:rsidP="004F650E">
      <w:pPr>
        <w:ind w:firstLine="539"/>
        <w:jc w:val="both"/>
        <w:rPr>
          <w:b/>
          <w:i/>
          <w:vanish/>
        </w:rPr>
      </w:pPr>
      <w:r w:rsidRPr="00A666A6">
        <w:rPr>
          <w:b/>
          <w:i/>
          <w:vanish/>
        </w:rPr>
        <w:t xml:space="preserve">- компенсации на целевые расходы, связанные с исполнением функций членов совета, были произведены 3 (троим) членам Наблюдательного совета и составили 879,0 тыс. рублей.  </w:t>
      </w:r>
    </w:p>
    <w:p w:rsidR="00E95B8D" w:rsidRPr="00A666A6" w:rsidRDefault="00E95B8D" w:rsidP="004F650E">
      <w:pPr>
        <w:ind w:firstLine="539"/>
        <w:jc w:val="both"/>
        <w:rPr>
          <w:b/>
          <w:i/>
          <w:vanish/>
        </w:rPr>
      </w:pPr>
      <w:r w:rsidRPr="00A666A6">
        <w:rPr>
          <w:b/>
          <w:i/>
          <w:vanish/>
        </w:rPr>
        <w:t>Информация о выплате вознаграждения и компенсации расходов в указана по членам Наблюдательного совета, выразившим письменное согласие на получение вознаграждения и предоставившим в Банк письменные заявления на  компенсацию расходов.</w:t>
      </w:r>
    </w:p>
    <w:p w:rsidR="00E95B8D" w:rsidRPr="00A666A6" w:rsidRDefault="00E95B8D" w:rsidP="00BD52E9">
      <w:pPr>
        <w:pStyle w:val="Basic"/>
        <w:rPr>
          <w:b/>
          <w:i/>
        </w:rPr>
      </w:pPr>
    </w:p>
    <w:p w:rsidR="00E95B8D" w:rsidRPr="00A666A6" w:rsidRDefault="00E95B8D" w:rsidP="00B07B50">
      <w:pPr>
        <w:pStyle w:val="Basic"/>
        <w:rPr>
          <w:b/>
          <w:i/>
          <w:u w:val="single"/>
        </w:rPr>
      </w:pPr>
      <w:r w:rsidRPr="00A666A6">
        <w:rPr>
          <w:b/>
          <w:i/>
          <w:u w:val="single"/>
        </w:rPr>
        <w:t>Правление</w:t>
      </w:r>
    </w:p>
    <w:p w:rsidR="00E95B8D" w:rsidRPr="00A666A6" w:rsidRDefault="00E95B8D" w:rsidP="004F650E">
      <w:pPr>
        <w:pStyle w:val="FootnoteText"/>
        <w:ind w:firstLine="708"/>
        <w:jc w:val="both"/>
        <w:rPr>
          <w:rFonts w:eastAsia="MS Mincho"/>
          <w:b/>
          <w:i/>
          <w:sz w:val="22"/>
          <w:szCs w:val="22"/>
        </w:rPr>
      </w:pPr>
      <w:r w:rsidRPr="00A666A6">
        <w:rPr>
          <w:b/>
          <w:i/>
          <w:sz w:val="22"/>
          <w:szCs w:val="22"/>
          <w:lang w:eastAsia="en-US"/>
        </w:rPr>
        <w:t>Сумма выплат, начисленных членам Правления в 1 полугодии 2015 года,  составила  378,7 млн. рублей (в 1 полугодии 2014 года -  425,8 млн. рублей).</w:t>
      </w:r>
      <w:r w:rsidRPr="00A666A6">
        <w:rPr>
          <w:rFonts w:eastAsia="MS Mincho"/>
          <w:b/>
          <w:i/>
          <w:sz w:val="22"/>
          <w:szCs w:val="22"/>
        </w:rPr>
        <w:t xml:space="preserve"> </w:t>
      </w:r>
    </w:p>
    <w:p w:rsidR="00E95B8D" w:rsidRPr="00A666A6" w:rsidRDefault="00E95B8D" w:rsidP="004F650E">
      <w:pPr>
        <w:pStyle w:val="FootnoteText"/>
        <w:ind w:firstLine="708"/>
        <w:jc w:val="both"/>
        <w:rPr>
          <w:rFonts w:eastAsia="MS Mincho" w:cs="Arial Unicode MS"/>
          <w:b/>
          <w:i/>
          <w:sz w:val="22"/>
          <w:szCs w:val="22"/>
        </w:rPr>
      </w:pPr>
      <w:r w:rsidRPr="00A666A6">
        <w:rPr>
          <w:rFonts w:eastAsia="MS Mincho" w:cs="Arial Unicode MS"/>
          <w:b/>
          <w:i/>
          <w:sz w:val="22"/>
          <w:szCs w:val="22"/>
        </w:rPr>
        <w:t xml:space="preserve">В сумму всех выплат, начисленных Членам Правления, включаются: заработная плата, премии, оплата ежегодных отпусков, отпусков по болезни, оплата среднего заработка за время пребывания в командировках,  выплаты социального характера, выплаты за выслугу лет, вознаграждение по итогам за год, вознаграждение за участие в деятельности Наблюдательного Совета, иные выплаты установленные законодательством и нормативными документами Банка. Годовое вознаграждение отражается в том периоде, за который проводится оценка эффективности. </w:t>
      </w:r>
    </w:p>
    <w:p w:rsidR="00E95B8D" w:rsidRPr="00A666A6" w:rsidRDefault="00E95B8D" w:rsidP="00BD52E9">
      <w:pPr>
        <w:pStyle w:val="Basic"/>
        <w:rPr>
          <w:b/>
          <w:i/>
        </w:rPr>
      </w:pPr>
      <w:r w:rsidRPr="00A666A6">
        <w:rPr>
          <w:rFonts w:eastAsia="MS Mincho" w:cs="Arial Unicode MS"/>
          <w:b/>
          <w:i/>
        </w:rPr>
        <w:t>Выработка принципов и критериев определения размера вознаграждения Президента, Председателя Правления и членов Правления ПАО Сбербанк находится в компетенции Комитета по кадрам и вознаграждениям Наблюдательного совета. Выплата вознаграждений и компенсаций осуществляется в соответствии с условиями договоров, заключаемых с Президентом, Председателем Правления и членами Правления.</w:t>
      </w:r>
    </w:p>
    <w:p w:rsidR="00E95B8D" w:rsidRPr="00A666A6" w:rsidRDefault="00E95B8D" w:rsidP="00BD52E9">
      <w:pPr>
        <w:pStyle w:val="Basic"/>
      </w:pPr>
      <w:r w:rsidRPr="00A666A6">
        <w:t xml:space="preserve">а также описываются с указанием размера </w:t>
      </w:r>
      <w:r w:rsidRPr="00A666A6">
        <w:rPr>
          <w:u w:val="single"/>
        </w:rPr>
        <w:t>расходы, связанные с исполнением функций членов органов управления эмитента, компенсированные эмитентом в течение последнего завершенного отчетного года и последнего завершенного отчетного периода до даты утверждения проспекта ценных бумаг</w:t>
      </w:r>
      <w:r w:rsidRPr="00A666A6">
        <w:t xml:space="preserve">. </w:t>
      </w:r>
    </w:p>
    <w:p w:rsidR="00E95B8D" w:rsidRPr="00A666A6" w:rsidRDefault="00E95B8D" w:rsidP="00BD52E9">
      <w:pPr>
        <w:pStyle w:val="Basic"/>
      </w:pPr>
      <w:r w:rsidRPr="00A666A6">
        <w:rPr>
          <w:b/>
          <w:i/>
        </w:rPr>
        <w:t>учтено выше</w:t>
      </w:r>
    </w:p>
    <w:p w:rsidR="00E95B8D" w:rsidRPr="00A666A6" w:rsidRDefault="00E95B8D" w:rsidP="00BD52E9">
      <w:pPr>
        <w:pStyle w:val="Basic"/>
      </w:pPr>
    </w:p>
    <w:p w:rsidR="00E95B8D" w:rsidRPr="00A666A6" w:rsidRDefault="00E95B8D" w:rsidP="00BD52E9">
      <w:pPr>
        <w:pStyle w:val="Basic"/>
      </w:pPr>
      <w:r w:rsidRPr="00A666A6">
        <w:t xml:space="preserve">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w:t>
      </w:r>
    </w:p>
    <w:p w:rsidR="00E95B8D" w:rsidRPr="00A666A6" w:rsidRDefault="00E95B8D" w:rsidP="00BD52E9">
      <w:pPr>
        <w:pStyle w:val="Basic"/>
      </w:pPr>
      <w:r w:rsidRPr="00A666A6">
        <w:rPr>
          <w:b/>
          <w:i/>
        </w:rPr>
        <w:t>учтено выше</w:t>
      </w:r>
    </w:p>
    <w:p w:rsidR="00E95B8D" w:rsidRPr="00A666A6" w:rsidRDefault="00E95B8D" w:rsidP="00BD52E9">
      <w:pPr>
        <w:pStyle w:val="Basic"/>
      </w:pPr>
    </w:p>
    <w:p w:rsidR="00E95B8D" w:rsidRPr="00A666A6" w:rsidRDefault="00E95B8D" w:rsidP="00BD52E9">
      <w:pPr>
        <w:pStyle w:val="Basic"/>
      </w:pPr>
      <w:r w:rsidRPr="00A666A6">
        <w:t>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E95B8D" w:rsidRPr="00A666A6" w:rsidRDefault="00E95B8D" w:rsidP="005273A1">
      <w:pPr>
        <w:pStyle w:val="Basic"/>
        <w:rPr>
          <w:b/>
          <w:i/>
        </w:rPr>
      </w:pPr>
      <w:r w:rsidRPr="00A666A6">
        <w:rPr>
          <w:b/>
          <w:i/>
        </w:rPr>
        <w:t>места не имеет</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Если эмитентом является акционерный инвестиционный фонд, описываются также с указанием размера вознаграждения управляющей компании, осуществляющей доверительное управление активами такого фонда, специализированного депозитария, регистратора, оценщика и аудитора такого фонда, а также все виды расходов, связанных с управлением акционерным инвестиционным фондом, в том числе с содержанием имущества, принадлежащего акционерному инвестиционному фонду, и совершением сделок с указанным имуществом, которые были выплачены эмитентом за последний завершенный отчетный год. Дополнительно указываются сведения о принятых уполномоченными органами управления акционерного инвестиционного фонда решениях и (или) существующих соглашениях относительно размера такого вознаграждения, подлежащего выплате.</w:t>
      </w:r>
    </w:p>
    <w:p w:rsidR="00E95B8D" w:rsidRPr="00A666A6" w:rsidRDefault="00E95B8D" w:rsidP="00BD52E9">
      <w:pPr>
        <w:pStyle w:val="Basic"/>
        <w:rPr>
          <w:b/>
          <w:i/>
        </w:rPr>
      </w:pPr>
      <w:r w:rsidRPr="00A666A6">
        <w:rPr>
          <w:b/>
          <w:i/>
        </w:rPr>
        <w:t>Эмитент не является акционерным инвестиционным фондом.</w:t>
      </w:r>
    </w:p>
    <w:p w:rsidR="00E95B8D" w:rsidRPr="00A666A6" w:rsidRDefault="00E95B8D" w:rsidP="00BD52E9">
      <w:pPr>
        <w:pStyle w:val="Basic"/>
        <w:rPr>
          <w:b/>
          <w:i/>
        </w:rPr>
      </w:pPr>
    </w:p>
    <w:p w:rsidR="00E95B8D" w:rsidRPr="00A666A6" w:rsidRDefault="00E95B8D" w:rsidP="00BD52E9">
      <w:pPr>
        <w:pStyle w:val="Basic"/>
        <w:rPr>
          <w:u w:val="single"/>
        </w:rPr>
      </w:pPr>
      <w:r w:rsidRPr="00A666A6">
        <w:rPr>
          <w:u w:val="single"/>
        </w:rPr>
        <w:t>Сведения, указанные в настоящем пункте, не могут являться предметом соглашения о конфиденциальной информации, препятствующего их раскрытию в проспекте ценных бумаг.</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91" w:name="_Toc430103455"/>
      <w:r w:rsidRPr="00A666A6">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91"/>
    </w:p>
    <w:p w:rsidR="00E95B8D" w:rsidRPr="00A666A6" w:rsidRDefault="00E95B8D" w:rsidP="00BD52E9">
      <w:pPr>
        <w:pStyle w:val="Basic"/>
      </w:pPr>
      <w:r w:rsidRPr="00A666A6">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E95B8D" w:rsidRPr="00A666A6" w:rsidRDefault="00E95B8D" w:rsidP="00BD52E9">
      <w:pPr>
        <w:pStyle w:val="Basic"/>
      </w:pPr>
    </w:p>
    <w:p w:rsidR="00E95B8D" w:rsidRPr="00A666A6" w:rsidRDefault="00E95B8D" w:rsidP="00B66654">
      <w:pPr>
        <w:ind w:firstLine="539"/>
        <w:jc w:val="both"/>
        <w:rPr>
          <w:b/>
          <w:i/>
        </w:rPr>
      </w:pPr>
      <w:r w:rsidRPr="00A666A6">
        <w:rPr>
          <w:b/>
          <w:i/>
        </w:rPr>
        <w:t>Контроль за финансово-хозяйственной деятельностью Банка осуществляется Ревизионной комиссией; внешним аудитором; органами управления Банка (Общим собранием акционеров, Наблюдательным советом, Правлением, Президентом, Председателем Правления) каждый – в  соответствии с полномочиями, определенными Уставом Банка и конкретизированными во внутренних документах Банка;  внутренними структурными подразделениями и специальными должностными лицами Банка, осуществляющими внутренний контроль  в соответствии с полномочиями, определяемыми внутренними документами Банка.</w:t>
      </w:r>
    </w:p>
    <w:p w:rsidR="00E95B8D" w:rsidRPr="00A666A6" w:rsidRDefault="00E95B8D" w:rsidP="00B66654">
      <w:pPr>
        <w:pStyle w:val="Default"/>
        <w:ind w:firstLine="539"/>
        <w:jc w:val="both"/>
        <w:rPr>
          <w:b/>
          <w:i/>
          <w:color w:val="auto"/>
          <w:sz w:val="22"/>
          <w:szCs w:val="22"/>
        </w:rPr>
      </w:pPr>
      <w:r w:rsidRPr="00A666A6">
        <w:rPr>
          <w:b/>
          <w:i/>
          <w:color w:val="auto"/>
          <w:sz w:val="22"/>
          <w:szCs w:val="22"/>
        </w:rPr>
        <w:t>Ревизионная комиссия проводит проверку (ревизию) финансово-хозяйственной деятельности Банка по итогам деятельности за год, а также в любое другое время по инициативе органов и лиц, указанных в Федеральном законе «Об акционерных обществах» от 26.12.1995 № 208-ФЗ, Уставе Банка и Положении о Ревизионной комиссии Банка; дает оценку достоверности данных, включаемых в годовой отчет и содержащихся в годовой бухгалтерской (финансовой) отчетности Банка; вправе требовать созыва внеочередного Общего собрания акционеров, заседаний Наблюдательного совета Банка, в случаях, когда выявленные ревизией нарушения в финансово - хозяйственной деятельности или реальная угроза интересам Банка (его вкладчикам) требуют принятия решений по вопросам, находящимся в компетенции данных органов Банка.</w:t>
      </w:r>
    </w:p>
    <w:p w:rsidR="00E95B8D" w:rsidRPr="00A666A6" w:rsidRDefault="00E95B8D" w:rsidP="00B66654">
      <w:pPr>
        <w:pStyle w:val="Default"/>
        <w:ind w:firstLine="539"/>
        <w:jc w:val="both"/>
        <w:rPr>
          <w:b/>
          <w:i/>
          <w:color w:val="auto"/>
          <w:sz w:val="22"/>
          <w:szCs w:val="22"/>
        </w:rPr>
      </w:pPr>
      <w:r w:rsidRPr="00A666A6">
        <w:rPr>
          <w:b/>
          <w:i/>
          <w:color w:val="auto"/>
          <w:sz w:val="22"/>
          <w:szCs w:val="22"/>
        </w:rPr>
        <w:t>Для проверки и подтверждения достоверности финансовой (бухгалтерской) отчетности, подготовленной в соответствии с законодательством Российской Федерации, а также финансовой отчетности, подготовленной в соответствии с Международными стандартами финансовой отчетности, Банк на договорной основе привлекает аудиторские организации, осуществляющие аудиторскую деятельность в соответствии с законодательством Российской Федерации и Международными стандартами аудита.</w:t>
      </w:r>
    </w:p>
    <w:p w:rsidR="00E95B8D" w:rsidRPr="00A666A6" w:rsidRDefault="00E95B8D" w:rsidP="00B66654">
      <w:pPr>
        <w:pStyle w:val="Default"/>
        <w:ind w:firstLine="539"/>
        <w:jc w:val="both"/>
        <w:rPr>
          <w:b/>
          <w:i/>
          <w:color w:val="auto"/>
          <w:sz w:val="22"/>
          <w:szCs w:val="22"/>
        </w:rPr>
      </w:pPr>
      <w:r w:rsidRPr="00A666A6">
        <w:rPr>
          <w:b/>
          <w:i/>
          <w:color w:val="auto"/>
          <w:sz w:val="22"/>
          <w:szCs w:val="22"/>
        </w:rPr>
        <w:t>К компетенции Общего собрания акционеров в части осуществления внутреннего контроля за организацией деятельности Банка относятся следующие вопросы: избрание членов Наблюдательного совета Банка, Президента, Председателя Правления Банка, членов Ревизионной комиссии Банка; утверждение внешнего аудитора Банка;  утверждение годовых отчетов, в том числе годовой бухгалтерской отчетности Банка;  принятие решений об одобрении крупных сделок и сделок, в совершении которых имеется заинтересованность, в случаях, предусмотренных федеральным законом.</w:t>
      </w:r>
    </w:p>
    <w:p w:rsidR="00E95B8D" w:rsidRPr="00A666A6" w:rsidRDefault="00E95B8D" w:rsidP="00B66654">
      <w:pPr>
        <w:pStyle w:val="Default"/>
        <w:ind w:firstLine="539"/>
        <w:jc w:val="both"/>
        <w:rPr>
          <w:b/>
          <w:i/>
          <w:color w:val="auto"/>
          <w:sz w:val="22"/>
          <w:szCs w:val="22"/>
        </w:rPr>
      </w:pPr>
      <w:r w:rsidRPr="00A666A6">
        <w:rPr>
          <w:b/>
          <w:i/>
          <w:color w:val="auto"/>
          <w:sz w:val="22"/>
          <w:szCs w:val="22"/>
        </w:rPr>
        <w:t>Наблюдательный совет в части осуществления внутреннего контроля за организацией деятельности Банка обладает следующими полномочиями: участвует в создании системы внутреннего контроля путем утверждения внутренних документов Банка, включая положение о системе внутреннего контроля, положение о Службе внутреннего аудита; назначает на должность руководителя Службы внутреннего аудита Банка и освобождает его от занимаемой должности; утверждает годовой план проверок Службы внутреннего аудита Банка; рассматривает отчеты Службы внутреннего аудита о выполнении плана проверок и результатах проверок Банка; на основе отчетов Службы внутреннего аудита проводит оценку соблюдения исполнительными органами Банка стратегий и порядков, утвержденных Наблюдательным советом; утверждает стратегию управления рисками и капиталом Банка, утверждает порядок управления рисками и контроль за реализацией указанного порядка.</w:t>
      </w:r>
    </w:p>
    <w:p w:rsidR="00E95B8D" w:rsidRPr="00A666A6" w:rsidRDefault="00E95B8D" w:rsidP="00B66654">
      <w:pPr>
        <w:ind w:firstLine="539"/>
        <w:jc w:val="both"/>
        <w:rPr>
          <w:b/>
          <w:i/>
        </w:rPr>
      </w:pPr>
      <w:r w:rsidRPr="00A666A6">
        <w:rPr>
          <w:b/>
          <w:i/>
        </w:rPr>
        <w:t>Правление Банка в части осуществления внутреннего контроля: отвечает за выполнение решений Наблюдательного совета Банка, реализацию стратегии развития Банка и политики в области организации внутреннего контроля в Банке; обсуждает отчеты руководителей подразделений центрального аппарата и руководителей территориальных банков об итогах деятельности за соответствующие периоды и об итогах работы по конкретным направлениям деятельности; определяет политику Банка в сфере управления рисками, обеспечивает условия для ее эффективной реализации, организует процесс управления рисками в Банке, определяет подразделения, ответственные за управление отдельными видами рисков; рассматривает состояние учета, отчетности и внутреннего контроля в Банке, заслушивает отчеты руководителей филиалов и других обособленных подразделений Банка по результатам ревизий и проверок их деятельности, принимает решения по этим вопросам и др.</w:t>
      </w:r>
    </w:p>
    <w:p w:rsidR="00E95B8D" w:rsidRPr="00A666A6" w:rsidRDefault="00E95B8D" w:rsidP="00B66654">
      <w:pPr>
        <w:ind w:firstLine="539"/>
        <w:jc w:val="both"/>
        <w:rPr>
          <w:b/>
          <w:i/>
        </w:rPr>
      </w:pPr>
      <w:r w:rsidRPr="00A666A6">
        <w:rPr>
          <w:b/>
          <w:i/>
        </w:rPr>
        <w:t>Президент, Председатель Правления Банка возглавляет Правление Банка и организует его работу, в том числе, в части вопросов организации внутреннего контроля в Банке; устанавливает распределение обязанностей между заместителями Председателя Правления Банка и членами Правления Банка; утверждает организационную структуру Банка, положения о структурных подразделениях центрального аппарата Банка.</w:t>
      </w:r>
    </w:p>
    <w:p w:rsidR="00E95B8D" w:rsidRPr="00A666A6" w:rsidRDefault="00E95B8D" w:rsidP="00B66654">
      <w:pPr>
        <w:autoSpaceDE w:val="0"/>
        <w:autoSpaceDN w:val="0"/>
        <w:ind w:firstLine="624"/>
        <w:jc w:val="both"/>
        <w:rPr>
          <w:b/>
          <w:i/>
        </w:rPr>
      </w:pPr>
      <w:r w:rsidRPr="00A666A6">
        <w:rPr>
          <w:b/>
          <w:i/>
        </w:rPr>
        <w:t xml:space="preserve">Служба внутреннего аудита - совокупность структурных подразделений Банка (Управление внутреннего аудита центрального аппарата Банка и соответствующие подразделения Службы внутреннего аудита в филиалах), осуществляющих свою деятельность в соответствии с Положением о Службе внутреннего аудита Банка. </w:t>
      </w:r>
    </w:p>
    <w:p w:rsidR="00E95B8D" w:rsidRPr="00A666A6" w:rsidRDefault="00E95B8D" w:rsidP="00B66654">
      <w:pPr>
        <w:autoSpaceDE w:val="0"/>
        <w:autoSpaceDN w:val="0"/>
        <w:ind w:firstLine="624"/>
        <w:jc w:val="both"/>
        <w:rPr>
          <w:b/>
          <w:i/>
        </w:rPr>
      </w:pPr>
      <w:r w:rsidRPr="00A666A6">
        <w:rPr>
          <w:b/>
          <w:i/>
        </w:rPr>
        <w:t>Служба внутреннего контроля - совокупность структурных подразделений и работников Банка, осуществляющих функции Службы внутреннего контроля в соответствии с требованиями законодательства и внутренних документов Банка.</w:t>
      </w:r>
    </w:p>
    <w:p w:rsidR="00E95B8D" w:rsidRPr="00A666A6" w:rsidRDefault="00E95B8D" w:rsidP="00B66654">
      <w:pPr>
        <w:autoSpaceDE w:val="0"/>
        <w:autoSpaceDN w:val="0"/>
        <w:ind w:firstLine="624"/>
        <w:jc w:val="both"/>
        <w:rPr>
          <w:b/>
          <w:i/>
        </w:rPr>
      </w:pPr>
    </w:p>
    <w:p w:rsidR="00E95B8D" w:rsidRPr="00A666A6" w:rsidRDefault="00E95B8D" w:rsidP="00B66654">
      <w:pPr>
        <w:autoSpaceDE w:val="0"/>
        <w:autoSpaceDN w:val="0"/>
        <w:ind w:firstLine="624"/>
        <w:jc w:val="both"/>
        <w:rPr>
          <w:b/>
          <w:i/>
        </w:rPr>
      </w:pPr>
    </w:p>
    <w:p w:rsidR="00E95B8D" w:rsidRPr="00A666A6" w:rsidRDefault="00E95B8D" w:rsidP="00B66654">
      <w:pPr>
        <w:autoSpaceDE w:val="0"/>
        <w:autoSpaceDN w:val="0"/>
        <w:ind w:firstLine="624"/>
        <w:jc w:val="both"/>
        <w:rPr>
          <w:b/>
          <w:i/>
        </w:rPr>
      </w:pPr>
    </w:p>
    <w:p w:rsidR="00E95B8D" w:rsidRPr="00A666A6" w:rsidRDefault="00E95B8D" w:rsidP="00BD52E9">
      <w:pPr>
        <w:pStyle w:val="Basic"/>
      </w:pPr>
      <w:r w:rsidRPr="00A666A6">
        <w:t>Указываются сведения об организации системы управления рисками и внутреннего контроля за финансово-хозяйственной деятельностью эмитента (внутреннего аудита), в том числе:</w:t>
      </w:r>
    </w:p>
    <w:p w:rsidR="00E95B8D" w:rsidRPr="00A666A6" w:rsidRDefault="00E95B8D" w:rsidP="00F42DE7">
      <w:pPr>
        <w:tabs>
          <w:tab w:val="left" w:pos="1134"/>
        </w:tabs>
        <w:ind w:firstLine="539"/>
        <w:jc w:val="both"/>
        <w:rPr>
          <w:b/>
          <w:i/>
        </w:rPr>
      </w:pPr>
      <w:r w:rsidRPr="00A666A6">
        <w:rPr>
          <w:b/>
          <w:i/>
        </w:rPr>
        <w:t xml:space="preserve">Применяемая Банком система управления рисками основывается на стандартах и инструментах, рекомендуемых Базельским комитетом по банковскому надзору, соответствует требованиям Банка России и учитывает лучшие мировые практики. Основными целями организации системы управления рисками, как составной части процесса управления Банком, являются: </w:t>
      </w:r>
    </w:p>
    <w:p w:rsidR="00E95B8D" w:rsidRPr="00A666A6" w:rsidRDefault="00E95B8D" w:rsidP="00F42DE7">
      <w:pPr>
        <w:tabs>
          <w:tab w:val="left" w:pos="1134"/>
        </w:tabs>
        <w:ind w:firstLine="539"/>
        <w:jc w:val="both"/>
        <w:rPr>
          <w:b/>
          <w:i/>
        </w:rPr>
      </w:pPr>
      <w:r w:rsidRPr="00A666A6">
        <w:rPr>
          <w:b/>
          <w:i/>
        </w:rPr>
        <w:t>- обеспечение устойчивого развития Банка и подконтрольных компаний в рамках реализации стратегии развития, утвержденной Наблюдательным советом;</w:t>
      </w:r>
    </w:p>
    <w:p w:rsidR="00E95B8D" w:rsidRPr="00A666A6" w:rsidRDefault="00E95B8D" w:rsidP="00F42DE7">
      <w:pPr>
        <w:tabs>
          <w:tab w:val="left" w:pos="1134"/>
        </w:tabs>
        <w:ind w:firstLine="539"/>
        <w:jc w:val="both"/>
        <w:rPr>
          <w:b/>
          <w:i/>
        </w:rPr>
      </w:pPr>
      <w:r w:rsidRPr="00A666A6">
        <w:rPr>
          <w:b/>
          <w:i/>
        </w:rPr>
        <w:t xml:space="preserve">- обеспечение и защита интересов акционеров, кредиторов, и иных лиц, с учетом того, что указанные лица заинтересованы в продолжении устойчивой деятельности Банка, чтобы принимаемые Банком и подконтрольными компаниями риски не создавали угрозы для существования Банка; </w:t>
      </w:r>
    </w:p>
    <w:p w:rsidR="00E95B8D" w:rsidRPr="00A666A6" w:rsidRDefault="00E95B8D" w:rsidP="00F42DE7">
      <w:pPr>
        <w:tabs>
          <w:tab w:val="left" w:pos="1134"/>
        </w:tabs>
        <w:ind w:firstLine="539"/>
        <w:jc w:val="both"/>
        <w:rPr>
          <w:b/>
          <w:i/>
        </w:rPr>
      </w:pPr>
      <w:r w:rsidRPr="00A666A6">
        <w:rPr>
          <w:b/>
          <w:i/>
        </w:rPr>
        <w:t>- усиление конкурентных преимуществ Банка.</w:t>
      </w:r>
    </w:p>
    <w:p w:rsidR="00E95B8D" w:rsidRPr="00A666A6" w:rsidRDefault="00E95B8D" w:rsidP="00F42DE7">
      <w:pPr>
        <w:tabs>
          <w:tab w:val="left" w:pos="1134"/>
        </w:tabs>
        <w:ind w:firstLine="539"/>
        <w:jc w:val="both"/>
        <w:rPr>
          <w:b/>
          <w:i/>
        </w:rPr>
      </w:pPr>
      <w:r w:rsidRPr="00A666A6">
        <w:rPr>
          <w:b/>
          <w:i/>
        </w:rPr>
        <w:t>В целях обеспечения эффективного планирования и контроля принятых рисков, функции управления рисками распределены между Наблюдательным советом, Председателем Правления, Президентом Банка, Правлением, куратором блока «Риски» (Руководитель службы управления рисками Банка), специализированными комитетами Правления, подразделениями блока «Риски» и иными подразделениями Банка и организаций-участников Группы. Распределение полномочий в системе управления рисками соответствует требованиям и рекомендациям Банка России и практике международных финансовых организаций.</w:t>
      </w:r>
    </w:p>
    <w:p w:rsidR="00E95B8D" w:rsidRPr="00A666A6" w:rsidRDefault="00E95B8D" w:rsidP="00BD52E9">
      <w:pPr>
        <w:pStyle w:val="Basic"/>
      </w:pPr>
    </w:p>
    <w:p w:rsidR="00E95B8D" w:rsidRPr="00A666A6" w:rsidRDefault="00E95B8D" w:rsidP="00CE56FC">
      <w:pPr>
        <w:tabs>
          <w:tab w:val="left" w:pos="1134"/>
        </w:tabs>
        <w:ind w:firstLine="539"/>
        <w:jc w:val="both"/>
        <w:rPr>
          <w:b/>
          <w:i/>
        </w:rPr>
      </w:pPr>
      <w:r w:rsidRPr="00A666A6">
        <w:rPr>
          <w:b/>
          <w:i/>
        </w:rPr>
        <w:t>Банк в соответствии с законодательством Российской Федерации, нормативными актами Банка России, установленными в Банке правилами и процедурами, осуществляет внутренний контроль в целях обеспечения:</w:t>
      </w:r>
    </w:p>
    <w:p w:rsidR="00E95B8D" w:rsidRPr="00A666A6" w:rsidRDefault="00E95B8D" w:rsidP="00CE56FC">
      <w:pPr>
        <w:tabs>
          <w:tab w:val="left" w:pos="1134"/>
        </w:tabs>
        <w:ind w:firstLine="567"/>
        <w:jc w:val="both"/>
        <w:rPr>
          <w:b/>
          <w:i/>
        </w:rPr>
      </w:pPr>
      <w:r w:rsidRPr="00A666A6">
        <w:rPr>
          <w:b/>
          <w:i/>
        </w:rPr>
        <w:t>- эффективности и результативности финансово-хозяйственной деятельности при совершении банковских операций и других сделок, эффективности управления активами и пассивами, включая обеспечение сохранности активов, управления банковскими рисками;</w:t>
      </w:r>
    </w:p>
    <w:p w:rsidR="00E95B8D" w:rsidRPr="00A666A6" w:rsidRDefault="00E95B8D" w:rsidP="00CE56FC">
      <w:pPr>
        <w:tabs>
          <w:tab w:val="left" w:pos="1134"/>
        </w:tabs>
        <w:ind w:firstLine="567"/>
        <w:jc w:val="both"/>
        <w:rPr>
          <w:b/>
          <w:i/>
        </w:rPr>
      </w:pPr>
      <w:r w:rsidRPr="00A666A6">
        <w:rPr>
          <w:b/>
          <w:i/>
        </w:rPr>
        <w:t>- достоверности, полноты, объективности и своевременности составления и представления финансовой, бухгалтерской, статистической и иной отчетности, а также информационной безопасности;</w:t>
      </w:r>
    </w:p>
    <w:p w:rsidR="00E95B8D" w:rsidRPr="00A666A6" w:rsidRDefault="00E95B8D" w:rsidP="00CE56FC">
      <w:pPr>
        <w:tabs>
          <w:tab w:val="left" w:pos="1134"/>
        </w:tabs>
        <w:ind w:firstLine="567"/>
        <w:jc w:val="both"/>
        <w:rPr>
          <w:b/>
          <w:i/>
        </w:rPr>
      </w:pPr>
      <w:r w:rsidRPr="00A666A6">
        <w:rPr>
          <w:b/>
          <w:i/>
        </w:rPr>
        <w:t xml:space="preserve"> - соблюдения нормативных правовых актов, стандартов саморегулируемых организаций, Устава и внутренних документов Банка.</w:t>
      </w:r>
    </w:p>
    <w:p w:rsidR="00E95B8D" w:rsidRPr="00A666A6" w:rsidRDefault="00E95B8D" w:rsidP="00CE56FC">
      <w:pPr>
        <w:tabs>
          <w:tab w:val="left" w:pos="1134"/>
        </w:tabs>
        <w:ind w:firstLine="567"/>
        <w:jc w:val="both"/>
        <w:rPr>
          <w:b/>
          <w:i/>
        </w:rPr>
      </w:pPr>
      <w:r w:rsidRPr="00A666A6">
        <w:rPr>
          <w:b/>
          <w:i/>
        </w:rPr>
        <w:t xml:space="preserve"> - исключения вовлечения Банка и участия его работников в осуществлении противоправной деятельности, в том числе легализации (отмывания) доходов, полученных преступным путем, и финансирования терроризма, а также своевременного представления в соответствии с законодательством Российской Федерации сведений в органы государственной власти и Банк России.</w:t>
      </w:r>
    </w:p>
    <w:p w:rsidR="00E95B8D" w:rsidRPr="00A666A6" w:rsidRDefault="00E95B8D" w:rsidP="00CE56FC">
      <w:pPr>
        <w:tabs>
          <w:tab w:val="left" w:pos="1134"/>
        </w:tabs>
        <w:ind w:firstLine="567"/>
        <w:jc w:val="both"/>
        <w:rPr>
          <w:b/>
          <w:i/>
        </w:rPr>
      </w:pPr>
      <w:r w:rsidRPr="00A666A6">
        <w:rPr>
          <w:b/>
          <w:i/>
        </w:rPr>
        <w:t xml:space="preserve">Внутренний контроль в Банке осуществляют в соответствии с полномочиями, определенными Уставом и внутренними документами Банка: </w:t>
      </w:r>
    </w:p>
    <w:p w:rsidR="00E95B8D" w:rsidRPr="00A666A6" w:rsidRDefault="00E95B8D" w:rsidP="00CE56FC">
      <w:pPr>
        <w:tabs>
          <w:tab w:val="left" w:pos="1134"/>
        </w:tabs>
        <w:ind w:firstLine="567"/>
        <w:jc w:val="both"/>
        <w:rPr>
          <w:b/>
          <w:i/>
        </w:rPr>
      </w:pPr>
      <w:r w:rsidRPr="00A666A6">
        <w:rPr>
          <w:b/>
          <w:i/>
        </w:rPr>
        <w:t xml:space="preserve">1) органы управления Банка, предусмотренные Уставом; </w:t>
      </w:r>
    </w:p>
    <w:p w:rsidR="00E95B8D" w:rsidRPr="00A666A6" w:rsidRDefault="00E95B8D" w:rsidP="00CE56FC">
      <w:pPr>
        <w:tabs>
          <w:tab w:val="left" w:pos="1134"/>
        </w:tabs>
        <w:ind w:firstLine="567"/>
        <w:jc w:val="both"/>
        <w:rPr>
          <w:b/>
          <w:i/>
        </w:rPr>
      </w:pPr>
      <w:r w:rsidRPr="00A666A6">
        <w:rPr>
          <w:b/>
          <w:i/>
        </w:rPr>
        <w:t xml:space="preserve">2) Ревизионная комиссия; </w:t>
      </w:r>
    </w:p>
    <w:p w:rsidR="00E95B8D" w:rsidRPr="00A666A6" w:rsidRDefault="00E95B8D" w:rsidP="00CE56FC">
      <w:pPr>
        <w:tabs>
          <w:tab w:val="left" w:pos="1134"/>
        </w:tabs>
        <w:ind w:firstLine="567"/>
        <w:jc w:val="both"/>
        <w:rPr>
          <w:b/>
          <w:i/>
        </w:rPr>
      </w:pPr>
      <w:r w:rsidRPr="00A666A6">
        <w:rPr>
          <w:b/>
          <w:i/>
        </w:rPr>
        <w:t xml:space="preserve">3) Главный бухгалтер (его заместители) Банка; </w:t>
      </w:r>
    </w:p>
    <w:p w:rsidR="00E95B8D" w:rsidRPr="00A666A6" w:rsidRDefault="00E95B8D" w:rsidP="00CE56FC">
      <w:pPr>
        <w:tabs>
          <w:tab w:val="left" w:pos="1134"/>
        </w:tabs>
        <w:ind w:firstLine="567"/>
        <w:jc w:val="both"/>
        <w:rPr>
          <w:b/>
          <w:i/>
        </w:rPr>
      </w:pPr>
      <w:r w:rsidRPr="00A666A6">
        <w:rPr>
          <w:b/>
          <w:i/>
        </w:rPr>
        <w:t xml:space="preserve">4) руководители (их заместители) и главные бухгалтеры (их заместители) филиалов Банка; </w:t>
      </w:r>
    </w:p>
    <w:p w:rsidR="00E95B8D" w:rsidRPr="00A666A6" w:rsidRDefault="00E95B8D" w:rsidP="00CE56FC">
      <w:pPr>
        <w:tabs>
          <w:tab w:val="left" w:pos="1134"/>
        </w:tabs>
        <w:ind w:firstLine="567"/>
        <w:jc w:val="both"/>
        <w:rPr>
          <w:b/>
          <w:i/>
        </w:rPr>
      </w:pPr>
      <w:r w:rsidRPr="00A666A6">
        <w:rPr>
          <w:b/>
          <w:i/>
        </w:rPr>
        <w:t xml:space="preserve">5) Служба внутреннего аудита Банка; </w:t>
      </w:r>
    </w:p>
    <w:p w:rsidR="00E95B8D" w:rsidRPr="00A666A6" w:rsidRDefault="00E95B8D" w:rsidP="00CE56FC">
      <w:pPr>
        <w:tabs>
          <w:tab w:val="left" w:pos="1134"/>
        </w:tabs>
        <w:ind w:firstLine="567"/>
        <w:jc w:val="both"/>
        <w:rPr>
          <w:b/>
          <w:i/>
        </w:rPr>
      </w:pPr>
      <w:r w:rsidRPr="00A666A6">
        <w:rPr>
          <w:b/>
          <w:i/>
        </w:rPr>
        <w:t>6) Служба внутреннего контроля Банка;</w:t>
      </w:r>
    </w:p>
    <w:p w:rsidR="00E95B8D" w:rsidRPr="00A666A6" w:rsidRDefault="00E95B8D" w:rsidP="00CE56FC">
      <w:pPr>
        <w:tabs>
          <w:tab w:val="left" w:pos="1134"/>
        </w:tabs>
        <w:ind w:firstLine="567"/>
        <w:jc w:val="both"/>
        <w:rPr>
          <w:b/>
          <w:i/>
        </w:rPr>
      </w:pPr>
      <w:r w:rsidRPr="00A666A6">
        <w:rPr>
          <w:b/>
          <w:i/>
        </w:rPr>
        <w:t>7) иные подразделения и сотрудники Банка, осуществляющие внутренний контроль  в соответствии с полномочиями, определяемыми внутренними документами Банка.</w:t>
      </w:r>
    </w:p>
    <w:p w:rsidR="00E95B8D" w:rsidRPr="00A666A6" w:rsidRDefault="00E95B8D" w:rsidP="00CE56FC">
      <w:pPr>
        <w:pStyle w:val="Basic"/>
        <w:rPr>
          <w:b/>
          <w:i/>
        </w:rPr>
      </w:pPr>
      <w:r w:rsidRPr="00A666A6">
        <w:rPr>
          <w:b/>
          <w:i/>
        </w:rPr>
        <w:t>Полномочия органов внутреннего контроля, порядок их образования и функционирования определяются федеральными законами, иными нормативными правовыми актами, в том числе нормативными актами Банка России, Уставом, внутренними документами Банка, принимаемыми в установленном в Банке порядке.</w:t>
      </w:r>
    </w:p>
    <w:p w:rsidR="00E95B8D" w:rsidRPr="00A666A6" w:rsidRDefault="00E95B8D" w:rsidP="00F42DE7">
      <w:pPr>
        <w:ind w:firstLine="567"/>
        <w:contextualSpacing/>
        <w:jc w:val="both"/>
        <w:rPr>
          <w:b/>
          <w:i/>
        </w:rPr>
      </w:pPr>
      <w:r w:rsidRPr="00A666A6">
        <w:rPr>
          <w:b/>
          <w:i/>
        </w:rPr>
        <w:t>Построение систем внутреннего контроля и управления рисками в Банке осуществляется с использованием модели «трех линий защиты», при которой:</w:t>
      </w:r>
    </w:p>
    <w:p w:rsidR="00E95B8D" w:rsidRPr="00A666A6" w:rsidRDefault="00E95B8D" w:rsidP="00F42DE7">
      <w:pPr>
        <w:ind w:firstLine="567"/>
        <w:contextualSpacing/>
        <w:jc w:val="both"/>
        <w:rPr>
          <w:b/>
          <w:i/>
        </w:rPr>
      </w:pPr>
      <w:r w:rsidRPr="00A666A6">
        <w:rPr>
          <w:b/>
          <w:i/>
        </w:rPr>
        <w:t xml:space="preserve">Первая линия – это подразделения, которые несут ответственность за ежедневное эффективное осуществление внутреннего контроля, принимают текущие меры по управлению рисками, связанными с их деятельностью. Эти меры являются частью повседневной деятельности подразделений, таким образом, обеспечивается постоянный процесс выявления, оценки и контроля рисков. </w:t>
      </w:r>
    </w:p>
    <w:p w:rsidR="00E95B8D" w:rsidRPr="00A666A6" w:rsidRDefault="00E95B8D" w:rsidP="00F42DE7">
      <w:pPr>
        <w:ind w:firstLine="567"/>
        <w:contextualSpacing/>
        <w:jc w:val="both"/>
        <w:rPr>
          <w:b/>
          <w:i/>
        </w:rPr>
      </w:pPr>
      <w:r w:rsidRPr="00A666A6">
        <w:rPr>
          <w:b/>
          <w:i/>
        </w:rPr>
        <w:t>Вторая линия – это ответственные подразделения Банка, которые отвечают за разработку и введение в действие правил и процедур внутреннего контроля, определяют стандарты управления рисками, принципы, лимиты и ограничения, проводят мониторинг уровня рисков, формируют отчетность, проверяют соответствие уровня рисков аппетиту к риску, консультируют, моделируют и агрегируют общий профиль рисков.</w:t>
      </w:r>
    </w:p>
    <w:p w:rsidR="00E95B8D" w:rsidRPr="00A666A6" w:rsidRDefault="00E95B8D" w:rsidP="00F42DE7">
      <w:pPr>
        <w:pStyle w:val="em-0"/>
        <w:rPr>
          <w:b/>
          <w:i/>
        </w:rPr>
      </w:pPr>
      <w:r w:rsidRPr="00A666A6">
        <w:rPr>
          <w:b/>
          <w:i/>
        </w:rPr>
        <w:t>Третья линия – это внутренний аудит, задачами которого является независимая оценка эффективности систем внутреннего контроля и управления рисками.</w:t>
      </w:r>
    </w:p>
    <w:p w:rsidR="00E95B8D" w:rsidRPr="00A666A6" w:rsidRDefault="00E95B8D" w:rsidP="00CE56FC">
      <w:pPr>
        <w:pStyle w:val="Basic"/>
      </w:pPr>
    </w:p>
    <w:p w:rsidR="00E95B8D" w:rsidRPr="00A666A6" w:rsidRDefault="00E95B8D" w:rsidP="00BD52E9">
      <w:pPr>
        <w:pStyle w:val="Basic"/>
      </w:pPr>
      <w:r w:rsidRPr="00A666A6">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E95B8D" w:rsidRPr="00A666A6" w:rsidRDefault="00E95B8D" w:rsidP="00037E6A">
      <w:pPr>
        <w:pStyle w:val="BodyTextIndent2"/>
        <w:rPr>
          <w:b/>
          <w:i/>
        </w:rPr>
      </w:pPr>
      <w:r w:rsidRPr="00A666A6">
        <w:rPr>
          <w:b/>
          <w:i/>
        </w:rPr>
        <w:t>В Наблюдательном совете банка создан Комитет по аудиту</w:t>
      </w:r>
    </w:p>
    <w:p w:rsidR="00E95B8D" w:rsidRPr="00A666A6" w:rsidRDefault="00E95B8D" w:rsidP="00037E6A">
      <w:pPr>
        <w:pStyle w:val="BodyTextIndent2"/>
        <w:rPr>
          <w:b/>
          <w:i/>
        </w:rPr>
      </w:pPr>
    </w:p>
    <w:p w:rsidR="00E95B8D" w:rsidRPr="00A666A6" w:rsidRDefault="00E95B8D" w:rsidP="00037E6A">
      <w:pPr>
        <w:ind w:left="612"/>
        <w:jc w:val="both"/>
        <w:rPr>
          <w:b/>
        </w:rPr>
      </w:pPr>
      <w:r w:rsidRPr="00A666A6">
        <w:rPr>
          <w:b/>
        </w:rPr>
        <w:t>Состав Комитета по аудиту:</w:t>
      </w:r>
    </w:p>
    <w:p w:rsidR="00E95B8D" w:rsidRPr="00A666A6" w:rsidRDefault="00E95B8D" w:rsidP="00932A28">
      <w:pPr>
        <w:pStyle w:val="em-0"/>
        <w:rPr>
          <w:rFonts w:cs="Arial"/>
          <w:b/>
          <w:i/>
        </w:rPr>
      </w:pPr>
      <w:r w:rsidRPr="00A666A6">
        <w:rPr>
          <w:rFonts w:cs="Arial"/>
          <w:b/>
          <w:i/>
        </w:rPr>
        <w:t>В Наблюдательном совете сформирован Комитет по аудиту, состоящий из 5 членов.</w:t>
      </w:r>
    </w:p>
    <w:p w:rsidR="00E95B8D" w:rsidRPr="00A666A6" w:rsidRDefault="00E95B8D" w:rsidP="00037E6A">
      <w:pPr>
        <w:ind w:left="612"/>
        <w:jc w:val="both"/>
        <w:rPr>
          <w:b/>
          <w:i/>
        </w:rPr>
      </w:pPr>
      <w:r w:rsidRPr="00A666A6">
        <w:rPr>
          <w:b/>
          <w:i/>
        </w:rPr>
        <w:t>Председатель Комитета – Мау Владимир Александрович</w:t>
      </w:r>
    </w:p>
    <w:p w:rsidR="00E95B8D" w:rsidRPr="00A666A6" w:rsidRDefault="00E95B8D" w:rsidP="00037E6A">
      <w:pPr>
        <w:ind w:firstLine="612"/>
        <w:jc w:val="both"/>
        <w:rPr>
          <w:b/>
          <w:i/>
        </w:rPr>
      </w:pPr>
      <w:r w:rsidRPr="00A666A6">
        <w:rPr>
          <w:b/>
          <w:i/>
        </w:rPr>
        <w:t>Члены Комитета – Уэллс Надя, Иванова Надежда Юрьевна, Синельников-Мурылев Сергей Германович, Тулин Дмитрий Владиславович</w:t>
      </w:r>
    </w:p>
    <w:p w:rsidR="00E95B8D" w:rsidRPr="00A666A6" w:rsidRDefault="00E95B8D" w:rsidP="00037E6A">
      <w:pPr>
        <w:ind w:firstLine="612"/>
        <w:jc w:val="both"/>
        <w:rPr>
          <w:b/>
          <w:i/>
          <w:sz w:val="16"/>
          <w:szCs w:val="16"/>
        </w:rPr>
      </w:pPr>
    </w:p>
    <w:p w:rsidR="00E95B8D" w:rsidRPr="00A666A6" w:rsidRDefault="00E95B8D" w:rsidP="00037E6A">
      <w:pPr>
        <w:ind w:firstLine="612"/>
        <w:jc w:val="both"/>
        <w:rPr>
          <w:b/>
          <w:i/>
          <w:sz w:val="16"/>
          <w:szCs w:val="16"/>
        </w:rPr>
      </w:pPr>
    </w:p>
    <w:p w:rsidR="00E95B8D" w:rsidRPr="00A666A6" w:rsidRDefault="00E95B8D" w:rsidP="00037E6A">
      <w:pPr>
        <w:ind w:firstLine="612"/>
        <w:jc w:val="both"/>
        <w:rPr>
          <w:b/>
          <w:i/>
        </w:rPr>
      </w:pPr>
      <w:r w:rsidRPr="00A666A6">
        <w:rPr>
          <w:b/>
          <w:i/>
        </w:rPr>
        <w:t>К компетенции Комитета по аудиту относятся следующие вопросы:</w:t>
      </w:r>
    </w:p>
    <w:p w:rsidR="00E95B8D" w:rsidRPr="00A666A6" w:rsidRDefault="00E95B8D" w:rsidP="00037E6A">
      <w:pPr>
        <w:ind w:firstLine="709"/>
        <w:jc w:val="both"/>
        <w:rPr>
          <w:b/>
          <w:i/>
          <w:sz w:val="16"/>
          <w:szCs w:val="16"/>
        </w:rPr>
      </w:pPr>
    </w:p>
    <w:p w:rsidR="00E95B8D" w:rsidRPr="00A666A6" w:rsidRDefault="00E95B8D" w:rsidP="00037E6A">
      <w:pPr>
        <w:ind w:firstLine="709"/>
        <w:jc w:val="both"/>
        <w:rPr>
          <w:b/>
          <w:i/>
        </w:rPr>
      </w:pPr>
      <w:r w:rsidRPr="00A666A6">
        <w:rPr>
          <w:b/>
          <w:i/>
        </w:rPr>
        <w:t>В области бухгалтерской (финансовой) отчетности:</w:t>
      </w:r>
    </w:p>
    <w:p w:rsidR="00E95B8D" w:rsidRPr="00A666A6" w:rsidRDefault="00E95B8D" w:rsidP="00037E6A">
      <w:pPr>
        <w:pStyle w:val="ListParagraph"/>
        <w:numPr>
          <w:ilvl w:val="0"/>
          <w:numId w:val="18"/>
        </w:numPr>
        <w:autoSpaceDE/>
        <w:autoSpaceDN/>
        <w:jc w:val="both"/>
        <w:rPr>
          <w:b/>
          <w:i/>
          <w:sz w:val="22"/>
          <w:szCs w:val="22"/>
        </w:rPr>
      </w:pPr>
      <w:r w:rsidRPr="00A666A6">
        <w:rPr>
          <w:b/>
          <w:i/>
          <w:sz w:val="22"/>
          <w:szCs w:val="22"/>
        </w:rPr>
        <w:t xml:space="preserve">контроль за обеспечением полноты, точности и достоверности бухгалтерской (финансовой) отчетности Банка, включая предварительное рассмотрение годовой бухгалтерской (финансовой) отчетности Банка, выносимой на утверждение общего собрания акционеров Банка; </w:t>
      </w:r>
    </w:p>
    <w:p w:rsidR="00E95B8D" w:rsidRPr="00A666A6" w:rsidRDefault="00E95B8D" w:rsidP="00037E6A">
      <w:pPr>
        <w:pStyle w:val="ListParagraph"/>
        <w:numPr>
          <w:ilvl w:val="0"/>
          <w:numId w:val="18"/>
        </w:numPr>
        <w:autoSpaceDE/>
        <w:autoSpaceDN/>
        <w:jc w:val="both"/>
        <w:rPr>
          <w:b/>
          <w:i/>
          <w:sz w:val="22"/>
          <w:szCs w:val="22"/>
        </w:rPr>
      </w:pPr>
      <w:r w:rsidRPr="00A666A6">
        <w:rPr>
          <w:b/>
          <w:i/>
          <w:sz w:val="22"/>
          <w:szCs w:val="22"/>
        </w:rPr>
        <w:t>анализ существенных аспектов учетной политики, применяемой Банком для подготовки бухгалтерской (финансовой) отчетности;</w:t>
      </w:r>
    </w:p>
    <w:p w:rsidR="00E95B8D" w:rsidRPr="00A666A6" w:rsidRDefault="00E95B8D" w:rsidP="00037E6A">
      <w:pPr>
        <w:pStyle w:val="ListParagraph"/>
        <w:numPr>
          <w:ilvl w:val="0"/>
          <w:numId w:val="18"/>
        </w:numPr>
        <w:autoSpaceDE/>
        <w:autoSpaceDN/>
        <w:jc w:val="both"/>
        <w:rPr>
          <w:b/>
          <w:i/>
          <w:sz w:val="22"/>
          <w:szCs w:val="22"/>
        </w:rPr>
      </w:pPr>
      <w:r w:rsidRPr="00A666A6">
        <w:rPr>
          <w:b/>
          <w:i/>
          <w:sz w:val="22"/>
          <w:szCs w:val="22"/>
        </w:rPr>
        <w:t>участие в рассмотрении существенных вопросов в отношении бухгалтерской (финансовой) отчетности;</w:t>
      </w:r>
    </w:p>
    <w:p w:rsidR="00E95B8D" w:rsidRPr="00A666A6" w:rsidRDefault="00E95B8D" w:rsidP="00037E6A">
      <w:pPr>
        <w:ind w:firstLine="709"/>
        <w:jc w:val="both"/>
        <w:rPr>
          <w:b/>
          <w:i/>
          <w:sz w:val="16"/>
          <w:szCs w:val="16"/>
        </w:rPr>
      </w:pPr>
    </w:p>
    <w:p w:rsidR="00E95B8D" w:rsidRPr="00A666A6" w:rsidRDefault="00E95B8D" w:rsidP="00037E6A">
      <w:pPr>
        <w:ind w:firstLine="709"/>
        <w:jc w:val="both"/>
        <w:rPr>
          <w:b/>
          <w:i/>
        </w:rPr>
      </w:pPr>
      <w:r w:rsidRPr="00A666A6">
        <w:rPr>
          <w:b/>
          <w:i/>
        </w:rPr>
        <w:t>В области управления рисками, внутреннего контроля и корпоративного управления:</w:t>
      </w:r>
    </w:p>
    <w:p w:rsidR="00E95B8D" w:rsidRPr="00A666A6" w:rsidRDefault="00E95B8D" w:rsidP="00037E6A">
      <w:pPr>
        <w:pStyle w:val="ListParagraph"/>
        <w:numPr>
          <w:ilvl w:val="0"/>
          <w:numId w:val="19"/>
        </w:numPr>
        <w:autoSpaceDE/>
        <w:autoSpaceDN/>
        <w:jc w:val="both"/>
        <w:rPr>
          <w:b/>
          <w:i/>
          <w:sz w:val="22"/>
          <w:szCs w:val="22"/>
        </w:rPr>
      </w:pPr>
      <w:r w:rsidRPr="00A666A6">
        <w:rPr>
          <w:b/>
          <w:i/>
          <w:sz w:val="22"/>
          <w:szCs w:val="22"/>
        </w:rPr>
        <w:t xml:space="preserve">контроль за надежностью и эффективностью функционирования системы управления рисками и внутреннего контроля, включая: </w:t>
      </w:r>
    </w:p>
    <w:p w:rsidR="00E95B8D" w:rsidRPr="00A666A6" w:rsidRDefault="00E95B8D" w:rsidP="00037E6A">
      <w:pPr>
        <w:pStyle w:val="ListParagraph"/>
        <w:numPr>
          <w:ilvl w:val="0"/>
          <w:numId w:val="19"/>
        </w:numPr>
        <w:jc w:val="both"/>
        <w:rPr>
          <w:b/>
          <w:i/>
          <w:sz w:val="22"/>
          <w:szCs w:val="22"/>
        </w:rPr>
      </w:pPr>
      <w:r w:rsidRPr="00A666A6">
        <w:rPr>
          <w:b/>
          <w:i/>
          <w:sz w:val="22"/>
          <w:szCs w:val="22"/>
        </w:rPr>
        <w:t xml:space="preserve">а) оценку полноты контроля за порядком составления и представления бухгалтерской (финансовой) отчетности, выполнением требований действующего российского законодательства, нормативных актов регулятора, внутренних документов Банка, эффективностью совершаемых операций и других сделок, сохранностью активов; </w:t>
      </w:r>
    </w:p>
    <w:p w:rsidR="00E95B8D" w:rsidRPr="00A666A6" w:rsidRDefault="00E95B8D" w:rsidP="00037E6A">
      <w:pPr>
        <w:pStyle w:val="ListParagraph"/>
        <w:numPr>
          <w:ilvl w:val="0"/>
          <w:numId w:val="19"/>
        </w:numPr>
        <w:jc w:val="both"/>
        <w:rPr>
          <w:b/>
          <w:i/>
          <w:sz w:val="22"/>
          <w:szCs w:val="22"/>
        </w:rPr>
      </w:pPr>
      <w:r w:rsidRPr="00A666A6">
        <w:rPr>
          <w:b/>
          <w:i/>
          <w:sz w:val="22"/>
          <w:szCs w:val="22"/>
        </w:rPr>
        <w:t>б) оценку эффективности процедур управления рисками и внутреннего контроля Банка, их соответствия характеру и масштабу осуществляемых операций, уровню и сочетанию принимаемых рисков, подготовку предложений по их совершенствованию;</w:t>
      </w:r>
    </w:p>
    <w:p w:rsidR="00E95B8D" w:rsidRPr="00A666A6" w:rsidRDefault="00E95B8D" w:rsidP="00037E6A">
      <w:pPr>
        <w:pStyle w:val="ListParagraph"/>
        <w:numPr>
          <w:ilvl w:val="0"/>
          <w:numId w:val="19"/>
        </w:numPr>
        <w:autoSpaceDE/>
        <w:autoSpaceDN/>
        <w:jc w:val="both"/>
        <w:rPr>
          <w:b/>
          <w:i/>
          <w:sz w:val="22"/>
          <w:szCs w:val="22"/>
        </w:rPr>
      </w:pPr>
      <w:r w:rsidRPr="00A666A6">
        <w:rPr>
          <w:b/>
          <w:i/>
          <w:sz w:val="22"/>
          <w:szCs w:val="22"/>
        </w:rPr>
        <w:t>контроль за надежностью и эффективностью системы корпоративного управления, включая оценку практики корпоративного управления и подготовку предложений по ее совершенствованию;</w:t>
      </w:r>
    </w:p>
    <w:p w:rsidR="00E95B8D" w:rsidRPr="00A666A6" w:rsidRDefault="00E95B8D" w:rsidP="00037E6A">
      <w:pPr>
        <w:pStyle w:val="ListParagraph"/>
        <w:numPr>
          <w:ilvl w:val="0"/>
          <w:numId w:val="19"/>
        </w:numPr>
        <w:autoSpaceDE/>
        <w:autoSpaceDN/>
        <w:jc w:val="both"/>
        <w:rPr>
          <w:b/>
          <w:i/>
          <w:sz w:val="22"/>
          <w:szCs w:val="22"/>
        </w:rPr>
      </w:pPr>
      <w:r w:rsidRPr="00A666A6">
        <w:rPr>
          <w:b/>
          <w:i/>
          <w:sz w:val="22"/>
          <w:szCs w:val="22"/>
        </w:rPr>
        <w:t>оценка исполнения политики Банка в области управления рисками и внутреннего контроля;</w:t>
      </w:r>
    </w:p>
    <w:p w:rsidR="00E95B8D" w:rsidRPr="00A666A6" w:rsidRDefault="00E95B8D" w:rsidP="00037E6A">
      <w:pPr>
        <w:pStyle w:val="ListParagraph"/>
        <w:numPr>
          <w:ilvl w:val="0"/>
          <w:numId w:val="19"/>
        </w:numPr>
        <w:autoSpaceDE/>
        <w:autoSpaceDN/>
        <w:jc w:val="both"/>
        <w:rPr>
          <w:b/>
          <w:i/>
          <w:sz w:val="22"/>
          <w:szCs w:val="22"/>
        </w:rPr>
      </w:pPr>
      <w:r w:rsidRPr="00A666A6">
        <w:rPr>
          <w:b/>
          <w:i/>
          <w:sz w:val="22"/>
          <w:szCs w:val="22"/>
        </w:rPr>
        <w:t>контроль процедур, обеспечивающих соблюдение Банком требований законодательства, а также этических норм, правил и процедур Банка, требований бирж;</w:t>
      </w:r>
    </w:p>
    <w:p w:rsidR="00E95B8D" w:rsidRPr="00A666A6" w:rsidRDefault="00E95B8D" w:rsidP="00037E6A">
      <w:pPr>
        <w:pStyle w:val="ListParagraph"/>
        <w:numPr>
          <w:ilvl w:val="0"/>
          <w:numId w:val="19"/>
        </w:numPr>
        <w:autoSpaceDE/>
        <w:autoSpaceDN/>
        <w:jc w:val="both"/>
        <w:rPr>
          <w:b/>
          <w:i/>
          <w:sz w:val="22"/>
          <w:szCs w:val="22"/>
        </w:rPr>
      </w:pPr>
      <w:r w:rsidRPr="00A666A6">
        <w:rPr>
          <w:b/>
          <w:i/>
          <w:sz w:val="22"/>
          <w:szCs w:val="22"/>
        </w:rPr>
        <w:t>оценка исполнения политики управления конфликтом интересов;</w:t>
      </w:r>
    </w:p>
    <w:p w:rsidR="00E95B8D" w:rsidRPr="00A666A6" w:rsidRDefault="00E95B8D" w:rsidP="00037E6A">
      <w:pPr>
        <w:ind w:firstLine="709"/>
        <w:jc w:val="both"/>
        <w:rPr>
          <w:b/>
          <w:i/>
          <w:sz w:val="16"/>
          <w:szCs w:val="16"/>
        </w:rPr>
      </w:pPr>
    </w:p>
    <w:p w:rsidR="00E95B8D" w:rsidRPr="00A666A6" w:rsidRDefault="00E95B8D" w:rsidP="00037E6A">
      <w:pPr>
        <w:ind w:firstLine="709"/>
        <w:jc w:val="both"/>
        <w:rPr>
          <w:b/>
          <w:i/>
        </w:rPr>
      </w:pPr>
      <w:r w:rsidRPr="00A666A6">
        <w:rPr>
          <w:b/>
          <w:i/>
        </w:rPr>
        <w:t>В области проведения внутреннего и внешнего аудита: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обеспечение независимости и объективности осуществления функции внешнего и внутреннего аудита;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предварительное рассмотрение и согласование изменений в Положение о системе внутреннего контроля, Положение о Службе внутреннего аудита, ежегодных планов проверок Службы внутреннего аудита и отчетов об их выполнении и результатах проверок Банка;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рассмотрение вопросов о назначении (освобождении от должности) руководителя Службы внутреннего аудита и размере его вознаграждения, оценка эффективности выполнения руководителем Службы внутреннего аудита возложенных на него функций;</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рассмотрение существующих ограничений полномочий или бюджета на реализацию функции внутреннего аудита, способных негативно повлиять на эффективное осуществление функции внутреннего аудита;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мониторинг эффективности деятельности Службы внутреннего аудита;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оценка независимости, объективности и отсутствия конфликта интересов аудитора Банка, включая оценку кандидатов в аудиторы, подготовка рекомендаций Наблюдательному совету по выбору аудиторской организации для утверждения собранием акционеров Банка, по условиям договора, заключаемого с аудитором, переизбранию аудитора Банка;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надзор за проведением внешнего аудита, оценка качества выполнения аудиторской проверки и заключений аудиторов, включая предварительное рассмотрение аудиторских заключений и предоставление результатов их рассмотрения (оценки) в качестве информации (материалов), представляемой для ознакомления лицам, имеющим право на участие в годовом общем собрании акционеров Банка;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обеспечение эффективного взаимодействия между Службой внутреннего аудита и аудитором Банка;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подготовка рекомендаций для принятия мер по оперативному устранению недостатков в системе внутреннего контроля и нарушений требований действующего российского законодательства, внутренних документов Банка, а также других недостатков, выявленных регулятором, иными компетентными органами, внешним аудитором, Службой внутреннего аудита;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проведение оценки на основе отчетов Службы внутреннего аудита соблюдения исполнительными органами Банка стратегий и порядков, утвержденных Наблюдательным советом Банка;</w:t>
      </w:r>
    </w:p>
    <w:p w:rsidR="00E95B8D" w:rsidRPr="00A666A6" w:rsidRDefault="00E95B8D" w:rsidP="00037E6A">
      <w:pPr>
        <w:pStyle w:val="ListParagraph"/>
        <w:numPr>
          <w:ilvl w:val="0"/>
          <w:numId w:val="20"/>
        </w:numPr>
        <w:autoSpaceDE/>
        <w:autoSpaceDN/>
        <w:jc w:val="both"/>
        <w:rPr>
          <w:b/>
          <w:i/>
          <w:sz w:val="22"/>
          <w:szCs w:val="22"/>
        </w:rPr>
      </w:pPr>
      <w:r w:rsidRPr="00A666A6">
        <w:rPr>
          <w:b/>
          <w:i/>
          <w:sz w:val="22"/>
          <w:szCs w:val="22"/>
        </w:rPr>
        <w:t>контроль за соблюдением принципов оказания и совмещения аудитором услуг аудиторского и неаудиторского характера;</w:t>
      </w:r>
    </w:p>
    <w:p w:rsidR="00E95B8D" w:rsidRPr="00A666A6" w:rsidRDefault="00E95B8D" w:rsidP="00037E6A">
      <w:pPr>
        <w:ind w:firstLine="709"/>
        <w:jc w:val="both"/>
        <w:rPr>
          <w:b/>
          <w:i/>
          <w:sz w:val="16"/>
          <w:szCs w:val="16"/>
        </w:rPr>
      </w:pPr>
    </w:p>
    <w:p w:rsidR="00E95B8D" w:rsidRPr="00A666A6" w:rsidRDefault="00E95B8D" w:rsidP="00037E6A">
      <w:pPr>
        <w:ind w:firstLine="709"/>
        <w:jc w:val="both"/>
        <w:rPr>
          <w:b/>
          <w:i/>
        </w:rPr>
      </w:pPr>
      <w:r w:rsidRPr="00A666A6">
        <w:rPr>
          <w:b/>
          <w:i/>
        </w:rPr>
        <w:t>В области противодействия недобросовестным действиям работников Банка и третьих лиц:</w:t>
      </w:r>
    </w:p>
    <w:p w:rsidR="00E95B8D" w:rsidRPr="00A666A6" w:rsidRDefault="00E95B8D" w:rsidP="00037E6A">
      <w:pPr>
        <w:pStyle w:val="ListParagraph"/>
        <w:numPr>
          <w:ilvl w:val="0"/>
          <w:numId w:val="21"/>
        </w:numPr>
        <w:autoSpaceDE/>
        <w:autoSpaceDN/>
        <w:jc w:val="both"/>
        <w:rPr>
          <w:b/>
          <w:i/>
          <w:sz w:val="22"/>
          <w:szCs w:val="22"/>
        </w:rPr>
      </w:pPr>
      <w:r w:rsidRPr="00A666A6">
        <w:rPr>
          <w:b/>
          <w:i/>
          <w:sz w:val="22"/>
          <w:szCs w:val="22"/>
        </w:rPr>
        <w:t>контроль эффективности функционирования системы оповещения о потенциальных случаях недобросовестных действий работников Банка (в том числе недобросовестного использования инсайдерской или конфиденциальной информации) и третьих лиц, а также об иных нарушениях в Банке;</w:t>
      </w:r>
    </w:p>
    <w:p w:rsidR="00E95B8D" w:rsidRPr="00A666A6" w:rsidRDefault="00E95B8D" w:rsidP="00037E6A">
      <w:pPr>
        <w:pStyle w:val="ListParagraph"/>
        <w:numPr>
          <w:ilvl w:val="0"/>
          <w:numId w:val="21"/>
        </w:numPr>
        <w:autoSpaceDE/>
        <w:autoSpaceDN/>
        <w:jc w:val="both"/>
        <w:rPr>
          <w:b/>
          <w:i/>
          <w:sz w:val="22"/>
          <w:szCs w:val="22"/>
        </w:rPr>
      </w:pPr>
      <w:r w:rsidRPr="00A666A6">
        <w:rPr>
          <w:b/>
          <w:i/>
          <w:sz w:val="22"/>
          <w:szCs w:val="22"/>
        </w:rPr>
        <w:t>контроль за реализацией мер, принятых исполнительными органами Банка по фактам информирования о потенциальных случаях недобросовестных действий работников и иных нарушениях;</w:t>
      </w:r>
    </w:p>
    <w:p w:rsidR="00E95B8D" w:rsidRPr="00A666A6" w:rsidRDefault="00E95B8D" w:rsidP="00037E6A">
      <w:pPr>
        <w:pStyle w:val="ListParagraph"/>
        <w:numPr>
          <w:ilvl w:val="0"/>
          <w:numId w:val="21"/>
        </w:numPr>
        <w:autoSpaceDE/>
        <w:autoSpaceDN/>
        <w:jc w:val="both"/>
        <w:rPr>
          <w:b/>
          <w:i/>
          <w:szCs w:val="24"/>
        </w:rPr>
      </w:pPr>
      <w:r w:rsidRPr="00A666A6">
        <w:rPr>
          <w:b/>
          <w:i/>
          <w:sz w:val="22"/>
          <w:szCs w:val="22"/>
        </w:rPr>
        <w:t>контроль за проведением специальных расследований по вопросам потенциальных случаев мошенничества, недобросовестного использования инсайдерской или конфиденциальной информации.</w:t>
      </w:r>
    </w:p>
    <w:p w:rsidR="00E95B8D" w:rsidRPr="00A666A6" w:rsidRDefault="00E95B8D" w:rsidP="00037E6A">
      <w:pPr>
        <w:ind w:firstLine="709"/>
        <w:jc w:val="both"/>
        <w:rPr>
          <w:b/>
          <w:i/>
          <w:sz w:val="16"/>
          <w:szCs w:val="16"/>
        </w:rPr>
      </w:pPr>
    </w:p>
    <w:p w:rsidR="00E95B8D" w:rsidRPr="00A666A6" w:rsidRDefault="00E95B8D" w:rsidP="00037E6A">
      <w:pPr>
        <w:ind w:firstLine="709"/>
        <w:jc w:val="both"/>
        <w:rPr>
          <w:b/>
          <w:i/>
        </w:rPr>
      </w:pPr>
      <w:r w:rsidRPr="00A666A6">
        <w:rPr>
          <w:b/>
          <w:i/>
        </w:rPr>
        <w:t>Комитет по аудиту также:</w:t>
      </w:r>
    </w:p>
    <w:p w:rsidR="00E95B8D" w:rsidRPr="00A666A6" w:rsidRDefault="00E95B8D" w:rsidP="00037E6A">
      <w:pPr>
        <w:pStyle w:val="ListParagraph"/>
        <w:numPr>
          <w:ilvl w:val="0"/>
          <w:numId w:val="22"/>
        </w:numPr>
        <w:autoSpaceDE/>
        <w:autoSpaceDN/>
        <w:jc w:val="both"/>
        <w:rPr>
          <w:b/>
          <w:i/>
          <w:sz w:val="22"/>
          <w:szCs w:val="22"/>
        </w:rPr>
      </w:pPr>
      <w:r w:rsidRPr="00A666A6">
        <w:rPr>
          <w:b/>
          <w:i/>
          <w:sz w:val="22"/>
          <w:szCs w:val="22"/>
        </w:rPr>
        <w:t>рассматривает заключения Ревизионной комиссии Банка о результатах проверки финансово-хозяйственной деятельности Банка и иную информацию и документы, представленные Ревизионной комиссией, не относящиеся к результатам годовой проверки финансово-хозяйственной деятельности Банка;</w:t>
      </w:r>
    </w:p>
    <w:p w:rsidR="00E95B8D" w:rsidRPr="00A666A6" w:rsidRDefault="00E95B8D" w:rsidP="00037E6A">
      <w:pPr>
        <w:pStyle w:val="ListParagraph"/>
        <w:numPr>
          <w:ilvl w:val="0"/>
          <w:numId w:val="22"/>
        </w:numPr>
        <w:autoSpaceDE/>
        <w:autoSpaceDN/>
        <w:jc w:val="both"/>
        <w:rPr>
          <w:b/>
          <w:i/>
          <w:sz w:val="22"/>
          <w:szCs w:val="22"/>
        </w:rPr>
      </w:pPr>
      <w:r w:rsidRPr="00A666A6">
        <w:rPr>
          <w:b/>
          <w:i/>
          <w:sz w:val="22"/>
          <w:szCs w:val="22"/>
        </w:rPr>
        <w:t xml:space="preserve">рассматривает информацию о случаях, когда руководство Банка приняло на себя повышенные риски; </w:t>
      </w:r>
    </w:p>
    <w:p w:rsidR="00E95B8D" w:rsidRPr="00A666A6" w:rsidRDefault="00E95B8D" w:rsidP="00037E6A">
      <w:pPr>
        <w:pStyle w:val="ListParagraph"/>
        <w:numPr>
          <w:ilvl w:val="0"/>
          <w:numId w:val="22"/>
        </w:numPr>
        <w:autoSpaceDE/>
        <w:autoSpaceDN/>
        <w:jc w:val="both"/>
        <w:rPr>
          <w:b/>
          <w:i/>
          <w:sz w:val="22"/>
          <w:szCs w:val="22"/>
        </w:rPr>
      </w:pPr>
      <w:r w:rsidRPr="00A666A6">
        <w:rPr>
          <w:b/>
          <w:i/>
          <w:sz w:val="22"/>
          <w:szCs w:val="22"/>
        </w:rPr>
        <w:t>вырабатывает рекомендации по внесению изменений и дополнений во внутренние документы Банка, регламентирующие деятельность Ревизионной комиссии;</w:t>
      </w:r>
    </w:p>
    <w:p w:rsidR="00E95B8D" w:rsidRPr="00A666A6" w:rsidRDefault="00E95B8D" w:rsidP="00037E6A">
      <w:pPr>
        <w:pStyle w:val="ListParagraph"/>
        <w:numPr>
          <w:ilvl w:val="0"/>
          <w:numId w:val="22"/>
        </w:numPr>
        <w:autoSpaceDE/>
        <w:autoSpaceDN/>
        <w:jc w:val="both"/>
        <w:rPr>
          <w:b/>
          <w:i/>
          <w:sz w:val="22"/>
          <w:szCs w:val="22"/>
        </w:rPr>
      </w:pPr>
      <w:r w:rsidRPr="00A666A6">
        <w:rPr>
          <w:b/>
          <w:i/>
          <w:sz w:val="22"/>
          <w:szCs w:val="22"/>
        </w:rPr>
        <w:t>взаимодействует с Ревизионной комиссией, организациями, оказывающими аудиторские услуги Банку, Службой внутреннего аудита Банка для  выработки совместных рекомендаций по существенным вопросам финансово-хозяйственной деятельности Банка.</w:t>
      </w:r>
    </w:p>
    <w:p w:rsidR="00E95B8D" w:rsidRPr="00A666A6" w:rsidRDefault="00E95B8D" w:rsidP="00037E6A">
      <w:pPr>
        <w:ind w:firstLine="709"/>
        <w:jc w:val="both"/>
        <w:rPr>
          <w:b/>
          <w:i/>
          <w:sz w:val="16"/>
          <w:szCs w:val="16"/>
        </w:rPr>
      </w:pPr>
    </w:p>
    <w:p w:rsidR="00E95B8D" w:rsidRPr="00A666A6" w:rsidRDefault="00E95B8D" w:rsidP="00037E6A">
      <w:pPr>
        <w:ind w:firstLine="708"/>
        <w:jc w:val="both"/>
        <w:rPr>
          <w:b/>
          <w:i/>
        </w:rPr>
      </w:pPr>
      <w:r w:rsidRPr="00A666A6">
        <w:rPr>
          <w:b/>
          <w:i/>
        </w:rPr>
        <w:t>По решению Наблюдательного совета на рассмотрение Комитета по аудиту могут быть вынесены и другие вопросы.</w:t>
      </w:r>
    </w:p>
    <w:p w:rsidR="00E95B8D" w:rsidRPr="00A666A6" w:rsidRDefault="00E95B8D" w:rsidP="00037E6A">
      <w:pPr>
        <w:ind w:firstLine="252"/>
        <w:jc w:val="both"/>
      </w:pPr>
    </w:p>
    <w:p w:rsidR="00E95B8D" w:rsidRPr="00A666A6" w:rsidRDefault="00E95B8D" w:rsidP="00037E6A">
      <w:pPr>
        <w:pStyle w:val="BodyTextIndent2"/>
      </w:pPr>
    </w:p>
    <w:p w:rsidR="00E95B8D" w:rsidRPr="00A666A6" w:rsidRDefault="00E95B8D" w:rsidP="00BD52E9">
      <w:pPr>
        <w:pStyle w:val="Basic"/>
      </w:pPr>
      <w:r w:rsidRPr="00A666A6">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E95B8D" w:rsidRPr="00A666A6" w:rsidRDefault="00E95B8D" w:rsidP="007D0AF6">
      <w:pPr>
        <w:ind w:firstLine="567"/>
        <w:contextualSpacing/>
        <w:jc w:val="both"/>
        <w:rPr>
          <w:b/>
          <w:i/>
          <w:iCs/>
        </w:rPr>
      </w:pPr>
      <w:r w:rsidRPr="00A666A6">
        <w:rPr>
          <w:b/>
          <w:i/>
          <w:iCs/>
        </w:rPr>
        <w:t>В целях управления рисками в Банке создана Служба управления рисками, представляющая собой совокупность структурных подразделений Банка, а также комитетов, основной функцией которых является управление рисками.</w:t>
      </w:r>
    </w:p>
    <w:p w:rsidR="00E95B8D" w:rsidRPr="00A666A6" w:rsidRDefault="00E95B8D" w:rsidP="007D0AF6">
      <w:pPr>
        <w:ind w:firstLine="567"/>
        <w:contextualSpacing/>
        <w:jc w:val="both"/>
        <w:rPr>
          <w:b/>
          <w:i/>
          <w:iCs/>
        </w:rPr>
      </w:pPr>
      <w:r w:rsidRPr="00A666A6">
        <w:rPr>
          <w:b/>
          <w:i/>
          <w:iCs/>
        </w:rPr>
        <w:t>Процесс управления рисками включает в себя пять основных этапов:</w:t>
      </w:r>
    </w:p>
    <w:p w:rsidR="00E95B8D" w:rsidRPr="00A666A6" w:rsidRDefault="00E95B8D" w:rsidP="007D0AF6">
      <w:pPr>
        <w:pStyle w:val="ListParagraph"/>
        <w:numPr>
          <w:ilvl w:val="0"/>
          <w:numId w:val="22"/>
        </w:numPr>
        <w:autoSpaceDE/>
        <w:autoSpaceDN/>
        <w:jc w:val="both"/>
        <w:rPr>
          <w:b/>
          <w:i/>
          <w:sz w:val="22"/>
          <w:szCs w:val="22"/>
        </w:rPr>
      </w:pPr>
      <w:r w:rsidRPr="00A666A6">
        <w:rPr>
          <w:b/>
          <w:i/>
          <w:sz w:val="22"/>
          <w:szCs w:val="22"/>
        </w:rPr>
        <w:t>Идентификацию рисков и оценку их существенности – целью этапа является выявление всех существенных рисков, влияющих на деятельность Банка / Группы.</w:t>
      </w:r>
    </w:p>
    <w:p w:rsidR="00E95B8D" w:rsidRPr="00A666A6" w:rsidRDefault="00E95B8D" w:rsidP="007D0AF6">
      <w:pPr>
        <w:pStyle w:val="ListParagraph"/>
        <w:numPr>
          <w:ilvl w:val="0"/>
          <w:numId w:val="22"/>
        </w:numPr>
        <w:autoSpaceDE/>
        <w:autoSpaceDN/>
        <w:jc w:val="both"/>
        <w:rPr>
          <w:b/>
          <w:i/>
          <w:sz w:val="22"/>
          <w:szCs w:val="22"/>
        </w:rPr>
      </w:pPr>
      <w:r w:rsidRPr="00A666A6">
        <w:rPr>
          <w:b/>
          <w:i/>
          <w:sz w:val="22"/>
          <w:szCs w:val="22"/>
        </w:rPr>
        <w:t>Формирование систем управления существенными рисками – целью этапа является распределение функций, либо актуализация такого распределения, по управлению рисками среди должностных лиц, подразделений и коллегиальных органов Банка и формирование (либо актуализация) методологической базы, регламентирующей управление рисками.</w:t>
      </w:r>
    </w:p>
    <w:p w:rsidR="00E95B8D" w:rsidRPr="00A666A6" w:rsidRDefault="00E95B8D" w:rsidP="007D0AF6">
      <w:pPr>
        <w:pStyle w:val="ListParagraph"/>
        <w:numPr>
          <w:ilvl w:val="0"/>
          <w:numId w:val="22"/>
        </w:numPr>
        <w:autoSpaceDE/>
        <w:autoSpaceDN/>
        <w:jc w:val="both"/>
        <w:rPr>
          <w:b/>
          <w:i/>
          <w:sz w:val="22"/>
          <w:szCs w:val="22"/>
        </w:rPr>
      </w:pPr>
      <w:r w:rsidRPr="00A666A6">
        <w:rPr>
          <w:b/>
          <w:i/>
          <w:sz w:val="22"/>
          <w:szCs w:val="22"/>
        </w:rPr>
        <w:t>Планирование уровня подверженности рискам – целью этапа является определение целевого уровня рисков Банка / Группы посредством учета риск-метрик в бизнес-планах.</w:t>
      </w:r>
    </w:p>
    <w:p w:rsidR="00E95B8D" w:rsidRPr="00A666A6" w:rsidRDefault="00E95B8D" w:rsidP="007D0AF6">
      <w:pPr>
        <w:pStyle w:val="ListParagraph"/>
        <w:numPr>
          <w:ilvl w:val="0"/>
          <w:numId w:val="22"/>
        </w:numPr>
        <w:autoSpaceDE/>
        <w:autoSpaceDN/>
        <w:jc w:val="both"/>
        <w:rPr>
          <w:b/>
          <w:i/>
          <w:sz w:val="22"/>
          <w:szCs w:val="22"/>
        </w:rPr>
      </w:pPr>
      <w:r w:rsidRPr="00A666A6">
        <w:rPr>
          <w:b/>
          <w:i/>
          <w:sz w:val="22"/>
          <w:szCs w:val="22"/>
        </w:rPr>
        <w:t>Установление аппетита к риску – целью этапа является утверждение предельно-допустимого уровня рисков, которые вправе принимать на себя Банк / Группа, а также формирование системы лимитов и ограничений, позволяющих соблюсти установленный аппетит к риску.</w:t>
      </w:r>
    </w:p>
    <w:p w:rsidR="00E95B8D" w:rsidRPr="00A666A6" w:rsidRDefault="00E95B8D" w:rsidP="007D0AF6">
      <w:pPr>
        <w:pStyle w:val="ListParagraph"/>
        <w:numPr>
          <w:ilvl w:val="0"/>
          <w:numId w:val="22"/>
        </w:numPr>
        <w:autoSpaceDE/>
        <w:autoSpaceDN/>
        <w:jc w:val="both"/>
        <w:rPr>
          <w:b/>
          <w:i/>
          <w:sz w:val="22"/>
          <w:szCs w:val="22"/>
        </w:rPr>
      </w:pPr>
      <w:r w:rsidRPr="00A666A6">
        <w:rPr>
          <w:b/>
          <w:i/>
          <w:sz w:val="22"/>
          <w:szCs w:val="22"/>
        </w:rPr>
        <w:t>Управление совокупным уровнем рисков – целью этапа является обеспечение соответствия уровня рисков Банка / Группы целевым значениям.</w:t>
      </w:r>
    </w:p>
    <w:p w:rsidR="00E95B8D" w:rsidRPr="00A666A6" w:rsidRDefault="00E95B8D" w:rsidP="007D0AF6">
      <w:pPr>
        <w:ind w:firstLine="567"/>
        <w:contextualSpacing/>
        <w:jc w:val="both"/>
        <w:rPr>
          <w:b/>
          <w:i/>
          <w:iCs/>
        </w:rPr>
      </w:pPr>
      <w:r w:rsidRPr="00A666A6">
        <w:rPr>
          <w:b/>
          <w:i/>
          <w:iCs/>
        </w:rPr>
        <w:t>Для исключения конфликта интересов в Банке обеспечена независимость подразделений, отвечающих за управление рисками, от подразделений, совершающих операции/сделки, подверженные рискам.</w:t>
      </w:r>
    </w:p>
    <w:p w:rsidR="00E95B8D" w:rsidRPr="00A666A6" w:rsidRDefault="00E95B8D" w:rsidP="007D0AF6">
      <w:pPr>
        <w:ind w:firstLine="567"/>
        <w:contextualSpacing/>
        <w:jc w:val="both"/>
        <w:rPr>
          <w:b/>
          <w:i/>
          <w:iCs/>
        </w:rPr>
      </w:pPr>
      <w:r w:rsidRPr="00A666A6">
        <w:rPr>
          <w:b/>
          <w:i/>
          <w:iCs/>
        </w:rPr>
        <w:t>В целях осуществления внутреннего контроля, содействия органам управления Банка в обеспечении соответствия деятельности Банка законодательству, регулированию и лучшим практикам, а также создания и применения эффективных методов и механизмов управления риском возникновения у Банка убытков из-за несоблюдения законодательства Российской Федерации, внутренних документов Банка, стандартов саморегулируемых организаций и/или применения санкций и/или иных мер воздействия со стороны надзорных органов,</w:t>
      </w:r>
      <w:r w:rsidRPr="00A666A6">
        <w:rPr>
          <w:b/>
          <w:i/>
        </w:rPr>
        <w:t xml:space="preserve"> </w:t>
      </w:r>
      <w:r w:rsidRPr="00A666A6">
        <w:rPr>
          <w:b/>
          <w:i/>
          <w:iCs/>
        </w:rPr>
        <w:t xml:space="preserve">в Банке создана Служба внутреннего контроля, включающая в себя совокупность структурных подразделений и работников Банка, осуществляющих деятельность в соответствии c Положением о Службе внутреннего контроля. </w:t>
      </w:r>
    </w:p>
    <w:p w:rsidR="00E95B8D" w:rsidRPr="00A666A6" w:rsidRDefault="00E95B8D" w:rsidP="007D0AF6">
      <w:pPr>
        <w:ind w:firstLine="567"/>
        <w:contextualSpacing/>
        <w:jc w:val="both"/>
        <w:rPr>
          <w:b/>
          <w:i/>
          <w:iCs/>
        </w:rPr>
      </w:pPr>
      <w:r w:rsidRPr="00A666A6">
        <w:rPr>
          <w:b/>
          <w:i/>
          <w:iCs/>
        </w:rPr>
        <w:t xml:space="preserve">Служба внутреннего контроля действует в соответствии с принципами независимости, постоянства деятельности, объективности, беспристрастности и профессиональной компетентности. </w:t>
      </w:r>
    </w:p>
    <w:p w:rsidR="00E95B8D" w:rsidRPr="00A666A6" w:rsidRDefault="00E95B8D" w:rsidP="007D0AF6">
      <w:pPr>
        <w:pStyle w:val="em-0"/>
        <w:rPr>
          <w:b/>
          <w:i/>
        </w:rPr>
      </w:pPr>
      <w:r w:rsidRPr="00A666A6">
        <w:rPr>
          <w:b/>
          <w:i/>
          <w:iCs/>
        </w:rPr>
        <w:t>При осуществлении внутреннего контроля и выполнении своих функций, Служба внутреннего контроля взаимодействует со всеми подразделениями, коллегиальными и исполнительными органами Банка по вопросам, находящимся в их компетенции</w:t>
      </w:r>
      <w:r w:rsidRPr="00A666A6">
        <w:rPr>
          <w:b/>
          <w:i/>
        </w:rPr>
        <w:t>.</w:t>
      </w:r>
    </w:p>
    <w:p w:rsidR="00E95B8D" w:rsidRPr="00A666A6" w:rsidRDefault="00E95B8D" w:rsidP="00BD52E9">
      <w:pPr>
        <w:pStyle w:val="Basic"/>
      </w:pPr>
    </w:p>
    <w:p w:rsidR="00E95B8D" w:rsidRPr="00A666A6" w:rsidRDefault="00E95B8D" w:rsidP="00BD52E9">
      <w:pPr>
        <w:pStyle w:val="Basic"/>
      </w:pPr>
      <w:r w:rsidRPr="00A666A6">
        <w:t>информация о наличии у эмитента отдельного структурного подразделения (службы) внутреннего аудита, его задачах и функциях.</w:t>
      </w:r>
    </w:p>
    <w:p w:rsidR="00E95B8D" w:rsidRPr="00A666A6" w:rsidRDefault="00E95B8D" w:rsidP="00BD52E9">
      <w:pPr>
        <w:pStyle w:val="Basic"/>
        <w:rPr>
          <w:b/>
          <w:i/>
        </w:rPr>
      </w:pPr>
      <w:r w:rsidRPr="00A666A6">
        <w:rPr>
          <w:b/>
          <w:i/>
        </w:rPr>
        <w:t>Служба внутреннего аудита – совокупность структурных подразделений Банка (Управление внутреннего аудита центрального аппарата Банка и соответствующие подразделения Службы внутреннего аудита в филиалах), осуществляющих свою деятельность в соответствии с Положением о Службе внутреннего аудита Банка. Количественный состав службы составляет около 2,9 тыс. человек.</w:t>
      </w:r>
    </w:p>
    <w:p w:rsidR="00E95B8D" w:rsidRPr="00A666A6" w:rsidRDefault="00E95B8D" w:rsidP="00B72007">
      <w:pPr>
        <w:ind w:firstLine="539"/>
        <w:jc w:val="both"/>
        <w:rPr>
          <w:b/>
          <w:i/>
        </w:rPr>
      </w:pPr>
      <w:r w:rsidRPr="00A666A6">
        <w:rPr>
          <w:b/>
          <w:i/>
        </w:rPr>
        <w:t>Служба внутреннего аудита выполняет следующие функции: проверка и оценка эффективности системы внутреннего контроля Банка в целом, выполнения решений органов управления Банка, оценка эффективности системы управления рисками, в т.ч. проверка методологии оценки банковских рисков и процедур управления банковскими рисками, установленной внутренними документами Банка, и полноты применения указанных документов, проверка надежности функционирования системы внутреннего контроля за использованием автоматизированных информационных систем;  проверка и тестирование достоверности, полноты,  и своевременности бухгалтерского учета и отчетности; проверка применяемых способов (методов) обеспечения сохранности имущества Банка; оценка экономической целесообразности и эффективности совершаемых Банком операций и других сделок, проверка процессов и процедур внутреннего контроля, проверка деятельности службы внутреннего контроля и службы управления рисками Банка, оценка корпоративного управления и  другие функции, предусмотренные внутренними нормативными документами Банка.</w:t>
      </w:r>
    </w:p>
    <w:p w:rsidR="00E95B8D" w:rsidRPr="00A666A6" w:rsidRDefault="00E95B8D" w:rsidP="00B72007">
      <w:pPr>
        <w:ind w:firstLine="539"/>
        <w:jc w:val="both"/>
        <w:rPr>
          <w:b/>
          <w:i/>
        </w:rPr>
      </w:pPr>
      <w:r w:rsidRPr="00A666A6">
        <w:rPr>
          <w:b/>
          <w:i/>
        </w:rPr>
        <w:t>Служба внутреннего аудита осуществляет свою работу с соблюдением принципов постоянства деятельности, независимости, беспристрастности, честности, объективности и профессиональной компетентности. Служба внутреннего аудита осуществляет проверки по всем направлениям деятельности Банка, объектом проверок может являться любое подразделение и служащий Банка, организаций-участников Группы.</w:t>
      </w:r>
    </w:p>
    <w:p w:rsidR="00E95B8D" w:rsidRPr="00A666A6" w:rsidRDefault="00E95B8D" w:rsidP="004553BD">
      <w:pPr>
        <w:ind w:firstLine="539"/>
        <w:jc w:val="both"/>
        <w:rPr>
          <w:b/>
          <w:i/>
        </w:rPr>
      </w:pPr>
    </w:p>
    <w:p w:rsidR="00E95B8D" w:rsidRPr="00A666A6" w:rsidRDefault="00E95B8D" w:rsidP="004553BD">
      <w:pPr>
        <w:autoSpaceDE w:val="0"/>
        <w:autoSpaceDN w:val="0"/>
        <w:ind w:firstLine="709"/>
        <w:jc w:val="both"/>
        <w:rPr>
          <w:b/>
          <w:i/>
        </w:rPr>
      </w:pPr>
      <w:r w:rsidRPr="00A666A6">
        <w:rPr>
          <w:b/>
          <w:i/>
        </w:rPr>
        <w:t xml:space="preserve">В процессе своей деятельности Служба внутреннего аудита свободна от вмешательства третьих лиц и подразделений и подотчетна только Наблюдательному совету. </w:t>
      </w:r>
    </w:p>
    <w:p w:rsidR="00E95B8D" w:rsidRPr="00A666A6" w:rsidRDefault="00E95B8D" w:rsidP="004553BD">
      <w:pPr>
        <w:pStyle w:val="Basic"/>
        <w:rPr>
          <w:b/>
          <w:i/>
        </w:rPr>
      </w:pPr>
      <w:r w:rsidRPr="00A666A6">
        <w:rPr>
          <w:b/>
          <w:i/>
        </w:rPr>
        <w:t>Наблюдательный совет назначает на должность и освобождает от должности руководителя Службы внутреннего аудита Банка, утверждает Положение о Службе внутреннего аудита, утверждает годовой план проверок Службы внутреннего аудита, рассматривает отчеты Службы внутреннего аудита о выполнении плана проверок и результатах проверок Банка.</w:t>
      </w:r>
    </w:p>
    <w:p w:rsidR="00E95B8D" w:rsidRPr="00A666A6" w:rsidRDefault="00E95B8D" w:rsidP="00B72007">
      <w:pPr>
        <w:pStyle w:val="Basic"/>
        <w:rPr>
          <w:b/>
          <w:i/>
        </w:rPr>
      </w:pPr>
      <w:r w:rsidRPr="00A666A6">
        <w:rPr>
          <w:b/>
          <w:i/>
          <w:szCs w:val="22"/>
        </w:rPr>
        <w:t xml:space="preserve"> В своей работе Служба применяет лучшие практики в области внутреннего аудита, в т.ч. международные основы профессиональной практики внутреннего аудита (Стандарты внутреннего аудита, Определение внутреннего аудита и Кодекс этики), разработанные международным Институтом внутренних аудиторов.</w:t>
      </w:r>
    </w:p>
    <w:p w:rsidR="00E95B8D" w:rsidRPr="00A666A6" w:rsidRDefault="00E95B8D" w:rsidP="00BD52E9">
      <w:pPr>
        <w:pStyle w:val="Basic"/>
        <w:rPr>
          <w:b/>
          <w:i/>
        </w:rPr>
      </w:pPr>
    </w:p>
    <w:p w:rsidR="00E95B8D" w:rsidRPr="00A666A6" w:rsidRDefault="00E95B8D" w:rsidP="00BD52E9">
      <w:pPr>
        <w:pStyle w:val="Basic"/>
        <w:rPr>
          <w:b/>
          <w:i/>
        </w:rPr>
      </w:pPr>
    </w:p>
    <w:p w:rsidR="00E95B8D" w:rsidRPr="00A666A6" w:rsidRDefault="00E95B8D" w:rsidP="00BD52E9">
      <w:pPr>
        <w:pStyle w:val="Basic"/>
      </w:pPr>
      <w:r w:rsidRPr="00A666A6">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E95B8D" w:rsidRPr="00A666A6" w:rsidRDefault="00E95B8D" w:rsidP="0065782A">
      <w:pPr>
        <w:autoSpaceDE w:val="0"/>
        <w:autoSpaceDN w:val="0"/>
        <w:ind w:firstLine="709"/>
        <w:jc w:val="both"/>
        <w:rPr>
          <w:b/>
          <w:i/>
          <w:u w:val="single"/>
        </w:rPr>
      </w:pPr>
    </w:p>
    <w:p w:rsidR="00E95B8D" w:rsidRPr="00A666A6" w:rsidRDefault="00E95B8D" w:rsidP="0065782A">
      <w:pPr>
        <w:autoSpaceDE w:val="0"/>
        <w:autoSpaceDN w:val="0"/>
        <w:ind w:firstLine="709"/>
        <w:jc w:val="both"/>
        <w:rPr>
          <w:b/>
          <w:i/>
          <w:u w:val="single"/>
        </w:rPr>
      </w:pPr>
      <w:r w:rsidRPr="00A666A6">
        <w:rPr>
          <w:b/>
          <w:i/>
          <w:u w:val="single"/>
        </w:rPr>
        <w:t>Основные принципы политики управления рисками Банка:</w:t>
      </w:r>
    </w:p>
    <w:p w:rsidR="00E95B8D" w:rsidRPr="00A666A6" w:rsidRDefault="00E95B8D" w:rsidP="0065782A">
      <w:pPr>
        <w:autoSpaceDE w:val="0"/>
        <w:autoSpaceDN w:val="0"/>
        <w:ind w:firstLine="709"/>
        <w:jc w:val="both"/>
        <w:rPr>
          <w:b/>
          <w:i/>
        </w:rPr>
      </w:pPr>
    </w:p>
    <w:p w:rsidR="00E95B8D" w:rsidRPr="00A666A6" w:rsidRDefault="00E95B8D" w:rsidP="0065782A">
      <w:pPr>
        <w:autoSpaceDE w:val="0"/>
        <w:autoSpaceDN w:val="0"/>
        <w:ind w:firstLine="709"/>
        <w:jc w:val="both"/>
        <w:rPr>
          <w:b/>
          <w:i/>
        </w:rPr>
      </w:pPr>
      <w:r w:rsidRPr="00A666A6">
        <w:rPr>
          <w:b/>
          <w:i/>
        </w:rPr>
        <w:t xml:space="preserve">Процесс управления рисками затрагивает каждого сотрудника Банка. Принятие решений о проведении любой операции производится только после всестороннего анализа рисков, возникающих в результате такой операции. В Банке действуют нормативные документы, регламентирующие порядок совершения всех операций, подверженных рискам. </w:t>
      </w:r>
    </w:p>
    <w:p w:rsidR="00E95B8D" w:rsidRPr="00A666A6" w:rsidRDefault="00E95B8D" w:rsidP="0065782A">
      <w:pPr>
        <w:autoSpaceDE w:val="0"/>
        <w:autoSpaceDN w:val="0"/>
        <w:ind w:firstLine="709"/>
        <w:jc w:val="both"/>
        <w:rPr>
          <w:b/>
          <w:i/>
        </w:rPr>
      </w:pPr>
      <w:r w:rsidRPr="00A666A6">
        <w:rPr>
          <w:b/>
          <w:i/>
        </w:rPr>
        <w:t>В Банке отсутствует конфликт интересов: на уровне организационной структуры разделены подразделения и сотрудники, на которых возложены обязанности по проведению операций, подверженных рискам, учету этих операций, управлению и контролю за рисками.</w:t>
      </w:r>
    </w:p>
    <w:p w:rsidR="00E95B8D" w:rsidRPr="00A666A6" w:rsidRDefault="00E95B8D" w:rsidP="0065782A">
      <w:pPr>
        <w:autoSpaceDE w:val="0"/>
        <w:autoSpaceDN w:val="0"/>
        <w:ind w:firstLine="709"/>
        <w:jc w:val="both"/>
        <w:rPr>
          <w:b/>
          <w:i/>
        </w:rPr>
      </w:pPr>
      <w:r w:rsidRPr="00A666A6">
        <w:rPr>
          <w:b/>
          <w:i/>
        </w:rPr>
        <w:t>Руководство Банка, коллегиальные органы Банка на регулярной основе получают информацию об уровне принятых Группой рисков и фактах нарушений установленных процедур управления рисками, лимитов и ограничений.</w:t>
      </w:r>
    </w:p>
    <w:p w:rsidR="00E95B8D" w:rsidRPr="00A666A6" w:rsidRDefault="00E95B8D" w:rsidP="0065782A">
      <w:pPr>
        <w:autoSpaceDE w:val="0"/>
        <w:autoSpaceDN w:val="0"/>
        <w:ind w:firstLine="709"/>
        <w:jc w:val="both"/>
        <w:rPr>
          <w:b/>
          <w:i/>
        </w:rPr>
      </w:pPr>
      <w:r w:rsidRPr="00A666A6">
        <w:rPr>
          <w:b/>
          <w:i/>
        </w:rPr>
        <w:t>Система внутреннего контроля Банка позволяет осуществлять эффективный контроль за функционированием системы управления рисками.</w:t>
      </w:r>
    </w:p>
    <w:p w:rsidR="00E95B8D" w:rsidRPr="00A666A6" w:rsidRDefault="00E95B8D" w:rsidP="0065782A">
      <w:pPr>
        <w:autoSpaceDE w:val="0"/>
        <w:autoSpaceDN w:val="0"/>
        <w:ind w:firstLine="709"/>
        <w:jc w:val="both"/>
        <w:rPr>
          <w:b/>
          <w:i/>
        </w:rPr>
      </w:pPr>
      <w:r w:rsidRPr="00A666A6">
        <w:rPr>
          <w:b/>
          <w:i/>
        </w:rPr>
        <w:t>Установлена коллективная ответственность за действия по принятию рисков («три линии защиты»).</w:t>
      </w:r>
    </w:p>
    <w:p w:rsidR="00E95B8D" w:rsidRPr="00A666A6" w:rsidRDefault="00E95B8D" w:rsidP="0065782A">
      <w:pPr>
        <w:autoSpaceDE w:val="0"/>
        <w:autoSpaceDN w:val="0"/>
        <w:ind w:firstLine="709"/>
        <w:jc w:val="both"/>
        <w:rPr>
          <w:b/>
          <w:i/>
        </w:rPr>
      </w:pPr>
      <w:r w:rsidRPr="00A666A6">
        <w:rPr>
          <w:b/>
          <w:i/>
        </w:rPr>
        <w:t>Процесс управления рисками Банка строится на основе использования современных информационных технологий, которые позволяют своевременно идентифицировать, анализировать, оценивать, управлять и контролировать риски.</w:t>
      </w:r>
    </w:p>
    <w:p w:rsidR="00E95B8D" w:rsidRPr="00A666A6" w:rsidRDefault="00E95B8D" w:rsidP="0065782A">
      <w:pPr>
        <w:autoSpaceDE w:val="0"/>
        <w:autoSpaceDN w:val="0"/>
        <w:ind w:firstLine="709"/>
        <w:jc w:val="both"/>
        <w:rPr>
          <w:b/>
          <w:i/>
        </w:rPr>
      </w:pPr>
      <w:r w:rsidRPr="00A666A6">
        <w:rPr>
          <w:b/>
          <w:i/>
        </w:rPr>
        <w:t>Банк осуществляет оценку достаточности имеющегося в распоряжении капитала, т.е. внутреннего капитала для покрытия принятых и потенциальных рисков. Внутренние процедуры оценки достаточности капитала также включают процедуры планирования капитала исходя из установленной стратегии развития, ориентиров роста бизнеса и результатов всесторонней текущей оценки указанных рисков, стресс-тестирования устойчивости Банка / Группы по отношению к внутренним и внешним факторам рисков. Банк выделяет приоритетные направления развития и распределения капитала с использованием анализа скорректированных по риску показателей эффективности отдельных подразделений и направлений бизнеса.</w:t>
      </w:r>
    </w:p>
    <w:p w:rsidR="00E95B8D" w:rsidRPr="00A666A6" w:rsidRDefault="00E95B8D" w:rsidP="0065782A">
      <w:pPr>
        <w:autoSpaceDE w:val="0"/>
        <w:autoSpaceDN w:val="0"/>
        <w:ind w:firstLine="709"/>
        <w:jc w:val="both"/>
        <w:rPr>
          <w:b/>
          <w:i/>
        </w:rPr>
      </w:pPr>
      <w:r w:rsidRPr="00A666A6">
        <w:rPr>
          <w:b/>
          <w:i/>
        </w:rPr>
        <w:t>В Банке / Группе действует многоуровневая система лимитов и ограничений, позволяющая обеспечить приемлемый уровень риска.</w:t>
      </w:r>
    </w:p>
    <w:p w:rsidR="00E95B8D" w:rsidRPr="00A666A6" w:rsidRDefault="00E95B8D" w:rsidP="0065782A">
      <w:pPr>
        <w:autoSpaceDE w:val="0"/>
        <w:autoSpaceDN w:val="0"/>
        <w:ind w:firstLine="709"/>
        <w:jc w:val="both"/>
        <w:rPr>
          <w:b/>
          <w:i/>
        </w:rPr>
      </w:pPr>
      <w:r w:rsidRPr="00A666A6">
        <w:rPr>
          <w:b/>
          <w:i/>
        </w:rPr>
        <w:t>В Группе обеспечиваются единые подходы к идентификации, оценке и управлению рисками.</w:t>
      </w:r>
    </w:p>
    <w:p w:rsidR="00E95B8D" w:rsidRPr="00A666A6" w:rsidRDefault="00E95B8D" w:rsidP="0065782A">
      <w:pPr>
        <w:pStyle w:val="em-0"/>
        <w:rPr>
          <w:b/>
          <w:i/>
        </w:rPr>
      </w:pPr>
      <w:r w:rsidRPr="00A666A6">
        <w:rPr>
          <w:b/>
          <w:i/>
        </w:rPr>
        <w:t>Банк постоянно совершенствует все элементы управления рисками, включая информационные системы, процедуры и методики с учетом стратегических задач, изменений во внешней среде, нововведений в мировой практике управления рисками.</w:t>
      </w:r>
    </w:p>
    <w:p w:rsidR="00E95B8D" w:rsidRPr="00A666A6" w:rsidRDefault="00E95B8D" w:rsidP="0065782A">
      <w:pPr>
        <w:pStyle w:val="em-0"/>
        <w:rPr>
          <w:b/>
          <w:i/>
        </w:rPr>
      </w:pPr>
      <w:r w:rsidRPr="00A666A6">
        <w:rPr>
          <w:b/>
          <w:i/>
        </w:rPr>
        <w:t>Политика Банка в области управления рисками и внутреннего контроля определяется внутренними нормативными документами Банка, в том числе, «Политикой интегрированного управления рисками ОАО «Сбербанк России» от 29.02.2012 № 2430.</w:t>
      </w:r>
    </w:p>
    <w:p w:rsidR="00E95B8D" w:rsidRPr="00A666A6" w:rsidRDefault="00E95B8D">
      <w:pPr>
        <w:widowControl w:val="0"/>
        <w:autoSpaceDE w:val="0"/>
        <w:autoSpaceDN w:val="0"/>
        <w:adjustRightInd w:val="0"/>
        <w:jc w:val="both"/>
        <w:rPr>
          <w:rFonts w:cs="Calibri"/>
          <w:b/>
          <w:i/>
        </w:rPr>
      </w:pPr>
    </w:p>
    <w:p w:rsidR="00E95B8D" w:rsidRPr="00A666A6" w:rsidRDefault="00E95B8D" w:rsidP="004553BD">
      <w:pPr>
        <w:ind w:firstLine="720"/>
        <w:jc w:val="both"/>
        <w:rPr>
          <w:b/>
          <w:i/>
        </w:rPr>
      </w:pPr>
      <w:r w:rsidRPr="00A666A6">
        <w:rPr>
          <w:b/>
          <w:i/>
          <w:u w:val="single"/>
        </w:rPr>
        <w:t>Сведения о наличии внутреннего документа эмитента, устанавливающего правила по</w:t>
      </w:r>
      <w:r w:rsidRPr="00A666A6">
        <w:rPr>
          <w:u w:val="single"/>
        </w:rPr>
        <w:t xml:space="preserve"> предотвращению неправомерного использования конфиденциальной и инсайдерской информации:</w:t>
      </w:r>
      <w:r w:rsidRPr="00A666A6">
        <w:t xml:space="preserve"> </w:t>
      </w:r>
      <w:r w:rsidRPr="00A666A6">
        <w:rPr>
          <w:b/>
          <w:i/>
        </w:rPr>
        <w:t>«Порядок доступа к инсайдерской информации ОАО «Сбербанк России», правила охраны ее конфиденциальности и контроля реализации Федерального закона № 224-ФЗ» от 18.10.2013 № 2106-2.</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92" w:name="_Toc430103456"/>
      <w:r w:rsidRPr="00A666A6">
        <w:t>5.5. Информация о лицах, входящих в состав органов контроля за финансово-хозяйственной деятельностью эмитента</w:t>
      </w:r>
      <w:bookmarkEnd w:id="92"/>
    </w:p>
    <w:p w:rsidR="00E95B8D" w:rsidRPr="00A666A6" w:rsidRDefault="00E95B8D" w:rsidP="00BD52E9">
      <w:pPr>
        <w:pStyle w:val="Basic"/>
      </w:pPr>
      <w:r w:rsidRPr="00A666A6">
        <w:t>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указанием по каждому члену такого органа эмитента следующих сведений:</w:t>
      </w:r>
    </w:p>
    <w:p w:rsidR="00E95B8D" w:rsidRPr="00A666A6" w:rsidRDefault="00E95B8D" w:rsidP="00BD52E9">
      <w:pPr>
        <w:pStyle w:val="Basic"/>
      </w:pPr>
    </w:p>
    <w:p w:rsidR="00E95B8D" w:rsidRPr="00A666A6" w:rsidRDefault="00E95B8D" w:rsidP="008674A9">
      <w:pPr>
        <w:rPr>
          <w:b/>
        </w:rPr>
      </w:pPr>
      <w:r w:rsidRPr="00A666A6">
        <w:rPr>
          <w:b/>
        </w:rPr>
        <w:t>Ревизионная комиссия</w:t>
      </w:r>
    </w:p>
    <w:p w:rsidR="00E95B8D" w:rsidRPr="00A666A6" w:rsidRDefault="00E95B8D" w:rsidP="008674A9"/>
    <w:p w:rsidR="00E95B8D" w:rsidRPr="00A666A6" w:rsidRDefault="00E95B8D" w:rsidP="006C049D">
      <w:pPr>
        <w:shd w:val="clear" w:color="auto" w:fill="FAFAFA"/>
        <w:spacing w:line="273" w:lineRule="atLeast"/>
        <w:textAlignment w:val="baseline"/>
        <w:rPr>
          <w:lang w:eastAsia="ru-RU"/>
        </w:rPr>
      </w:pPr>
      <w:r w:rsidRPr="00A666A6">
        <w:rPr>
          <w:b/>
          <w:bCs/>
          <w:bdr w:val="none" w:sz="0" w:space="0" w:color="auto" w:frame="1"/>
          <w:lang w:eastAsia="ru-RU"/>
        </w:rPr>
        <w:t>Председатель Ревизионной комиссии:</w:t>
      </w:r>
    </w:p>
    <w:p w:rsidR="00E95B8D" w:rsidRPr="00A666A6" w:rsidRDefault="00E95B8D" w:rsidP="006C049D">
      <w:pPr>
        <w:shd w:val="clear" w:color="auto" w:fill="FAFAFA"/>
        <w:spacing w:after="225" w:line="273" w:lineRule="atLeast"/>
        <w:textAlignment w:val="baseline"/>
        <w:rPr>
          <w:lang w:eastAsia="ru-RU"/>
        </w:rPr>
      </w:pPr>
      <w:r w:rsidRPr="00A666A6">
        <w:rPr>
          <w:lang w:eastAsia="ru-RU"/>
        </w:rPr>
        <w:t>Голубенкова Галина Анатольевна</w:t>
      </w:r>
    </w:p>
    <w:p w:rsidR="00E95B8D" w:rsidRPr="00A666A6" w:rsidRDefault="00E95B8D" w:rsidP="008674A9"/>
    <w:tbl>
      <w:tblPr>
        <w:tblW w:w="9540" w:type="dxa"/>
        <w:tblInd w:w="108" w:type="dxa"/>
        <w:tblLook w:val="0000" w:firstRow="0" w:lastRow="0" w:firstColumn="0" w:lastColumn="0" w:noHBand="0" w:noVBand="0"/>
      </w:tblPr>
      <w:tblGrid>
        <w:gridCol w:w="2014"/>
        <w:gridCol w:w="1286"/>
        <w:gridCol w:w="1832"/>
        <w:gridCol w:w="4408"/>
      </w:tblGrid>
      <w:tr w:rsidR="00E95B8D" w:rsidRPr="00A666A6" w:rsidTr="00E22AC1">
        <w:trPr>
          <w:trHeight w:val="300"/>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ФИО</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pStyle w:val="Heading6"/>
              <w:jc w:val="center"/>
              <w:rPr>
                <w:rFonts w:ascii="Times New Roman" w:hAnsi="Times New Roman"/>
              </w:rPr>
            </w:pPr>
            <w:r w:rsidRPr="00A666A6">
              <w:rPr>
                <w:rFonts w:ascii="Times New Roman" w:hAnsi="Times New Roman"/>
              </w:rPr>
              <w:t>1. Волков Владимир Михайлович</w:t>
            </w:r>
          </w:p>
        </w:tc>
      </w:tr>
      <w:tr w:rsidR="00E95B8D" w:rsidRPr="00A666A6" w:rsidTr="00E22AC1">
        <w:trPr>
          <w:trHeight w:val="375"/>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 Год рождения</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1957</w:t>
            </w:r>
          </w:p>
        </w:tc>
      </w:tr>
      <w:tr w:rsidR="00E95B8D" w:rsidRPr="00A666A6" w:rsidTr="00E22AC1">
        <w:trPr>
          <w:trHeight w:val="733"/>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Сведения об образовании </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Высшее</w:t>
            </w:r>
          </w:p>
          <w:p w:rsidR="00E95B8D" w:rsidRPr="00A666A6" w:rsidRDefault="00E95B8D" w:rsidP="00E22AC1">
            <w:pPr>
              <w:jc w:val="both"/>
            </w:pPr>
            <w:r w:rsidRPr="00A666A6">
              <w:t>1989       Московский финансовый институт</w:t>
            </w:r>
          </w:p>
          <w:p w:rsidR="00E95B8D" w:rsidRPr="00A666A6" w:rsidRDefault="00E95B8D" w:rsidP="00E22AC1">
            <w:r w:rsidRPr="00A666A6">
              <w:t xml:space="preserve">               Финансы и кредит, экономист</w:t>
            </w:r>
          </w:p>
          <w:p w:rsidR="00E95B8D" w:rsidRPr="00A666A6" w:rsidRDefault="00E95B8D" w:rsidP="00E22AC1">
            <w:r w:rsidRPr="00A666A6">
              <w:t>2002       Московский университет потребительской кооперации</w:t>
            </w:r>
          </w:p>
          <w:p w:rsidR="00E95B8D" w:rsidRPr="00A666A6" w:rsidRDefault="00E95B8D" w:rsidP="00E22AC1">
            <w:r w:rsidRPr="00A666A6">
              <w:t xml:space="preserve">               Юриспруденция, юрист</w:t>
            </w:r>
          </w:p>
        </w:tc>
      </w:tr>
      <w:tr w:rsidR="00E95B8D" w:rsidRPr="00A666A6" w:rsidTr="00E22AC1">
        <w:trPr>
          <w:trHeight w:val="390"/>
        </w:trPr>
        <w:tc>
          <w:tcPr>
            <w:tcW w:w="9540" w:type="dxa"/>
            <w:gridSpan w:val="4"/>
            <w:tcBorders>
              <w:top w:val="nil"/>
              <w:left w:val="nil"/>
              <w:bottom w:val="nil"/>
              <w:right w:val="nil"/>
            </w:tcBorders>
            <w:vAlign w:val="center"/>
          </w:tcPr>
          <w:p w:rsidR="00E95B8D" w:rsidRPr="00A666A6" w:rsidRDefault="00E95B8D" w:rsidP="00E22AC1">
            <w:pPr>
              <w:jc w:val="both"/>
            </w:pPr>
            <w:r w:rsidRPr="00A666A6">
              <w:t>Должности, занимаемые в настоящее время:</w:t>
            </w:r>
          </w:p>
        </w:tc>
      </w:tr>
      <w:tr w:rsidR="00E95B8D" w:rsidRPr="00A666A6" w:rsidTr="00E22AC1">
        <w:trPr>
          <w:trHeight w:val="420"/>
        </w:trPr>
        <w:tc>
          <w:tcPr>
            <w:tcW w:w="201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w:t>
            </w:r>
          </w:p>
        </w:tc>
        <w:tc>
          <w:tcPr>
            <w:tcW w:w="3118"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4408"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201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3118"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4408"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r>
      <w:tr w:rsidR="00E95B8D" w:rsidRPr="00A666A6" w:rsidTr="005A4BC7">
        <w:trPr>
          <w:trHeight w:val="300"/>
        </w:trPr>
        <w:tc>
          <w:tcPr>
            <w:tcW w:w="201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5A4BC7">
            <w:pPr>
              <w:jc w:val="center"/>
            </w:pPr>
            <w:r w:rsidRPr="00A666A6">
              <w:t>29.06.2007</w:t>
            </w:r>
          </w:p>
        </w:tc>
        <w:tc>
          <w:tcPr>
            <w:tcW w:w="3118" w:type="dxa"/>
            <w:gridSpan w:val="2"/>
            <w:tcBorders>
              <w:top w:val="single" w:sz="4" w:space="0" w:color="auto"/>
              <w:left w:val="nil"/>
              <w:bottom w:val="single" w:sz="4" w:space="0" w:color="auto"/>
              <w:right w:val="single" w:sz="4" w:space="0" w:color="auto"/>
            </w:tcBorders>
            <w:vAlign w:val="center"/>
          </w:tcPr>
          <w:p w:rsidR="00E95B8D" w:rsidRPr="00A666A6" w:rsidRDefault="00E95B8D" w:rsidP="005A4BC7">
            <w:pPr>
              <w:jc w:val="center"/>
            </w:pPr>
            <w:r w:rsidRPr="00A666A6">
              <w:t>ПАО Сбербанк</w:t>
            </w:r>
          </w:p>
        </w:tc>
        <w:tc>
          <w:tcPr>
            <w:tcW w:w="4408" w:type="dxa"/>
            <w:tcBorders>
              <w:top w:val="single" w:sz="4" w:space="0" w:color="auto"/>
              <w:left w:val="nil"/>
              <w:bottom w:val="single" w:sz="4" w:space="0" w:color="auto"/>
              <w:right w:val="single" w:sz="4" w:space="0" w:color="auto"/>
            </w:tcBorders>
            <w:vAlign w:val="center"/>
          </w:tcPr>
          <w:p w:rsidR="00E95B8D" w:rsidRPr="00A666A6" w:rsidRDefault="00E95B8D" w:rsidP="005A4BC7">
            <w:pPr>
              <w:jc w:val="center"/>
            </w:pPr>
            <w:r w:rsidRPr="00A666A6">
              <w:t>Член Ревизионной комиссии</w:t>
            </w:r>
          </w:p>
        </w:tc>
      </w:tr>
      <w:tr w:rsidR="00E95B8D" w:rsidRPr="00A666A6" w:rsidTr="00E22AC1">
        <w:trPr>
          <w:trHeight w:val="300"/>
        </w:trPr>
        <w:tc>
          <w:tcPr>
            <w:tcW w:w="201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02.12.2013</w:t>
            </w:r>
          </w:p>
        </w:tc>
        <w:tc>
          <w:tcPr>
            <w:tcW w:w="3118"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Центральный банк Российской Федерации</w:t>
            </w:r>
          </w:p>
        </w:tc>
        <w:tc>
          <w:tcPr>
            <w:tcW w:w="4408"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Заместитель главного бухгалтера Центрального банка Российской Федерации – заместитель директора Департамента бухгалтерского учета и отчетности</w:t>
            </w:r>
          </w:p>
        </w:tc>
      </w:tr>
    </w:tbl>
    <w:p w:rsidR="00E95B8D" w:rsidRPr="00A666A6" w:rsidRDefault="00E95B8D" w:rsidP="008674A9">
      <w:pPr>
        <w:ind w:left="142"/>
        <w:jc w:val="both"/>
        <w:rPr>
          <w:sz w:val="16"/>
          <w:szCs w:val="16"/>
        </w:rPr>
      </w:pPr>
    </w:p>
    <w:p w:rsidR="00E95B8D" w:rsidRPr="00A666A6" w:rsidRDefault="00E95B8D" w:rsidP="008674A9">
      <w:pPr>
        <w:ind w:left="142"/>
        <w:jc w:val="both"/>
      </w:pPr>
      <w:r w:rsidRPr="00A666A6">
        <w:t>Должности, занимаемые за последние пять лет (в хронологическом порядке):</w:t>
      </w:r>
    </w:p>
    <w:tbl>
      <w:tblPr>
        <w:tblW w:w="9879" w:type="dxa"/>
        <w:tblLook w:val="0000" w:firstRow="0" w:lastRow="0" w:firstColumn="0" w:lastColumn="0" w:noHBand="0" w:noVBand="0"/>
      </w:tblPr>
      <w:tblGrid>
        <w:gridCol w:w="1638"/>
        <w:gridCol w:w="1604"/>
        <w:gridCol w:w="3109"/>
        <w:gridCol w:w="3528"/>
      </w:tblGrid>
      <w:tr w:rsidR="00E95B8D" w:rsidRPr="00A666A6" w:rsidTr="00E22AC1">
        <w:trPr>
          <w:trHeight w:val="390"/>
        </w:trPr>
        <w:tc>
          <w:tcPr>
            <w:tcW w:w="1609"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r w:rsidRPr="00A666A6">
              <w:t>С</w:t>
            </w:r>
          </w:p>
        </w:tc>
        <w:tc>
          <w:tcPr>
            <w:tcW w:w="1575"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 xml:space="preserve"> по</w:t>
            </w:r>
          </w:p>
        </w:tc>
        <w:tc>
          <w:tcPr>
            <w:tcW w:w="3053"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464"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1609"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1575"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053"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c>
          <w:tcPr>
            <w:tcW w:w="3464"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4</w:t>
            </w:r>
          </w:p>
        </w:tc>
      </w:tr>
      <w:tr w:rsidR="00E95B8D" w:rsidRPr="00A666A6" w:rsidTr="00E22AC1">
        <w:trPr>
          <w:trHeight w:val="300"/>
        </w:trPr>
        <w:tc>
          <w:tcPr>
            <w:tcW w:w="1609"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16.02.2006</w:t>
            </w:r>
          </w:p>
        </w:tc>
        <w:tc>
          <w:tcPr>
            <w:tcW w:w="1575"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01.12.2013</w:t>
            </w:r>
          </w:p>
        </w:tc>
        <w:tc>
          <w:tcPr>
            <w:tcW w:w="3053"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Центральный банк Российской Федерации</w:t>
            </w:r>
          </w:p>
        </w:tc>
        <w:tc>
          <w:tcPr>
            <w:tcW w:w="3464"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Заместитель директора Департамента бухгалтерского учета и отчетности – начальник Управления методологии и внедрения принципов бухгалтерского учета, разработки и сопровождения методической базы финансовой отчетности по международным стандартам</w:t>
            </w:r>
          </w:p>
        </w:tc>
      </w:tr>
    </w:tbl>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E22AC1">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674A9">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8674A9">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E444EA">
            <w:pPr>
              <w:jc w:val="both"/>
            </w:pPr>
            <w:r w:rsidRPr="00A666A6">
              <w:t> Указанные связи отсутствуют</w:t>
            </w:r>
          </w:p>
        </w:tc>
      </w:tr>
      <w:tr w:rsidR="00E95B8D" w:rsidRPr="00A666A6" w:rsidTr="00E22AC1">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Не привлекался</w:t>
            </w:r>
          </w:p>
        </w:tc>
      </w:tr>
      <w:tr w:rsidR="00E95B8D" w:rsidRPr="00A666A6" w:rsidTr="00E22AC1">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3413"/>
        <w:gridCol w:w="6240"/>
      </w:tblGrid>
      <w:tr w:rsidR="00E95B8D" w:rsidRPr="00A666A6" w:rsidTr="00E22AC1">
        <w:trPr>
          <w:trHeight w:val="300"/>
        </w:trPr>
        <w:tc>
          <w:tcPr>
            <w:tcW w:w="341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ФИО</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E22AC1">
            <w:pPr>
              <w:pStyle w:val="Heading6"/>
              <w:jc w:val="center"/>
              <w:rPr>
                <w:rFonts w:ascii="Times New Roman" w:hAnsi="Times New Roman"/>
              </w:rPr>
            </w:pPr>
            <w:r w:rsidRPr="00A666A6">
              <w:rPr>
                <w:rFonts w:ascii="Times New Roman" w:hAnsi="Times New Roman"/>
              </w:rPr>
              <w:t>2. Бородина Наталья Петровна</w:t>
            </w:r>
          </w:p>
        </w:tc>
      </w:tr>
      <w:tr w:rsidR="00E95B8D" w:rsidRPr="00A666A6" w:rsidTr="00E22AC1">
        <w:trPr>
          <w:trHeight w:val="375"/>
        </w:trPr>
        <w:tc>
          <w:tcPr>
            <w:tcW w:w="341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 Год рождения</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1962</w:t>
            </w:r>
          </w:p>
        </w:tc>
      </w:tr>
      <w:tr w:rsidR="00E95B8D" w:rsidRPr="00A666A6" w:rsidTr="00E22AC1">
        <w:trPr>
          <w:trHeight w:val="733"/>
        </w:trPr>
        <w:tc>
          <w:tcPr>
            <w:tcW w:w="341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Сведения об образовании </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Высшее</w:t>
            </w:r>
          </w:p>
          <w:p w:rsidR="00E95B8D" w:rsidRPr="00A666A6" w:rsidRDefault="00E95B8D" w:rsidP="00E22AC1">
            <w:pPr>
              <w:jc w:val="both"/>
            </w:pPr>
            <w:r w:rsidRPr="00A666A6">
              <w:t>1984    Московский институт народного хозяйства</w:t>
            </w:r>
          </w:p>
          <w:p w:rsidR="00E95B8D" w:rsidRPr="00A666A6" w:rsidRDefault="00E95B8D" w:rsidP="00E22AC1">
            <w:pPr>
              <w:jc w:val="both"/>
            </w:pPr>
            <w:r w:rsidRPr="00A666A6">
              <w:t>им. Г.В. Плеханова</w:t>
            </w:r>
          </w:p>
          <w:p w:rsidR="00E95B8D" w:rsidRPr="00A666A6" w:rsidRDefault="00E95B8D" w:rsidP="00E22AC1">
            <w:pPr>
              <w:jc w:val="both"/>
            </w:pPr>
            <w:r w:rsidRPr="00A666A6">
              <w:t xml:space="preserve">Планирование народного хозяйства, экономист         </w:t>
            </w:r>
          </w:p>
        </w:tc>
      </w:tr>
    </w:tbl>
    <w:p w:rsidR="00E95B8D" w:rsidRPr="00A666A6" w:rsidRDefault="00E95B8D" w:rsidP="00BD52E9">
      <w:pPr>
        <w:pStyle w:val="Basic"/>
      </w:pPr>
    </w:p>
    <w:tbl>
      <w:tblPr>
        <w:tblW w:w="9653" w:type="dxa"/>
        <w:tblLook w:val="0000" w:firstRow="0" w:lastRow="0" w:firstColumn="0" w:lastColumn="0" w:noHBand="0" w:noVBand="0"/>
      </w:tblPr>
      <w:tblGrid>
        <w:gridCol w:w="2533"/>
        <w:gridCol w:w="3760"/>
        <w:gridCol w:w="3360"/>
      </w:tblGrid>
      <w:tr w:rsidR="00E95B8D" w:rsidRPr="00A666A6" w:rsidTr="00E22AC1">
        <w:trPr>
          <w:trHeight w:val="390"/>
        </w:trPr>
        <w:tc>
          <w:tcPr>
            <w:tcW w:w="9653" w:type="dxa"/>
            <w:gridSpan w:val="3"/>
            <w:tcBorders>
              <w:top w:val="nil"/>
              <w:left w:val="nil"/>
              <w:bottom w:val="nil"/>
              <w:right w:val="nil"/>
            </w:tcBorders>
            <w:vAlign w:val="center"/>
          </w:tcPr>
          <w:p w:rsidR="00E95B8D" w:rsidRPr="00A666A6" w:rsidRDefault="00E95B8D" w:rsidP="00E22AC1">
            <w:pPr>
              <w:jc w:val="both"/>
            </w:pPr>
            <w:r w:rsidRPr="00A666A6">
              <w:t>Должности, занимаемые в настоящее время:</w:t>
            </w:r>
          </w:p>
        </w:tc>
      </w:tr>
      <w:tr w:rsidR="00E95B8D" w:rsidRPr="00A666A6" w:rsidTr="00E22AC1">
        <w:trPr>
          <w:trHeight w:val="42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r>
      <w:tr w:rsidR="00E95B8D" w:rsidRPr="00A666A6" w:rsidTr="00E22AC1">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09.04.2015</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Центральный банк Российской Федерации </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Заместитель директора Департамента внутреннего аудита</w:t>
            </w:r>
          </w:p>
        </w:tc>
      </w:tr>
      <w:tr w:rsidR="00E95B8D" w:rsidRPr="00A666A6" w:rsidTr="00E444EA">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01.06.2012</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ПАО Сбербанк</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Член Ревизионной комиссии</w:t>
            </w:r>
          </w:p>
        </w:tc>
      </w:tr>
    </w:tbl>
    <w:p w:rsidR="00E95B8D" w:rsidRPr="00A666A6" w:rsidRDefault="00E95B8D" w:rsidP="00E444EA">
      <w:pPr>
        <w:rPr>
          <w:sz w:val="18"/>
          <w:szCs w:val="18"/>
        </w:rPr>
      </w:pPr>
    </w:p>
    <w:p w:rsidR="00E95B8D" w:rsidRPr="00A666A6" w:rsidRDefault="00E95B8D" w:rsidP="00E444EA">
      <w:pPr>
        <w:jc w:val="both"/>
      </w:pPr>
      <w:r w:rsidRPr="00A666A6">
        <w:t xml:space="preserve">    </w:t>
      </w:r>
    </w:p>
    <w:p w:rsidR="00E95B8D" w:rsidRPr="00A666A6" w:rsidRDefault="00E95B8D" w:rsidP="00E444EA">
      <w:pPr>
        <w:jc w:val="both"/>
      </w:pPr>
      <w:r w:rsidRPr="00A666A6">
        <w:t xml:space="preserve">Должности, занимаемые за последние пять лет (в хронологическом порядке): </w:t>
      </w:r>
    </w:p>
    <w:tbl>
      <w:tblPr>
        <w:tblW w:w="9653" w:type="dxa"/>
        <w:tblLook w:val="0000" w:firstRow="0" w:lastRow="0" w:firstColumn="0" w:lastColumn="0" w:noHBand="0" w:noVBand="0"/>
      </w:tblPr>
      <w:tblGrid>
        <w:gridCol w:w="1573"/>
        <w:gridCol w:w="1840"/>
        <w:gridCol w:w="2880"/>
        <w:gridCol w:w="3360"/>
      </w:tblGrid>
      <w:tr w:rsidR="00E95B8D" w:rsidRPr="00A666A6" w:rsidTr="00E22AC1">
        <w:trPr>
          <w:trHeight w:val="465"/>
        </w:trPr>
        <w:tc>
          <w:tcPr>
            <w:tcW w:w="157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r w:rsidRPr="00A666A6">
              <w:t>С</w:t>
            </w:r>
          </w:p>
        </w:tc>
        <w:tc>
          <w:tcPr>
            <w:tcW w:w="18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по</w:t>
            </w:r>
          </w:p>
        </w:tc>
        <w:tc>
          <w:tcPr>
            <w:tcW w:w="288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18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288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4</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01.01.2007</w:t>
            </w:r>
          </w:p>
        </w:tc>
        <w:tc>
          <w:tcPr>
            <w:tcW w:w="18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30.03.2011</w:t>
            </w:r>
          </w:p>
        </w:tc>
        <w:tc>
          <w:tcPr>
            <w:tcW w:w="288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Центральный банк Российской Федерации </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Начальник отдела Департамента внутреннего аудита и ревизий</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01.04.2011</w:t>
            </w:r>
          </w:p>
        </w:tc>
        <w:tc>
          <w:tcPr>
            <w:tcW w:w="18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02.12.2012</w:t>
            </w:r>
          </w:p>
        </w:tc>
        <w:tc>
          <w:tcPr>
            <w:tcW w:w="288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Центральный банк Российской Федерации </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Начальник отдела аудита работы с кредитными организациями Департамента внутреннего аудита</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03.12.2012</w:t>
            </w:r>
          </w:p>
        </w:tc>
        <w:tc>
          <w:tcPr>
            <w:tcW w:w="18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31.10.2013</w:t>
            </w:r>
          </w:p>
        </w:tc>
        <w:tc>
          <w:tcPr>
            <w:tcW w:w="288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Центральный банк Российской Федерации </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Начальник Управления аудита подразделений Московского региона Департамента внутреннего аудита</w:t>
            </w:r>
          </w:p>
        </w:tc>
      </w:tr>
      <w:tr w:rsidR="00E95B8D" w:rsidRPr="00A666A6" w:rsidTr="00C11C97">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01.11.2013</w:t>
            </w:r>
          </w:p>
        </w:tc>
        <w:tc>
          <w:tcPr>
            <w:tcW w:w="184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08.04.2015</w:t>
            </w:r>
          </w:p>
        </w:tc>
        <w:tc>
          <w:tcPr>
            <w:tcW w:w="288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Центральный банк Российской Федерации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Начальник Управления аудита операций на финансовых рынках и работы с кредитными организациями Департамента внутреннего аудита</w:t>
            </w:r>
          </w:p>
        </w:tc>
      </w:tr>
    </w:tbl>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E22AC1">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 Указанные связи отсутствуют</w:t>
            </w:r>
          </w:p>
        </w:tc>
      </w:tr>
      <w:tr w:rsidR="00E95B8D" w:rsidRPr="00A666A6" w:rsidTr="00E22AC1">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Не привлекался</w:t>
            </w:r>
          </w:p>
        </w:tc>
      </w:tr>
      <w:tr w:rsidR="00E95B8D" w:rsidRPr="00A666A6" w:rsidTr="00E22AC1">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3413"/>
        <w:gridCol w:w="6240"/>
      </w:tblGrid>
      <w:tr w:rsidR="00E95B8D" w:rsidRPr="00A666A6" w:rsidTr="00E22AC1">
        <w:trPr>
          <w:trHeight w:val="300"/>
        </w:trPr>
        <w:tc>
          <w:tcPr>
            <w:tcW w:w="341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ФИО</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E22AC1">
            <w:pPr>
              <w:pStyle w:val="Heading6"/>
              <w:jc w:val="center"/>
              <w:rPr>
                <w:rFonts w:ascii="Times New Roman" w:hAnsi="Times New Roman"/>
              </w:rPr>
            </w:pPr>
            <w:r w:rsidRPr="00A666A6">
              <w:rPr>
                <w:rFonts w:ascii="Times New Roman" w:hAnsi="Times New Roman"/>
              </w:rPr>
              <w:t>3. Доманская Татьяна Анатольевна</w:t>
            </w:r>
          </w:p>
        </w:tc>
      </w:tr>
      <w:tr w:rsidR="00E95B8D" w:rsidRPr="00A666A6" w:rsidTr="00E22AC1">
        <w:trPr>
          <w:trHeight w:val="375"/>
        </w:trPr>
        <w:tc>
          <w:tcPr>
            <w:tcW w:w="341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 Год рождения</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1974</w:t>
            </w:r>
          </w:p>
        </w:tc>
      </w:tr>
      <w:tr w:rsidR="00E95B8D" w:rsidRPr="00A666A6" w:rsidTr="00E22AC1">
        <w:trPr>
          <w:trHeight w:val="733"/>
        </w:trPr>
        <w:tc>
          <w:tcPr>
            <w:tcW w:w="341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Сведения об образовании </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 xml:space="preserve">Высшее </w:t>
            </w:r>
          </w:p>
          <w:p w:rsidR="00E95B8D" w:rsidRPr="00A666A6" w:rsidRDefault="00E95B8D" w:rsidP="00E22AC1">
            <w:pPr>
              <w:jc w:val="both"/>
            </w:pPr>
            <w:r w:rsidRPr="00A666A6">
              <w:t xml:space="preserve">1995 Российская  экономическая академия им. Г.В. Плеханова, Финансы и кредит, экономист    </w:t>
            </w:r>
          </w:p>
        </w:tc>
      </w:tr>
    </w:tbl>
    <w:p w:rsidR="00E95B8D" w:rsidRPr="00A666A6" w:rsidRDefault="00E95B8D" w:rsidP="000B6F50">
      <w:pPr>
        <w:ind w:left="142"/>
        <w:jc w:val="both"/>
        <w:rPr>
          <w:sz w:val="16"/>
          <w:szCs w:val="16"/>
        </w:rPr>
      </w:pPr>
    </w:p>
    <w:p w:rsidR="00E95B8D" w:rsidRPr="00A666A6" w:rsidRDefault="00E95B8D" w:rsidP="000B6F50">
      <w:pPr>
        <w:ind w:left="142"/>
        <w:jc w:val="both"/>
      </w:pPr>
      <w:r w:rsidRPr="00A666A6">
        <w:t>Должности, занимаемые в настоящее время:</w:t>
      </w:r>
    </w:p>
    <w:tbl>
      <w:tblPr>
        <w:tblW w:w="9653" w:type="dxa"/>
        <w:tblLook w:val="0000" w:firstRow="0" w:lastRow="0" w:firstColumn="0" w:lastColumn="0" w:noHBand="0" w:noVBand="0"/>
      </w:tblPr>
      <w:tblGrid>
        <w:gridCol w:w="1370"/>
        <w:gridCol w:w="1163"/>
        <w:gridCol w:w="251"/>
        <w:gridCol w:w="3506"/>
        <w:gridCol w:w="41"/>
        <w:gridCol w:w="3322"/>
      </w:tblGrid>
      <w:tr w:rsidR="00E95B8D" w:rsidRPr="00A666A6" w:rsidTr="006A5D5E">
        <w:trPr>
          <w:trHeight w:val="420"/>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w:t>
            </w:r>
          </w:p>
        </w:tc>
        <w:tc>
          <w:tcPr>
            <w:tcW w:w="3757"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363"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6A5D5E">
        <w:trPr>
          <w:trHeight w:val="300"/>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3757"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363"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r>
      <w:tr w:rsidR="00E95B8D" w:rsidRPr="00A666A6" w:rsidTr="005A4BC7">
        <w:trPr>
          <w:trHeight w:val="300"/>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5A4BC7">
            <w:pPr>
              <w:jc w:val="center"/>
            </w:pPr>
            <w:r w:rsidRPr="00A666A6">
              <w:t>06.06.2014</w:t>
            </w:r>
          </w:p>
        </w:tc>
        <w:tc>
          <w:tcPr>
            <w:tcW w:w="3757" w:type="dxa"/>
            <w:gridSpan w:val="2"/>
            <w:tcBorders>
              <w:top w:val="single" w:sz="4" w:space="0" w:color="auto"/>
              <w:left w:val="nil"/>
              <w:bottom w:val="single" w:sz="4" w:space="0" w:color="auto"/>
              <w:right w:val="single" w:sz="4" w:space="0" w:color="auto"/>
            </w:tcBorders>
            <w:vAlign w:val="center"/>
          </w:tcPr>
          <w:p w:rsidR="00E95B8D" w:rsidRPr="00A666A6" w:rsidRDefault="00E95B8D" w:rsidP="005A4BC7">
            <w:pPr>
              <w:jc w:val="center"/>
            </w:pPr>
            <w:r w:rsidRPr="00A666A6">
              <w:t>ПАО Сбербанк</w:t>
            </w:r>
          </w:p>
        </w:tc>
        <w:tc>
          <w:tcPr>
            <w:tcW w:w="3363" w:type="dxa"/>
            <w:gridSpan w:val="2"/>
            <w:tcBorders>
              <w:top w:val="single" w:sz="4" w:space="0" w:color="auto"/>
              <w:left w:val="nil"/>
              <w:bottom w:val="single" w:sz="4" w:space="0" w:color="auto"/>
              <w:right w:val="single" w:sz="4" w:space="0" w:color="auto"/>
            </w:tcBorders>
            <w:vAlign w:val="center"/>
          </w:tcPr>
          <w:p w:rsidR="00E95B8D" w:rsidRPr="00A666A6" w:rsidRDefault="00E95B8D" w:rsidP="005A4BC7">
            <w:pPr>
              <w:jc w:val="center"/>
            </w:pPr>
            <w:r w:rsidRPr="00A666A6">
              <w:t>Член Ревизионной комиссии</w:t>
            </w:r>
          </w:p>
        </w:tc>
      </w:tr>
      <w:tr w:rsidR="00E95B8D" w:rsidRPr="00A666A6" w:rsidTr="006A5D5E">
        <w:trPr>
          <w:trHeight w:val="300"/>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 01.01.2015</w:t>
            </w:r>
          </w:p>
        </w:tc>
        <w:tc>
          <w:tcPr>
            <w:tcW w:w="3757"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Публичное акционерное общество «Сбербанк России»</w:t>
            </w:r>
          </w:p>
        </w:tc>
        <w:tc>
          <w:tcPr>
            <w:tcW w:w="3363"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Начальник Отдела взаимодействия с внешними контролирующими органами Управления внутреннего аудита</w:t>
            </w:r>
          </w:p>
        </w:tc>
      </w:tr>
      <w:tr w:rsidR="00E95B8D" w:rsidRPr="00A666A6" w:rsidTr="00E22AC1">
        <w:trPr>
          <w:trHeight w:val="390"/>
        </w:trPr>
        <w:tc>
          <w:tcPr>
            <w:tcW w:w="9653" w:type="dxa"/>
            <w:gridSpan w:val="6"/>
            <w:tcBorders>
              <w:top w:val="nil"/>
              <w:left w:val="nil"/>
              <w:bottom w:val="nil"/>
              <w:right w:val="nil"/>
            </w:tcBorders>
            <w:vAlign w:val="center"/>
          </w:tcPr>
          <w:p w:rsidR="00E95B8D" w:rsidRPr="00A666A6" w:rsidRDefault="00E95B8D" w:rsidP="00E22AC1">
            <w:pPr>
              <w:jc w:val="both"/>
            </w:pPr>
            <w:r w:rsidRPr="00A666A6">
              <w:t>Должности, занимаемые за последние пять лет (в хронологическом порядке):</w:t>
            </w:r>
          </w:p>
        </w:tc>
      </w:tr>
      <w:tr w:rsidR="00E95B8D" w:rsidRPr="00A666A6" w:rsidTr="006A5D5E">
        <w:trPr>
          <w:trHeight w:val="420"/>
        </w:trPr>
        <w:tc>
          <w:tcPr>
            <w:tcW w:w="137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w:t>
            </w:r>
          </w:p>
        </w:tc>
        <w:tc>
          <w:tcPr>
            <w:tcW w:w="1414"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r w:rsidRPr="00A666A6">
              <w:t>по</w:t>
            </w:r>
          </w:p>
        </w:tc>
        <w:tc>
          <w:tcPr>
            <w:tcW w:w="3547"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32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6A5D5E">
        <w:trPr>
          <w:trHeight w:val="300"/>
        </w:trPr>
        <w:tc>
          <w:tcPr>
            <w:tcW w:w="137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1414"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547"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c>
          <w:tcPr>
            <w:tcW w:w="332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4</w:t>
            </w:r>
          </w:p>
        </w:tc>
      </w:tr>
      <w:tr w:rsidR="00E95B8D" w:rsidRPr="00A666A6" w:rsidTr="006A5D5E">
        <w:trPr>
          <w:trHeight w:val="300"/>
        </w:trPr>
        <w:tc>
          <w:tcPr>
            <w:tcW w:w="137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 02.10.2006</w:t>
            </w:r>
          </w:p>
        </w:tc>
        <w:tc>
          <w:tcPr>
            <w:tcW w:w="1414"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30.04.2013</w:t>
            </w:r>
          </w:p>
        </w:tc>
        <w:tc>
          <w:tcPr>
            <w:tcW w:w="3547"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Открытое акционерное общество «Сбербанк России»</w:t>
            </w:r>
          </w:p>
        </w:tc>
        <w:tc>
          <w:tcPr>
            <w:tcW w:w="332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Старший экономист, старший, главный аудитор Управления внутреннего контроля, ревизий и аудита</w:t>
            </w:r>
          </w:p>
        </w:tc>
      </w:tr>
      <w:tr w:rsidR="00E95B8D" w:rsidRPr="00A666A6" w:rsidTr="006A5D5E">
        <w:trPr>
          <w:trHeight w:val="300"/>
        </w:trPr>
        <w:tc>
          <w:tcPr>
            <w:tcW w:w="137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 01.05.2013</w:t>
            </w:r>
          </w:p>
        </w:tc>
        <w:tc>
          <w:tcPr>
            <w:tcW w:w="1414" w:type="dxa"/>
            <w:gridSpan w:val="2"/>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31.12.2014</w:t>
            </w:r>
          </w:p>
        </w:tc>
        <w:tc>
          <w:tcPr>
            <w:tcW w:w="3547" w:type="dxa"/>
            <w:gridSpan w:val="2"/>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Открытое акционерное общество «Сбербанк России»</w:t>
            </w:r>
          </w:p>
        </w:tc>
        <w:tc>
          <w:tcPr>
            <w:tcW w:w="3322"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Начальник Отдела взаимодействия с внешними контролирующими органами Управления внутреннего контроля, ревизий и аудита</w:t>
            </w:r>
          </w:p>
        </w:tc>
      </w:tr>
    </w:tbl>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E22AC1">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 Указанные связи отсутствуют</w:t>
            </w:r>
          </w:p>
        </w:tc>
      </w:tr>
      <w:tr w:rsidR="00E95B8D" w:rsidRPr="00A666A6" w:rsidTr="00E22AC1">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Не привлекался</w:t>
            </w:r>
          </w:p>
        </w:tc>
      </w:tr>
      <w:tr w:rsidR="00E95B8D" w:rsidRPr="00A666A6" w:rsidTr="00E22AC1">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3341"/>
        <w:gridCol w:w="6312"/>
      </w:tblGrid>
      <w:tr w:rsidR="00E95B8D" w:rsidRPr="00A666A6" w:rsidTr="00E22AC1">
        <w:trPr>
          <w:trHeight w:val="300"/>
        </w:trPr>
        <w:tc>
          <w:tcPr>
            <w:tcW w:w="334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ФИО</w:t>
            </w:r>
          </w:p>
        </w:tc>
        <w:tc>
          <w:tcPr>
            <w:tcW w:w="6312" w:type="dxa"/>
            <w:tcBorders>
              <w:top w:val="single" w:sz="4" w:space="0" w:color="auto"/>
              <w:left w:val="nil"/>
              <w:bottom w:val="single" w:sz="4" w:space="0" w:color="auto"/>
              <w:right w:val="single" w:sz="4" w:space="0" w:color="auto"/>
            </w:tcBorders>
            <w:vAlign w:val="center"/>
          </w:tcPr>
          <w:p w:rsidR="00E95B8D" w:rsidRPr="00A666A6" w:rsidRDefault="00E95B8D" w:rsidP="00E22AC1">
            <w:pPr>
              <w:pStyle w:val="Heading6"/>
              <w:jc w:val="center"/>
              <w:rPr>
                <w:rFonts w:ascii="Times New Roman" w:hAnsi="Times New Roman"/>
              </w:rPr>
            </w:pPr>
            <w:r w:rsidRPr="00A666A6">
              <w:rPr>
                <w:rFonts w:ascii="Times New Roman" w:hAnsi="Times New Roman"/>
              </w:rPr>
              <w:t>4. Ревина Наталья Владимировна</w:t>
            </w:r>
          </w:p>
        </w:tc>
      </w:tr>
      <w:tr w:rsidR="00E95B8D" w:rsidRPr="00A666A6" w:rsidTr="00E22AC1">
        <w:trPr>
          <w:trHeight w:val="375"/>
        </w:trPr>
        <w:tc>
          <w:tcPr>
            <w:tcW w:w="334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 Год рождения</w:t>
            </w:r>
          </w:p>
        </w:tc>
        <w:tc>
          <w:tcPr>
            <w:tcW w:w="631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1969</w:t>
            </w:r>
          </w:p>
        </w:tc>
      </w:tr>
      <w:tr w:rsidR="00E95B8D" w:rsidRPr="00A666A6" w:rsidTr="00E22AC1">
        <w:trPr>
          <w:trHeight w:val="733"/>
        </w:trPr>
        <w:tc>
          <w:tcPr>
            <w:tcW w:w="334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Сведения об образовании </w:t>
            </w:r>
          </w:p>
        </w:tc>
        <w:tc>
          <w:tcPr>
            <w:tcW w:w="6312" w:type="dxa"/>
            <w:tcBorders>
              <w:top w:val="single" w:sz="4" w:space="0" w:color="auto"/>
              <w:left w:val="nil"/>
              <w:bottom w:val="single" w:sz="4" w:space="0" w:color="auto"/>
              <w:right w:val="single" w:sz="4" w:space="0" w:color="auto"/>
            </w:tcBorders>
            <w:vAlign w:val="center"/>
          </w:tcPr>
          <w:p w:rsidR="00E95B8D" w:rsidRPr="00A666A6" w:rsidRDefault="00E95B8D" w:rsidP="00E22AC1">
            <w:r w:rsidRPr="00A666A6">
              <w:t>Высшее</w:t>
            </w:r>
          </w:p>
          <w:p w:rsidR="00E95B8D" w:rsidRPr="00A666A6" w:rsidRDefault="00E95B8D" w:rsidP="00E22AC1">
            <w:r w:rsidRPr="00A666A6">
              <w:t>1993    Московский физико-технический институт</w:t>
            </w:r>
          </w:p>
          <w:p w:rsidR="00E95B8D" w:rsidRPr="00A666A6" w:rsidRDefault="00E95B8D" w:rsidP="00E22AC1">
            <w:r w:rsidRPr="00A666A6">
              <w:t xml:space="preserve">            Прикладная математика и физика</w:t>
            </w:r>
          </w:p>
          <w:p w:rsidR="00E95B8D" w:rsidRPr="00A666A6" w:rsidRDefault="00E95B8D" w:rsidP="00E22AC1">
            <w:r w:rsidRPr="00A666A6">
              <w:t>1999    Российская экономическая академия им. Г.В. Плеханова</w:t>
            </w:r>
          </w:p>
          <w:p w:rsidR="00E95B8D" w:rsidRPr="00A666A6" w:rsidRDefault="00E95B8D" w:rsidP="00E22AC1">
            <w:r w:rsidRPr="00A666A6">
              <w:t xml:space="preserve">            Финансы и кредит, экономист</w:t>
            </w:r>
          </w:p>
        </w:tc>
      </w:tr>
    </w:tbl>
    <w:p w:rsidR="00E95B8D" w:rsidRPr="00A666A6" w:rsidRDefault="00E95B8D" w:rsidP="001A17BC">
      <w:pPr>
        <w:jc w:val="both"/>
      </w:pPr>
      <w:r w:rsidRPr="00A666A6">
        <w:t xml:space="preserve">     Должности, занимаемые в настоящее время:</w:t>
      </w:r>
    </w:p>
    <w:tbl>
      <w:tblPr>
        <w:tblW w:w="9653" w:type="dxa"/>
        <w:tblLook w:val="0000" w:firstRow="0" w:lastRow="0" w:firstColumn="0" w:lastColumn="0" w:noHBand="0" w:noVBand="0"/>
      </w:tblPr>
      <w:tblGrid>
        <w:gridCol w:w="2533"/>
        <w:gridCol w:w="3760"/>
        <w:gridCol w:w="3360"/>
      </w:tblGrid>
      <w:tr w:rsidR="00E95B8D" w:rsidRPr="00A666A6" w:rsidTr="00E22AC1">
        <w:trPr>
          <w:trHeight w:val="42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r>
      <w:tr w:rsidR="00E95B8D" w:rsidRPr="00A666A6" w:rsidTr="005A4BC7">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5A4BC7">
            <w:pPr>
              <w:jc w:val="center"/>
            </w:pPr>
            <w:r w:rsidRPr="00A666A6">
              <w:t>31.05.2013</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5A4BC7">
            <w:pPr>
              <w:jc w:val="center"/>
            </w:pPr>
            <w:r w:rsidRPr="00A666A6">
              <w:t>ПАО Сбербанк</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5A4BC7">
            <w:pPr>
              <w:jc w:val="center"/>
            </w:pPr>
            <w:r w:rsidRPr="00A666A6">
              <w:t>Член Ревизионной комиссии</w:t>
            </w:r>
          </w:p>
        </w:tc>
      </w:tr>
      <w:tr w:rsidR="00E95B8D" w:rsidRPr="00A666A6" w:rsidTr="00E22AC1">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24.06.2013</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Публичное акционерное общество «Сбербанк России»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Директор Департамента методологии и контроля рисков</w:t>
            </w:r>
          </w:p>
        </w:tc>
      </w:tr>
    </w:tbl>
    <w:p w:rsidR="00E95B8D" w:rsidRPr="00A666A6" w:rsidRDefault="00E95B8D" w:rsidP="001A17BC">
      <w:pPr>
        <w:jc w:val="both"/>
        <w:rPr>
          <w:sz w:val="16"/>
          <w:szCs w:val="16"/>
        </w:rPr>
      </w:pPr>
    </w:p>
    <w:p w:rsidR="00E95B8D" w:rsidRPr="00A666A6" w:rsidRDefault="00E95B8D" w:rsidP="001A17BC">
      <w:pPr>
        <w:jc w:val="both"/>
      </w:pPr>
      <w:r w:rsidRPr="00A666A6">
        <w:t xml:space="preserve">    Должности, занимаемые за последние пять лет (в хронологическом порядке): </w:t>
      </w:r>
    </w:p>
    <w:tbl>
      <w:tblPr>
        <w:tblW w:w="9653" w:type="dxa"/>
        <w:tblLook w:val="0000" w:firstRow="0" w:lastRow="0" w:firstColumn="0" w:lastColumn="0" w:noHBand="0" w:noVBand="0"/>
      </w:tblPr>
      <w:tblGrid>
        <w:gridCol w:w="1573"/>
        <w:gridCol w:w="1688"/>
        <w:gridCol w:w="3152"/>
        <w:gridCol w:w="3240"/>
      </w:tblGrid>
      <w:tr w:rsidR="00E95B8D" w:rsidRPr="00A666A6" w:rsidTr="00E22AC1">
        <w:trPr>
          <w:trHeight w:val="465"/>
        </w:trPr>
        <w:tc>
          <w:tcPr>
            <w:tcW w:w="157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r w:rsidRPr="00A666A6">
              <w:t>С</w:t>
            </w:r>
          </w:p>
        </w:tc>
        <w:tc>
          <w:tcPr>
            <w:tcW w:w="1688"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по</w:t>
            </w:r>
          </w:p>
        </w:tc>
        <w:tc>
          <w:tcPr>
            <w:tcW w:w="315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1688"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15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4</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22.04.2009</w:t>
            </w:r>
          </w:p>
        </w:tc>
        <w:tc>
          <w:tcPr>
            <w:tcW w:w="1688"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01.04.2010</w:t>
            </w:r>
          </w:p>
        </w:tc>
        <w:tc>
          <w:tcPr>
            <w:tcW w:w="315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Открытое акционерное общество «Сбербанк России»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Заместитель директора Управления розничных рисков</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02.04.2010</w:t>
            </w:r>
          </w:p>
        </w:tc>
        <w:tc>
          <w:tcPr>
            <w:tcW w:w="1688"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23.06.2013</w:t>
            </w:r>
          </w:p>
        </w:tc>
        <w:tc>
          <w:tcPr>
            <w:tcW w:w="3152"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Открытое акционерное общество «Сбербанк России»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Начальник Управления розничных рисков Департамента рисков</w:t>
            </w:r>
          </w:p>
        </w:tc>
      </w:tr>
    </w:tbl>
    <w:p w:rsidR="00E95B8D" w:rsidRPr="00A666A6" w:rsidRDefault="00E95B8D" w:rsidP="00BD52E9">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E22AC1">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 Указанные связи отсутствуют</w:t>
            </w:r>
          </w:p>
        </w:tc>
      </w:tr>
      <w:tr w:rsidR="00E95B8D" w:rsidRPr="00A666A6" w:rsidTr="00E22AC1">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Не привлекался</w:t>
            </w:r>
          </w:p>
        </w:tc>
      </w:tr>
      <w:tr w:rsidR="00E95B8D" w:rsidRPr="00A666A6" w:rsidTr="00E22AC1">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1573"/>
        <w:gridCol w:w="960"/>
        <w:gridCol w:w="728"/>
        <w:gridCol w:w="92"/>
        <w:gridCol w:w="2940"/>
        <w:gridCol w:w="120"/>
        <w:gridCol w:w="3240"/>
      </w:tblGrid>
      <w:tr w:rsidR="00E95B8D" w:rsidRPr="00A666A6" w:rsidTr="00E22AC1">
        <w:trPr>
          <w:trHeight w:val="300"/>
        </w:trPr>
        <w:tc>
          <w:tcPr>
            <w:tcW w:w="3261"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ФИО</w:t>
            </w:r>
          </w:p>
        </w:tc>
        <w:tc>
          <w:tcPr>
            <w:tcW w:w="6392" w:type="dxa"/>
            <w:gridSpan w:val="4"/>
            <w:tcBorders>
              <w:top w:val="single" w:sz="4" w:space="0" w:color="auto"/>
              <w:left w:val="nil"/>
              <w:bottom w:val="single" w:sz="4" w:space="0" w:color="auto"/>
              <w:right w:val="single" w:sz="4" w:space="0" w:color="auto"/>
            </w:tcBorders>
            <w:vAlign w:val="center"/>
          </w:tcPr>
          <w:p w:rsidR="00E95B8D" w:rsidRPr="00A666A6" w:rsidRDefault="00E95B8D" w:rsidP="00E22AC1">
            <w:pPr>
              <w:pStyle w:val="Heading6"/>
              <w:jc w:val="center"/>
              <w:rPr>
                <w:rFonts w:ascii="Times New Roman" w:hAnsi="Times New Roman"/>
              </w:rPr>
            </w:pPr>
            <w:r w:rsidRPr="00A666A6">
              <w:rPr>
                <w:rFonts w:ascii="Times New Roman" w:hAnsi="Times New Roman"/>
              </w:rPr>
              <w:t>5. Миненко Алексей Евгеньевич</w:t>
            </w:r>
          </w:p>
        </w:tc>
      </w:tr>
      <w:tr w:rsidR="00E95B8D" w:rsidRPr="00A666A6" w:rsidTr="00E22AC1">
        <w:trPr>
          <w:trHeight w:val="375"/>
        </w:trPr>
        <w:tc>
          <w:tcPr>
            <w:tcW w:w="3261"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 Год рождения</w:t>
            </w:r>
          </w:p>
        </w:tc>
        <w:tc>
          <w:tcPr>
            <w:tcW w:w="6392" w:type="dxa"/>
            <w:gridSpan w:val="4"/>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1968</w:t>
            </w:r>
          </w:p>
        </w:tc>
      </w:tr>
      <w:tr w:rsidR="00E95B8D" w:rsidRPr="00A666A6" w:rsidTr="00E22AC1">
        <w:trPr>
          <w:trHeight w:val="733"/>
        </w:trPr>
        <w:tc>
          <w:tcPr>
            <w:tcW w:w="3261"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Сведения об образовании </w:t>
            </w:r>
          </w:p>
        </w:tc>
        <w:tc>
          <w:tcPr>
            <w:tcW w:w="6392" w:type="dxa"/>
            <w:gridSpan w:val="4"/>
            <w:tcBorders>
              <w:top w:val="single" w:sz="4" w:space="0" w:color="auto"/>
              <w:left w:val="nil"/>
              <w:bottom w:val="single" w:sz="4" w:space="0" w:color="auto"/>
              <w:right w:val="single" w:sz="4" w:space="0" w:color="auto"/>
            </w:tcBorders>
            <w:vAlign w:val="center"/>
          </w:tcPr>
          <w:p w:rsidR="00E95B8D" w:rsidRPr="00A666A6" w:rsidRDefault="00E95B8D" w:rsidP="00E22AC1">
            <w:r w:rsidRPr="00A666A6">
              <w:t>Высшее</w:t>
            </w:r>
          </w:p>
          <w:p w:rsidR="00E95B8D" w:rsidRPr="00A666A6" w:rsidRDefault="00E95B8D" w:rsidP="00E22AC1">
            <w:pPr>
              <w:jc w:val="both"/>
            </w:pPr>
            <w:r w:rsidRPr="00A666A6">
              <w:t xml:space="preserve">1993    МГУ им. М.В. Ломоносова </w:t>
            </w:r>
          </w:p>
          <w:p w:rsidR="00E95B8D" w:rsidRPr="00A666A6" w:rsidRDefault="00E95B8D" w:rsidP="00E22AC1">
            <w:pPr>
              <w:jc w:val="both"/>
            </w:pPr>
            <w:r w:rsidRPr="00A666A6">
              <w:t xml:space="preserve">            физик </w:t>
            </w:r>
          </w:p>
          <w:p w:rsidR="00E95B8D" w:rsidRPr="00A666A6" w:rsidRDefault="00E95B8D" w:rsidP="00E22AC1">
            <w:pPr>
              <w:jc w:val="both"/>
            </w:pPr>
            <w:r w:rsidRPr="00A666A6">
              <w:t>1996    Российская экономическая академия им. Г.В. Плеханова</w:t>
            </w:r>
          </w:p>
          <w:p w:rsidR="00E95B8D" w:rsidRPr="00A666A6" w:rsidRDefault="00E95B8D" w:rsidP="00E22AC1">
            <w:pPr>
              <w:jc w:val="both"/>
            </w:pPr>
            <w:r w:rsidRPr="00A666A6">
              <w:t xml:space="preserve">            Финансы и кредит, экономист</w:t>
            </w:r>
          </w:p>
        </w:tc>
      </w:tr>
      <w:tr w:rsidR="00E95B8D" w:rsidRPr="00A666A6" w:rsidTr="00E22AC1">
        <w:trPr>
          <w:trHeight w:val="390"/>
        </w:trPr>
        <w:tc>
          <w:tcPr>
            <w:tcW w:w="9653" w:type="dxa"/>
            <w:gridSpan w:val="7"/>
            <w:tcBorders>
              <w:top w:val="nil"/>
              <w:left w:val="nil"/>
              <w:bottom w:val="nil"/>
              <w:right w:val="nil"/>
            </w:tcBorders>
            <w:vAlign w:val="center"/>
          </w:tcPr>
          <w:p w:rsidR="00E95B8D" w:rsidRPr="00A666A6" w:rsidRDefault="00E95B8D" w:rsidP="00E22AC1">
            <w:pPr>
              <w:jc w:val="both"/>
            </w:pPr>
            <w:r w:rsidRPr="00A666A6">
              <w:t>Должности, занимаемые в настоящее время:</w:t>
            </w:r>
          </w:p>
        </w:tc>
      </w:tr>
      <w:tr w:rsidR="00E95B8D" w:rsidRPr="00A666A6" w:rsidTr="00E22AC1">
        <w:trPr>
          <w:trHeight w:val="420"/>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w:t>
            </w:r>
          </w:p>
        </w:tc>
        <w:tc>
          <w:tcPr>
            <w:tcW w:w="3880" w:type="dxa"/>
            <w:gridSpan w:val="4"/>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3880" w:type="dxa"/>
            <w:gridSpan w:val="4"/>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r>
      <w:tr w:rsidR="00E95B8D" w:rsidRPr="00A666A6" w:rsidTr="00E22AC1">
        <w:trPr>
          <w:trHeight w:val="1249"/>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27.05.2010</w:t>
            </w:r>
          </w:p>
        </w:tc>
        <w:tc>
          <w:tcPr>
            <w:tcW w:w="3880" w:type="dxa"/>
            <w:gridSpan w:val="4"/>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Публичное акционерное общество «Сбербанк России»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Заместитель Главного бухгалтера – заместитель директора Управления бухгалтерского учета и отчетности</w:t>
            </w:r>
          </w:p>
        </w:tc>
      </w:tr>
      <w:tr w:rsidR="00E95B8D" w:rsidRPr="00A666A6" w:rsidTr="00E22AC1">
        <w:trPr>
          <w:trHeight w:val="300"/>
        </w:trPr>
        <w:tc>
          <w:tcPr>
            <w:tcW w:w="253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03.11.2011</w:t>
            </w:r>
          </w:p>
        </w:tc>
        <w:tc>
          <w:tcPr>
            <w:tcW w:w="376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ПАО Сбербанк</w:t>
            </w:r>
          </w:p>
        </w:tc>
        <w:tc>
          <w:tcPr>
            <w:tcW w:w="33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Член Ревизионной комиссии</w:t>
            </w:r>
          </w:p>
        </w:tc>
      </w:tr>
      <w:tr w:rsidR="00E95B8D" w:rsidRPr="00A666A6" w:rsidTr="00E22AC1">
        <w:trPr>
          <w:trHeight w:val="413"/>
        </w:trPr>
        <w:tc>
          <w:tcPr>
            <w:tcW w:w="9653" w:type="dxa"/>
            <w:gridSpan w:val="7"/>
            <w:tcBorders>
              <w:top w:val="nil"/>
              <w:left w:val="nil"/>
              <w:bottom w:val="nil"/>
              <w:right w:val="nil"/>
            </w:tcBorders>
            <w:vAlign w:val="bottom"/>
          </w:tcPr>
          <w:p w:rsidR="00E95B8D" w:rsidRPr="00A666A6" w:rsidRDefault="00E95B8D" w:rsidP="00E22AC1">
            <w:r w:rsidRPr="00A666A6">
              <w:t>Должности, занимаемые за последние пять лет (в хронологическом порядке):</w:t>
            </w:r>
          </w:p>
        </w:tc>
      </w:tr>
      <w:tr w:rsidR="00E95B8D" w:rsidRPr="00A666A6" w:rsidTr="00E22AC1">
        <w:trPr>
          <w:trHeight w:val="465"/>
        </w:trPr>
        <w:tc>
          <w:tcPr>
            <w:tcW w:w="157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r w:rsidRPr="00A666A6">
              <w:t>С</w:t>
            </w:r>
          </w:p>
        </w:tc>
        <w:tc>
          <w:tcPr>
            <w:tcW w:w="178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по</w:t>
            </w:r>
          </w:p>
        </w:tc>
        <w:tc>
          <w:tcPr>
            <w:tcW w:w="30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178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0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4</w:t>
            </w:r>
          </w:p>
        </w:tc>
      </w:tr>
      <w:tr w:rsidR="00E95B8D" w:rsidRPr="00A666A6" w:rsidTr="00E22AC1">
        <w:trPr>
          <w:trHeight w:val="300"/>
        </w:trPr>
        <w:tc>
          <w:tcPr>
            <w:tcW w:w="1573" w:type="dxa"/>
            <w:tcBorders>
              <w:top w:val="nil"/>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01.01.2006</w:t>
            </w:r>
          </w:p>
        </w:tc>
        <w:tc>
          <w:tcPr>
            <w:tcW w:w="178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27.05.2010</w:t>
            </w:r>
          </w:p>
        </w:tc>
        <w:tc>
          <w:tcPr>
            <w:tcW w:w="306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xml:space="preserve">Открытое акционерное общество </w:t>
            </w:r>
          </w:p>
          <w:p w:rsidR="00E95B8D" w:rsidRPr="00A666A6" w:rsidRDefault="00E95B8D" w:rsidP="00E22AC1">
            <w:pPr>
              <w:jc w:val="center"/>
            </w:pPr>
            <w:r w:rsidRPr="00A666A6">
              <w:t>«Сбербанк России»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Начальник Отдела договоров и расчетов Управления бухгалтерского учета и отчетности</w:t>
            </w:r>
          </w:p>
        </w:tc>
      </w:tr>
    </w:tbl>
    <w:p w:rsidR="00E95B8D" w:rsidRPr="00A666A6" w:rsidRDefault="00E95B8D" w:rsidP="00BD52E9">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E22AC1">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0,00001%</w:t>
            </w:r>
          </w:p>
        </w:tc>
      </w:tr>
      <w:tr w:rsidR="00E95B8D" w:rsidRPr="00A666A6" w:rsidTr="00E22AC1">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 Указанные связи отсутствуют</w:t>
            </w:r>
          </w:p>
        </w:tc>
      </w:tr>
      <w:tr w:rsidR="00E95B8D" w:rsidRPr="00A666A6" w:rsidTr="00E22AC1">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Не привлекался</w:t>
            </w:r>
          </w:p>
        </w:tc>
      </w:tr>
      <w:tr w:rsidR="00E95B8D" w:rsidRPr="00A666A6" w:rsidTr="00E22AC1">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Указанных должностей не занимал</w:t>
            </w:r>
          </w:p>
        </w:tc>
      </w:tr>
    </w:tbl>
    <w:p w:rsidR="00E95B8D" w:rsidRPr="00A666A6" w:rsidRDefault="00E95B8D" w:rsidP="00BD52E9">
      <w:pPr>
        <w:pStyle w:val="Basic"/>
      </w:pPr>
    </w:p>
    <w:p w:rsidR="00E95B8D" w:rsidRPr="00A666A6" w:rsidRDefault="00E95B8D" w:rsidP="00BD52E9">
      <w:pPr>
        <w:pStyle w:val="Basic"/>
      </w:pPr>
    </w:p>
    <w:tbl>
      <w:tblPr>
        <w:tblW w:w="9653" w:type="dxa"/>
        <w:tblLook w:val="0000" w:firstRow="0" w:lastRow="0" w:firstColumn="0" w:lastColumn="0" w:noHBand="0" w:noVBand="0"/>
      </w:tblPr>
      <w:tblGrid>
        <w:gridCol w:w="2748"/>
        <w:gridCol w:w="661"/>
        <w:gridCol w:w="2973"/>
        <w:gridCol w:w="3497"/>
      </w:tblGrid>
      <w:tr w:rsidR="00E95B8D" w:rsidRPr="00A666A6" w:rsidTr="00E22AC1">
        <w:trPr>
          <w:trHeight w:val="300"/>
        </w:trPr>
        <w:tc>
          <w:tcPr>
            <w:tcW w:w="3261"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ФИО</w:t>
            </w:r>
          </w:p>
        </w:tc>
        <w:tc>
          <w:tcPr>
            <w:tcW w:w="6392"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pStyle w:val="Heading6"/>
              <w:jc w:val="center"/>
              <w:rPr>
                <w:rFonts w:ascii="Times New Roman" w:hAnsi="Times New Roman"/>
              </w:rPr>
            </w:pPr>
            <w:r w:rsidRPr="00A666A6">
              <w:rPr>
                <w:rFonts w:ascii="Times New Roman" w:hAnsi="Times New Roman"/>
              </w:rPr>
              <w:t>6. Исаханова Юлия Юрьевна</w:t>
            </w:r>
          </w:p>
        </w:tc>
      </w:tr>
      <w:tr w:rsidR="00E95B8D" w:rsidRPr="00A666A6" w:rsidTr="00E22AC1">
        <w:trPr>
          <w:trHeight w:val="375"/>
        </w:trPr>
        <w:tc>
          <w:tcPr>
            <w:tcW w:w="3261"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 Год рождения</w:t>
            </w:r>
          </w:p>
        </w:tc>
        <w:tc>
          <w:tcPr>
            <w:tcW w:w="6392"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1968</w:t>
            </w:r>
          </w:p>
        </w:tc>
      </w:tr>
      <w:tr w:rsidR="00E95B8D" w:rsidRPr="00A666A6" w:rsidTr="00E22AC1">
        <w:trPr>
          <w:trHeight w:val="733"/>
        </w:trPr>
        <w:tc>
          <w:tcPr>
            <w:tcW w:w="3261"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 xml:space="preserve">Сведения об образовании </w:t>
            </w:r>
          </w:p>
        </w:tc>
        <w:tc>
          <w:tcPr>
            <w:tcW w:w="6392"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Высшее</w:t>
            </w:r>
          </w:p>
          <w:p w:rsidR="00E95B8D" w:rsidRPr="00A666A6" w:rsidRDefault="00E95B8D" w:rsidP="00E22AC1">
            <w:pPr>
              <w:jc w:val="both"/>
            </w:pPr>
            <w:r w:rsidRPr="00A666A6">
              <w:t>1990      Московский финансовый институт</w:t>
            </w:r>
          </w:p>
          <w:p w:rsidR="00E95B8D" w:rsidRPr="00A666A6" w:rsidRDefault="00E95B8D" w:rsidP="00E22AC1">
            <w:r w:rsidRPr="00A666A6">
              <w:t>Финансы и кредит, экономист</w:t>
            </w:r>
          </w:p>
          <w:p w:rsidR="00E95B8D" w:rsidRPr="00A666A6" w:rsidRDefault="00E95B8D" w:rsidP="00E22AC1">
            <w:r w:rsidRPr="00A666A6">
              <w:t xml:space="preserve">2007      Государственный университет – Высшая школа экономики, Мастер делового администрирования (МВА) (дополнительная квалификация) </w:t>
            </w:r>
          </w:p>
        </w:tc>
      </w:tr>
      <w:tr w:rsidR="00E95B8D" w:rsidRPr="00A666A6" w:rsidTr="00E22AC1">
        <w:trPr>
          <w:trHeight w:val="390"/>
        </w:trPr>
        <w:tc>
          <w:tcPr>
            <w:tcW w:w="9653" w:type="dxa"/>
            <w:gridSpan w:val="4"/>
            <w:tcBorders>
              <w:top w:val="nil"/>
              <w:left w:val="nil"/>
              <w:bottom w:val="nil"/>
              <w:right w:val="nil"/>
            </w:tcBorders>
            <w:vAlign w:val="center"/>
          </w:tcPr>
          <w:p w:rsidR="00E95B8D" w:rsidRPr="00A666A6" w:rsidRDefault="00E95B8D" w:rsidP="00E22AC1">
            <w:pPr>
              <w:jc w:val="both"/>
            </w:pPr>
            <w:r w:rsidRPr="00A666A6">
              <w:t>Должности, занимаемые в настоящее время:</w:t>
            </w:r>
          </w:p>
        </w:tc>
      </w:tr>
      <w:tr w:rsidR="00E95B8D" w:rsidRPr="00A666A6" w:rsidTr="00E25DC8">
        <w:trPr>
          <w:trHeight w:val="42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w:t>
            </w:r>
          </w:p>
        </w:tc>
        <w:tc>
          <w:tcPr>
            <w:tcW w:w="3954"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организация</w:t>
            </w:r>
          </w:p>
        </w:tc>
        <w:tc>
          <w:tcPr>
            <w:tcW w:w="3166"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должность</w:t>
            </w:r>
          </w:p>
        </w:tc>
      </w:tr>
      <w:tr w:rsidR="00E95B8D" w:rsidRPr="00A666A6" w:rsidTr="00E25DC8">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w:t>
            </w:r>
          </w:p>
        </w:tc>
        <w:tc>
          <w:tcPr>
            <w:tcW w:w="3954"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2</w:t>
            </w:r>
          </w:p>
        </w:tc>
        <w:tc>
          <w:tcPr>
            <w:tcW w:w="3166"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3</w:t>
            </w:r>
          </w:p>
        </w:tc>
      </w:tr>
      <w:tr w:rsidR="00E95B8D" w:rsidRPr="00A666A6" w:rsidTr="00E25DC8">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16.06.2009</w:t>
            </w:r>
          </w:p>
        </w:tc>
        <w:tc>
          <w:tcPr>
            <w:tcW w:w="3954"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Публичное акционерное общество «Сбербанк России»</w:t>
            </w:r>
          </w:p>
        </w:tc>
        <w:tc>
          <w:tcPr>
            <w:tcW w:w="3166"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Начальник Управления финансового контроля Департамента финансов</w:t>
            </w:r>
          </w:p>
        </w:tc>
      </w:tr>
      <w:tr w:rsidR="00E95B8D" w:rsidRPr="00A666A6" w:rsidTr="00E25DC8">
        <w:trPr>
          <w:trHeight w:val="300"/>
        </w:trPr>
        <w:tc>
          <w:tcPr>
            <w:tcW w:w="25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center"/>
            </w:pPr>
            <w:r w:rsidRPr="00A666A6">
              <w:t>26.06.2009</w:t>
            </w:r>
          </w:p>
        </w:tc>
        <w:tc>
          <w:tcPr>
            <w:tcW w:w="3954"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ПАО Сбербанк</w:t>
            </w:r>
          </w:p>
        </w:tc>
        <w:tc>
          <w:tcPr>
            <w:tcW w:w="3166"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Член Ревизионной комиссии</w:t>
            </w:r>
          </w:p>
        </w:tc>
      </w:tr>
      <w:tr w:rsidR="00E95B8D" w:rsidRPr="00A666A6" w:rsidTr="00E22AC1">
        <w:trPr>
          <w:trHeight w:val="375"/>
        </w:trPr>
        <w:tc>
          <w:tcPr>
            <w:tcW w:w="9653" w:type="dxa"/>
            <w:gridSpan w:val="4"/>
            <w:tcBorders>
              <w:top w:val="nil"/>
              <w:left w:val="nil"/>
              <w:bottom w:val="nil"/>
              <w:right w:val="nil"/>
            </w:tcBorders>
            <w:vAlign w:val="bottom"/>
          </w:tcPr>
          <w:p w:rsidR="00E95B8D" w:rsidRPr="00A666A6" w:rsidRDefault="00E95B8D" w:rsidP="00E22AC1">
            <w:pPr>
              <w:jc w:val="both"/>
            </w:pPr>
          </w:p>
          <w:p w:rsidR="00E95B8D" w:rsidRPr="00A666A6" w:rsidRDefault="00E95B8D" w:rsidP="00E22AC1">
            <w:pPr>
              <w:jc w:val="both"/>
            </w:pPr>
            <w:r w:rsidRPr="00A666A6">
              <w:t xml:space="preserve">Должности, занимаемые за последние пять лет (в хронологическом порядке): </w:t>
            </w:r>
            <w:r w:rsidRPr="00A666A6">
              <w:rPr>
                <w:b/>
                <w:i/>
              </w:rPr>
              <w:t>других должностей, кроме указанных выше, за последние 5 лет не занимал.</w:t>
            </w:r>
          </w:p>
          <w:p w:rsidR="00E95B8D" w:rsidRPr="00A666A6" w:rsidRDefault="00E95B8D" w:rsidP="00E22AC1"/>
          <w:tbl>
            <w:tblPr>
              <w:tblW w:w="9653" w:type="dxa"/>
              <w:tblLook w:val="0000" w:firstRow="0" w:lastRow="0" w:firstColumn="0" w:lastColumn="0" w:noHBand="0" w:noVBand="0"/>
            </w:tblPr>
            <w:tblGrid>
              <w:gridCol w:w="5333"/>
              <w:gridCol w:w="1080"/>
              <w:gridCol w:w="840"/>
              <w:gridCol w:w="2400"/>
            </w:tblGrid>
            <w:tr w:rsidR="00E95B8D" w:rsidRPr="00A666A6" w:rsidTr="00E22AC1">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0,001%</w:t>
                  </w:r>
                </w:p>
              </w:tc>
            </w:tr>
            <w:tr w:rsidR="00E95B8D" w:rsidRPr="00A666A6" w:rsidTr="00E22AC1">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0,0005%</w:t>
                  </w:r>
                </w:p>
              </w:tc>
            </w:tr>
            <w:tr w:rsidR="00E95B8D" w:rsidRPr="00A666A6" w:rsidTr="00E22AC1">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0</w:t>
                  </w:r>
                </w:p>
              </w:tc>
            </w:tr>
            <w:tr w:rsidR="00E95B8D" w:rsidRPr="00A666A6" w:rsidTr="00E22AC1">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E22AC1">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E22AC1">
                  <w:pPr>
                    <w:jc w:val="center"/>
                  </w:pPr>
                  <w:r w:rsidRPr="00A666A6">
                    <w:t> 0</w:t>
                  </w:r>
                </w:p>
              </w:tc>
            </w:tr>
            <w:tr w:rsidR="00E95B8D" w:rsidRPr="00A666A6" w:rsidTr="00E22AC1">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 Указанные связи отсутствуют</w:t>
                  </w:r>
                </w:p>
              </w:tc>
            </w:tr>
            <w:tr w:rsidR="00E95B8D" w:rsidRPr="00A666A6" w:rsidTr="00E22AC1">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Не привлекался</w:t>
                  </w:r>
                </w:p>
              </w:tc>
            </w:tr>
            <w:tr w:rsidR="00E95B8D" w:rsidRPr="00A666A6" w:rsidTr="00E22AC1">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22AC1">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E22AC1">
                  <w:pPr>
                    <w:jc w:val="both"/>
                  </w:pPr>
                  <w:r w:rsidRPr="00A666A6">
                    <w:t>Указанных должностей не занимал</w:t>
                  </w:r>
                </w:p>
              </w:tc>
            </w:tr>
          </w:tbl>
          <w:p w:rsidR="00E95B8D" w:rsidRPr="00A666A6" w:rsidRDefault="00E95B8D" w:rsidP="00E22AC1"/>
        </w:tc>
      </w:tr>
    </w:tbl>
    <w:p w:rsidR="00E95B8D" w:rsidRPr="00A666A6" w:rsidRDefault="00E95B8D" w:rsidP="00BD52E9">
      <w:pPr>
        <w:pStyle w:val="Basic"/>
      </w:pPr>
    </w:p>
    <w:p w:rsidR="00E95B8D" w:rsidRPr="00A666A6" w:rsidRDefault="00E95B8D" w:rsidP="00BD52E9">
      <w:pPr>
        <w:pStyle w:val="Basic"/>
      </w:pPr>
    </w:p>
    <w:tbl>
      <w:tblPr>
        <w:tblW w:w="9879" w:type="dxa"/>
        <w:tblLook w:val="0000" w:firstRow="0" w:lastRow="0" w:firstColumn="0" w:lastColumn="0" w:noHBand="0" w:noVBand="0"/>
      </w:tblPr>
      <w:tblGrid>
        <w:gridCol w:w="2850"/>
        <w:gridCol w:w="682"/>
        <w:gridCol w:w="3013"/>
        <w:gridCol w:w="3334"/>
      </w:tblGrid>
      <w:tr w:rsidR="00E95B8D" w:rsidRPr="00A666A6" w:rsidTr="002429D3">
        <w:trPr>
          <w:trHeight w:val="300"/>
        </w:trPr>
        <w:tc>
          <w:tcPr>
            <w:tcW w:w="3532" w:type="dxa"/>
            <w:gridSpan w:val="2"/>
          </w:tcPr>
          <w:p w:rsidR="00E95B8D" w:rsidRPr="00A666A6" w:rsidRDefault="00E95B8D" w:rsidP="006C049D">
            <w:pPr>
              <w:jc w:val="both"/>
            </w:pPr>
            <w:r w:rsidRPr="00A666A6">
              <w:t>ФИО</w:t>
            </w:r>
          </w:p>
        </w:tc>
        <w:tc>
          <w:tcPr>
            <w:tcW w:w="6347" w:type="dxa"/>
            <w:gridSpan w:val="2"/>
          </w:tcPr>
          <w:p w:rsidR="00E95B8D" w:rsidRPr="00A666A6" w:rsidRDefault="00E95B8D">
            <w:pPr>
              <w:pStyle w:val="Heading6"/>
              <w:jc w:val="center"/>
              <w:rPr>
                <w:rFonts w:ascii="Times New Roman" w:hAnsi="Times New Roman"/>
              </w:rPr>
            </w:pPr>
            <w:r w:rsidRPr="00A666A6">
              <w:rPr>
                <w:rFonts w:ascii="Times New Roman" w:hAnsi="Times New Roman"/>
              </w:rPr>
              <w:t>7. Голубенкова Галина Анатольевна</w:t>
            </w:r>
          </w:p>
        </w:tc>
      </w:tr>
      <w:tr w:rsidR="00E95B8D" w:rsidRPr="00A666A6" w:rsidTr="002429D3">
        <w:trPr>
          <w:trHeight w:val="375"/>
        </w:trPr>
        <w:tc>
          <w:tcPr>
            <w:tcW w:w="3532" w:type="dxa"/>
            <w:gridSpan w:val="2"/>
          </w:tcPr>
          <w:p w:rsidR="00E95B8D" w:rsidRPr="00A666A6" w:rsidRDefault="00E95B8D" w:rsidP="006C049D">
            <w:pPr>
              <w:jc w:val="both"/>
            </w:pPr>
            <w:r w:rsidRPr="00A666A6">
              <w:t xml:space="preserve"> Год рождения</w:t>
            </w:r>
          </w:p>
        </w:tc>
        <w:tc>
          <w:tcPr>
            <w:tcW w:w="6347" w:type="dxa"/>
            <w:gridSpan w:val="2"/>
          </w:tcPr>
          <w:p w:rsidR="00E95B8D" w:rsidRPr="00A666A6" w:rsidRDefault="00E95B8D" w:rsidP="006C049D">
            <w:pPr>
              <w:jc w:val="center"/>
            </w:pPr>
            <w:r w:rsidRPr="00A666A6">
              <w:t>1959</w:t>
            </w:r>
          </w:p>
        </w:tc>
      </w:tr>
      <w:tr w:rsidR="00E95B8D" w:rsidRPr="00A666A6" w:rsidTr="002429D3">
        <w:trPr>
          <w:trHeight w:val="733"/>
        </w:trPr>
        <w:tc>
          <w:tcPr>
            <w:tcW w:w="3532" w:type="dxa"/>
            <w:gridSpan w:val="2"/>
          </w:tcPr>
          <w:p w:rsidR="00E95B8D" w:rsidRPr="00A666A6" w:rsidRDefault="00E95B8D" w:rsidP="006C049D">
            <w:pPr>
              <w:jc w:val="both"/>
            </w:pPr>
            <w:r w:rsidRPr="00A666A6">
              <w:t xml:space="preserve">Сведения об образовании </w:t>
            </w:r>
          </w:p>
        </w:tc>
        <w:tc>
          <w:tcPr>
            <w:tcW w:w="6347" w:type="dxa"/>
            <w:gridSpan w:val="2"/>
          </w:tcPr>
          <w:p w:rsidR="00E95B8D" w:rsidRPr="00A666A6" w:rsidRDefault="00E95B8D" w:rsidP="006C049D">
            <w:pPr>
              <w:jc w:val="both"/>
            </w:pPr>
            <w:r w:rsidRPr="00A666A6">
              <w:t>Высшее</w:t>
            </w:r>
          </w:p>
          <w:p w:rsidR="00E95B8D" w:rsidRPr="00A666A6" w:rsidRDefault="00E95B8D" w:rsidP="006C049D">
            <w:r w:rsidRPr="00A666A6">
              <w:t>1983   Всесоюзный заочный финансово-экономический институт, Финансы и кредит, экономист</w:t>
            </w:r>
          </w:p>
        </w:tc>
      </w:tr>
      <w:tr w:rsidR="00E95B8D" w:rsidRPr="00A666A6" w:rsidTr="002429D3">
        <w:trPr>
          <w:trHeight w:val="390"/>
        </w:trPr>
        <w:tc>
          <w:tcPr>
            <w:tcW w:w="9879" w:type="dxa"/>
            <w:gridSpan w:val="4"/>
          </w:tcPr>
          <w:p w:rsidR="00E95B8D" w:rsidRPr="00A666A6" w:rsidRDefault="00E95B8D" w:rsidP="006C049D">
            <w:pPr>
              <w:jc w:val="both"/>
            </w:pPr>
            <w:r w:rsidRPr="00A666A6">
              <w:t>Должности, занимаемые в настоящее время:</w:t>
            </w:r>
          </w:p>
        </w:tc>
      </w:tr>
      <w:tr w:rsidR="00E95B8D" w:rsidRPr="00A666A6" w:rsidTr="002429D3">
        <w:trPr>
          <w:trHeight w:val="420"/>
        </w:trPr>
        <w:tc>
          <w:tcPr>
            <w:tcW w:w="2850" w:type="dxa"/>
          </w:tcPr>
          <w:p w:rsidR="00E95B8D" w:rsidRPr="00A666A6" w:rsidRDefault="00E95B8D" w:rsidP="006C049D">
            <w:pPr>
              <w:jc w:val="both"/>
            </w:pPr>
            <w:r w:rsidRPr="00A666A6">
              <w:t>С</w:t>
            </w:r>
          </w:p>
        </w:tc>
        <w:tc>
          <w:tcPr>
            <w:tcW w:w="3695" w:type="dxa"/>
            <w:gridSpan w:val="2"/>
          </w:tcPr>
          <w:p w:rsidR="00E95B8D" w:rsidRPr="00A666A6" w:rsidRDefault="00E95B8D" w:rsidP="006C049D">
            <w:pPr>
              <w:jc w:val="center"/>
            </w:pPr>
            <w:r w:rsidRPr="00A666A6">
              <w:t>организация</w:t>
            </w:r>
          </w:p>
        </w:tc>
        <w:tc>
          <w:tcPr>
            <w:tcW w:w="3334" w:type="dxa"/>
          </w:tcPr>
          <w:p w:rsidR="00E95B8D" w:rsidRPr="00A666A6" w:rsidRDefault="00E95B8D" w:rsidP="006C049D">
            <w:pPr>
              <w:jc w:val="center"/>
            </w:pPr>
            <w:r w:rsidRPr="00A666A6">
              <w:t>должность</w:t>
            </w:r>
          </w:p>
        </w:tc>
      </w:tr>
      <w:tr w:rsidR="00E95B8D" w:rsidRPr="00A666A6" w:rsidTr="002429D3">
        <w:trPr>
          <w:trHeight w:val="300"/>
        </w:trPr>
        <w:tc>
          <w:tcPr>
            <w:tcW w:w="2850" w:type="dxa"/>
          </w:tcPr>
          <w:p w:rsidR="00E95B8D" w:rsidRPr="00A666A6" w:rsidRDefault="00E95B8D" w:rsidP="006C049D">
            <w:pPr>
              <w:jc w:val="center"/>
            </w:pPr>
            <w:r w:rsidRPr="00A666A6">
              <w:t>1</w:t>
            </w:r>
          </w:p>
        </w:tc>
        <w:tc>
          <w:tcPr>
            <w:tcW w:w="3695" w:type="dxa"/>
            <w:gridSpan w:val="2"/>
          </w:tcPr>
          <w:p w:rsidR="00E95B8D" w:rsidRPr="00A666A6" w:rsidRDefault="00E95B8D" w:rsidP="006C049D">
            <w:pPr>
              <w:jc w:val="center"/>
            </w:pPr>
            <w:r w:rsidRPr="00A666A6">
              <w:t>2</w:t>
            </w:r>
          </w:p>
        </w:tc>
        <w:tc>
          <w:tcPr>
            <w:tcW w:w="3334" w:type="dxa"/>
          </w:tcPr>
          <w:p w:rsidR="00E95B8D" w:rsidRPr="00A666A6" w:rsidRDefault="00E95B8D" w:rsidP="006C049D">
            <w:pPr>
              <w:jc w:val="center"/>
            </w:pPr>
            <w:r w:rsidRPr="00A666A6">
              <w:t>3</w:t>
            </w:r>
          </w:p>
        </w:tc>
      </w:tr>
      <w:tr w:rsidR="00E95B8D" w:rsidRPr="00A666A6" w:rsidTr="00704DAB">
        <w:trPr>
          <w:trHeight w:val="300"/>
        </w:trPr>
        <w:tc>
          <w:tcPr>
            <w:tcW w:w="2850" w:type="dxa"/>
            <w:vAlign w:val="center"/>
          </w:tcPr>
          <w:p w:rsidR="00E95B8D" w:rsidRPr="00A666A6" w:rsidRDefault="00E95B8D" w:rsidP="006C049D">
            <w:pPr>
              <w:jc w:val="center"/>
            </w:pPr>
            <w:r w:rsidRPr="00A666A6">
              <w:t>08.04.2015</w:t>
            </w:r>
          </w:p>
        </w:tc>
        <w:tc>
          <w:tcPr>
            <w:tcW w:w="3695" w:type="dxa"/>
            <w:gridSpan w:val="2"/>
            <w:vAlign w:val="center"/>
          </w:tcPr>
          <w:p w:rsidR="00E95B8D" w:rsidRPr="00A666A6" w:rsidRDefault="00E95B8D" w:rsidP="006C049D">
            <w:pPr>
              <w:jc w:val="center"/>
            </w:pPr>
            <w:r w:rsidRPr="00A666A6">
              <w:t>Центральный банк Российской Федерации</w:t>
            </w:r>
          </w:p>
        </w:tc>
        <w:tc>
          <w:tcPr>
            <w:tcW w:w="3334" w:type="dxa"/>
            <w:vAlign w:val="center"/>
          </w:tcPr>
          <w:p w:rsidR="00E95B8D" w:rsidRPr="00A666A6" w:rsidRDefault="00E95B8D" w:rsidP="006C049D">
            <w:pPr>
              <w:jc w:val="center"/>
            </w:pPr>
            <w:r w:rsidRPr="00A666A6">
              <w:t>Первый заместитель директора Департамента внутреннего аудита</w:t>
            </w:r>
          </w:p>
        </w:tc>
      </w:tr>
      <w:tr w:rsidR="00E95B8D" w:rsidRPr="00A666A6" w:rsidTr="002429D3">
        <w:trPr>
          <w:trHeight w:val="300"/>
        </w:trPr>
        <w:tc>
          <w:tcPr>
            <w:tcW w:w="2850" w:type="dxa"/>
          </w:tcPr>
          <w:p w:rsidR="00E95B8D" w:rsidRPr="00A666A6" w:rsidRDefault="00E95B8D" w:rsidP="006C049D">
            <w:pPr>
              <w:jc w:val="center"/>
            </w:pPr>
            <w:r w:rsidRPr="00A666A6">
              <w:t>29.05.2015</w:t>
            </w:r>
          </w:p>
        </w:tc>
        <w:tc>
          <w:tcPr>
            <w:tcW w:w="3695" w:type="dxa"/>
            <w:gridSpan w:val="2"/>
          </w:tcPr>
          <w:p w:rsidR="00E95B8D" w:rsidRPr="00A666A6" w:rsidRDefault="00E95B8D" w:rsidP="006C049D">
            <w:pPr>
              <w:jc w:val="center"/>
            </w:pPr>
            <w:r w:rsidRPr="00A666A6">
              <w:t>Публичное акционерное общество «Сбербанк России»</w:t>
            </w:r>
          </w:p>
        </w:tc>
        <w:tc>
          <w:tcPr>
            <w:tcW w:w="3334" w:type="dxa"/>
          </w:tcPr>
          <w:p w:rsidR="00E95B8D" w:rsidRPr="00A666A6" w:rsidRDefault="00E95B8D" w:rsidP="006C049D">
            <w:pPr>
              <w:jc w:val="center"/>
            </w:pPr>
            <w:r w:rsidRPr="00A666A6">
              <w:t>Председатель Ревизионной комиссии</w:t>
            </w:r>
          </w:p>
        </w:tc>
      </w:tr>
      <w:tr w:rsidR="00E95B8D" w:rsidRPr="00A666A6" w:rsidTr="002429D3">
        <w:trPr>
          <w:trHeight w:val="375"/>
        </w:trPr>
        <w:tc>
          <w:tcPr>
            <w:tcW w:w="9879" w:type="dxa"/>
            <w:gridSpan w:val="4"/>
          </w:tcPr>
          <w:p w:rsidR="00E95B8D" w:rsidRPr="00A666A6" w:rsidRDefault="00E95B8D" w:rsidP="006C049D">
            <w:pPr>
              <w:jc w:val="both"/>
            </w:pPr>
          </w:p>
          <w:p w:rsidR="00E95B8D" w:rsidRPr="00A666A6" w:rsidRDefault="00E95B8D" w:rsidP="006C049D">
            <w:pPr>
              <w:jc w:val="both"/>
            </w:pPr>
            <w:r w:rsidRPr="00A666A6">
              <w:t xml:space="preserve">Должности, занимаемые за последние пять лет (в хронологическом порядке): </w:t>
            </w:r>
          </w:p>
          <w:p w:rsidR="00E95B8D" w:rsidRPr="00A666A6" w:rsidRDefault="00E95B8D" w:rsidP="006C049D">
            <w:pPr>
              <w:jc w:val="both"/>
            </w:pPr>
          </w:p>
          <w:tbl>
            <w:tblPr>
              <w:tblW w:w="9606" w:type="dxa"/>
              <w:tblLook w:val="0000" w:firstRow="0" w:lastRow="0" w:firstColumn="0" w:lastColumn="0" w:noHBand="0" w:noVBand="0"/>
            </w:tblPr>
            <w:tblGrid>
              <w:gridCol w:w="1638"/>
              <w:gridCol w:w="1604"/>
              <w:gridCol w:w="3109"/>
              <w:gridCol w:w="3255"/>
            </w:tblGrid>
            <w:tr w:rsidR="00E95B8D" w:rsidRPr="00A666A6" w:rsidTr="008F7D7B">
              <w:trPr>
                <w:trHeight w:val="390"/>
              </w:trPr>
              <w:tc>
                <w:tcPr>
                  <w:tcW w:w="163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F7D7B">
                  <w:r w:rsidRPr="00A666A6">
                    <w:t>С</w:t>
                  </w:r>
                </w:p>
              </w:tc>
              <w:tc>
                <w:tcPr>
                  <w:tcW w:w="1604" w:type="dxa"/>
                  <w:tcBorders>
                    <w:top w:val="single" w:sz="4" w:space="0" w:color="auto"/>
                    <w:bottom w:val="single" w:sz="4" w:space="0" w:color="auto"/>
                    <w:right w:val="single" w:sz="4" w:space="0" w:color="auto"/>
                  </w:tcBorders>
                  <w:vAlign w:val="center"/>
                </w:tcPr>
                <w:p w:rsidR="00E95B8D" w:rsidRPr="00A666A6" w:rsidRDefault="00E95B8D" w:rsidP="008F7D7B">
                  <w:pPr>
                    <w:jc w:val="both"/>
                  </w:pPr>
                  <w:r w:rsidRPr="00A666A6">
                    <w:t xml:space="preserve"> по</w:t>
                  </w:r>
                </w:p>
              </w:tc>
              <w:tc>
                <w:tcPr>
                  <w:tcW w:w="3109"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организация</w:t>
                  </w:r>
                </w:p>
              </w:tc>
              <w:tc>
                <w:tcPr>
                  <w:tcW w:w="3255"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должность</w:t>
                  </w:r>
                </w:p>
              </w:tc>
            </w:tr>
            <w:tr w:rsidR="00E95B8D" w:rsidRPr="00A666A6" w:rsidTr="008F7D7B">
              <w:trPr>
                <w:trHeight w:val="300"/>
              </w:trPr>
              <w:tc>
                <w:tcPr>
                  <w:tcW w:w="1638" w:type="dxa"/>
                  <w:tcBorders>
                    <w:left w:val="single" w:sz="4" w:space="0" w:color="auto"/>
                    <w:bottom w:val="single" w:sz="4" w:space="0" w:color="auto"/>
                    <w:right w:val="single" w:sz="4" w:space="0" w:color="auto"/>
                  </w:tcBorders>
                  <w:vAlign w:val="center"/>
                </w:tcPr>
                <w:p w:rsidR="00E95B8D" w:rsidRPr="00A666A6" w:rsidRDefault="00E95B8D" w:rsidP="008F7D7B">
                  <w:pPr>
                    <w:jc w:val="center"/>
                  </w:pPr>
                  <w:r w:rsidRPr="00A666A6">
                    <w:t>1</w:t>
                  </w:r>
                </w:p>
              </w:tc>
              <w:tc>
                <w:tcPr>
                  <w:tcW w:w="1604"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2</w:t>
                  </w:r>
                </w:p>
              </w:tc>
              <w:tc>
                <w:tcPr>
                  <w:tcW w:w="3109"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3</w:t>
                  </w:r>
                </w:p>
              </w:tc>
              <w:tc>
                <w:tcPr>
                  <w:tcW w:w="3255"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4</w:t>
                  </w:r>
                </w:p>
              </w:tc>
            </w:tr>
            <w:tr w:rsidR="00E95B8D" w:rsidRPr="00A666A6" w:rsidTr="008F7D7B">
              <w:trPr>
                <w:trHeight w:val="300"/>
              </w:trPr>
              <w:tc>
                <w:tcPr>
                  <w:tcW w:w="163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F7D7B">
                  <w:pPr>
                    <w:jc w:val="center"/>
                  </w:pPr>
                  <w:r w:rsidRPr="00A666A6">
                    <w:t>16.10.2000</w:t>
                  </w:r>
                </w:p>
              </w:tc>
              <w:tc>
                <w:tcPr>
                  <w:tcW w:w="1604"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10.03.2011</w:t>
                  </w:r>
                </w:p>
              </w:tc>
              <w:tc>
                <w:tcPr>
                  <w:tcW w:w="3109"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Центральный банк Российской Федерации</w:t>
                  </w:r>
                </w:p>
              </w:tc>
              <w:tc>
                <w:tcPr>
                  <w:tcW w:w="3255"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Заместитель директора Департамента внутреннего аудита и ревизий</w:t>
                  </w:r>
                </w:p>
              </w:tc>
            </w:tr>
            <w:tr w:rsidR="00E95B8D" w:rsidRPr="00A666A6" w:rsidTr="008F7D7B">
              <w:trPr>
                <w:trHeight w:val="300"/>
              </w:trPr>
              <w:tc>
                <w:tcPr>
                  <w:tcW w:w="163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8F7D7B">
                  <w:pPr>
                    <w:jc w:val="center"/>
                  </w:pPr>
                  <w:r w:rsidRPr="00A666A6">
                    <w:t>11.03.2011</w:t>
                  </w:r>
                </w:p>
              </w:tc>
              <w:tc>
                <w:tcPr>
                  <w:tcW w:w="1604"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07.04.2015</w:t>
                  </w:r>
                </w:p>
              </w:tc>
              <w:tc>
                <w:tcPr>
                  <w:tcW w:w="3109"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Центральный банк Российской Федерации</w:t>
                  </w:r>
                </w:p>
              </w:tc>
              <w:tc>
                <w:tcPr>
                  <w:tcW w:w="3255" w:type="dxa"/>
                  <w:tcBorders>
                    <w:top w:val="single" w:sz="4" w:space="0" w:color="auto"/>
                    <w:bottom w:val="single" w:sz="4" w:space="0" w:color="auto"/>
                    <w:right w:val="single" w:sz="4" w:space="0" w:color="auto"/>
                  </w:tcBorders>
                  <w:vAlign w:val="center"/>
                </w:tcPr>
                <w:p w:rsidR="00E95B8D" w:rsidRPr="00A666A6" w:rsidRDefault="00E95B8D" w:rsidP="008F7D7B">
                  <w:pPr>
                    <w:jc w:val="center"/>
                  </w:pPr>
                  <w:r w:rsidRPr="00A666A6">
                    <w:t>Заместитель директора Департамента внутреннего аудита</w:t>
                  </w:r>
                </w:p>
              </w:tc>
            </w:tr>
          </w:tbl>
          <w:p w:rsidR="00E95B8D" w:rsidRPr="00A666A6" w:rsidRDefault="00E95B8D" w:rsidP="006C049D">
            <w:pPr>
              <w:jc w:val="both"/>
            </w:pPr>
          </w:p>
          <w:p w:rsidR="00E95B8D" w:rsidRPr="00A666A6" w:rsidRDefault="00E95B8D" w:rsidP="006C049D"/>
          <w:tbl>
            <w:tblPr>
              <w:tblW w:w="9653" w:type="dxa"/>
              <w:tblLook w:val="0000" w:firstRow="0" w:lastRow="0" w:firstColumn="0" w:lastColumn="0" w:noHBand="0" w:noVBand="0"/>
            </w:tblPr>
            <w:tblGrid>
              <w:gridCol w:w="5333"/>
              <w:gridCol w:w="1080"/>
              <w:gridCol w:w="840"/>
              <w:gridCol w:w="2400"/>
            </w:tblGrid>
            <w:tr w:rsidR="00E95B8D" w:rsidRPr="00A666A6" w:rsidTr="006C049D">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C049D">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0</w:t>
                  </w:r>
                </w:p>
              </w:tc>
            </w:tr>
            <w:tr w:rsidR="00E95B8D" w:rsidRPr="00A666A6" w:rsidTr="006C049D">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C049D">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0</w:t>
                  </w:r>
                </w:p>
              </w:tc>
            </w:tr>
            <w:tr w:rsidR="00E95B8D" w:rsidRPr="00A666A6" w:rsidTr="006C049D">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C049D">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 0</w:t>
                  </w:r>
                </w:p>
              </w:tc>
            </w:tr>
            <w:tr w:rsidR="00E95B8D" w:rsidRPr="00A666A6" w:rsidTr="006C049D">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6C049D">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 0</w:t>
                  </w:r>
                </w:p>
              </w:tc>
            </w:tr>
            <w:tr w:rsidR="00E95B8D" w:rsidRPr="00A666A6" w:rsidTr="006C049D">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6C049D">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0</w:t>
                  </w:r>
                </w:p>
              </w:tc>
            </w:tr>
            <w:tr w:rsidR="00E95B8D" w:rsidRPr="00A666A6" w:rsidTr="006C049D">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6C049D">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6C049D">
                  <w:pPr>
                    <w:jc w:val="center"/>
                  </w:pPr>
                  <w:r w:rsidRPr="00A666A6">
                    <w:t> 0</w:t>
                  </w:r>
                </w:p>
              </w:tc>
            </w:tr>
            <w:tr w:rsidR="00E95B8D" w:rsidRPr="00A666A6" w:rsidTr="006C049D">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C049D">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6C049D">
                  <w:pPr>
                    <w:jc w:val="both"/>
                  </w:pPr>
                  <w:r w:rsidRPr="00A666A6">
                    <w:t> Указанные связи отсутствуют</w:t>
                  </w:r>
                </w:p>
              </w:tc>
            </w:tr>
            <w:tr w:rsidR="00E95B8D" w:rsidRPr="00A666A6" w:rsidTr="006C049D">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C049D">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6C049D">
                  <w:pPr>
                    <w:jc w:val="both"/>
                  </w:pPr>
                  <w:r w:rsidRPr="00A666A6">
                    <w:t>Не привлекался</w:t>
                  </w:r>
                </w:p>
              </w:tc>
            </w:tr>
            <w:tr w:rsidR="00E95B8D" w:rsidRPr="00A666A6" w:rsidTr="006C049D">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6C049D">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6C049D">
                  <w:pPr>
                    <w:jc w:val="both"/>
                  </w:pPr>
                  <w:r w:rsidRPr="00A666A6">
                    <w:t>Указанных должностей не занимал</w:t>
                  </w:r>
                </w:p>
              </w:tc>
            </w:tr>
          </w:tbl>
          <w:p w:rsidR="00E95B8D" w:rsidRPr="00A666A6" w:rsidRDefault="00E95B8D" w:rsidP="006C049D"/>
        </w:tc>
      </w:tr>
    </w:tbl>
    <w:p w:rsidR="00E95B8D" w:rsidRPr="00A666A6" w:rsidRDefault="00E95B8D" w:rsidP="006C049D">
      <w:pPr>
        <w:pStyle w:val="Basic"/>
      </w:pPr>
    </w:p>
    <w:p w:rsidR="00E95B8D" w:rsidRPr="00A666A6" w:rsidRDefault="00E95B8D" w:rsidP="00BD52E9">
      <w:pPr>
        <w:pStyle w:val="Basic"/>
      </w:pPr>
    </w:p>
    <w:p w:rsidR="00E95B8D" w:rsidRPr="00A666A6" w:rsidRDefault="00E95B8D" w:rsidP="00BD52E9">
      <w:pPr>
        <w:pStyle w:val="Basic"/>
      </w:pPr>
      <w:r w:rsidRPr="00A666A6">
        <w:t>В случае наличия у эмитента отдельного структурного подразделения (подразделений)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и (или) отдельного структурного подразделения (службы) внутреннего аудита, информация, предусмотренная настоящим пунктом, указывается в отношении руководителя такого отдельного структурного подразделения (органа) эмитента.</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030357">
      <w:pPr>
        <w:jc w:val="both"/>
        <w:rPr>
          <w:b/>
          <w:bCs/>
        </w:rPr>
      </w:pPr>
      <w:r w:rsidRPr="00A666A6">
        <w:rPr>
          <w:b/>
          <w:bCs/>
        </w:rPr>
        <w:t>Служба внутреннего аудита Банка</w:t>
      </w:r>
    </w:p>
    <w:p w:rsidR="00E95B8D" w:rsidRPr="00A666A6" w:rsidRDefault="00E95B8D" w:rsidP="00030357">
      <w:pPr>
        <w:jc w:val="both"/>
        <w:rPr>
          <w:b/>
          <w:bCs/>
        </w:rPr>
      </w:pPr>
      <w:r w:rsidRPr="00A666A6">
        <w:rPr>
          <w:b/>
          <w:bCs/>
        </w:rPr>
        <w:t xml:space="preserve">Руководитель - </w:t>
      </w:r>
      <w:r w:rsidRPr="00A666A6">
        <w:t>Чистяков Олег Владимирович</w:t>
      </w:r>
    </w:p>
    <w:p w:rsidR="00E95B8D" w:rsidRPr="00A666A6" w:rsidRDefault="00E95B8D" w:rsidP="00030357">
      <w:pPr>
        <w:jc w:val="both"/>
        <w:rPr>
          <w:b/>
          <w:bCs/>
          <w:sz w:val="12"/>
          <w:szCs w:val="12"/>
        </w:rPr>
      </w:pPr>
    </w:p>
    <w:tbl>
      <w:tblPr>
        <w:tblW w:w="9540" w:type="dxa"/>
        <w:tblInd w:w="108" w:type="dxa"/>
        <w:tblLook w:val="0000" w:firstRow="0" w:lastRow="0" w:firstColumn="0" w:lastColumn="0" w:noHBand="0" w:noVBand="0"/>
      </w:tblPr>
      <w:tblGrid>
        <w:gridCol w:w="2268"/>
        <w:gridCol w:w="1032"/>
        <w:gridCol w:w="2370"/>
        <w:gridCol w:w="3870"/>
      </w:tblGrid>
      <w:tr w:rsidR="00E95B8D" w:rsidRPr="00A666A6" w:rsidTr="000A3540">
        <w:trPr>
          <w:trHeight w:val="300"/>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ФИО</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pStyle w:val="Heading6"/>
              <w:jc w:val="center"/>
              <w:rPr>
                <w:rFonts w:ascii="Times New Roman" w:hAnsi="Times New Roman"/>
              </w:rPr>
            </w:pPr>
            <w:r w:rsidRPr="00A666A6">
              <w:rPr>
                <w:rFonts w:ascii="Times New Roman" w:hAnsi="Times New Roman"/>
              </w:rPr>
              <w:t>1. Чистяков Олег Владимирович</w:t>
            </w:r>
          </w:p>
        </w:tc>
      </w:tr>
      <w:tr w:rsidR="00E95B8D" w:rsidRPr="00A666A6" w:rsidTr="000A3540">
        <w:trPr>
          <w:trHeight w:val="375"/>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 xml:space="preserve"> Год рождения</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1964</w:t>
            </w:r>
          </w:p>
        </w:tc>
      </w:tr>
      <w:tr w:rsidR="00E95B8D" w:rsidRPr="00A666A6" w:rsidTr="000A3540">
        <w:trPr>
          <w:trHeight w:val="733"/>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 xml:space="preserve">Сведения об образовании </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jc w:val="both"/>
            </w:pPr>
            <w:r w:rsidRPr="00A666A6">
              <w:t>Высшее</w:t>
            </w:r>
          </w:p>
          <w:p w:rsidR="00E95B8D" w:rsidRPr="00A666A6" w:rsidRDefault="00E95B8D" w:rsidP="000A3540">
            <w:pPr>
              <w:jc w:val="both"/>
            </w:pPr>
            <w:r w:rsidRPr="00A666A6">
              <w:t>1986     Московский институт управления им. С. Орджоникидзе</w:t>
            </w:r>
          </w:p>
          <w:p w:rsidR="00E95B8D" w:rsidRPr="00A666A6" w:rsidRDefault="00E95B8D" w:rsidP="000A3540">
            <w:r w:rsidRPr="00A666A6">
              <w:t xml:space="preserve">             инженер-экономист</w:t>
            </w:r>
          </w:p>
        </w:tc>
      </w:tr>
      <w:tr w:rsidR="00E95B8D" w:rsidRPr="00A666A6" w:rsidTr="000A3540">
        <w:trPr>
          <w:trHeight w:val="390"/>
        </w:trPr>
        <w:tc>
          <w:tcPr>
            <w:tcW w:w="9540" w:type="dxa"/>
            <w:gridSpan w:val="4"/>
            <w:tcBorders>
              <w:top w:val="nil"/>
              <w:left w:val="nil"/>
              <w:bottom w:val="nil"/>
              <w:right w:val="nil"/>
            </w:tcBorders>
            <w:vAlign w:val="center"/>
          </w:tcPr>
          <w:p w:rsidR="00E95B8D" w:rsidRPr="00A666A6" w:rsidRDefault="00E95B8D" w:rsidP="000A3540">
            <w:pPr>
              <w:jc w:val="both"/>
            </w:pPr>
            <w:r w:rsidRPr="00A666A6">
              <w:t>Должности, занимаемые в настоящее время:</w:t>
            </w:r>
          </w:p>
        </w:tc>
      </w:tr>
      <w:tr w:rsidR="00E95B8D" w:rsidRPr="00A666A6" w:rsidTr="000A3540">
        <w:trPr>
          <w:trHeight w:val="420"/>
        </w:trPr>
        <w:tc>
          <w:tcPr>
            <w:tcW w:w="22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С</w:t>
            </w:r>
          </w:p>
        </w:tc>
        <w:tc>
          <w:tcPr>
            <w:tcW w:w="3402"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организация</w:t>
            </w:r>
          </w:p>
        </w:tc>
        <w:tc>
          <w:tcPr>
            <w:tcW w:w="387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должность</w:t>
            </w:r>
          </w:p>
        </w:tc>
      </w:tr>
      <w:tr w:rsidR="00E95B8D" w:rsidRPr="00A666A6" w:rsidTr="000A3540">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center"/>
            </w:pPr>
            <w:r w:rsidRPr="00A666A6">
              <w:t>1</w:t>
            </w:r>
          </w:p>
        </w:tc>
        <w:tc>
          <w:tcPr>
            <w:tcW w:w="3402"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2</w:t>
            </w:r>
          </w:p>
        </w:tc>
        <w:tc>
          <w:tcPr>
            <w:tcW w:w="387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3</w:t>
            </w:r>
          </w:p>
        </w:tc>
      </w:tr>
      <w:tr w:rsidR="00E95B8D" w:rsidRPr="00A666A6" w:rsidTr="000A3540">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center"/>
            </w:pPr>
            <w:r w:rsidRPr="00A666A6">
              <w:t>14</w:t>
            </w:r>
            <w:r w:rsidRPr="00A666A6">
              <w:rPr>
                <w:lang w:val="en-US"/>
              </w:rPr>
              <w:t>.10.</w:t>
            </w:r>
            <w:r w:rsidRPr="00A666A6">
              <w:t>2009</w:t>
            </w:r>
          </w:p>
        </w:tc>
        <w:tc>
          <w:tcPr>
            <w:tcW w:w="3402"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rPr>
                <w:lang w:eastAsia="ru-RU"/>
              </w:rPr>
              <w:t>Публичное</w:t>
            </w:r>
            <w:r w:rsidRPr="00A666A6" w:rsidDel="00EC40B0">
              <w:t xml:space="preserve"> </w:t>
            </w:r>
            <w:r w:rsidRPr="00A666A6">
              <w:t xml:space="preserve">акционерное общество </w:t>
            </w:r>
          </w:p>
          <w:p w:rsidR="00E95B8D" w:rsidRPr="00A666A6" w:rsidRDefault="00E95B8D" w:rsidP="000A3540">
            <w:pPr>
              <w:jc w:val="center"/>
            </w:pPr>
            <w:r w:rsidRPr="00A666A6">
              <w:t>«Сбербанк России»</w:t>
            </w:r>
          </w:p>
        </w:tc>
        <w:tc>
          <w:tcPr>
            <w:tcW w:w="387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p>
          <w:p w:rsidR="00E95B8D" w:rsidRPr="00A666A6" w:rsidRDefault="00E95B8D" w:rsidP="000A3540">
            <w:pPr>
              <w:jc w:val="center"/>
            </w:pPr>
            <w:r w:rsidRPr="00A666A6">
              <w:t>Директор Управления внутреннего контроля, ревизий и аудита</w:t>
            </w:r>
          </w:p>
          <w:p w:rsidR="00E95B8D" w:rsidRPr="00A666A6" w:rsidRDefault="00E95B8D" w:rsidP="000A3540">
            <w:pPr>
              <w:jc w:val="center"/>
            </w:pPr>
          </w:p>
        </w:tc>
      </w:tr>
    </w:tbl>
    <w:p w:rsidR="00E95B8D" w:rsidRPr="00A666A6" w:rsidRDefault="00E95B8D" w:rsidP="00030357">
      <w:pPr>
        <w:jc w:val="both"/>
      </w:pPr>
      <w:r w:rsidRPr="00A666A6">
        <w:t xml:space="preserve">Должности, занимаемые за последние пять лет (в хронологическом порядке): </w:t>
      </w:r>
    </w:p>
    <w:tbl>
      <w:tblPr>
        <w:tblW w:w="9540" w:type="dxa"/>
        <w:tblInd w:w="108" w:type="dxa"/>
        <w:tblLook w:val="0000" w:firstRow="0" w:lastRow="0" w:firstColumn="0" w:lastColumn="0" w:noHBand="0" w:noVBand="0"/>
      </w:tblPr>
      <w:tblGrid>
        <w:gridCol w:w="1276"/>
        <w:gridCol w:w="1418"/>
        <w:gridCol w:w="3486"/>
        <w:gridCol w:w="3360"/>
      </w:tblGrid>
      <w:tr w:rsidR="00E95B8D" w:rsidRPr="00A666A6" w:rsidTr="000A3540">
        <w:trPr>
          <w:trHeight w:val="465"/>
        </w:trPr>
        <w:tc>
          <w:tcPr>
            <w:tcW w:w="1276"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r w:rsidRPr="00A666A6">
              <w:t>С</w:t>
            </w:r>
          </w:p>
        </w:tc>
        <w:tc>
          <w:tcPr>
            <w:tcW w:w="1418"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both"/>
            </w:pPr>
            <w:r w:rsidRPr="00A666A6">
              <w:t>по</w:t>
            </w:r>
          </w:p>
        </w:tc>
        <w:tc>
          <w:tcPr>
            <w:tcW w:w="3486"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организация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должность</w:t>
            </w:r>
          </w:p>
        </w:tc>
      </w:tr>
      <w:tr w:rsidR="00E95B8D" w:rsidRPr="00A666A6" w:rsidTr="000A3540">
        <w:trPr>
          <w:trHeight w:val="300"/>
        </w:trPr>
        <w:tc>
          <w:tcPr>
            <w:tcW w:w="1276" w:type="dxa"/>
            <w:tcBorders>
              <w:top w:val="nil"/>
              <w:left w:val="single" w:sz="4" w:space="0" w:color="auto"/>
              <w:bottom w:val="single" w:sz="4" w:space="0" w:color="auto"/>
              <w:right w:val="single" w:sz="4" w:space="0" w:color="auto"/>
            </w:tcBorders>
            <w:vAlign w:val="center"/>
          </w:tcPr>
          <w:p w:rsidR="00E95B8D" w:rsidRPr="00A666A6" w:rsidRDefault="00E95B8D" w:rsidP="000A3540">
            <w:pPr>
              <w:jc w:val="center"/>
            </w:pPr>
            <w:r w:rsidRPr="00A666A6">
              <w:t>1</w:t>
            </w:r>
          </w:p>
        </w:tc>
        <w:tc>
          <w:tcPr>
            <w:tcW w:w="1418"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2</w:t>
            </w:r>
          </w:p>
        </w:tc>
        <w:tc>
          <w:tcPr>
            <w:tcW w:w="3486"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3</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4</w:t>
            </w:r>
          </w:p>
        </w:tc>
      </w:tr>
      <w:tr w:rsidR="00E95B8D" w:rsidRPr="00A666A6" w:rsidTr="000A3540">
        <w:trPr>
          <w:trHeight w:val="300"/>
        </w:trPr>
        <w:tc>
          <w:tcPr>
            <w:tcW w:w="1276" w:type="dxa"/>
            <w:tcBorders>
              <w:top w:val="nil"/>
              <w:left w:val="single" w:sz="4" w:space="0" w:color="auto"/>
              <w:bottom w:val="single" w:sz="4" w:space="0" w:color="auto"/>
              <w:right w:val="single" w:sz="4" w:space="0" w:color="auto"/>
            </w:tcBorders>
            <w:vAlign w:val="center"/>
          </w:tcPr>
          <w:p w:rsidR="00E95B8D" w:rsidRPr="00A666A6" w:rsidRDefault="00E95B8D" w:rsidP="000A3540">
            <w:pPr>
              <w:jc w:val="center"/>
            </w:pPr>
            <w:r w:rsidRPr="00A666A6">
              <w:rPr>
                <w:lang w:val="en-US"/>
              </w:rPr>
              <w:t>18.03.</w:t>
            </w:r>
            <w:r w:rsidRPr="00A666A6">
              <w:t>2008</w:t>
            </w:r>
          </w:p>
        </w:tc>
        <w:tc>
          <w:tcPr>
            <w:tcW w:w="1418"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rPr>
                <w:lang w:val="en-US"/>
              </w:rPr>
              <w:t>13.10.</w:t>
            </w:r>
            <w:r w:rsidRPr="00A666A6">
              <w:t>2009</w:t>
            </w:r>
          </w:p>
        </w:tc>
        <w:tc>
          <w:tcPr>
            <w:tcW w:w="3486"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 xml:space="preserve">Открытое акционерное общество </w:t>
            </w:r>
          </w:p>
          <w:p w:rsidR="00E95B8D" w:rsidRPr="00A666A6" w:rsidRDefault="00E95B8D" w:rsidP="000A3540">
            <w:pPr>
              <w:jc w:val="center"/>
            </w:pPr>
            <w:r w:rsidRPr="00A666A6">
              <w:t>«Сбербанк России»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 xml:space="preserve">и.о. директора Управления внутреннего контроля, </w:t>
            </w:r>
          </w:p>
          <w:p w:rsidR="00E95B8D" w:rsidRPr="00A666A6" w:rsidRDefault="00E95B8D" w:rsidP="000A3540">
            <w:pPr>
              <w:jc w:val="center"/>
            </w:pPr>
            <w:r w:rsidRPr="00A666A6">
              <w:t>ревизий и аудита</w:t>
            </w:r>
          </w:p>
        </w:tc>
      </w:tr>
    </w:tbl>
    <w:p w:rsidR="00E95B8D" w:rsidRPr="00A666A6" w:rsidRDefault="00E95B8D" w:rsidP="00030357">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0A3540">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0,00005%</w:t>
            </w:r>
          </w:p>
        </w:tc>
      </w:tr>
      <w:tr w:rsidR="00E95B8D" w:rsidRPr="00A666A6" w:rsidTr="000A3540">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0,00005%</w:t>
            </w:r>
          </w:p>
        </w:tc>
      </w:tr>
      <w:tr w:rsidR="00E95B8D" w:rsidRPr="00A666A6" w:rsidTr="000A3540">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 0</w:t>
            </w:r>
          </w:p>
        </w:tc>
      </w:tr>
      <w:tr w:rsidR="00E95B8D" w:rsidRPr="00A666A6" w:rsidTr="000A3540">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0A3540">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 0</w:t>
            </w:r>
          </w:p>
        </w:tc>
      </w:tr>
      <w:tr w:rsidR="00E95B8D" w:rsidRPr="00A666A6" w:rsidTr="000A3540">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0A3540">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0</w:t>
            </w:r>
          </w:p>
        </w:tc>
      </w:tr>
      <w:tr w:rsidR="00E95B8D" w:rsidRPr="00A666A6" w:rsidTr="000A3540">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0A3540">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A3540">
            <w:pPr>
              <w:jc w:val="center"/>
            </w:pPr>
            <w:r w:rsidRPr="00A666A6">
              <w:t> 0</w:t>
            </w:r>
          </w:p>
        </w:tc>
      </w:tr>
      <w:tr w:rsidR="00E95B8D" w:rsidRPr="00A666A6" w:rsidTr="000A3540">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0A3540">
            <w:pPr>
              <w:jc w:val="both"/>
            </w:pPr>
            <w:r w:rsidRPr="00A666A6">
              <w:t> Указанные связи отсутствуют</w:t>
            </w:r>
          </w:p>
        </w:tc>
      </w:tr>
      <w:tr w:rsidR="00E95B8D" w:rsidRPr="00A666A6" w:rsidTr="000A3540">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jc w:val="both"/>
            </w:pPr>
            <w:r w:rsidRPr="00A666A6">
              <w:t>Не привлекался</w:t>
            </w:r>
          </w:p>
        </w:tc>
      </w:tr>
      <w:tr w:rsidR="00E95B8D" w:rsidRPr="00A666A6" w:rsidTr="000A3540">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A3540">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A3540">
            <w:pPr>
              <w:jc w:val="both"/>
            </w:pPr>
            <w:r w:rsidRPr="00A666A6">
              <w:t>Указанных должностей не занимал</w:t>
            </w:r>
          </w:p>
        </w:tc>
      </w:tr>
    </w:tbl>
    <w:p w:rsidR="00E95B8D" w:rsidRPr="00A666A6" w:rsidRDefault="00E95B8D" w:rsidP="00030357">
      <w:pPr>
        <w:pStyle w:val="Basic"/>
      </w:pPr>
    </w:p>
    <w:p w:rsidR="00E95B8D" w:rsidRPr="00A666A6" w:rsidRDefault="00E95B8D" w:rsidP="00030357">
      <w:pPr>
        <w:pStyle w:val="Basic"/>
        <w:rPr>
          <w:b/>
          <w:i/>
        </w:rPr>
      </w:pPr>
      <w:r w:rsidRPr="00A666A6">
        <w:rPr>
          <w:b/>
        </w:rPr>
        <w:t>Служба внутреннего контроля Банка</w:t>
      </w:r>
    </w:p>
    <w:p w:rsidR="00E95B8D" w:rsidRPr="00A666A6" w:rsidRDefault="00E95B8D" w:rsidP="000C39BB">
      <w:pPr>
        <w:jc w:val="both"/>
        <w:rPr>
          <w:b/>
          <w:bCs/>
        </w:rPr>
      </w:pPr>
      <w:r w:rsidRPr="00A666A6">
        <w:rPr>
          <w:b/>
          <w:bCs/>
        </w:rPr>
        <w:t xml:space="preserve">Руководитель – </w:t>
      </w:r>
      <w:r w:rsidRPr="00A666A6">
        <w:t>Заломихина Лариса Александровна</w:t>
      </w:r>
    </w:p>
    <w:p w:rsidR="00E95B8D" w:rsidRPr="00A666A6" w:rsidRDefault="00E95B8D" w:rsidP="000C39BB">
      <w:pPr>
        <w:jc w:val="both"/>
        <w:rPr>
          <w:b/>
          <w:bCs/>
          <w:sz w:val="12"/>
          <w:szCs w:val="12"/>
        </w:rPr>
      </w:pPr>
    </w:p>
    <w:tbl>
      <w:tblPr>
        <w:tblW w:w="9540" w:type="dxa"/>
        <w:tblInd w:w="108" w:type="dxa"/>
        <w:tblLook w:val="0000" w:firstRow="0" w:lastRow="0" w:firstColumn="0" w:lastColumn="0" w:noHBand="0" w:noVBand="0"/>
      </w:tblPr>
      <w:tblGrid>
        <w:gridCol w:w="2268"/>
        <w:gridCol w:w="1032"/>
        <w:gridCol w:w="2370"/>
        <w:gridCol w:w="3870"/>
      </w:tblGrid>
      <w:tr w:rsidR="00E95B8D" w:rsidRPr="00A666A6" w:rsidTr="000C39BB">
        <w:trPr>
          <w:trHeight w:val="300"/>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ФИО</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pStyle w:val="Heading6"/>
              <w:jc w:val="center"/>
              <w:rPr>
                <w:rFonts w:ascii="Times New Roman" w:hAnsi="Times New Roman"/>
              </w:rPr>
            </w:pPr>
            <w:r w:rsidRPr="00A666A6">
              <w:rPr>
                <w:rFonts w:ascii="Times New Roman" w:hAnsi="Times New Roman"/>
              </w:rPr>
              <w:t>1. Заломихина Лариса Александровна</w:t>
            </w:r>
          </w:p>
        </w:tc>
      </w:tr>
      <w:tr w:rsidR="00E95B8D" w:rsidRPr="00A666A6" w:rsidTr="000C39BB">
        <w:trPr>
          <w:trHeight w:val="375"/>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 xml:space="preserve"> Год рождения</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1973</w:t>
            </w:r>
          </w:p>
        </w:tc>
      </w:tr>
      <w:tr w:rsidR="00E95B8D" w:rsidRPr="00A666A6" w:rsidTr="000C39BB">
        <w:trPr>
          <w:trHeight w:val="733"/>
        </w:trPr>
        <w:tc>
          <w:tcPr>
            <w:tcW w:w="3300"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 xml:space="preserve">Сведения об образовании </w:t>
            </w:r>
          </w:p>
        </w:tc>
        <w:tc>
          <w:tcPr>
            <w:tcW w:w="6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jc w:val="both"/>
            </w:pPr>
            <w:r w:rsidRPr="00A666A6">
              <w:t>Высшее</w:t>
            </w:r>
          </w:p>
          <w:p w:rsidR="00E95B8D" w:rsidRPr="00A666A6" w:rsidRDefault="00E95B8D" w:rsidP="003555DF">
            <w:pPr>
              <w:jc w:val="both"/>
            </w:pPr>
            <w:r w:rsidRPr="00A666A6">
              <w:t>1996     Московский физико-технический институт (МФТИ),</w:t>
            </w:r>
          </w:p>
          <w:p w:rsidR="00E95B8D" w:rsidRPr="00A666A6" w:rsidRDefault="00E95B8D" w:rsidP="003555DF">
            <w:r w:rsidRPr="00A666A6">
              <w:t>Прикладные математика и физика, инженер-математик</w:t>
            </w:r>
          </w:p>
        </w:tc>
      </w:tr>
      <w:tr w:rsidR="00E95B8D" w:rsidRPr="00A666A6" w:rsidTr="000C39BB">
        <w:trPr>
          <w:trHeight w:val="390"/>
        </w:trPr>
        <w:tc>
          <w:tcPr>
            <w:tcW w:w="9540" w:type="dxa"/>
            <w:gridSpan w:val="4"/>
            <w:tcBorders>
              <w:top w:val="nil"/>
              <w:left w:val="nil"/>
              <w:bottom w:val="nil"/>
              <w:right w:val="nil"/>
            </w:tcBorders>
            <w:vAlign w:val="center"/>
          </w:tcPr>
          <w:p w:rsidR="00E95B8D" w:rsidRPr="00A666A6" w:rsidRDefault="00E95B8D" w:rsidP="000C39BB">
            <w:pPr>
              <w:jc w:val="both"/>
            </w:pPr>
            <w:r w:rsidRPr="00A666A6">
              <w:t>Должности, занимаемые в настоящее время:</w:t>
            </w:r>
          </w:p>
        </w:tc>
      </w:tr>
      <w:tr w:rsidR="00E95B8D" w:rsidRPr="00A666A6" w:rsidTr="000C39BB">
        <w:trPr>
          <w:trHeight w:val="420"/>
        </w:trPr>
        <w:tc>
          <w:tcPr>
            <w:tcW w:w="22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С</w:t>
            </w:r>
          </w:p>
        </w:tc>
        <w:tc>
          <w:tcPr>
            <w:tcW w:w="3402"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организация</w:t>
            </w:r>
          </w:p>
        </w:tc>
        <w:tc>
          <w:tcPr>
            <w:tcW w:w="387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должность</w:t>
            </w:r>
          </w:p>
        </w:tc>
      </w:tr>
      <w:tr w:rsidR="00E95B8D" w:rsidRPr="00A666A6" w:rsidTr="000C39BB">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center"/>
            </w:pPr>
            <w:r w:rsidRPr="00A666A6">
              <w:t>1</w:t>
            </w:r>
          </w:p>
        </w:tc>
        <w:tc>
          <w:tcPr>
            <w:tcW w:w="3402"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2</w:t>
            </w:r>
          </w:p>
        </w:tc>
        <w:tc>
          <w:tcPr>
            <w:tcW w:w="387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3</w:t>
            </w:r>
          </w:p>
        </w:tc>
      </w:tr>
      <w:tr w:rsidR="00E95B8D" w:rsidRPr="00A666A6" w:rsidTr="000C39BB">
        <w:trPr>
          <w:trHeight w:val="300"/>
        </w:trPr>
        <w:tc>
          <w:tcPr>
            <w:tcW w:w="22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center"/>
            </w:pPr>
            <w:r w:rsidRPr="00A666A6">
              <w:t>01.12.2014</w:t>
            </w:r>
          </w:p>
        </w:tc>
        <w:tc>
          <w:tcPr>
            <w:tcW w:w="3402"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rPr>
                <w:lang w:eastAsia="ru-RU"/>
              </w:rPr>
              <w:t>Публичное</w:t>
            </w:r>
            <w:r w:rsidRPr="00A666A6" w:rsidDel="00EC40B0">
              <w:t xml:space="preserve"> </w:t>
            </w:r>
            <w:r w:rsidRPr="00A666A6">
              <w:t xml:space="preserve">акционерное общество </w:t>
            </w:r>
          </w:p>
          <w:p w:rsidR="00E95B8D" w:rsidRPr="00A666A6" w:rsidRDefault="00E95B8D" w:rsidP="000C39BB">
            <w:pPr>
              <w:jc w:val="center"/>
            </w:pPr>
            <w:r w:rsidRPr="00A666A6">
              <w:t>«Сбербанк России»</w:t>
            </w:r>
          </w:p>
        </w:tc>
        <w:tc>
          <w:tcPr>
            <w:tcW w:w="387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p>
          <w:p w:rsidR="00E95B8D" w:rsidRPr="00A666A6" w:rsidRDefault="00E95B8D" w:rsidP="000C39BB">
            <w:pPr>
              <w:jc w:val="center"/>
            </w:pPr>
            <w:r w:rsidRPr="00A666A6">
              <w:t>Старший управляющий директор – директор Управления комплаенс</w:t>
            </w:r>
            <w:r w:rsidRPr="00A666A6" w:rsidDel="003555DF">
              <w:t xml:space="preserve"> </w:t>
            </w:r>
          </w:p>
        </w:tc>
      </w:tr>
    </w:tbl>
    <w:p w:rsidR="00E95B8D" w:rsidRPr="00A666A6" w:rsidRDefault="00E95B8D" w:rsidP="000C39BB">
      <w:pPr>
        <w:jc w:val="both"/>
      </w:pPr>
      <w:r w:rsidRPr="00A666A6">
        <w:t xml:space="preserve">Должности, занимаемые за последние пять лет (в хронологическом порядке): </w:t>
      </w:r>
    </w:p>
    <w:tbl>
      <w:tblPr>
        <w:tblW w:w="9540" w:type="dxa"/>
        <w:tblInd w:w="108" w:type="dxa"/>
        <w:tblLook w:val="0000" w:firstRow="0" w:lastRow="0" w:firstColumn="0" w:lastColumn="0" w:noHBand="0" w:noVBand="0"/>
      </w:tblPr>
      <w:tblGrid>
        <w:gridCol w:w="1387"/>
        <w:gridCol w:w="1417"/>
        <w:gridCol w:w="3437"/>
        <w:gridCol w:w="3299"/>
      </w:tblGrid>
      <w:tr w:rsidR="00E95B8D" w:rsidRPr="00A666A6" w:rsidTr="003555DF">
        <w:trPr>
          <w:trHeight w:val="465"/>
        </w:trPr>
        <w:tc>
          <w:tcPr>
            <w:tcW w:w="1387"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r w:rsidRPr="00A666A6">
              <w:t>С</w:t>
            </w:r>
          </w:p>
        </w:tc>
        <w:tc>
          <w:tcPr>
            <w:tcW w:w="1417"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both"/>
            </w:pPr>
            <w:r w:rsidRPr="00A666A6">
              <w:t>по</w:t>
            </w:r>
          </w:p>
        </w:tc>
        <w:tc>
          <w:tcPr>
            <w:tcW w:w="3437"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организация</w:t>
            </w:r>
          </w:p>
        </w:tc>
        <w:tc>
          <w:tcPr>
            <w:tcW w:w="3299"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должность</w:t>
            </w:r>
          </w:p>
        </w:tc>
      </w:tr>
      <w:tr w:rsidR="00E95B8D" w:rsidRPr="00A666A6" w:rsidTr="003555DF">
        <w:trPr>
          <w:trHeight w:val="300"/>
        </w:trPr>
        <w:tc>
          <w:tcPr>
            <w:tcW w:w="1387" w:type="dxa"/>
            <w:tcBorders>
              <w:top w:val="nil"/>
              <w:left w:val="single" w:sz="4" w:space="0" w:color="auto"/>
              <w:bottom w:val="single" w:sz="4" w:space="0" w:color="auto"/>
              <w:right w:val="single" w:sz="4" w:space="0" w:color="auto"/>
            </w:tcBorders>
            <w:vAlign w:val="center"/>
          </w:tcPr>
          <w:p w:rsidR="00E95B8D" w:rsidRPr="00A666A6" w:rsidRDefault="00E95B8D" w:rsidP="000C39BB">
            <w:pPr>
              <w:jc w:val="center"/>
            </w:pPr>
            <w:r w:rsidRPr="00A666A6">
              <w:t>1</w:t>
            </w:r>
          </w:p>
        </w:tc>
        <w:tc>
          <w:tcPr>
            <w:tcW w:w="1417"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2</w:t>
            </w:r>
          </w:p>
        </w:tc>
        <w:tc>
          <w:tcPr>
            <w:tcW w:w="3437"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3</w:t>
            </w:r>
          </w:p>
        </w:tc>
        <w:tc>
          <w:tcPr>
            <w:tcW w:w="3299"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4</w:t>
            </w:r>
          </w:p>
        </w:tc>
      </w:tr>
      <w:tr w:rsidR="00E95B8D" w:rsidRPr="00A666A6" w:rsidTr="003555DF">
        <w:trPr>
          <w:trHeight w:val="300"/>
        </w:trPr>
        <w:tc>
          <w:tcPr>
            <w:tcW w:w="1387" w:type="dxa"/>
            <w:tcBorders>
              <w:top w:val="nil"/>
              <w:left w:val="single" w:sz="4" w:space="0" w:color="auto"/>
              <w:bottom w:val="single" w:sz="4" w:space="0" w:color="auto"/>
              <w:right w:val="single" w:sz="4" w:space="0" w:color="auto"/>
            </w:tcBorders>
            <w:vAlign w:val="center"/>
          </w:tcPr>
          <w:p w:rsidR="00E95B8D" w:rsidRPr="00A666A6" w:rsidRDefault="00E95B8D" w:rsidP="000C39BB">
            <w:pPr>
              <w:jc w:val="center"/>
            </w:pPr>
            <w:r w:rsidRPr="00A666A6">
              <w:t>16.02.2004</w:t>
            </w:r>
          </w:p>
        </w:tc>
        <w:tc>
          <w:tcPr>
            <w:tcW w:w="1417"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18.12.2012</w:t>
            </w:r>
          </w:p>
        </w:tc>
        <w:tc>
          <w:tcPr>
            <w:tcW w:w="3437" w:type="dxa"/>
            <w:tcBorders>
              <w:top w:val="single" w:sz="4" w:space="0" w:color="auto"/>
              <w:left w:val="nil"/>
              <w:bottom w:val="single" w:sz="4" w:space="0" w:color="auto"/>
              <w:right w:val="single" w:sz="4" w:space="0" w:color="auto"/>
            </w:tcBorders>
            <w:vAlign w:val="center"/>
          </w:tcPr>
          <w:p w:rsidR="00E95B8D" w:rsidRPr="00A666A6" w:rsidRDefault="00E95B8D" w:rsidP="003555DF">
            <w:pPr>
              <w:jc w:val="center"/>
            </w:pPr>
            <w:r w:rsidRPr="00A666A6">
              <w:t>Закрытое акционерное общество «Финансовый брокер «Тройка Диалог»</w:t>
            </w:r>
          </w:p>
          <w:p w:rsidR="00E95B8D" w:rsidRPr="00A666A6" w:rsidRDefault="00E95B8D" w:rsidP="003555DF">
            <w:pPr>
              <w:jc w:val="center"/>
            </w:pPr>
            <w:r w:rsidRPr="00A666A6">
              <w:t>(с 04.09.2012 - Закрытое акционерное общество «СИБ Финансовый брокер»)</w:t>
            </w:r>
          </w:p>
        </w:tc>
        <w:tc>
          <w:tcPr>
            <w:tcW w:w="3299"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Президент</w:t>
            </w:r>
          </w:p>
        </w:tc>
      </w:tr>
      <w:tr w:rsidR="00E95B8D" w:rsidRPr="00A666A6" w:rsidTr="003555DF">
        <w:trPr>
          <w:trHeight w:val="300"/>
        </w:trPr>
        <w:tc>
          <w:tcPr>
            <w:tcW w:w="1387" w:type="dxa"/>
            <w:tcBorders>
              <w:top w:val="nil"/>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14.09.2012</w:t>
            </w:r>
          </w:p>
        </w:tc>
        <w:tc>
          <w:tcPr>
            <w:tcW w:w="1417"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18.12.2012</w:t>
            </w:r>
          </w:p>
        </w:tc>
        <w:tc>
          <w:tcPr>
            <w:tcW w:w="3437"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xml:space="preserve">Открытое акционерное общество </w:t>
            </w:r>
          </w:p>
          <w:p w:rsidR="00E95B8D" w:rsidRPr="00A666A6" w:rsidRDefault="00E95B8D" w:rsidP="00284917">
            <w:pPr>
              <w:jc w:val="center"/>
            </w:pPr>
            <w:r w:rsidRPr="00A666A6">
              <w:t>«Сбербанк России»</w:t>
            </w:r>
          </w:p>
        </w:tc>
        <w:tc>
          <w:tcPr>
            <w:tcW w:w="3299"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Заместитель директора Управления комплаенс</w:t>
            </w:r>
          </w:p>
          <w:p w:rsidR="00E95B8D" w:rsidRPr="00A666A6" w:rsidRDefault="00E95B8D" w:rsidP="00284917">
            <w:pPr>
              <w:jc w:val="center"/>
            </w:pPr>
            <w:r w:rsidRPr="00A666A6">
              <w:t>(по совместительству)</w:t>
            </w:r>
          </w:p>
        </w:tc>
      </w:tr>
      <w:tr w:rsidR="00E95B8D" w:rsidRPr="00A666A6" w:rsidTr="003555DF">
        <w:trPr>
          <w:trHeight w:val="300"/>
        </w:trPr>
        <w:tc>
          <w:tcPr>
            <w:tcW w:w="1387" w:type="dxa"/>
            <w:tcBorders>
              <w:top w:val="nil"/>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19.12.2012</w:t>
            </w:r>
          </w:p>
        </w:tc>
        <w:tc>
          <w:tcPr>
            <w:tcW w:w="1417"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30.11.2014</w:t>
            </w:r>
          </w:p>
        </w:tc>
        <w:tc>
          <w:tcPr>
            <w:tcW w:w="3437"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xml:space="preserve">Открытое акционерное общество </w:t>
            </w:r>
          </w:p>
          <w:p w:rsidR="00E95B8D" w:rsidRPr="00A666A6" w:rsidRDefault="00E95B8D" w:rsidP="00284917">
            <w:pPr>
              <w:jc w:val="center"/>
            </w:pPr>
            <w:r w:rsidRPr="00A666A6">
              <w:t>«Сбербанк России»</w:t>
            </w:r>
          </w:p>
        </w:tc>
        <w:tc>
          <w:tcPr>
            <w:tcW w:w="3299"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Директор Управления комплаенс</w:t>
            </w:r>
          </w:p>
        </w:tc>
      </w:tr>
    </w:tbl>
    <w:p w:rsidR="00E95B8D" w:rsidRPr="00A666A6" w:rsidRDefault="00E95B8D" w:rsidP="000C39BB">
      <w:pPr>
        <w:pStyle w:val="Basic"/>
      </w:pPr>
    </w:p>
    <w:p w:rsidR="00E95B8D" w:rsidRPr="00A666A6" w:rsidRDefault="00E95B8D" w:rsidP="000C39BB">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0C39BB">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0</w:t>
            </w:r>
          </w:p>
        </w:tc>
      </w:tr>
      <w:tr w:rsidR="00E95B8D" w:rsidRPr="00A666A6" w:rsidTr="000C39BB">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0</w:t>
            </w:r>
          </w:p>
        </w:tc>
      </w:tr>
      <w:tr w:rsidR="00E95B8D" w:rsidRPr="00A666A6" w:rsidTr="000C39BB">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 0</w:t>
            </w:r>
          </w:p>
        </w:tc>
      </w:tr>
      <w:tr w:rsidR="00E95B8D" w:rsidRPr="00A666A6" w:rsidTr="000C39BB">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0C39BB">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 0</w:t>
            </w:r>
          </w:p>
        </w:tc>
      </w:tr>
      <w:tr w:rsidR="00E95B8D" w:rsidRPr="00A666A6" w:rsidTr="000C39BB">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0C39BB">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0</w:t>
            </w:r>
          </w:p>
        </w:tc>
      </w:tr>
      <w:tr w:rsidR="00E95B8D" w:rsidRPr="00A666A6" w:rsidTr="000C39BB">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0C39BB">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0C39BB">
            <w:pPr>
              <w:jc w:val="center"/>
            </w:pPr>
            <w:r w:rsidRPr="00A666A6">
              <w:t> 0</w:t>
            </w:r>
          </w:p>
        </w:tc>
      </w:tr>
      <w:tr w:rsidR="00E95B8D" w:rsidRPr="00A666A6" w:rsidTr="000C39BB">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0C39BB">
            <w:pPr>
              <w:jc w:val="both"/>
            </w:pPr>
            <w:r w:rsidRPr="00A666A6">
              <w:t> Указанные связи отсутствуют</w:t>
            </w:r>
          </w:p>
        </w:tc>
      </w:tr>
      <w:tr w:rsidR="00E95B8D" w:rsidRPr="00A666A6" w:rsidTr="000C39BB">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jc w:val="both"/>
            </w:pPr>
            <w:r w:rsidRPr="00A666A6">
              <w:t>Не привлекался</w:t>
            </w:r>
          </w:p>
        </w:tc>
      </w:tr>
      <w:tr w:rsidR="00E95B8D" w:rsidRPr="00A666A6" w:rsidTr="000C39BB">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0C39BB">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0C39BB">
            <w:pPr>
              <w:jc w:val="both"/>
            </w:pPr>
            <w:r w:rsidRPr="00A666A6">
              <w:t>Указанных должностей не занимал</w:t>
            </w:r>
          </w:p>
        </w:tc>
      </w:tr>
    </w:tbl>
    <w:p w:rsidR="00E95B8D" w:rsidRPr="00A666A6" w:rsidRDefault="00E95B8D" w:rsidP="00030357">
      <w:pPr>
        <w:pStyle w:val="Basic"/>
        <w:rPr>
          <w:b/>
          <w:i/>
        </w:rPr>
      </w:pPr>
    </w:p>
    <w:p w:rsidR="00E95B8D" w:rsidRPr="00A666A6" w:rsidRDefault="00E95B8D" w:rsidP="00030357">
      <w:pPr>
        <w:pStyle w:val="Basic"/>
      </w:pPr>
    </w:p>
    <w:p w:rsidR="00E95B8D" w:rsidRPr="00A666A6" w:rsidRDefault="00E95B8D" w:rsidP="00EE4BCD">
      <w:pPr>
        <w:pStyle w:val="em-5"/>
        <w:ind w:firstLine="0"/>
        <w:rPr>
          <w:iCs/>
        </w:rPr>
      </w:pPr>
      <w:r w:rsidRPr="00A666A6">
        <w:rPr>
          <w:iCs/>
        </w:rPr>
        <w:t xml:space="preserve">Служба управления рисками </w:t>
      </w:r>
    </w:p>
    <w:p w:rsidR="00E95B8D" w:rsidRPr="00A666A6" w:rsidRDefault="00E95B8D" w:rsidP="00EE4BCD">
      <w:pPr>
        <w:pStyle w:val="em-5"/>
        <w:ind w:firstLine="0"/>
      </w:pPr>
      <w:r w:rsidRPr="00A666A6">
        <w:rPr>
          <w:iCs/>
        </w:rPr>
        <w:t>(совокупность структурных подразделений Банка)</w:t>
      </w:r>
    </w:p>
    <w:p w:rsidR="00E95B8D" w:rsidRPr="00A666A6" w:rsidRDefault="00E95B8D" w:rsidP="00EE4BCD">
      <w:pPr>
        <w:pStyle w:val="em-5"/>
        <w:ind w:firstLine="0"/>
      </w:pPr>
    </w:p>
    <w:p w:rsidR="00E95B8D" w:rsidRPr="00A666A6" w:rsidRDefault="00E95B8D" w:rsidP="00EE4BCD">
      <w:pPr>
        <w:pStyle w:val="em-5"/>
        <w:ind w:firstLine="0"/>
      </w:pPr>
      <w:r w:rsidRPr="00A666A6">
        <w:t>Руководитель: Кремлева Ирина Владимировна</w:t>
      </w:r>
    </w:p>
    <w:tbl>
      <w:tblPr>
        <w:tblW w:w="9540" w:type="dxa"/>
        <w:tblInd w:w="108" w:type="dxa"/>
        <w:tblLook w:val="0000" w:firstRow="0" w:lastRow="0" w:firstColumn="0" w:lastColumn="0" w:noHBand="0" w:noVBand="0"/>
      </w:tblPr>
      <w:tblGrid>
        <w:gridCol w:w="3300"/>
        <w:gridCol w:w="6240"/>
      </w:tblGrid>
      <w:tr w:rsidR="00E95B8D" w:rsidRPr="00A666A6" w:rsidTr="00284917">
        <w:trPr>
          <w:trHeight w:val="300"/>
        </w:trPr>
        <w:tc>
          <w:tcPr>
            <w:tcW w:w="330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ФИО</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284917">
            <w:pPr>
              <w:pStyle w:val="Heading6"/>
              <w:jc w:val="center"/>
              <w:rPr>
                <w:rFonts w:ascii="Times New Roman" w:hAnsi="Times New Roman"/>
              </w:rPr>
            </w:pPr>
            <w:r w:rsidRPr="00A666A6">
              <w:rPr>
                <w:rFonts w:ascii="Times New Roman" w:hAnsi="Times New Roman"/>
              </w:rPr>
              <w:t>Кремлева Ирина Владимировна</w:t>
            </w:r>
          </w:p>
        </w:tc>
      </w:tr>
      <w:tr w:rsidR="00E95B8D" w:rsidRPr="00A666A6" w:rsidTr="00284917">
        <w:trPr>
          <w:trHeight w:val="375"/>
        </w:trPr>
        <w:tc>
          <w:tcPr>
            <w:tcW w:w="330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 xml:space="preserve"> Год рождения</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1968</w:t>
            </w:r>
          </w:p>
        </w:tc>
      </w:tr>
      <w:tr w:rsidR="00E95B8D" w:rsidRPr="00A666A6" w:rsidTr="00284917">
        <w:trPr>
          <w:trHeight w:val="733"/>
        </w:trPr>
        <w:tc>
          <w:tcPr>
            <w:tcW w:w="330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 xml:space="preserve">Сведения об образовании </w:t>
            </w:r>
          </w:p>
        </w:tc>
        <w:tc>
          <w:tcPr>
            <w:tcW w:w="6240" w:type="dxa"/>
            <w:tcBorders>
              <w:top w:val="single" w:sz="4" w:space="0" w:color="auto"/>
              <w:left w:val="nil"/>
              <w:bottom w:val="single" w:sz="4" w:space="0" w:color="auto"/>
              <w:right w:val="single" w:sz="4" w:space="0" w:color="auto"/>
            </w:tcBorders>
            <w:vAlign w:val="center"/>
          </w:tcPr>
          <w:p w:rsidR="00E95B8D" w:rsidRPr="00A666A6" w:rsidRDefault="00E95B8D" w:rsidP="00284917">
            <w:r w:rsidRPr="00A666A6">
              <w:t>Высшее</w:t>
            </w:r>
          </w:p>
          <w:p w:rsidR="00E95B8D" w:rsidRPr="00A666A6" w:rsidRDefault="00E95B8D" w:rsidP="00284917">
            <w:r w:rsidRPr="00A666A6">
              <w:t xml:space="preserve">1990    МГУ им. М.В. Ломоносова </w:t>
            </w:r>
          </w:p>
          <w:p w:rsidR="00E95B8D" w:rsidRPr="00A666A6" w:rsidRDefault="00E95B8D" w:rsidP="00284917">
            <w:r w:rsidRPr="00A666A6">
              <w:t xml:space="preserve">            Прикладная математика</w:t>
            </w:r>
          </w:p>
          <w:p w:rsidR="00E95B8D" w:rsidRPr="00A666A6" w:rsidRDefault="00E95B8D" w:rsidP="00284917">
            <w:r w:rsidRPr="00A666A6">
              <w:t xml:space="preserve">            математик</w:t>
            </w:r>
          </w:p>
        </w:tc>
      </w:tr>
    </w:tbl>
    <w:p w:rsidR="00E95B8D" w:rsidRPr="00A666A6" w:rsidRDefault="00E95B8D" w:rsidP="00030357">
      <w:pPr>
        <w:pStyle w:val="Basic"/>
      </w:pPr>
    </w:p>
    <w:p w:rsidR="00E95B8D" w:rsidRPr="00A666A6" w:rsidRDefault="00E95B8D" w:rsidP="00030357">
      <w:pPr>
        <w:pStyle w:val="Basic"/>
      </w:pPr>
      <w:r w:rsidRPr="00A666A6">
        <w:t>Должности, занимаемые в настоящее время:</w:t>
      </w:r>
    </w:p>
    <w:tbl>
      <w:tblPr>
        <w:tblW w:w="9540" w:type="dxa"/>
        <w:tblInd w:w="108" w:type="dxa"/>
        <w:tblLook w:val="0000" w:firstRow="0" w:lastRow="0" w:firstColumn="0" w:lastColumn="0" w:noHBand="0" w:noVBand="0"/>
      </w:tblPr>
      <w:tblGrid>
        <w:gridCol w:w="2420"/>
        <w:gridCol w:w="3760"/>
        <w:gridCol w:w="3360"/>
      </w:tblGrid>
      <w:tr w:rsidR="00E95B8D" w:rsidRPr="00A666A6" w:rsidTr="00284917">
        <w:trPr>
          <w:trHeight w:val="42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С</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организация</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должность</w:t>
            </w:r>
          </w:p>
        </w:tc>
      </w:tr>
      <w:tr w:rsidR="00E95B8D" w:rsidRPr="00A666A6" w:rsidTr="00284917">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1</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2</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3</w:t>
            </w:r>
          </w:p>
        </w:tc>
      </w:tr>
      <w:tr w:rsidR="00E95B8D" w:rsidRPr="00A666A6" w:rsidTr="00284917">
        <w:trPr>
          <w:trHeight w:val="300"/>
        </w:trPr>
        <w:tc>
          <w:tcPr>
            <w:tcW w:w="242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22.01.2013</w:t>
            </w:r>
          </w:p>
        </w:tc>
        <w:tc>
          <w:tcPr>
            <w:tcW w:w="376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Публичное акционерное общество «Сбербанк России»</w:t>
            </w:r>
          </w:p>
        </w:tc>
        <w:tc>
          <w:tcPr>
            <w:tcW w:w="336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Вице-президент</w:t>
            </w:r>
          </w:p>
        </w:tc>
      </w:tr>
    </w:tbl>
    <w:p w:rsidR="00E95B8D" w:rsidRPr="00A666A6" w:rsidRDefault="00E95B8D" w:rsidP="00030357">
      <w:pPr>
        <w:pStyle w:val="Basic"/>
      </w:pPr>
    </w:p>
    <w:p w:rsidR="00E95B8D" w:rsidRPr="00A666A6" w:rsidRDefault="00E95B8D" w:rsidP="00EE4BCD">
      <w:pPr>
        <w:jc w:val="both"/>
      </w:pPr>
      <w:r w:rsidRPr="00A666A6">
        <w:t xml:space="preserve">Должности, занимаемые за последние пять лет (в хронологическом порядке): </w:t>
      </w:r>
    </w:p>
    <w:tbl>
      <w:tblPr>
        <w:tblW w:w="9540" w:type="dxa"/>
        <w:tblInd w:w="108" w:type="dxa"/>
        <w:tblLook w:val="0000" w:firstRow="0" w:lastRow="0" w:firstColumn="0" w:lastColumn="0" w:noHBand="0" w:noVBand="0"/>
      </w:tblPr>
      <w:tblGrid>
        <w:gridCol w:w="1460"/>
        <w:gridCol w:w="1688"/>
        <w:gridCol w:w="3152"/>
        <w:gridCol w:w="3240"/>
      </w:tblGrid>
      <w:tr w:rsidR="00E95B8D" w:rsidRPr="00A666A6" w:rsidTr="00284917">
        <w:trPr>
          <w:trHeight w:val="465"/>
        </w:trPr>
        <w:tc>
          <w:tcPr>
            <w:tcW w:w="146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r w:rsidRPr="00A666A6">
              <w:t>С</w:t>
            </w:r>
          </w:p>
        </w:tc>
        <w:tc>
          <w:tcPr>
            <w:tcW w:w="1688"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both"/>
            </w:pPr>
            <w:r w:rsidRPr="00A666A6">
              <w:t>по</w:t>
            </w:r>
          </w:p>
        </w:tc>
        <w:tc>
          <w:tcPr>
            <w:tcW w:w="3152"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организация</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должность</w:t>
            </w:r>
          </w:p>
        </w:tc>
      </w:tr>
      <w:tr w:rsidR="00E95B8D" w:rsidRPr="00A666A6" w:rsidTr="0028491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1</w:t>
            </w:r>
          </w:p>
        </w:tc>
        <w:tc>
          <w:tcPr>
            <w:tcW w:w="1688"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2</w:t>
            </w:r>
          </w:p>
        </w:tc>
        <w:tc>
          <w:tcPr>
            <w:tcW w:w="3152"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3</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4</w:t>
            </w:r>
          </w:p>
        </w:tc>
      </w:tr>
      <w:tr w:rsidR="00E95B8D" w:rsidRPr="00A666A6" w:rsidTr="00284917">
        <w:trPr>
          <w:trHeight w:val="300"/>
        </w:trPr>
        <w:tc>
          <w:tcPr>
            <w:tcW w:w="1460" w:type="dxa"/>
            <w:tcBorders>
              <w:top w:val="nil"/>
              <w:left w:val="single" w:sz="4" w:space="0" w:color="auto"/>
              <w:bottom w:val="single" w:sz="4" w:space="0" w:color="auto"/>
              <w:right w:val="single" w:sz="4" w:space="0" w:color="auto"/>
            </w:tcBorders>
            <w:vAlign w:val="center"/>
          </w:tcPr>
          <w:p w:rsidR="00E95B8D" w:rsidRPr="00A666A6" w:rsidRDefault="00E95B8D" w:rsidP="00284917">
            <w:pPr>
              <w:jc w:val="center"/>
            </w:pPr>
            <w:r w:rsidRPr="00A666A6">
              <w:t>07.04.2010</w:t>
            </w:r>
          </w:p>
        </w:tc>
        <w:tc>
          <w:tcPr>
            <w:tcW w:w="1688"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21.01.2013</w:t>
            </w:r>
          </w:p>
        </w:tc>
        <w:tc>
          <w:tcPr>
            <w:tcW w:w="3152"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Открытое акционерное общество «Сбербанк России»</w:t>
            </w:r>
          </w:p>
        </w:tc>
        <w:tc>
          <w:tcPr>
            <w:tcW w:w="324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Заместитель директора Департамента рисков</w:t>
            </w:r>
          </w:p>
        </w:tc>
      </w:tr>
    </w:tbl>
    <w:p w:rsidR="00E95B8D" w:rsidRPr="00A666A6" w:rsidRDefault="00E95B8D" w:rsidP="00030357">
      <w:pPr>
        <w:pStyle w:val="Basic"/>
      </w:pPr>
    </w:p>
    <w:tbl>
      <w:tblPr>
        <w:tblW w:w="9653" w:type="dxa"/>
        <w:tblLook w:val="0000" w:firstRow="0" w:lastRow="0" w:firstColumn="0" w:lastColumn="0" w:noHBand="0" w:noVBand="0"/>
      </w:tblPr>
      <w:tblGrid>
        <w:gridCol w:w="5333"/>
        <w:gridCol w:w="1080"/>
        <w:gridCol w:w="840"/>
        <w:gridCol w:w="2400"/>
      </w:tblGrid>
      <w:tr w:rsidR="00E95B8D" w:rsidRPr="00A666A6" w:rsidTr="00284917">
        <w:trPr>
          <w:trHeight w:val="435"/>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Доля участия члена органа эмитента по контролю за его финансово-хозяйственной деятельностью в уставном капитале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0</w:t>
            </w:r>
          </w:p>
        </w:tc>
      </w:tr>
      <w:tr w:rsidR="00E95B8D" w:rsidRPr="00A666A6" w:rsidTr="00284917">
        <w:trPr>
          <w:trHeight w:val="716"/>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Доля принадлежащих указанному лицу обыкновенных акций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0</w:t>
            </w:r>
          </w:p>
        </w:tc>
      </w:tr>
      <w:tr w:rsidR="00E95B8D" w:rsidRPr="00A666A6" w:rsidTr="00284917">
        <w:trPr>
          <w:trHeight w:val="1067"/>
        </w:trPr>
        <w:tc>
          <w:tcPr>
            <w:tcW w:w="7253"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Количество акций эмитента каждой категории (типа), которые могут быть приобретены таким лицом в результате осуществления прав по принадлежащим ему опционам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0</w:t>
            </w:r>
          </w:p>
        </w:tc>
      </w:tr>
      <w:tr w:rsidR="00E95B8D" w:rsidRPr="00A666A6" w:rsidTr="00284917">
        <w:trPr>
          <w:trHeight w:val="690"/>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84917">
            <w:pPr>
              <w:jc w:val="both"/>
            </w:pPr>
            <w:r w:rsidRPr="00A666A6">
              <w:t>Доля участия члена органа эмитента по контролю за его финансово-хозяйственной деятельностью в уставном капитале дочерних и зависимых обществ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0</w:t>
            </w:r>
          </w:p>
        </w:tc>
      </w:tr>
      <w:tr w:rsidR="00E95B8D" w:rsidRPr="00A666A6" w:rsidTr="00284917">
        <w:trPr>
          <w:trHeight w:val="731"/>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84917">
            <w:pPr>
              <w:jc w:val="both"/>
            </w:pPr>
            <w:r w:rsidRPr="00A666A6">
              <w:t>Доля принадлежащих указанному лицу обыкновенных акций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0</w:t>
            </w:r>
          </w:p>
        </w:tc>
      </w:tr>
      <w:tr w:rsidR="00E95B8D" w:rsidRPr="00A666A6" w:rsidTr="00284917">
        <w:trPr>
          <w:trHeight w:val="1248"/>
        </w:trPr>
        <w:tc>
          <w:tcPr>
            <w:tcW w:w="7253" w:type="dxa"/>
            <w:gridSpan w:val="3"/>
            <w:tcBorders>
              <w:top w:val="single" w:sz="4" w:space="0" w:color="auto"/>
              <w:left w:val="single" w:sz="4" w:space="0" w:color="auto"/>
              <w:bottom w:val="single" w:sz="4" w:space="0" w:color="auto"/>
              <w:right w:val="single" w:sz="4" w:space="0" w:color="000000"/>
            </w:tcBorders>
            <w:vAlign w:val="center"/>
          </w:tcPr>
          <w:p w:rsidR="00E95B8D" w:rsidRPr="00A666A6" w:rsidRDefault="00E95B8D" w:rsidP="00284917">
            <w:pPr>
              <w:jc w:val="both"/>
            </w:pPr>
            <w:r w:rsidRPr="00A666A6">
              <w:t>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tc>
        <w:tc>
          <w:tcPr>
            <w:tcW w:w="2400" w:type="dxa"/>
            <w:tcBorders>
              <w:top w:val="single" w:sz="4" w:space="0" w:color="auto"/>
              <w:left w:val="nil"/>
              <w:bottom w:val="single" w:sz="4" w:space="0" w:color="auto"/>
              <w:right w:val="single" w:sz="4" w:space="0" w:color="auto"/>
            </w:tcBorders>
            <w:vAlign w:val="center"/>
          </w:tcPr>
          <w:p w:rsidR="00E95B8D" w:rsidRPr="00A666A6" w:rsidRDefault="00E95B8D" w:rsidP="00284917">
            <w:pPr>
              <w:jc w:val="center"/>
            </w:pPr>
            <w:r w:rsidRPr="00A666A6">
              <w:t> 0</w:t>
            </w:r>
          </w:p>
        </w:tc>
      </w:tr>
      <w:tr w:rsidR="00E95B8D" w:rsidRPr="00A666A6" w:rsidTr="00284917">
        <w:trPr>
          <w:trHeight w:val="2671"/>
        </w:trPr>
        <w:tc>
          <w:tcPr>
            <w:tcW w:w="533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характера любых родственных связей между членом органа эмитента по контролю за его финансово-хозяйственной деятельностью и иными членами органов эмитента по контролю за его финансово-хозяйственной деятельностью, членами совета директоров (наблюдательного совета) эмитента, членами коллегиального исполнительного органа эмитента, лицом, занимающим должность (осуществляющим функции) единоличного исполнительного органа эмитента</w:t>
            </w:r>
          </w:p>
        </w:tc>
        <w:tc>
          <w:tcPr>
            <w:tcW w:w="4320" w:type="dxa"/>
            <w:gridSpan w:val="3"/>
            <w:tcBorders>
              <w:top w:val="single" w:sz="4" w:space="0" w:color="auto"/>
              <w:left w:val="nil"/>
              <w:bottom w:val="single" w:sz="4" w:space="0" w:color="auto"/>
              <w:right w:val="single" w:sz="4" w:space="0" w:color="auto"/>
            </w:tcBorders>
            <w:vAlign w:val="center"/>
          </w:tcPr>
          <w:p w:rsidR="00E95B8D" w:rsidRPr="00A666A6" w:rsidRDefault="00E95B8D" w:rsidP="00284917">
            <w:pPr>
              <w:jc w:val="both"/>
            </w:pPr>
            <w:r w:rsidRPr="00A666A6">
              <w:t> Указанные связи отсутствуют</w:t>
            </w:r>
          </w:p>
        </w:tc>
      </w:tr>
      <w:tr w:rsidR="00E95B8D" w:rsidRPr="00A666A6" w:rsidTr="00284917">
        <w:trPr>
          <w:trHeight w:val="1443"/>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сведений о привлечении члена органа эмитента по контролю за его финансово-хозяйственной деятельностью к административной ответственности за правонарушения в области финансов, налогов и сборов, рынка ценных бумаг и (или) уголовной ответственности (о наличии судимости) за преступления в сфере экономики или за преступления против государственной власти</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284917">
            <w:pPr>
              <w:jc w:val="both"/>
            </w:pPr>
            <w:r w:rsidRPr="00A666A6">
              <w:t>Не привлекался</w:t>
            </w:r>
          </w:p>
        </w:tc>
      </w:tr>
      <w:tr w:rsidR="00E95B8D" w:rsidRPr="00A666A6" w:rsidTr="00284917">
        <w:trPr>
          <w:trHeight w:val="1427"/>
        </w:trPr>
        <w:tc>
          <w:tcPr>
            <w:tcW w:w="6413" w:type="dxa"/>
            <w:gridSpan w:val="2"/>
            <w:tcBorders>
              <w:top w:val="single" w:sz="4" w:space="0" w:color="auto"/>
              <w:left w:val="single" w:sz="4" w:space="0" w:color="auto"/>
              <w:bottom w:val="single" w:sz="4" w:space="0" w:color="auto"/>
              <w:right w:val="single" w:sz="4" w:space="0" w:color="auto"/>
            </w:tcBorders>
            <w:vAlign w:val="center"/>
          </w:tcPr>
          <w:p w:rsidR="00E95B8D" w:rsidRPr="00A666A6" w:rsidRDefault="00E95B8D" w:rsidP="00284917">
            <w:pPr>
              <w:jc w:val="both"/>
            </w:pPr>
            <w:r w:rsidRPr="00A666A6">
              <w:t>сведений о занятии членом органа эмитента по контролю за его финансово-хозяйственной деятельностью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несостоятельности (банкротстве)</w:t>
            </w:r>
          </w:p>
        </w:tc>
        <w:tc>
          <w:tcPr>
            <w:tcW w:w="3240" w:type="dxa"/>
            <w:gridSpan w:val="2"/>
            <w:tcBorders>
              <w:top w:val="single" w:sz="4" w:space="0" w:color="auto"/>
              <w:left w:val="nil"/>
              <w:bottom w:val="single" w:sz="4" w:space="0" w:color="auto"/>
              <w:right w:val="single" w:sz="4" w:space="0" w:color="auto"/>
            </w:tcBorders>
            <w:vAlign w:val="center"/>
          </w:tcPr>
          <w:p w:rsidR="00E95B8D" w:rsidRPr="00A666A6" w:rsidRDefault="00E95B8D" w:rsidP="00284917">
            <w:pPr>
              <w:jc w:val="both"/>
            </w:pPr>
            <w:r w:rsidRPr="00A666A6">
              <w:t>Указанных должностей не занимал</w:t>
            </w:r>
          </w:p>
        </w:tc>
      </w:tr>
    </w:tbl>
    <w:p w:rsidR="00E95B8D" w:rsidRPr="00A666A6" w:rsidRDefault="00E95B8D" w:rsidP="00EE4BCD">
      <w:pPr>
        <w:pStyle w:val="Basic"/>
        <w:rPr>
          <w:b/>
          <w:i/>
        </w:rPr>
      </w:pPr>
    </w:p>
    <w:p w:rsidR="00E95B8D" w:rsidRPr="00A666A6" w:rsidRDefault="00E95B8D" w:rsidP="00EE4BCD">
      <w:pPr>
        <w:pStyle w:val="Basic"/>
      </w:pPr>
    </w:p>
    <w:p w:rsidR="00E95B8D" w:rsidRPr="00A666A6" w:rsidRDefault="00E95B8D" w:rsidP="00030357">
      <w:pPr>
        <w:pStyle w:val="Basic"/>
      </w:pPr>
    </w:p>
    <w:p w:rsidR="00E95B8D" w:rsidRPr="00A666A6" w:rsidRDefault="00E95B8D" w:rsidP="00030357">
      <w:pPr>
        <w:pStyle w:val="Basic"/>
      </w:pP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93" w:name="_Toc430103457"/>
      <w:r w:rsidRPr="00A666A6">
        <w:t>5.6. Сведения о размере вознаграждения и (или) компенсации расходов по органу контроля за финансово-хозяйственной деятельностью эмитента</w:t>
      </w:r>
      <w:bookmarkEnd w:id="93"/>
    </w:p>
    <w:p w:rsidR="00E95B8D" w:rsidRPr="00A666A6" w:rsidRDefault="00E95B8D" w:rsidP="00BD52E9">
      <w:pPr>
        <w:pStyle w:val="Basic"/>
      </w:pPr>
      <w:r w:rsidRPr="00A666A6">
        <w:t xml:space="preserve">По каждому органу контроля за финансово-хозяйственной деятельностью эмитента (за исключением физического лица, занимающего должность (осуществляющего функции) ревизора эмитента) описываются с указанием размера все виды вознаграждения, включая заработную плату членов органов контроля за финансово-хозяйственной деятельностью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контроля за финансово-хозяйственной деятельностью эмитента, иные виды вознаграждения, которые были выплачены эмитентом в течение последнего завершенного отчетного года и последнего завершенного отчетного периода до даты утверждения проспекта ценных бумаг, </w:t>
      </w:r>
    </w:p>
    <w:p w:rsidR="00E95B8D" w:rsidRPr="00A666A6" w:rsidRDefault="00E95B8D" w:rsidP="00BD52E9">
      <w:pPr>
        <w:pStyle w:val="Basic"/>
      </w:pPr>
    </w:p>
    <w:p w:rsidR="00E95B8D" w:rsidRPr="00A666A6" w:rsidRDefault="00E95B8D" w:rsidP="000A3540">
      <w:pPr>
        <w:pStyle w:val="BodyTextIndent2"/>
        <w:ind w:firstLine="624"/>
        <w:rPr>
          <w:b/>
          <w:i/>
          <w:iCs/>
          <w:szCs w:val="22"/>
        </w:rPr>
      </w:pPr>
      <w:r w:rsidRPr="00A666A6">
        <w:rPr>
          <w:b/>
          <w:i/>
          <w:iCs/>
          <w:szCs w:val="22"/>
        </w:rPr>
        <w:t>2014 год</w:t>
      </w:r>
    </w:p>
    <w:p w:rsidR="00E95B8D" w:rsidRPr="00A666A6" w:rsidRDefault="00E95B8D" w:rsidP="00AB6EB5">
      <w:pPr>
        <w:pStyle w:val="a7"/>
        <w:spacing w:after="0"/>
        <w:rPr>
          <w:b/>
          <w:i/>
          <w:sz w:val="22"/>
          <w:szCs w:val="22"/>
        </w:rPr>
      </w:pPr>
      <w:r w:rsidRPr="00A666A6">
        <w:rPr>
          <w:b/>
          <w:i/>
          <w:sz w:val="22"/>
          <w:szCs w:val="22"/>
        </w:rPr>
        <w:t xml:space="preserve">Выплата вознаграждения членам Ревизионной комиссии Банка и компенсация расходов, связанных с их участием в работе </w:t>
      </w:r>
      <w:r w:rsidRPr="00A666A6">
        <w:rPr>
          <w:b/>
          <w:i/>
          <w:iCs/>
          <w:sz w:val="22"/>
          <w:szCs w:val="22"/>
        </w:rPr>
        <w:t>данного органа контроля Банка</w:t>
      </w:r>
      <w:r w:rsidRPr="00A666A6">
        <w:rPr>
          <w:b/>
          <w:i/>
          <w:sz w:val="22"/>
          <w:szCs w:val="22"/>
        </w:rPr>
        <w:t xml:space="preserve">, осуществляются в размере и порядке, установленном внутренним документом Банка – «Положением о Ревизионной комиссии ПАО Сбербанк, утвержденным годовым общим собранием акционеров Банка 6 июня 2014 года.  </w:t>
      </w:r>
    </w:p>
    <w:p w:rsidR="00E95B8D" w:rsidRPr="00A666A6" w:rsidRDefault="00E95B8D" w:rsidP="00AB6EB5">
      <w:pPr>
        <w:pStyle w:val="a7"/>
        <w:spacing w:after="0"/>
        <w:rPr>
          <w:b/>
          <w:i/>
          <w:sz w:val="22"/>
          <w:szCs w:val="22"/>
        </w:rPr>
      </w:pPr>
      <w:r w:rsidRPr="00A666A6">
        <w:rPr>
          <w:b/>
          <w:i/>
          <w:sz w:val="22"/>
          <w:szCs w:val="22"/>
        </w:rPr>
        <w:t xml:space="preserve">Председателю Ревизионной комиссии за исполнение своих обязанностей выплачивается вознаграждение в размере 1 млн. рублей; членам Ревизионной комиссии – 750 тыс. рублей каждому. </w:t>
      </w:r>
    </w:p>
    <w:p w:rsidR="00E95B8D" w:rsidRPr="00A666A6" w:rsidRDefault="00E95B8D" w:rsidP="00AB6EB5">
      <w:pPr>
        <w:pStyle w:val="a7"/>
        <w:spacing w:after="0"/>
        <w:rPr>
          <w:b/>
          <w:i/>
          <w:sz w:val="22"/>
          <w:szCs w:val="22"/>
        </w:rPr>
      </w:pPr>
      <w:r w:rsidRPr="00A666A6">
        <w:rPr>
          <w:rStyle w:val="blk3"/>
          <w:b/>
          <w:i/>
          <w:vanish/>
          <w:sz w:val="22"/>
          <w:szCs w:val="22"/>
        </w:rPr>
        <w:t>Членам Ревизионной комиссии за 12 месяцев 2014 года выплачено вознаграждение за 2013 год, связанное с их участием в данном органе контроля, в размере 3,3 млн. рублей.</w:t>
      </w:r>
    </w:p>
    <w:p w:rsidR="00E95B8D" w:rsidRPr="00A666A6" w:rsidRDefault="00E95B8D" w:rsidP="000A3540">
      <w:pPr>
        <w:pStyle w:val="BodyTextIndent2"/>
        <w:ind w:firstLine="624"/>
        <w:rPr>
          <w:b/>
          <w:i/>
          <w:iCs/>
          <w:szCs w:val="22"/>
        </w:rPr>
      </w:pPr>
    </w:p>
    <w:p w:rsidR="00E95B8D" w:rsidRPr="00A666A6" w:rsidRDefault="00E95B8D" w:rsidP="000A3540">
      <w:pPr>
        <w:pStyle w:val="BodyTextIndent2"/>
        <w:ind w:firstLine="624"/>
        <w:rPr>
          <w:b/>
          <w:i/>
          <w:iCs/>
          <w:szCs w:val="22"/>
        </w:rPr>
      </w:pPr>
      <w:r w:rsidRPr="00A666A6">
        <w:rPr>
          <w:b/>
          <w:i/>
          <w:iCs/>
          <w:szCs w:val="22"/>
        </w:rPr>
        <w:t>Сумма всех выплат, начисленных за 12 месяцев 2014 года членам Ревизионной комиссии, являющихся работниками Банка, с учетом выплат за время нахождения в служебных командировках, составила 75,7 млн. рублей</w:t>
      </w:r>
      <w:r w:rsidRPr="00A666A6">
        <w:rPr>
          <w:rStyle w:val="FootnoteReference"/>
          <w:b/>
          <w:i/>
          <w:iCs/>
          <w:szCs w:val="22"/>
        </w:rPr>
        <w:footnoteReference w:id="19"/>
      </w:r>
      <w:r w:rsidRPr="00A666A6">
        <w:rPr>
          <w:b/>
          <w:i/>
          <w:iCs/>
          <w:szCs w:val="22"/>
        </w:rPr>
        <w:t xml:space="preserve"> (за 2013 год – 87,4 млн. рублей). </w:t>
      </w:r>
    </w:p>
    <w:p w:rsidR="00E95B8D" w:rsidRPr="00A666A6" w:rsidRDefault="00E95B8D" w:rsidP="000A3540">
      <w:pPr>
        <w:pStyle w:val="BodyTextIndent2"/>
        <w:ind w:firstLine="624"/>
        <w:rPr>
          <w:b/>
          <w:i/>
          <w:szCs w:val="22"/>
        </w:rPr>
      </w:pPr>
      <w:r w:rsidRPr="00A666A6">
        <w:rPr>
          <w:b/>
          <w:i/>
          <w:iCs/>
          <w:szCs w:val="22"/>
        </w:rPr>
        <w:t xml:space="preserve">Сумма всех выплат, начисленных руководителям </w:t>
      </w:r>
      <w:r w:rsidRPr="00A666A6">
        <w:rPr>
          <w:b/>
          <w:i/>
          <w:szCs w:val="22"/>
        </w:rPr>
        <w:t>подразделений по управлению рисками, подразделения внутреннего контроля и подразделения внутреннего аудита</w:t>
      </w:r>
      <w:r w:rsidRPr="00A666A6" w:rsidDel="007F3AC6">
        <w:rPr>
          <w:b/>
          <w:i/>
          <w:iCs/>
          <w:szCs w:val="22"/>
        </w:rPr>
        <w:t xml:space="preserve"> </w:t>
      </w:r>
      <w:r w:rsidRPr="00A666A6">
        <w:rPr>
          <w:b/>
          <w:i/>
          <w:iCs/>
          <w:szCs w:val="22"/>
        </w:rPr>
        <w:t>за 12 месяцев 2014 года с учетом выплат за время нахождения в служебных командировках, составила 128,3 млн. рублей</w:t>
      </w:r>
      <w:r w:rsidRPr="00A666A6">
        <w:rPr>
          <w:rStyle w:val="FootnoteReference"/>
          <w:b/>
          <w:i/>
          <w:iCs/>
          <w:szCs w:val="22"/>
        </w:rPr>
        <w:footnoteReference w:id="20"/>
      </w:r>
      <w:r w:rsidRPr="00A666A6">
        <w:rPr>
          <w:b/>
          <w:i/>
          <w:iCs/>
          <w:szCs w:val="22"/>
        </w:rPr>
        <w:t xml:space="preserve"> (за 2013 год – 158,5 млн. рублей). </w:t>
      </w:r>
    </w:p>
    <w:p w:rsidR="00E95B8D" w:rsidRPr="00A666A6" w:rsidRDefault="00E95B8D" w:rsidP="00BD52E9">
      <w:pPr>
        <w:pStyle w:val="Basic"/>
      </w:pPr>
    </w:p>
    <w:p w:rsidR="00E95B8D" w:rsidRPr="00A666A6" w:rsidRDefault="00E95B8D" w:rsidP="00BD52E9">
      <w:pPr>
        <w:pStyle w:val="Basic"/>
        <w:rPr>
          <w:b/>
          <w:i/>
        </w:rPr>
      </w:pPr>
      <w:r w:rsidRPr="00A666A6">
        <w:rPr>
          <w:b/>
          <w:i/>
        </w:rPr>
        <w:t xml:space="preserve">2 кв. 2015 г. </w:t>
      </w:r>
    </w:p>
    <w:p w:rsidR="00E95B8D" w:rsidRPr="00A666A6" w:rsidRDefault="00E95B8D" w:rsidP="004F650E">
      <w:pPr>
        <w:ind w:right="-83" w:firstLine="540"/>
        <w:jc w:val="both"/>
        <w:rPr>
          <w:b/>
          <w:i/>
        </w:rPr>
      </w:pPr>
      <w:r w:rsidRPr="00A666A6">
        <w:rPr>
          <w:b/>
          <w:i/>
        </w:rPr>
        <w:t>Членам Ревизионной комиссии в 1 полугодии 2015 года выплачено вознаграждение, связанное с их участием в данном органе контроля Банка, в размере 4,0  млн. рублей (за 2014 год - 3,3 млн. рублей).</w:t>
      </w:r>
    </w:p>
    <w:p w:rsidR="00E95B8D" w:rsidRPr="00A666A6" w:rsidRDefault="00E95B8D" w:rsidP="004F650E">
      <w:pPr>
        <w:ind w:right="-83" w:firstLine="540"/>
        <w:jc w:val="both"/>
        <w:rPr>
          <w:b/>
          <w:i/>
        </w:rPr>
      </w:pPr>
    </w:p>
    <w:p w:rsidR="00E95B8D" w:rsidRPr="00A666A6" w:rsidRDefault="00E95B8D" w:rsidP="004F650E">
      <w:pPr>
        <w:pStyle w:val="a7"/>
        <w:spacing w:after="0"/>
        <w:rPr>
          <w:b/>
          <w:i/>
          <w:sz w:val="22"/>
          <w:szCs w:val="22"/>
        </w:rPr>
      </w:pPr>
      <w:r w:rsidRPr="00A666A6">
        <w:rPr>
          <w:b/>
          <w:i/>
          <w:sz w:val="22"/>
          <w:szCs w:val="22"/>
        </w:rPr>
        <w:t>Сумма всех выплат, начисленных членам Ревизионной комиссии, являющихся работниками Банка, составила за 1 полугодие 2015 года – 20,2 млн. рублей (за 1 полугодие 2014 года – 28,7 млн. рублей).</w:t>
      </w:r>
    </w:p>
    <w:p w:rsidR="00E95B8D" w:rsidRPr="00A666A6" w:rsidRDefault="00E95B8D" w:rsidP="004F650E">
      <w:pPr>
        <w:pStyle w:val="a7"/>
        <w:spacing w:after="0"/>
        <w:rPr>
          <w:b/>
          <w:i/>
        </w:rPr>
      </w:pPr>
      <w:r w:rsidRPr="00A666A6">
        <w:rPr>
          <w:b/>
          <w:i/>
          <w:sz w:val="22"/>
          <w:szCs w:val="22"/>
        </w:rPr>
        <w:t>Сумма всех выплат, начисленных руководителям подразделений по управлению рисками, подразделения внутреннего контроля и подразделения внутреннего аудита за 1 полугодие 2015 года составила 45,2 млн. рублей (за 1 полугодие 2014 года – 41,6 млн. рублей).</w:t>
      </w:r>
    </w:p>
    <w:p w:rsidR="00E95B8D" w:rsidRPr="00A666A6" w:rsidRDefault="00E95B8D" w:rsidP="00BD52E9">
      <w:pPr>
        <w:pStyle w:val="Basic"/>
        <w:rPr>
          <w:i/>
        </w:rPr>
      </w:pPr>
    </w:p>
    <w:p w:rsidR="00E95B8D" w:rsidRPr="00A666A6" w:rsidRDefault="00E95B8D" w:rsidP="00BD52E9">
      <w:pPr>
        <w:pStyle w:val="Basic"/>
      </w:pPr>
      <w:r w:rsidRPr="00A666A6">
        <w:t xml:space="preserve">а также описываются с указанием размера расходы, связанные с исполнением функций членов органов контроля за финансово-хозяйственной деятельностью эмитента, компенсированные эмитентом в течение последнего завершенного отчетного года и последнего завершенного отчетного периода до даты утверждения проспекта ценных бумаг. </w:t>
      </w:r>
    </w:p>
    <w:p w:rsidR="00E95B8D" w:rsidRPr="00A666A6" w:rsidRDefault="00E95B8D" w:rsidP="00BD52E9">
      <w:pPr>
        <w:pStyle w:val="Basic"/>
        <w:rPr>
          <w:b/>
          <w:i/>
        </w:rPr>
      </w:pPr>
      <w:r w:rsidRPr="00A666A6">
        <w:rPr>
          <w:b/>
          <w:i/>
        </w:rPr>
        <w:t xml:space="preserve">Места не имело. </w:t>
      </w:r>
    </w:p>
    <w:p w:rsidR="00E95B8D" w:rsidRPr="00A666A6" w:rsidRDefault="00E95B8D" w:rsidP="00BD52E9">
      <w:pPr>
        <w:pStyle w:val="Basic"/>
      </w:pPr>
    </w:p>
    <w:p w:rsidR="00E95B8D" w:rsidRPr="00A666A6" w:rsidRDefault="00E95B8D" w:rsidP="00BD52E9">
      <w:pPr>
        <w:pStyle w:val="Basic"/>
      </w:pPr>
      <w:r w:rsidRPr="00A666A6">
        <w:t>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E95B8D" w:rsidRPr="00A666A6" w:rsidRDefault="00E95B8D" w:rsidP="00BD52E9">
      <w:pPr>
        <w:pStyle w:val="Basic"/>
      </w:pPr>
      <w:r w:rsidRPr="00A666A6">
        <w:rPr>
          <w:b/>
          <w:i/>
        </w:rPr>
        <w:t>Места не имело.</w:t>
      </w:r>
    </w:p>
    <w:p w:rsidR="00E95B8D" w:rsidRPr="00A666A6" w:rsidRDefault="00E95B8D" w:rsidP="00BD52E9">
      <w:pPr>
        <w:pStyle w:val="Basic"/>
      </w:pP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94" w:name="_Toc430103458"/>
      <w:r w:rsidRPr="00A666A6">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94"/>
    </w:p>
    <w:p w:rsidR="00E95B8D" w:rsidRPr="00A666A6" w:rsidRDefault="00E95B8D" w:rsidP="00BD52E9">
      <w:pPr>
        <w:pStyle w:val="Basic"/>
      </w:pPr>
      <w:r w:rsidRPr="00A666A6">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 за пять последних завершенных отчетных лет либо за каждый завершенный отчетный год, если эмитент осуществляет свою деятельность менее пяти лет.</w:t>
      </w:r>
    </w:p>
    <w:p w:rsidR="00E95B8D" w:rsidRPr="00A666A6" w:rsidRDefault="00E95B8D">
      <w:pPr>
        <w:widowControl w:val="0"/>
        <w:autoSpaceDE w:val="0"/>
        <w:autoSpaceDN w:val="0"/>
        <w:adjustRightInd w:val="0"/>
        <w:jc w:val="both"/>
        <w:rPr>
          <w:rFonts w:cs="Calibri"/>
        </w:rPr>
      </w:pPr>
    </w:p>
    <w:tbl>
      <w:tblPr>
        <w:tblW w:w="5028" w:type="pct"/>
        <w:tblCellMar>
          <w:top w:w="75" w:type="dxa"/>
          <w:left w:w="0" w:type="dxa"/>
          <w:bottom w:w="75" w:type="dxa"/>
          <w:right w:w="0" w:type="dxa"/>
        </w:tblCellMar>
        <w:tblLook w:val="0000" w:firstRow="0" w:lastRow="0" w:firstColumn="0" w:lastColumn="0" w:noHBand="0" w:noVBand="0"/>
      </w:tblPr>
      <w:tblGrid>
        <w:gridCol w:w="4362"/>
        <w:gridCol w:w="1296"/>
        <w:gridCol w:w="1180"/>
        <w:gridCol w:w="1166"/>
        <w:gridCol w:w="1166"/>
        <w:gridCol w:w="1163"/>
      </w:tblGrid>
      <w:tr w:rsidR="00E95B8D" w:rsidRPr="00A666A6" w:rsidTr="0049232A">
        <w:tc>
          <w:tcPr>
            <w:tcW w:w="211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Наименование показателя</w:t>
            </w:r>
          </w:p>
        </w:tc>
        <w:tc>
          <w:tcPr>
            <w:tcW w:w="6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2010</w:t>
            </w:r>
          </w:p>
        </w:tc>
        <w:tc>
          <w:tcPr>
            <w:tcW w:w="571"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2011</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2012</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2013</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2014</w:t>
            </w:r>
          </w:p>
        </w:tc>
      </w:tr>
      <w:tr w:rsidR="00E95B8D" w:rsidRPr="00A666A6" w:rsidTr="0049232A">
        <w:tc>
          <w:tcPr>
            <w:tcW w:w="211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Средняя численность работников, чел.</w:t>
            </w:r>
          </w:p>
        </w:tc>
        <w:tc>
          <w:tcPr>
            <w:tcW w:w="6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 xml:space="preserve">237 253 </w:t>
            </w:r>
          </w:p>
        </w:tc>
        <w:tc>
          <w:tcPr>
            <w:tcW w:w="571"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rFonts w:cs="Calibri"/>
              </w:rPr>
            </w:pPr>
            <w:r w:rsidRPr="00A666A6">
              <w:t>231 304</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rFonts w:cs="Calibri"/>
              </w:rPr>
            </w:pPr>
            <w:r w:rsidRPr="00A666A6">
              <w:rPr>
                <w:lang w:val="en-US"/>
              </w:rPr>
              <w:t>233 396</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rFonts w:cs="Calibri"/>
              </w:rPr>
            </w:pPr>
            <w:r w:rsidRPr="00A666A6">
              <w:t>246 024</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rFonts w:cs="Calibri"/>
              </w:rPr>
            </w:pPr>
            <w:r w:rsidRPr="00A666A6">
              <w:rPr>
                <w:bCs/>
              </w:rPr>
              <w:t>257 488</w:t>
            </w:r>
          </w:p>
        </w:tc>
      </w:tr>
      <w:tr w:rsidR="00E95B8D" w:rsidRPr="00A666A6" w:rsidTr="0049232A">
        <w:tc>
          <w:tcPr>
            <w:tcW w:w="211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Фонд начисленной заработной платы работников за отчетный период, тыс. руб.</w:t>
            </w:r>
          </w:p>
        </w:tc>
        <w:tc>
          <w:tcPr>
            <w:tcW w:w="6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 xml:space="preserve">123 856 087 </w:t>
            </w:r>
          </w:p>
        </w:tc>
        <w:tc>
          <w:tcPr>
            <w:tcW w:w="571"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rFonts w:cs="Calibri"/>
              </w:rPr>
            </w:pPr>
            <w:r w:rsidRPr="00A666A6">
              <w:t>152 967 743</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rsidP="00C90E6E">
            <w:pPr>
              <w:pStyle w:val="em-5"/>
              <w:ind w:firstLine="0"/>
              <w:jc w:val="center"/>
              <w:rPr>
                <w:b w:val="0"/>
              </w:rPr>
            </w:pPr>
            <w:r w:rsidRPr="00A666A6">
              <w:rPr>
                <w:b w:val="0"/>
              </w:rPr>
              <w:t>162 419 360</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rsidP="00C90E6E">
            <w:pPr>
              <w:pStyle w:val="em-5"/>
              <w:ind w:firstLine="0"/>
              <w:jc w:val="center"/>
              <w:rPr>
                <w:b w:val="0"/>
              </w:rPr>
            </w:pPr>
            <w:r w:rsidRPr="00A666A6">
              <w:rPr>
                <w:b w:val="0"/>
              </w:rPr>
              <w:t>169 114 680</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rFonts w:cs="Calibri"/>
              </w:rPr>
            </w:pPr>
            <w:r w:rsidRPr="00A666A6">
              <w:t>194 329 520</w:t>
            </w:r>
          </w:p>
        </w:tc>
      </w:tr>
      <w:tr w:rsidR="00E95B8D" w:rsidRPr="00A666A6" w:rsidTr="0049232A">
        <w:tc>
          <w:tcPr>
            <w:tcW w:w="2111"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Выплаты социального характера работников за отчетный период, тыс. руб.</w:t>
            </w:r>
          </w:p>
        </w:tc>
        <w:tc>
          <w:tcPr>
            <w:tcW w:w="627"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sz w:val="20"/>
                <w:szCs w:val="20"/>
              </w:rPr>
            </w:pPr>
            <w:r w:rsidRPr="00A666A6">
              <w:rPr>
                <w:sz w:val="20"/>
                <w:szCs w:val="20"/>
                <w:lang w:val="en-US"/>
              </w:rPr>
              <w:t>2 388 216*</w:t>
            </w:r>
          </w:p>
          <w:p w:rsidR="00E95B8D" w:rsidRPr="00A666A6" w:rsidRDefault="00E95B8D">
            <w:pPr>
              <w:widowControl w:val="0"/>
              <w:autoSpaceDE w:val="0"/>
              <w:autoSpaceDN w:val="0"/>
              <w:adjustRightInd w:val="0"/>
              <w:rPr>
                <w:rFonts w:cs="Calibri"/>
              </w:rPr>
            </w:pPr>
          </w:p>
        </w:tc>
        <w:tc>
          <w:tcPr>
            <w:tcW w:w="571"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pPr>
            <w:r w:rsidRPr="00A666A6">
              <w:rPr>
                <w:lang w:val="en-US"/>
              </w:rPr>
              <w:t>2 954 744*</w:t>
            </w:r>
          </w:p>
          <w:p w:rsidR="00E95B8D" w:rsidRPr="00A666A6" w:rsidRDefault="00E95B8D">
            <w:pPr>
              <w:widowControl w:val="0"/>
              <w:autoSpaceDE w:val="0"/>
              <w:autoSpaceDN w:val="0"/>
              <w:adjustRightInd w:val="0"/>
              <w:rPr>
                <w:rFonts w:cs="Calibri"/>
              </w:rPr>
            </w:pP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rsidP="00C90E6E">
            <w:pPr>
              <w:jc w:val="center"/>
            </w:pPr>
            <w:r w:rsidRPr="00A666A6">
              <w:t>4 222 772**</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rsidP="00C90E6E">
            <w:pPr>
              <w:jc w:val="center"/>
            </w:pPr>
            <w:r w:rsidRPr="00A666A6">
              <w:t>4 363 052**</w:t>
            </w:r>
          </w:p>
        </w:tc>
        <w:tc>
          <w:tcPr>
            <w:tcW w:w="56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rFonts w:cs="Calibri"/>
              </w:rPr>
            </w:pPr>
            <w:r w:rsidRPr="00A666A6">
              <w:t>3 841 367**</w:t>
            </w:r>
          </w:p>
        </w:tc>
      </w:tr>
    </w:tbl>
    <w:p w:rsidR="00E95B8D" w:rsidRPr="00A666A6" w:rsidRDefault="00E95B8D" w:rsidP="0049232A">
      <w:pPr>
        <w:autoSpaceDE w:val="0"/>
        <w:autoSpaceDN w:val="0"/>
        <w:ind w:left="720"/>
        <w:jc w:val="both"/>
        <w:rPr>
          <w:i/>
          <w:iCs/>
          <w:sz w:val="20"/>
          <w:szCs w:val="20"/>
        </w:rPr>
      </w:pPr>
      <w:r w:rsidRPr="00A666A6">
        <w:rPr>
          <w:i/>
          <w:iCs/>
          <w:sz w:val="20"/>
          <w:szCs w:val="20"/>
        </w:rPr>
        <w:t>*включены статьи «материальная помощь» и «ДМС работников Банка и иные расходы аналогичного характера» по методике агрегированной группировки, принятой в Банке</w:t>
      </w:r>
    </w:p>
    <w:p w:rsidR="00E95B8D" w:rsidRPr="00A666A6" w:rsidRDefault="00E95B8D" w:rsidP="0049232A">
      <w:pPr>
        <w:autoSpaceDE w:val="0"/>
        <w:autoSpaceDN w:val="0"/>
        <w:ind w:left="720"/>
        <w:jc w:val="both"/>
        <w:rPr>
          <w:i/>
          <w:iCs/>
          <w:sz w:val="20"/>
          <w:szCs w:val="20"/>
        </w:rPr>
      </w:pPr>
      <w:r w:rsidRPr="00A666A6">
        <w:rPr>
          <w:i/>
          <w:iCs/>
          <w:sz w:val="20"/>
          <w:szCs w:val="20"/>
        </w:rPr>
        <w:t xml:space="preserve">**по внутренним данным, рассчитанным в соответствии с порядком заполнения формы государственного статистического наблюдения П-4 "Сведения о численности, заработной плате и движении работников". </w:t>
      </w:r>
    </w:p>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pPr>
      <w:r w:rsidRPr="00A666A6">
        <w:t>В случае если изменение численности сотрудников (работников) эмитента за раскрываемый период является для эмитента существенным, указываются факторы, которые, по мнению эмитента, послужили причиной для таких изменений, а также последствия таких изменений для финансово-хозяйственной деятельности эмитента.</w:t>
      </w:r>
    </w:p>
    <w:p w:rsidR="00E95B8D" w:rsidRPr="00A666A6" w:rsidRDefault="00E95B8D" w:rsidP="00BD52E9">
      <w:pPr>
        <w:pStyle w:val="Basic"/>
        <w:rPr>
          <w:b/>
          <w:i/>
        </w:rPr>
      </w:pPr>
      <w:r w:rsidRPr="00A666A6">
        <w:rPr>
          <w:b/>
          <w:i/>
        </w:rPr>
        <w:t xml:space="preserve">Изменения численности не носили существенный характер. Численность изменялась в зависимости от потребности бизнеса. </w:t>
      </w:r>
    </w:p>
    <w:p w:rsidR="00E95B8D" w:rsidRPr="00A666A6" w:rsidRDefault="00E95B8D" w:rsidP="00BD52E9">
      <w:pPr>
        <w:pStyle w:val="Basic"/>
      </w:pPr>
      <w:r w:rsidRPr="00A666A6">
        <w:t>В случае если в состав сотрудников (работников) эмитента входят сотрудники, оказывающие существенное влияние на финансово-хозяйственную деятельность эмитента (ключевые сотрудники), дополнительно указываются сведения о таких ключевых сотрудниках эмитента.</w:t>
      </w:r>
    </w:p>
    <w:p w:rsidR="00E95B8D" w:rsidRPr="00A666A6" w:rsidRDefault="00E95B8D" w:rsidP="00BD52E9">
      <w:pPr>
        <w:pStyle w:val="Basic"/>
        <w:rPr>
          <w:b/>
          <w:i/>
          <w:szCs w:val="22"/>
        </w:rPr>
      </w:pPr>
      <w:r w:rsidRPr="00A666A6">
        <w:rPr>
          <w:b/>
          <w:i/>
          <w:szCs w:val="22"/>
        </w:rPr>
        <w:t xml:space="preserve">Сведения о ключевых сотрудниках указаны в п. 5.2. Проспекта ценных бумаг. </w:t>
      </w:r>
    </w:p>
    <w:p w:rsidR="00E95B8D" w:rsidRPr="00A666A6" w:rsidRDefault="00E95B8D" w:rsidP="00BD52E9">
      <w:pPr>
        <w:pStyle w:val="Basic"/>
      </w:pPr>
    </w:p>
    <w:p w:rsidR="00E95B8D" w:rsidRPr="00A666A6" w:rsidRDefault="00E95B8D" w:rsidP="00BD52E9">
      <w:pPr>
        <w:pStyle w:val="Basic"/>
      </w:pPr>
      <w:r w:rsidRPr="00A666A6">
        <w:t>В случае если сотрудниками (работниками) эмитента создан профсоюзный орган, указывается на это обстоятельство.</w:t>
      </w:r>
    </w:p>
    <w:p w:rsidR="00E95B8D" w:rsidRPr="00A666A6" w:rsidRDefault="00E95B8D" w:rsidP="00C90E6E">
      <w:pPr>
        <w:widowControl w:val="0"/>
        <w:autoSpaceDE w:val="0"/>
        <w:autoSpaceDN w:val="0"/>
        <w:adjustRightInd w:val="0"/>
        <w:ind w:firstLine="567"/>
        <w:jc w:val="both"/>
        <w:rPr>
          <w:rFonts w:cs="Calibri"/>
          <w:b/>
          <w:i/>
        </w:rPr>
      </w:pPr>
      <w:r w:rsidRPr="00A666A6">
        <w:rPr>
          <w:b/>
          <w:i/>
        </w:rPr>
        <w:t>Сотрудниками создан профсоюзный орган.</w:t>
      </w:r>
    </w:p>
    <w:p w:rsidR="00E95B8D" w:rsidRPr="00A666A6" w:rsidRDefault="00E95B8D" w:rsidP="00364FAF">
      <w:pPr>
        <w:pStyle w:val="Heading2"/>
      </w:pPr>
      <w:bookmarkStart w:id="95" w:name="_Toc430103459"/>
      <w:r w:rsidRPr="00A666A6">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95"/>
    </w:p>
    <w:p w:rsidR="00E95B8D" w:rsidRPr="00A666A6" w:rsidRDefault="00E95B8D" w:rsidP="00BD52E9">
      <w:pPr>
        <w:pStyle w:val="Basic"/>
      </w:pPr>
      <w:r w:rsidRPr="00A666A6">
        <w:t>Настоящий пункт раскрывается эмитентами, являющимися коммерческими организациями.</w:t>
      </w:r>
    </w:p>
    <w:p w:rsidR="00E95B8D" w:rsidRPr="00A666A6" w:rsidRDefault="00E95B8D" w:rsidP="00BD52E9">
      <w:pPr>
        <w:pStyle w:val="Basic"/>
      </w:pPr>
      <w:r w:rsidRPr="00A666A6">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 соглашений или обязательств.</w:t>
      </w:r>
    </w:p>
    <w:p w:rsidR="00E95B8D" w:rsidRPr="00A666A6" w:rsidRDefault="00E95B8D" w:rsidP="00BD52E9">
      <w:pPr>
        <w:pStyle w:val="Basic"/>
        <w:rPr>
          <w:i/>
        </w:rPr>
      </w:pPr>
      <w:r w:rsidRPr="00A666A6">
        <w:rPr>
          <w:b/>
          <w:i/>
        </w:rPr>
        <w:t>Банк не имеет обязательств и соглашений перед сотрудниками, касающихся возможности их участия в уставном капитале Банка.</w:t>
      </w:r>
    </w:p>
    <w:p w:rsidR="00E95B8D" w:rsidRPr="00A666A6" w:rsidRDefault="00E95B8D" w:rsidP="00BD52E9">
      <w:pPr>
        <w:pStyle w:val="Basic"/>
      </w:pPr>
      <w:r w:rsidRPr="00A666A6">
        <w:t>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эмитента опционов эмитента.</w:t>
      </w:r>
    </w:p>
    <w:p w:rsidR="00E95B8D" w:rsidRPr="00A666A6" w:rsidRDefault="00E95B8D" w:rsidP="001102F9">
      <w:pPr>
        <w:widowControl w:val="0"/>
        <w:autoSpaceDE w:val="0"/>
        <w:autoSpaceDN w:val="0"/>
        <w:adjustRightInd w:val="0"/>
        <w:ind w:firstLine="567"/>
        <w:jc w:val="both"/>
        <w:rPr>
          <w:rFonts w:cs="Calibri"/>
          <w:i/>
        </w:rPr>
      </w:pPr>
      <w:r w:rsidRPr="00A666A6">
        <w:rPr>
          <w:b/>
          <w:i/>
        </w:rPr>
        <w:t xml:space="preserve">Места не имеет. </w:t>
      </w:r>
    </w:p>
    <w:p w:rsidR="00E95B8D" w:rsidRPr="00A666A6" w:rsidRDefault="00E95B8D" w:rsidP="00364FAF">
      <w:pPr>
        <w:pStyle w:val="Heading1"/>
      </w:pPr>
      <w:bookmarkStart w:id="96" w:name="Par972"/>
      <w:bookmarkEnd w:id="96"/>
      <w:r w:rsidRPr="00A666A6">
        <w:br w:type="page"/>
      </w:r>
      <w:bookmarkStart w:id="97" w:name="_Toc430103460"/>
      <w:r w:rsidRPr="00A666A6">
        <w:t>Раздел VI. Сведения об участниках (акционерах) эмитента и о совершенных эмитентом сделках, в совершении которых имелась заинтересованность</w:t>
      </w:r>
      <w:bookmarkEnd w:id="97"/>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98" w:name="_Toc430103461"/>
      <w:r w:rsidRPr="00A666A6">
        <w:t>6.1. Сведения об общем количестве акционеров (участников) эмитента</w:t>
      </w:r>
      <w:bookmarkEnd w:id="98"/>
    </w:p>
    <w:p w:rsidR="00E95B8D" w:rsidRPr="00A666A6" w:rsidRDefault="00E95B8D" w:rsidP="00BD52E9">
      <w:pPr>
        <w:pStyle w:val="Basic"/>
      </w:pPr>
      <w:r w:rsidRPr="00A666A6">
        <w:t xml:space="preserve">Указывается общее количество участников эмитента на дату утверждения проспекта ценных бумаг: </w:t>
      </w:r>
    </w:p>
    <w:p w:rsidR="00E95B8D" w:rsidRPr="00A666A6" w:rsidRDefault="00E95B8D" w:rsidP="00BD52E9">
      <w:pPr>
        <w:pStyle w:val="Basic"/>
        <w:rPr>
          <w:b/>
          <w:i/>
        </w:rPr>
      </w:pPr>
      <w:r w:rsidRPr="00A666A6">
        <w:rPr>
          <w:i/>
          <w:szCs w:val="22"/>
        </w:rPr>
        <w:t>119 467</w:t>
      </w:r>
    </w:p>
    <w:p w:rsidR="00E95B8D" w:rsidRPr="00A666A6" w:rsidRDefault="00E95B8D" w:rsidP="00BD52E9">
      <w:pPr>
        <w:pStyle w:val="Basic"/>
      </w:pPr>
      <w:r w:rsidRPr="00A666A6">
        <w:t xml:space="preserve">Для эмитентов, являющихся акционерными обществами, указывается общее количество лиц с ненулевыми остатками на лицевых счетах, зарегистрированных в реестре акционеров эмитента на дату утверждения проспекта ценных бумаг. 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3"/>
        <w:gridCol w:w="1807"/>
      </w:tblGrid>
      <w:tr w:rsidR="00E95B8D" w:rsidRPr="00A666A6" w:rsidTr="00626E4F">
        <w:tc>
          <w:tcPr>
            <w:tcW w:w="7763" w:type="dxa"/>
          </w:tcPr>
          <w:p w:rsidR="00E95B8D" w:rsidRPr="00A666A6" w:rsidRDefault="00E95B8D" w:rsidP="00626E4F">
            <w:pPr>
              <w:jc w:val="both"/>
            </w:pPr>
            <w:r w:rsidRPr="00A666A6">
              <w:t>общее количество лиц с ненулевыми остатками на лицевых счетах, зарегистрированных в реестре акционеров эмитента на дату утверждения проспекта ценных бумаг</w:t>
            </w:r>
          </w:p>
        </w:tc>
        <w:tc>
          <w:tcPr>
            <w:tcW w:w="1807" w:type="dxa"/>
          </w:tcPr>
          <w:p w:rsidR="00E95B8D" w:rsidRPr="00A666A6" w:rsidRDefault="00E95B8D" w:rsidP="00626E4F">
            <w:pPr>
              <w:jc w:val="center"/>
            </w:pPr>
            <w:r w:rsidRPr="00A666A6">
              <w:t>119 467</w:t>
            </w:r>
          </w:p>
        </w:tc>
      </w:tr>
      <w:tr w:rsidR="00E95B8D" w:rsidRPr="00A666A6" w:rsidTr="00626E4F">
        <w:tc>
          <w:tcPr>
            <w:tcW w:w="7763" w:type="dxa"/>
          </w:tcPr>
          <w:p w:rsidR="00E95B8D" w:rsidRPr="00A666A6" w:rsidRDefault="00E95B8D" w:rsidP="00626E4F">
            <w:pPr>
              <w:jc w:val="both"/>
            </w:pPr>
            <w:r w:rsidRPr="00A666A6">
              <w:t>общее количество номинальных держателей акций эмитента</w:t>
            </w:r>
          </w:p>
        </w:tc>
        <w:tc>
          <w:tcPr>
            <w:tcW w:w="1807" w:type="dxa"/>
          </w:tcPr>
          <w:p w:rsidR="00E95B8D" w:rsidRPr="00A666A6" w:rsidRDefault="00E95B8D" w:rsidP="00626E4F">
            <w:pPr>
              <w:jc w:val="center"/>
            </w:pPr>
            <w:r w:rsidRPr="00A666A6">
              <w:t>9</w:t>
            </w:r>
          </w:p>
        </w:tc>
      </w:tr>
    </w:tbl>
    <w:p w:rsidR="00E95B8D" w:rsidRPr="00A666A6" w:rsidRDefault="00E95B8D" w:rsidP="00BD52E9">
      <w:pPr>
        <w:pStyle w:val="Basic"/>
      </w:pPr>
    </w:p>
    <w:p w:rsidR="00E95B8D" w:rsidRPr="00A666A6" w:rsidRDefault="00E95B8D" w:rsidP="00BD52E9">
      <w:pPr>
        <w:pStyle w:val="Basic"/>
      </w:pPr>
      <w:r w:rsidRPr="00A666A6">
        <w:t>Дополнительно раскрывается 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с указанием категорий (типов) акций эмитента, владельцы которых подлежали включению в такой список, и даты составления такого списка.</w:t>
      </w:r>
    </w:p>
    <w:p w:rsidR="00E95B8D" w:rsidRPr="00A666A6" w:rsidRDefault="00E95B8D" w:rsidP="00BD52E9">
      <w:pPr>
        <w:pStyle w:val="Basic"/>
      </w:pPr>
    </w:p>
    <w:tbl>
      <w:tblPr>
        <w:tblW w:w="0" w:type="auto"/>
        <w:tblLook w:val="01E0" w:firstRow="1" w:lastRow="1" w:firstColumn="1" w:lastColumn="1" w:noHBand="0" w:noVBand="0"/>
      </w:tblPr>
      <w:tblGrid>
        <w:gridCol w:w="9570"/>
      </w:tblGrid>
      <w:tr w:rsidR="00E95B8D" w:rsidRPr="00A666A6" w:rsidTr="00626E4F">
        <w:tc>
          <w:tcPr>
            <w:tcW w:w="9570" w:type="dxa"/>
          </w:tcPr>
          <w:p w:rsidR="00E95B8D" w:rsidRPr="00A666A6" w:rsidRDefault="00E95B8D" w:rsidP="00626E4F">
            <w:pPr>
              <w:autoSpaceDE w:val="0"/>
              <w:autoSpaceDN w:val="0"/>
              <w:jc w:val="both"/>
              <w:rPr>
                <w:b/>
                <w:i/>
              </w:rPr>
            </w:pPr>
            <w:r w:rsidRPr="00A666A6">
              <w:rPr>
                <w:b/>
                <w:i/>
              </w:rPr>
              <w:t>Список лиц, имеющих право на участие в годовом общем собрании акционеров Сбербанка</w:t>
            </w:r>
          </w:p>
          <w:p w:rsidR="00E95B8D" w:rsidRPr="00A666A6" w:rsidRDefault="00E95B8D" w:rsidP="00626E4F">
            <w:pPr>
              <w:autoSpaceDE w:val="0"/>
              <w:autoSpaceDN w:val="0"/>
              <w:jc w:val="both"/>
              <w:rPr>
                <w:b/>
                <w:i/>
              </w:rPr>
            </w:pPr>
            <w:r w:rsidRPr="00A666A6">
              <w:rPr>
                <w:b/>
                <w:i/>
              </w:rPr>
              <w:t xml:space="preserve">(владельцы обыкновенных акций) </w:t>
            </w:r>
          </w:p>
        </w:tc>
      </w:tr>
    </w:tbl>
    <w:p w:rsidR="00E95B8D" w:rsidRPr="00A666A6" w:rsidRDefault="00E95B8D" w:rsidP="007E00A3">
      <w:r w:rsidRPr="00A666A6">
        <w:t>общее количество лиц, включенных в список: 106 205</w:t>
      </w:r>
    </w:p>
    <w:p w:rsidR="00E95B8D" w:rsidRPr="00A666A6" w:rsidRDefault="00E95B8D" w:rsidP="007E00A3">
      <w:r w:rsidRPr="00A666A6">
        <w:t>дата составления списка: на конец операционного дня 20 апреля 2015 г.</w:t>
      </w:r>
    </w:p>
    <w:p w:rsidR="00E95B8D" w:rsidRPr="00A666A6" w:rsidRDefault="00E95B8D" w:rsidP="007E00A3"/>
    <w:tbl>
      <w:tblPr>
        <w:tblW w:w="0" w:type="auto"/>
        <w:tblLook w:val="01E0" w:firstRow="1" w:lastRow="1" w:firstColumn="1" w:lastColumn="1" w:noHBand="0" w:noVBand="0"/>
      </w:tblPr>
      <w:tblGrid>
        <w:gridCol w:w="9570"/>
      </w:tblGrid>
      <w:tr w:rsidR="00E95B8D" w:rsidRPr="00A666A6" w:rsidTr="00626E4F">
        <w:tc>
          <w:tcPr>
            <w:tcW w:w="9570" w:type="dxa"/>
          </w:tcPr>
          <w:p w:rsidR="00E95B8D" w:rsidRPr="00A666A6" w:rsidRDefault="00E95B8D" w:rsidP="00626E4F">
            <w:pPr>
              <w:autoSpaceDE w:val="0"/>
              <w:autoSpaceDN w:val="0"/>
              <w:jc w:val="both"/>
              <w:rPr>
                <w:b/>
                <w:i/>
              </w:rPr>
            </w:pPr>
            <w:r w:rsidRPr="00A666A6">
              <w:rPr>
                <w:b/>
                <w:i/>
              </w:rPr>
              <w:t>Список лиц, имеющих право на получение дивидендов</w:t>
            </w:r>
          </w:p>
          <w:p w:rsidR="00E95B8D" w:rsidRPr="00A666A6" w:rsidRDefault="00E95B8D" w:rsidP="00626E4F">
            <w:pPr>
              <w:autoSpaceDE w:val="0"/>
              <w:autoSpaceDN w:val="0"/>
              <w:jc w:val="both"/>
              <w:rPr>
                <w:b/>
                <w:i/>
              </w:rPr>
            </w:pPr>
            <w:r w:rsidRPr="00A666A6">
              <w:rPr>
                <w:b/>
                <w:i/>
              </w:rPr>
              <w:t xml:space="preserve">(владельцы обыкновенных и привилегированных акций)  </w:t>
            </w:r>
          </w:p>
        </w:tc>
      </w:tr>
    </w:tbl>
    <w:p w:rsidR="00E95B8D" w:rsidRPr="00A666A6" w:rsidRDefault="00E95B8D" w:rsidP="007E00A3">
      <w:r w:rsidRPr="00A666A6">
        <w:t>общее количество лиц, включенных в список: 119 718</w:t>
      </w:r>
    </w:p>
    <w:p w:rsidR="00E95B8D" w:rsidRPr="00A666A6" w:rsidRDefault="00E95B8D" w:rsidP="007E00A3">
      <w:r w:rsidRPr="00A666A6">
        <w:t>дата составления списка: 15 июня 2015 г.</w:t>
      </w:r>
    </w:p>
    <w:p w:rsidR="00E95B8D" w:rsidRPr="00A666A6" w:rsidRDefault="00E95B8D" w:rsidP="00BD52E9">
      <w:pPr>
        <w:pStyle w:val="Basic"/>
      </w:pPr>
    </w:p>
    <w:p w:rsidR="00E95B8D" w:rsidRPr="00A666A6" w:rsidRDefault="00E95B8D" w:rsidP="00BD52E9">
      <w:pPr>
        <w:pStyle w:val="Basic"/>
      </w:pPr>
      <w:r w:rsidRPr="00A666A6">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E95B8D" w:rsidRPr="00A666A6" w:rsidRDefault="00E95B8D" w:rsidP="00BD52E9">
      <w:pPr>
        <w:pStyle w:val="Basic"/>
        <w:rPr>
          <w:b/>
          <w:i/>
        </w:rPr>
      </w:pPr>
      <w:r w:rsidRPr="00A666A6">
        <w:t xml:space="preserve"> </w:t>
      </w:r>
      <w:r w:rsidRPr="00A666A6">
        <w:rPr>
          <w:b/>
          <w:i/>
        </w:rPr>
        <w:t>на балансе эмитента на дату окончания отчетного квартала собственные акции отсутствуют</w:t>
      </w:r>
    </w:p>
    <w:p w:rsidR="00E95B8D" w:rsidRPr="00A666A6" w:rsidRDefault="00E95B8D" w:rsidP="00BD52E9">
      <w:pPr>
        <w:pStyle w:val="Basic"/>
      </w:pPr>
      <w:r w:rsidRPr="00A666A6">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E95B8D" w:rsidRPr="00A666A6" w:rsidRDefault="00E95B8D">
      <w:pPr>
        <w:widowControl w:val="0"/>
        <w:autoSpaceDE w:val="0"/>
        <w:autoSpaceDN w:val="0"/>
        <w:adjustRightInd w:val="0"/>
        <w:jc w:val="both"/>
        <w:rPr>
          <w:rFonts w:cs="Calibri"/>
        </w:rPr>
      </w:pPr>
      <w:r w:rsidRPr="00A666A6">
        <w:rPr>
          <w:b/>
          <w:i/>
        </w:rPr>
        <w:t>акции эмитента, принадлежащие подконтрольным им организациям отсутствуют</w:t>
      </w:r>
    </w:p>
    <w:p w:rsidR="00E95B8D" w:rsidRPr="00A666A6" w:rsidRDefault="00E95B8D" w:rsidP="00364FAF">
      <w:pPr>
        <w:pStyle w:val="Heading2"/>
      </w:pPr>
      <w:bookmarkStart w:id="99" w:name="_Toc430103462"/>
      <w:r w:rsidRPr="00A666A6">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их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bookmarkEnd w:id="99"/>
    </w:p>
    <w:p w:rsidR="00E95B8D" w:rsidRPr="00A666A6" w:rsidRDefault="00E95B8D" w:rsidP="00BD52E9">
      <w:pPr>
        <w:pStyle w:val="Basic"/>
      </w:pPr>
      <w:r w:rsidRPr="00A666A6">
        <w:t>Настоящий пункт раскрывается эмитентами, являющимися коммерческими организациями.</w:t>
      </w:r>
    </w:p>
    <w:p w:rsidR="00E95B8D" w:rsidRPr="00A666A6" w:rsidRDefault="00E95B8D" w:rsidP="00BD52E9">
      <w:pPr>
        <w:pStyle w:val="Basic"/>
      </w:pPr>
      <w:r w:rsidRPr="00A666A6">
        <w:t>Если в состав участников (акционеров) эмитента входят лица, владеющие не менее чем пятью процентами его уставного капитала или не менее чем пятью процентами обыкновенных акций эмитента, то по каждому из таких лиц указываются:</w:t>
      </w:r>
    </w:p>
    <w:p w:rsidR="00E95B8D" w:rsidRPr="00A666A6" w:rsidRDefault="00E95B8D" w:rsidP="00BD52E9">
      <w:pPr>
        <w:pStyle w:val="Basic"/>
      </w:pPr>
      <w:r w:rsidRPr="00A666A6">
        <w:t>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
    <w:p w:rsidR="00E95B8D" w:rsidRPr="00A666A6" w:rsidRDefault="00E95B8D" w:rsidP="00BD52E9">
      <w:pPr>
        <w:pStyle w:val="Basic"/>
      </w:pPr>
      <w:r w:rsidRPr="00A666A6">
        <w:t>размер доли участника (акционера) эмитента в уставном капитале эмитента, а также доли принадлежащих ему обыкновенных акций эмитента;</w:t>
      </w:r>
    </w:p>
    <w:p w:rsidR="00E95B8D" w:rsidRPr="00A666A6" w:rsidRDefault="00E95B8D" w:rsidP="00BD52E9">
      <w:pPr>
        <w:pStyle w:val="Basic"/>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3423"/>
        <w:gridCol w:w="1362"/>
      </w:tblGrid>
      <w:tr w:rsidR="00E95B8D" w:rsidRPr="00A666A6" w:rsidTr="00626E4F">
        <w:tc>
          <w:tcPr>
            <w:tcW w:w="4317" w:type="dxa"/>
          </w:tcPr>
          <w:p w:rsidR="00E95B8D" w:rsidRPr="00A666A6" w:rsidRDefault="00E95B8D" w:rsidP="00626E4F">
            <w:pPr>
              <w:autoSpaceDE w:val="0"/>
              <w:autoSpaceDN w:val="0"/>
              <w:jc w:val="both"/>
            </w:pPr>
            <w:r w:rsidRPr="00A666A6">
              <w:t>Полное фирменное наименование:</w:t>
            </w:r>
          </w:p>
        </w:tc>
        <w:tc>
          <w:tcPr>
            <w:tcW w:w="4785" w:type="dxa"/>
            <w:gridSpan w:val="2"/>
          </w:tcPr>
          <w:p w:rsidR="00E95B8D" w:rsidRPr="00A666A6" w:rsidRDefault="00E95B8D" w:rsidP="00626E4F">
            <w:pPr>
              <w:autoSpaceDE w:val="0"/>
              <w:autoSpaceDN w:val="0"/>
              <w:jc w:val="center"/>
            </w:pPr>
            <w:r w:rsidRPr="00A666A6">
              <w:t>Центральный банк Российской Федерации</w:t>
            </w:r>
          </w:p>
        </w:tc>
      </w:tr>
      <w:tr w:rsidR="00E95B8D" w:rsidRPr="00A666A6" w:rsidTr="00626E4F">
        <w:tc>
          <w:tcPr>
            <w:tcW w:w="4317" w:type="dxa"/>
          </w:tcPr>
          <w:p w:rsidR="00E95B8D" w:rsidRPr="00A666A6" w:rsidRDefault="00E95B8D" w:rsidP="00626E4F">
            <w:pPr>
              <w:autoSpaceDE w:val="0"/>
              <w:autoSpaceDN w:val="0"/>
              <w:jc w:val="both"/>
            </w:pPr>
            <w:r w:rsidRPr="00A666A6">
              <w:t>Сокращенное фирменное наименование:</w:t>
            </w:r>
          </w:p>
        </w:tc>
        <w:tc>
          <w:tcPr>
            <w:tcW w:w="4785" w:type="dxa"/>
            <w:gridSpan w:val="2"/>
          </w:tcPr>
          <w:p w:rsidR="00E95B8D" w:rsidRPr="00A666A6" w:rsidRDefault="00E95B8D" w:rsidP="00626E4F">
            <w:pPr>
              <w:autoSpaceDE w:val="0"/>
              <w:autoSpaceDN w:val="0"/>
              <w:jc w:val="center"/>
            </w:pPr>
            <w:r w:rsidRPr="00A666A6">
              <w:t>Банк России</w:t>
            </w:r>
          </w:p>
        </w:tc>
      </w:tr>
      <w:tr w:rsidR="00E95B8D" w:rsidRPr="00A666A6" w:rsidTr="00626E4F">
        <w:tc>
          <w:tcPr>
            <w:tcW w:w="4317" w:type="dxa"/>
          </w:tcPr>
          <w:p w:rsidR="00E95B8D" w:rsidRPr="00A666A6" w:rsidRDefault="00E95B8D" w:rsidP="00626E4F">
            <w:pPr>
              <w:autoSpaceDE w:val="0"/>
              <w:autoSpaceDN w:val="0"/>
              <w:jc w:val="both"/>
            </w:pPr>
            <w:r w:rsidRPr="00A666A6">
              <w:t>Место нахождения:</w:t>
            </w:r>
          </w:p>
        </w:tc>
        <w:tc>
          <w:tcPr>
            <w:tcW w:w="4785" w:type="dxa"/>
            <w:gridSpan w:val="2"/>
          </w:tcPr>
          <w:p w:rsidR="00E95B8D" w:rsidRPr="00A666A6" w:rsidRDefault="00E95B8D" w:rsidP="00626E4F">
            <w:pPr>
              <w:autoSpaceDE w:val="0"/>
              <w:autoSpaceDN w:val="0"/>
              <w:jc w:val="center"/>
            </w:pPr>
            <w:r w:rsidRPr="00A666A6">
              <w:t>107016, г. Москва, ул. Неглинная, 12</w:t>
            </w:r>
          </w:p>
        </w:tc>
      </w:tr>
      <w:tr w:rsidR="00E95B8D" w:rsidRPr="00A666A6" w:rsidTr="00626E4F">
        <w:tc>
          <w:tcPr>
            <w:tcW w:w="4317" w:type="dxa"/>
          </w:tcPr>
          <w:p w:rsidR="00E95B8D" w:rsidRPr="00A666A6" w:rsidRDefault="00E95B8D" w:rsidP="00626E4F">
            <w:pPr>
              <w:autoSpaceDE w:val="0"/>
              <w:autoSpaceDN w:val="0"/>
              <w:jc w:val="both"/>
            </w:pPr>
            <w:r w:rsidRPr="00A666A6">
              <w:t>ИНН (если применимо):</w:t>
            </w:r>
          </w:p>
        </w:tc>
        <w:tc>
          <w:tcPr>
            <w:tcW w:w="4785" w:type="dxa"/>
            <w:gridSpan w:val="2"/>
          </w:tcPr>
          <w:p w:rsidR="00E95B8D" w:rsidRPr="00A666A6" w:rsidRDefault="00E95B8D" w:rsidP="00626E4F">
            <w:pPr>
              <w:autoSpaceDE w:val="0"/>
              <w:autoSpaceDN w:val="0"/>
              <w:jc w:val="center"/>
            </w:pPr>
            <w:r w:rsidRPr="00A666A6">
              <w:t>7702235133</w:t>
            </w:r>
          </w:p>
        </w:tc>
      </w:tr>
      <w:tr w:rsidR="00E95B8D" w:rsidRPr="00A666A6" w:rsidTr="00626E4F">
        <w:tc>
          <w:tcPr>
            <w:tcW w:w="4317" w:type="dxa"/>
          </w:tcPr>
          <w:p w:rsidR="00E95B8D" w:rsidRPr="00A666A6" w:rsidRDefault="00E95B8D" w:rsidP="00626E4F">
            <w:pPr>
              <w:autoSpaceDE w:val="0"/>
              <w:autoSpaceDN w:val="0"/>
              <w:jc w:val="both"/>
            </w:pPr>
            <w:r w:rsidRPr="00A666A6">
              <w:t>ОГРН (если применимо):</w:t>
            </w:r>
          </w:p>
        </w:tc>
        <w:tc>
          <w:tcPr>
            <w:tcW w:w="4785" w:type="dxa"/>
            <w:gridSpan w:val="2"/>
          </w:tcPr>
          <w:p w:rsidR="00E95B8D" w:rsidRPr="00A666A6" w:rsidRDefault="00E95B8D" w:rsidP="00626E4F">
            <w:pPr>
              <w:autoSpaceDE w:val="0"/>
              <w:autoSpaceDN w:val="0"/>
              <w:jc w:val="center"/>
            </w:pPr>
            <w:r w:rsidRPr="00A666A6">
              <w:t>1037700013020</w:t>
            </w:r>
          </w:p>
        </w:tc>
      </w:tr>
      <w:tr w:rsidR="00E95B8D" w:rsidRPr="00A666A6" w:rsidTr="00626E4F">
        <w:tc>
          <w:tcPr>
            <w:tcW w:w="7740" w:type="dxa"/>
            <w:gridSpan w:val="2"/>
          </w:tcPr>
          <w:p w:rsidR="00E95B8D" w:rsidRPr="00A666A6" w:rsidRDefault="00E95B8D" w:rsidP="00626E4F">
            <w:pPr>
              <w:autoSpaceDE w:val="0"/>
              <w:autoSpaceDN w:val="0"/>
              <w:jc w:val="both"/>
            </w:pPr>
            <w:r w:rsidRPr="00A666A6">
              <w:t>размер доли участника (акционера) эмитента в уставном капитале эмитента</w:t>
            </w:r>
          </w:p>
        </w:tc>
        <w:tc>
          <w:tcPr>
            <w:tcW w:w="1362" w:type="dxa"/>
            <w:vAlign w:val="bottom"/>
          </w:tcPr>
          <w:p w:rsidR="00E95B8D" w:rsidRPr="00A666A6" w:rsidRDefault="00E95B8D" w:rsidP="00626E4F">
            <w:pPr>
              <w:autoSpaceDE w:val="0"/>
              <w:autoSpaceDN w:val="0"/>
              <w:jc w:val="center"/>
            </w:pPr>
            <w:r w:rsidRPr="00A666A6">
              <w:t xml:space="preserve">50% + </w:t>
            </w:r>
          </w:p>
          <w:p w:rsidR="00E95B8D" w:rsidRPr="00A666A6" w:rsidRDefault="00E95B8D" w:rsidP="00626E4F">
            <w:pPr>
              <w:autoSpaceDE w:val="0"/>
              <w:autoSpaceDN w:val="0"/>
              <w:jc w:val="center"/>
            </w:pPr>
            <w:r w:rsidRPr="00A666A6">
              <w:t>1 акция</w:t>
            </w:r>
          </w:p>
        </w:tc>
      </w:tr>
      <w:tr w:rsidR="00E95B8D" w:rsidRPr="00A666A6" w:rsidTr="00626E4F">
        <w:tc>
          <w:tcPr>
            <w:tcW w:w="7740" w:type="dxa"/>
            <w:gridSpan w:val="2"/>
          </w:tcPr>
          <w:p w:rsidR="00E95B8D" w:rsidRPr="00A666A6" w:rsidRDefault="00E95B8D" w:rsidP="00626E4F">
            <w:pPr>
              <w:autoSpaceDE w:val="0"/>
              <w:autoSpaceDN w:val="0"/>
              <w:jc w:val="both"/>
            </w:pPr>
            <w:r w:rsidRPr="00A666A6">
              <w:t>размер доли принадлежащих ему обыкновенных акций эмитента</w:t>
            </w:r>
          </w:p>
        </w:tc>
        <w:tc>
          <w:tcPr>
            <w:tcW w:w="1362" w:type="dxa"/>
            <w:vAlign w:val="bottom"/>
          </w:tcPr>
          <w:p w:rsidR="00E95B8D" w:rsidRPr="00A666A6" w:rsidRDefault="00E95B8D" w:rsidP="00626E4F">
            <w:pPr>
              <w:autoSpaceDE w:val="0"/>
              <w:autoSpaceDN w:val="0"/>
              <w:jc w:val="center"/>
            </w:pPr>
            <w:r w:rsidRPr="00A666A6">
              <w:t>52,32%</w:t>
            </w:r>
          </w:p>
        </w:tc>
      </w:tr>
    </w:tbl>
    <w:p w:rsidR="00E95B8D" w:rsidRPr="00A666A6" w:rsidRDefault="00E95B8D" w:rsidP="00BD52E9">
      <w:pPr>
        <w:pStyle w:val="Basic"/>
      </w:pPr>
    </w:p>
    <w:p w:rsidR="00E95B8D" w:rsidRPr="00A666A6" w:rsidRDefault="00E95B8D" w:rsidP="00BD52E9">
      <w:pPr>
        <w:pStyle w:val="Basic"/>
      </w:pPr>
      <w:r w:rsidRPr="00A666A6">
        <w:t>сведения о контролирующих таких участников (акционеров) лицах, а в случае отсутствия таких лиц - об участниках (акционерах), владеющих не менее чем 20 процентами уставного капитала или не менее чем 20 процентами их обыкновенных акций таких участников (акционеров) эмитента.</w:t>
      </w:r>
    </w:p>
    <w:p w:rsidR="00E95B8D" w:rsidRPr="00A666A6" w:rsidRDefault="00E95B8D" w:rsidP="00BD52E9">
      <w:pPr>
        <w:pStyle w:val="Basic"/>
        <w:rPr>
          <w:b/>
          <w:i/>
        </w:rPr>
      </w:pPr>
      <w:r w:rsidRPr="00A666A6">
        <w:rPr>
          <w:b/>
          <w:i/>
        </w:rPr>
        <w:t>В соответствии со ст. 2 ФЗ «О Центральном банке Российской Федерации (Банке России)» от 10.07.2002 № 86-ФЗ уставный капитал и иное имущество Банка России являются федеральной собственностью.</w:t>
      </w:r>
    </w:p>
    <w:p w:rsidR="00E95B8D" w:rsidRPr="00A666A6" w:rsidRDefault="00E95B8D" w:rsidP="00BD52E9">
      <w:pPr>
        <w:pStyle w:val="Basic"/>
      </w:pPr>
    </w:p>
    <w:p w:rsidR="00E95B8D" w:rsidRPr="00A666A6" w:rsidRDefault="00E95B8D" w:rsidP="00BD52E9">
      <w:pPr>
        <w:pStyle w:val="Basic"/>
      </w:pPr>
      <w:r w:rsidRPr="00A666A6">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а в случае отсутствия таких лиц - по каждому из лиц, владеющих не менее чем 20 процентами уставного капитала такого участника (акционера) эмитента или не менее чем 20 процентами его обыкновенных акций, указываются 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
    <w:p w:rsidR="00E95B8D" w:rsidRPr="00A666A6" w:rsidRDefault="00E95B8D" w:rsidP="00BD52E9">
      <w:pPr>
        <w:pStyle w:val="Basic"/>
      </w:pPr>
    </w:p>
    <w:p w:rsidR="00E95B8D" w:rsidRPr="00A666A6" w:rsidRDefault="00E95B8D" w:rsidP="00BD52E9">
      <w:pPr>
        <w:pStyle w:val="Basic"/>
        <w:rPr>
          <w:b/>
          <w:i/>
        </w:rPr>
      </w:pPr>
      <w:r w:rsidRPr="00A666A6">
        <w:t xml:space="preserve">Наименование: </w:t>
      </w:r>
      <w:r w:rsidRPr="00A666A6">
        <w:rPr>
          <w:b/>
          <w:i/>
        </w:rPr>
        <w:t xml:space="preserve">Российская Федерация </w:t>
      </w:r>
    </w:p>
    <w:p w:rsidR="00E95B8D" w:rsidRPr="00A666A6" w:rsidRDefault="00E95B8D" w:rsidP="00BD52E9">
      <w:pPr>
        <w:pStyle w:val="Basic"/>
      </w:pPr>
      <w:r w:rsidRPr="00A666A6">
        <w:t xml:space="preserve">место нахождения: </w:t>
      </w:r>
      <w:r w:rsidRPr="00A666A6">
        <w:rPr>
          <w:b/>
          <w:i/>
        </w:rPr>
        <w:t>не применимо</w:t>
      </w:r>
    </w:p>
    <w:p w:rsidR="00E95B8D" w:rsidRPr="00A666A6" w:rsidRDefault="00E95B8D" w:rsidP="00BD52E9">
      <w:pPr>
        <w:pStyle w:val="Basic"/>
        <w:rPr>
          <w:b/>
          <w:i/>
        </w:rPr>
      </w:pPr>
      <w:r w:rsidRPr="00A666A6">
        <w:t xml:space="preserve">ИНН (если применимо): </w:t>
      </w:r>
      <w:r w:rsidRPr="00A666A6">
        <w:rPr>
          <w:b/>
          <w:i/>
        </w:rPr>
        <w:t>не применимо</w:t>
      </w:r>
    </w:p>
    <w:p w:rsidR="00E95B8D" w:rsidRPr="00A666A6" w:rsidRDefault="00E95B8D" w:rsidP="00BD52E9">
      <w:pPr>
        <w:pStyle w:val="Basic"/>
        <w:rPr>
          <w:b/>
          <w:i/>
        </w:rPr>
      </w:pPr>
      <w:r w:rsidRPr="00A666A6">
        <w:t xml:space="preserve">ОГРН (если применимо): </w:t>
      </w:r>
      <w:r w:rsidRPr="00A666A6">
        <w:rPr>
          <w:b/>
          <w:i/>
        </w:rPr>
        <w:t>не применимо</w:t>
      </w:r>
    </w:p>
    <w:p w:rsidR="00E95B8D" w:rsidRPr="00A666A6" w:rsidRDefault="00E95B8D" w:rsidP="00BD52E9">
      <w:pPr>
        <w:pStyle w:val="Basic"/>
      </w:pPr>
    </w:p>
    <w:p w:rsidR="00E95B8D" w:rsidRPr="00A666A6" w:rsidRDefault="00E95B8D" w:rsidP="00BD52E9">
      <w:pPr>
        <w:pStyle w:val="Basic"/>
      </w:pPr>
      <w:r w:rsidRPr="00A666A6">
        <w:t>По каждому из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дополнительно указываются:</w:t>
      </w:r>
    </w:p>
    <w:p w:rsidR="00E95B8D" w:rsidRPr="00A666A6" w:rsidRDefault="00E95B8D" w:rsidP="00BD52E9">
      <w:pPr>
        <w:pStyle w:val="Basic"/>
        <w:rPr>
          <w:b/>
          <w:i/>
        </w:rPr>
      </w:pPr>
      <w:r w:rsidRPr="00A666A6">
        <w:t xml:space="preserve">вид контроля, под которым находится участник (акционер) эмитента по отношению к контролирующему его лицу (прямой контроль, косвенный контроль): </w:t>
      </w:r>
      <w:r w:rsidRPr="00A666A6">
        <w:rPr>
          <w:b/>
          <w:i/>
        </w:rPr>
        <w:t>прямой контроль</w:t>
      </w:r>
    </w:p>
    <w:p w:rsidR="00E95B8D" w:rsidRPr="00A666A6" w:rsidRDefault="00E95B8D" w:rsidP="00BD52E9">
      <w:pPr>
        <w:pStyle w:val="Basic"/>
      </w:pPr>
      <w:r w:rsidRPr="00A666A6">
        <w:t xml:space="preserve">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 </w:t>
      </w:r>
      <w:r w:rsidRPr="00A666A6">
        <w:rPr>
          <w:b/>
          <w:i/>
        </w:rPr>
        <w:t>участие в юридическом лице, являющемся участником (акционером) эмитента</w:t>
      </w:r>
    </w:p>
    <w:p w:rsidR="00E95B8D" w:rsidRPr="00A666A6" w:rsidRDefault="00E95B8D" w:rsidP="00BD52E9">
      <w:pPr>
        <w:pStyle w:val="Basic"/>
      </w:pPr>
      <w:r w:rsidRPr="00A666A6">
        <w:t xml:space="preserve">признак осуществления лицом, контролирующим участника (акционера) эмитента, такого контроля (право распоряжаться более 50 процентами голосов в высшем органе управления юридического лица, являющегося участником (акционером) эмитента; право назначать (избирать) единоличный исполнительный орган юридического лица, являющегося участником (акционером) эмитента; право назначать (избирать) более 50 процентов состава коллегиального органа управления юридического лица, являющегося участником (акционером) эмитента): </w:t>
      </w:r>
      <w:r w:rsidRPr="00A666A6">
        <w:rPr>
          <w:b/>
          <w:i/>
        </w:rPr>
        <w:t>В соответствии со ст. 2 ФЗ «О Центральном банке Российской Федерации (Банке России)» от 10.07.2002 № 86-ФЗ уставный капитал и иное имущество Банка России являются федеральной собственностью.</w:t>
      </w:r>
    </w:p>
    <w:p w:rsidR="00E95B8D" w:rsidRPr="00A666A6" w:rsidRDefault="00E95B8D" w:rsidP="00BD52E9">
      <w:pPr>
        <w:pStyle w:val="Basic"/>
        <w:rPr>
          <w:b/>
          <w:i/>
        </w:rPr>
      </w:pPr>
      <w:r w:rsidRPr="00A666A6">
        <w:t xml:space="preserve">в случае косвенного контроля - последовательно все подконтрольные лицу, контролирующему участника (акционера) эмитента, организации (цепочка организаций, находящихся под прямым или косвенным контролем лица, контролирующего участника (акционера) эмитента), через которых лицо, контролирующее участника (акционера) эмитента, осуществляет косвенный контроль. При этом по каждой такой организации указываются полное и сокращенное фирменные наименования, место нахождения, ИНН (если применимо), ОГРН (если применимо): </w:t>
      </w:r>
      <w:r w:rsidRPr="00A666A6">
        <w:rPr>
          <w:b/>
          <w:i/>
        </w:rPr>
        <w:t>не применимо, поскольку прямой контроль</w:t>
      </w:r>
    </w:p>
    <w:p w:rsidR="00E95B8D" w:rsidRPr="00A666A6" w:rsidRDefault="00E95B8D" w:rsidP="00BD52E9">
      <w:pPr>
        <w:pStyle w:val="Basic"/>
        <w:rPr>
          <w:b/>
          <w:i/>
        </w:rPr>
      </w:pPr>
    </w:p>
    <w:p w:rsidR="00E95B8D" w:rsidRPr="00A666A6" w:rsidRDefault="00E95B8D" w:rsidP="00BD52E9">
      <w:pPr>
        <w:pStyle w:val="Basic"/>
        <w:rPr>
          <w:b/>
          <w:i/>
        </w:rPr>
      </w:pPr>
      <w:r w:rsidRPr="00A666A6">
        <w:t xml:space="preserve">иные сведения, указываемые эмитентом по собственному усмотрению: </w:t>
      </w:r>
      <w:r w:rsidRPr="00A666A6">
        <w:rPr>
          <w:b/>
          <w:i/>
        </w:rPr>
        <w:t>отсутствуют</w:t>
      </w:r>
    </w:p>
    <w:p w:rsidR="00E95B8D" w:rsidRPr="00A666A6" w:rsidRDefault="00E95B8D" w:rsidP="00BD52E9">
      <w:pPr>
        <w:pStyle w:val="Basic"/>
      </w:pPr>
    </w:p>
    <w:p w:rsidR="00E95B8D" w:rsidRPr="00A666A6" w:rsidRDefault="00E95B8D" w:rsidP="00BD52E9">
      <w:pPr>
        <w:pStyle w:val="Basic"/>
      </w:pPr>
      <w:r w:rsidRPr="00A666A6">
        <w:t>В случае отсутствия лиц, контролирующих участника (акционера) эмитента, владеющего не менее чем пятью процентами его уставного капитала или не менее чем пятью процентами его обыкновенных акций, указывается на это обстоятельство.</w:t>
      </w:r>
    </w:p>
    <w:p w:rsidR="00E95B8D" w:rsidRPr="00A666A6" w:rsidRDefault="00E95B8D" w:rsidP="00BD52E9">
      <w:pPr>
        <w:pStyle w:val="Basic"/>
        <w:rPr>
          <w:b/>
          <w:i/>
        </w:rPr>
      </w:pPr>
      <w:r w:rsidRPr="00A666A6">
        <w:rPr>
          <w:b/>
          <w:i/>
        </w:rPr>
        <w:t xml:space="preserve">Не применимо. </w:t>
      </w:r>
    </w:p>
    <w:p w:rsidR="00E95B8D" w:rsidRPr="00A666A6" w:rsidRDefault="00E95B8D" w:rsidP="00BD52E9">
      <w:pPr>
        <w:pStyle w:val="Basic"/>
        <w:rPr>
          <w:b/>
          <w:i/>
        </w:rPr>
      </w:pPr>
    </w:p>
    <w:p w:rsidR="00E95B8D" w:rsidRPr="00A666A6" w:rsidRDefault="00E95B8D" w:rsidP="00BD52E9">
      <w:pPr>
        <w:pStyle w:val="Basic"/>
      </w:pPr>
      <w:r w:rsidRPr="00A666A6">
        <w:t>По каждому из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пятью процентами уставного капитала эмитента или не менее чем пятью процентами его обыкновенных акций, дополнительно указываются:</w:t>
      </w:r>
    </w:p>
    <w:p w:rsidR="00E95B8D" w:rsidRPr="00A666A6" w:rsidRDefault="00E95B8D" w:rsidP="00BD52E9">
      <w:pPr>
        <w:pStyle w:val="Basic"/>
      </w:pPr>
      <w:r w:rsidRPr="00A666A6">
        <w:t>размер доли такого лица в уставном капитале участника (акционера) эмитента, а также доли принадлежащих ему обыкновенных акций участника (акционера) эмитента;</w:t>
      </w:r>
    </w:p>
    <w:p w:rsidR="00E95B8D" w:rsidRPr="00A666A6" w:rsidRDefault="00E95B8D" w:rsidP="00BD52E9">
      <w:pPr>
        <w:pStyle w:val="Basic"/>
      </w:pPr>
      <w:r w:rsidRPr="00A666A6">
        <w:t>размер доли такого лица в уставном капитале эмитента, а также доли принадлежащих ему обыкновенных акций эмитента;</w:t>
      </w:r>
    </w:p>
    <w:p w:rsidR="00E95B8D" w:rsidRPr="00A666A6" w:rsidRDefault="00E95B8D" w:rsidP="00BD52E9">
      <w:pPr>
        <w:pStyle w:val="Basic"/>
      </w:pPr>
      <w:r w:rsidRPr="00A666A6">
        <w:t>иные сведения, указываемые эмитентом по собственному усмотрению.</w:t>
      </w:r>
    </w:p>
    <w:p w:rsidR="00E95B8D" w:rsidRPr="00A666A6" w:rsidRDefault="00E95B8D" w:rsidP="00486C2A">
      <w:pPr>
        <w:pStyle w:val="Basic"/>
        <w:rPr>
          <w:b/>
          <w:i/>
        </w:rPr>
      </w:pPr>
      <w:r w:rsidRPr="00A666A6">
        <w:rPr>
          <w:b/>
          <w:i/>
        </w:rPr>
        <w:t xml:space="preserve">Не применимо. </w:t>
      </w:r>
    </w:p>
    <w:p w:rsidR="00E95B8D" w:rsidRPr="00A666A6" w:rsidRDefault="00E95B8D" w:rsidP="00BD52E9">
      <w:pPr>
        <w:pStyle w:val="Basic"/>
      </w:pPr>
    </w:p>
    <w:p w:rsidR="00E95B8D" w:rsidRPr="00A666A6" w:rsidRDefault="00E95B8D" w:rsidP="00BD52E9">
      <w:pPr>
        <w:pStyle w:val="Basic"/>
      </w:pPr>
      <w:r w:rsidRPr="00A666A6">
        <w:t>В случае отсутствия лиц, владеющих не менее чем 20 процентами уставного капитала или не менее чем 20 процентами обыкновенных акций участника (акционера) эмитента, который владеет не менее чем пятью процентами уставного капитала эмитента или не менее чем пятью процентами его обыкновенных акций, указывается на это обстоятельство.</w:t>
      </w:r>
    </w:p>
    <w:p w:rsidR="00E95B8D" w:rsidRPr="00A666A6" w:rsidRDefault="00E95B8D" w:rsidP="00486C2A">
      <w:pPr>
        <w:pStyle w:val="Basic"/>
        <w:rPr>
          <w:b/>
          <w:i/>
        </w:rPr>
      </w:pPr>
      <w:r w:rsidRPr="00A666A6">
        <w:rPr>
          <w:b/>
          <w:i/>
        </w:rPr>
        <w:t xml:space="preserve">Не применимо. </w:t>
      </w:r>
    </w:p>
    <w:p w:rsidR="00E95B8D" w:rsidRPr="00A666A6" w:rsidRDefault="00E95B8D" w:rsidP="00BD52E9">
      <w:pPr>
        <w:pStyle w:val="Basic"/>
      </w:pPr>
    </w:p>
    <w:p w:rsidR="00E95B8D" w:rsidRPr="00A666A6" w:rsidRDefault="00E95B8D" w:rsidP="00BD52E9">
      <w:pPr>
        <w:pStyle w:val="Basic"/>
      </w:pPr>
      <w:r w:rsidRPr="00A666A6">
        <w:t xml:space="preserve">В случае если акции эмитента, составляющие не менее чем пять процентов уставного капитала или не менее чем пять процентов обыкновенных акций, зарегистрированы в реестре акционеров эмитента на имя номинального держателя, указывается на это обстоятельство. </w:t>
      </w:r>
    </w:p>
    <w:p w:rsidR="00E95B8D" w:rsidRPr="00A666A6" w:rsidRDefault="00E95B8D" w:rsidP="00BD52E9">
      <w:pPr>
        <w:pStyle w:val="Basic"/>
        <w:rPr>
          <w:b/>
          <w:i/>
        </w:rPr>
      </w:pPr>
      <w:r w:rsidRPr="00A666A6">
        <w:rPr>
          <w:b/>
          <w:i/>
        </w:rPr>
        <w:t>акции эмитента, составляющие не менее чем пять процентов уставного капитала или не менее чем пять процентов обыкновенных акций, зарегистрированы в реестре акционеров эмитента на имя номинального держателя</w:t>
      </w:r>
    </w:p>
    <w:p w:rsidR="00E95B8D" w:rsidRPr="00A666A6" w:rsidRDefault="00E95B8D" w:rsidP="00BD52E9">
      <w:pPr>
        <w:pStyle w:val="Basic"/>
      </w:pPr>
    </w:p>
    <w:p w:rsidR="00E95B8D" w:rsidRPr="00A666A6" w:rsidRDefault="00E95B8D" w:rsidP="00BD52E9">
      <w:pPr>
        <w:pStyle w:val="Basic"/>
      </w:pPr>
      <w:r w:rsidRPr="00A666A6">
        <w:t>По каждому из таких номинальных держателей указываются:</w:t>
      </w:r>
    </w:p>
    <w:p w:rsidR="00E95B8D" w:rsidRPr="00A666A6" w:rsidRDefault="00E95B8D">
      <w:pPr>
        <w:widowControl w:val="0"/>
        <w:autoSpaceDE w:val="0"/>
        <w:autoSpaceDN w:val="0"/>
        <w:adjustRightInd w:val="0"/>
        <w:jc w:val="both"/>
        <w:rPr>
          <w:rFonts w:cs="Calibri"/>
        </w:rPr>
      </w:pPr>
    </w:p>
    <w:tbl>
      <w:tblPr>
        <w:tblW w:w="0" w:type="auto"/>
        <w:tblInd w:w="288" w:type="dxa"/>
        <w:tblLook w:val="01E0" w:firstRow="1" w:lastRow="1" w:firstColumn="1" w:lastColumn="1" w:noHBand="0" w:noVBand="0"/>
      </w:tblPr>
      <w:tblGrid>
        <w:gridCol w:w="4242"/>
        <w:gridCol w:w="656"/>
        <w:gridCol w:w="1928"/>
        <w:gridCol w:w="2456"/>
      </w:tblGrid>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полное фирменное наименование:</w:t>
            </w:r>
          </w:p>
        </w:tc>
        <w:tc>
          <w:tcPr>
            <w:tcW w:w="5040"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center"/>
            </w:pPr>
            <w:r w:rsidRPr="00A666A6">
              <w:t xml:space="preserve">Небанковская кредитная организация </w:t>
            </w:r>
          </w:p>
          <w:p w:rsidR="00E95B8D" w:rsidRPr="00A666A6" w:rsidRDefault="00E95B8D" w:rsidP="009A26F0">
            <w:pPr>
              <w:jc w:val="center"/>
            </w:pPr>
            <w:r w:rsidRPr="00A666A6">
              <w:t xml:space="preserve">закрытое акционерное общество </w:t>
            </w:r>
          </w:p>
          <w:p w:rsidR="00E95B8D" w:rsidRPr="00A666A6" w:rsidRDefault="00E95B8D" w:rsidP="009A26F0">
            <w:pPr>
              <w:jc w:val="center"/>
            </w:pPr>
            <w:r w:rsidRPr="00A666A6">
              <w:t>«Национальный расчетный депозитарий»</w:t>
            </w:r>
          </w:p>
        </w:tc>
      </w:tr>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сокращенное наименование:</w:t>
            </w:r>
          </w:p>
        </w:tc>
        <w:tc>
          <w:tcPr>
            <w:tcW w:w="5040" w:type="dxa"/>
            <w:gridSpan w:val="3"/>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center"/>
            </w:pPr>
            <w:r w:rsidRPr="00A666A6">
              <w:t>НКО ЗАО НРД</w:t>
            </w:r>
          </w:p>
        </w:tc>
      </w:tr>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место нахождения:</w:t>
            </w:r>
          </w:p>
        </w:tc>
        <w:tc>
          <w:tcPr>
            <w:tcW w:w="5040"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 xml:space="preserve">125009, г. Москва, Средний Кисловский пер., </w:t>
            </w:r>
          </w:p>
          <w:p w:rsidR="00E95B8D" w:rsidRPr="00A666A6" w:rsidRDefault="00E95B8D" w:rsidP="009A26F0">
            <w:pPr>
              <w:autoSpaceDE w:val="0"/>
              <w:autoSpaceDN w:val="0"/>
              <w:jc w:val="center"/>
            </w:pPr>
            <w:r w:rsidRPr="00A666A6">
              <w:t>д. 1/13, стр. 8</w:t>
            </w:r>
          </w:p>
        </w:tc>
      </w:tr>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ИНН:</w:t>
            </w:r>
          </w:p>
        </w:tc>
        <w:tc>
          <w:tcPr>
            <w:tcW w:w="5040"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7702165310</w:t>
            </w:r>
          </w:p>
        </w:tc>
      </w:tr>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ОГРН:</w:t>
            </w:r>
          </w:p>
        </w:tc>
        <w:tc>
          <w:tcPr>
            <w:tcW w:w="5040"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1027739132563</w:t>
            </w:r>
          </w:p>
        </w:tc>
      </w:tr>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контактный телефон:</w:t>
            </w:r>
          </w:p>
        </w:tc>
        <w:tc>
          <w:tcPr>
            <w:tcW w:w="5040"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(495) 232-05-20</w:t>
            </w:r>
          </w:p>
        </w:tc>
      </w:tr>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факс:</w:t>
            </w:r>
          </w:p>
        </w:tc>
        <w:tc>
          <w:tcPr>
            <w:tcW w:w="5040"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(495) 956-09-38</w:t>
            </w:r>
          </w:p>
        </w:tc>
      </w:tr>
      <w:tr w:rsidR="00E95B8D" w:rsidRPr="00A666A6" w:rsidTr="009A26F0">
        <w:tc>
          <w:tcPr>
            <w:tcW w:w="4242"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адрес электронной почты:</w:t>
            </w:r>
          </w:p>
        </w:tc>
        <w:tc>
          <w:tcPr>
            <w:tcW w:w="5040"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rPr>
                <w:lang w:val="en-US"/>
              </w:rPr>
              <w:t>reginfo</w:t>
            </w:r>
            <w:r w:rsidRPr="00A666A6">
              <w:t>@</w:t>
            </w:r>
            <w:r w:rsidRPr="00A666A6">
              <w:rPr>
                <w:lang w:val="en-US"/>
              </w:rPr>
              <w:t>nsd</w:t>
            </w:r>
            <w:r w:rsidRPr="00A666A6">
              <w:t>.</w:t>
            </w:r>
            <w:r w:rsidRPr="00A666A6">
              <w:rPr>
                <w:lang w:val="en-US"/>
              </w:rPr>
              <w:t>ru</w:t>
            </w:r>
          </w:p>
        </w:tc>
      </w:tr>
      <w:tr w:rsidR="00E95B8D" w:rsidRPr="00A666A6" w:rsidTr="009A26F0">
        <w:tc>
          <w:tcPr>
            <w:tcW w:w="9282" w:type="dxa"/>
            <w:gridSpan w:val="4"/>
            <w:tcBorders>
              <w:top w:val="single" w:sz="4" w:space="0" w:color="auto"/>
              <w:left w:val="single" w:sz="4" w:space="0" w:color="auto"/>
              <w:bottom w:val="single" w:sz="4" w:space="0" w:color="auto"/>
              <w:right w:val="single" w:sz="4" w:space="0" w:color="auto"/>
            </w:tcBorders>
          </w:tcPr>
          <w:p w:rsidR="00E95B8D" w:rsidRPr="00A666A6" w:rsidRDefault="00E95B8D" w:rsidP="009A26F0">
            <w:r w:rsidRPr="00A666A6">
              <w:t xml:space="preserve">сведения о лицензии: </w:t>
            </w:r>
          </w:p>
        </w:tc>
      </w:tr>
      <w:tr w:rsidR="00E95B8D" w:rsidRPr="00A666A6" w:rsidTr="009A26F0">
        <w:tc>
          <w:tcPr>
            <w:tcW w:w="4898"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номер:</w:t>
            </w:r>
          </w:p>
        </w:tc>
        <w:tc>
          <w:tcPr>
            <w:tcW w:w="4384"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 177-12042-000100</w:t>
            </w:r>
          </w:p>
        </w:tc>
      </w:tr>
      <w:tr w:rsidR="00E95B8D" w:rsidRPr="00A666A6" w:rsidTr="009A26F0">
        <w:tc>
          <w:tcPr>
            <w:tcW w:w="4898"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дата выдачи:</w:t>
            </w:r>
          </w:p>
        </w:tc>
        <w:tc>
          <w:tcPr>
            <w:tcW w:w="4384"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 xml:space="preserve">от </w:t>
            </w:r>
            <w:r w:rsidRPr="00A666A6">
              <w:rPr>
                <w:lang w:val="en-US"/>
              </w:rPr>
              <w:t>1</w:t>
            </w:r>
            <w:r w:rsidRPr="00A666A6">
              <w:t>9.02.2009 г.</w:t>
            </w:r>
          </w:p>
        </w:tc>
      </w:tr>
      <w:tr w:rsidR="00E95B8D" w:rsidRPr="00A666A6" w:rsidTr="009A26F0">
        <w:tc>
          <w:tcPr>
            <w:tcW w:w="4898"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срок действия лицензии профессионального участника рынка ценных бумаг:</w:t>
            </w:r>
          </w:p>
        </w:tc>
        <w:tc>
          <w:tcPr>
            <w:tcW w:w="4384"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без ограничения срока действия</w:t>
            </w:r>
          </w:p>
        </w:tc>
      </w:tr>
      <w:tr w:rsidR="00E95B8D" w:rsidRPr="00A666A6" w:rsidTr="009A26F0">
        <w:tc>
          <w:tcPr>
            <w:tcW w:w="4898"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both"/>
            </w:pPr>
            <w:r w:rsidRPr="00A666A6">
              <w:t>наименование органа, выдавшего лицензию:</w:t>
            </w:r>
          </w:p>
        </w:tc>
        <w:tc>
          <w:tcPr>
            <w:tcW w:w="4384" w:type="dxa"/>
            <w:gridSpan w:val="2"/>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Ф</w:t>
            </w:r>
            <w:r w:rsidRPr="00A666A6">
              <w:rPr>
                <w:lang w:val="en-US"/>
              </w:rPr>
              <w:t>C</w:t>
            </w:r>
            <w:r w:rsidRPr="00A666A6">
              <w:t>ФР России</w:t>
            </w:r>
          </w:p>
        </w:tc>
      </w:tr>
      <w:tr w:rsidR="00E95B8D" w:rsidRPr="00A666A6" w:rsidTr="009A26F0">
        <w:tc>
          <w:tcPr>
            <w:tcW w:w="6826"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486C2A">
            <w:pPr>
              <w:autoSpaceDE w:val="0"/>
              <w:autoSpaceDN w:val="0"/>
              <w:jc w:val="both"/>
            </w:pPr>
            <w:r w:rsidRPr="00A666A6">
              <w:t>количество обыкновенных акций эмитента, зарегистрированных в реестре акционеров эмитента на имя номинального держателя</w:t>
            </w:r>
          </w:p>
        </w:tc>
        <w:tc>
          <w:tcPr>
            <w:tcW w:w="2456"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p>
          <w:p w:rsidR="00E95B8D" w:rsidRPr="00A666A6" w:rsidRDefault="00E95B8D" w:rsidP="009A26F0">
            <w:pPr>
              <w:autoSpaceDE w:val="0"/>
              <w:autoSpaceDN w:val="0"/>
              <w:jc w:val="center"/>
            </w:pPr>
            <w:r w:rsidRPr="00A666A6">
              <w:t>10 024 311 425  шт.</w:t>
            </w:r>
          </w:p>
        </w:tc>
      </w:tr>
      <w:tr w:rsidR="00E95B8D" w:rsidRPr="00A666A6" w:rsidTr="009A26F0">
        <w:tc>
          <w:tcPr>
            <w:tcW w:w="6826"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486C2A">
            <w:pPr>
              <w:autoSpaceDE w:val="0"/>
              <w:autoSpaceDN w:val="0"/>
              <w:jc w:val="both"/>
            </w:pPr>
            <w:r w:rsidRPr="00A666A6">
              <w:t>количество привилегированных акций эмитента, зарегистрированных в реестре акционеров эмитента на имя номинального держателя</w:t>
            </w:r>
          </w:p>
        </w:tc>
        <w:tc>
          <w:tcPr>
            <w:tcW w:w="2456"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p>
          <w:p w:rsidR="00E95B8D" w:rsidRPr="00A666A6" w:rsidRDefault="00E95B8D" w:rsidP="009A26F0">
            <w:pPr>
              <w:autoSpaceDE w:val="0"/>
              <w:autoSpaceDN w:val="0"/>
              <w:jc w:val="center"/>
            </w:pPr>
            <w:r w:rsidRPr="00A666A6">
              <w:t>864 295 071  шт.</w:t>
            </w:r>
          </w:p>
        </w:tc>
      </w:tr>
      <w:tr w:rsidR="00E95B8D" w:rsidRPr="00A666A6" w:rsidTr="009A26F0">
        <w:tc>
          <w:tcPr>
            <w:tcW w:w="6826"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486C2A">
            <w:pPr>
              <w:autoSpaceDE w:val="0"/>
              <w:autoSpaceDN w:val="0"/>
              <w:jc w:val="both"/>
            </w:pPr>
            <w:r w:rsidRPr="00A666A6">
              <w:t>размер доли акций, зарегистрированных в реестре акционеров эмитента на имя центрального депозитария, в уставном капитале эмитента:</w:t>
            </w:r>
          </w:p>
        </w:tc>
        <w:tc>
          <w:tcPr>
            <w:tcW w:w="2456"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48,2%</w:t>
            </w:r>
          </w:p>
        </w:tc>
      </w:tr>
      <w:tr w:rsidR="00E95B8D" w:rsidRPr="00A666A6" w:rsidTr="009A26F0">
        <w:tc>
          <w:tcPr>
            <w:tcW w:w="6826" w:type="dxa"/>
            <w:gridSpan w:val="3"/>
            <w:tcBorders>
              <w:top w:val="single" w:sz="4" w:space="0" w:color="auto"/>
              <w:left w:val="single" w:sz="4" w:space="0" w:color="auto"/>
              <w:bottom w:val="single" w:sz="4" w:space="0" w:color="auto"/>
              <w:right w:val="single" w:sz="4" w:space="0" w:color="auto"/>
            </w:tcBorders>
          </w:tcPr>
          <w:p w:rsidR="00E95B8D" w:rsidRPr="00A666A6" w:rsidRDefault="00E95B8D" w:rsidP="00486C2A">
            <w:pPr>
              <w:autoSpaceDE w:val="0"/>
              <w:autoSpaceDN w:val="0"/>
              <w:jc w:val="both"/>
            </w:pPr>
            <w:r w:rsidRPr="00A666A6">
              <w:t>размер доли обыкновенных акций эмитента, зарегистрированных в реестре акционеров эмитента на имя центрального депозитария:</w:t>
            </w:r>
          </w:p>
        </w:tc>
        <w:tc>
          <w:tcPr>
            <w:tcW w:w="2456" w:type="dxa"/>
            <w:tcBorders>
              <w:top w:val="single" w:sz="4" w:space="0" w:color="auto"/>
              <w:left w:val="single" w:sz="4" w:space="0" w:color="auto"/>
              <w:bottom w:val="single" w:sz="4" w:space="0" w:color="auto"/>
              <w:right w:val="single" w:sz="4" w:space="0" w:color="auto"/>
            </w:tcBorders>
          </w:tcPr>
          <w:p w:rsidR="00E95B8D" w:rsidRPr="00A666A6" w:rsidRDefault="00E95B8D" w:rsidP="009A26F0">
            <w:pPr>
              <w:autoSpaceDE w:val="0"/>
              <w:autoSpaceDN w:val="0"/>
              <w:jc w:val="center"/>
            </w:pPr>
            <w:r w:rsidRPr="00A666A6">
              <w:t>46,4%</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00" w:name="_Toc430103463"/>
      <w:r w:rsidRPr="00A666A6">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100"/>
    </w:p>
    <w:p w:rsidR="00E95B8D" w:rsidRPr="00A666A6" w:rsidRDefault="00E95B8D" w:rsidP="00BD52E9">
      <w:pPr>
        <w:pStyle w:val="Basic"/>
      </w:pPr>
      <w:r w:rsidRPr="00A666A6">
        <w:t>Указываются сведения о доле государства, муниципального образования в уставном капитале эмитента и специальных правах:</w:t>
      </w:r>
    </w:p>
    <w:p w:rsidR="00E95B8D" w:rsidRPr="00A666A6" w:rsidRDefault="00E95B8D" w:rsidP="00BD52E9">
      <w:pPr>
        <w:pStyle w:val="Basic"/>
      </w:pPr>
      <w:r w:rsidRPr="00A666A6">
        <w:rPr>
          <w:b/>
          <w:i/>
        </w:rPr>
        <w:t xml:space="preserve">Доля уставного  капитала  кредитной организации - эмитента, находящаяся в государственной (федеральной, субъектов Российской Федерации), муниципальной собственности: </w:t>
      </w:r>
      <w:r w:rsidRPr="00A666A6">
        <w:t>0,03%</w:t>
      </w:r>
    </w:p>
    <w:p w:rsidR="00E95B8D" w:rsidRPr="00A666A6" w:rsidRDefault="00E95B8D" w:rsidP="00BD52E9">
      <w:pPr>
        <w:pStyle w:val="Basic"/>
      </w:pPr>
    </w:p>
    <w:p w:rsidR="00E95B8D" w:rsidRPr="00A666A6" w:rsidRDefault="00E95B8D" w:rsidP="00BD52E9">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0,001% (федеральная собственность)</w:t>
      </w:r>
    </w:p>
    <w:p w:rsidR="00E95B8D" w:rsidRPr="00A666A6" w:rsidRDefault="00E95B8D" w:rsidP="00BD52E9">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9A26F0">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rPr>
                <w:b/>
                <w:bCs/>
              </w:rPr>
            </w:pPr>
            <w:r w:rsidRPr="00A666A6">
              <w:rPr>
                <w:b/>
                <w:bCs/>
              </w:rPr>
              <w:t>Российская Федерация в лице Федерального агентства по управлению государственным имуществом</w:t>
            </w:r>
          </w:p>
        </w:tc>
      </w:tr>
      <w:tr w:rsidR="00E95B8D" w:rsidRPr="00A666A6" w:rsidTr="009A26F0">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г. Москва, Никольский пер., д. 9</w:t>
            </w:r>
          </w:p>
        </w:tc>
      </w:tr>
      <w:tr w:rsidR="00E95B8D" w:rsidRPr="00A666A6" w:rsidTr="009A26F0">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нет данных</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9A26F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 xml:space="preserve">0,005% (собственность </w:t>
      </w:r>
      <w:r w:rsidRPr="00A666A6">
        <w:rPr>
          <w:b/>
          <w:i/>
        </w:rPr>
        <w:t>субъектов Российской Федерации</w:t>
      </w:r>
      <w:r w:rsidRPr="00A666A6">
        <w:rPr>
          <w:b/>
          <w:i/>
          <w:szCs w:val="22"/>
        </w:rPr>
        <w:t>)</w:t>
      </w:r>
    </w:p>
    <w:p w:rsidR="00E95B8D" w:rsidRPr="00A666A6" w:rsidRDefault="00E95B8D" w:rsidP="009A26F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9A26F0">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rPr>
                <w:b/>
                <w:bCs/>
              </w:rPr>
            </w:pPr>
            <w:r w:rsidRPr="00A666A6">
              <w:rPr>
                <w:b/>
                <w:bCs/>
              </w:rPr>
              <w:t>Министерство имущественных и земельных отношений Рязанской области</w:t>
            </w:r>
          </w:p>
        </w:tc>
      </w:tr>
      <w:tr w:rsidR="00E95B8D" w:rsidRPr="00A666A6" w:rsidTr="009A26F0">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390006, г. Рязань, ул. Свободы, д. 49</w:t>
            </w:r>
          </w:p>
        </w:tc>
      </w:tr>
      <w:tr w:rsidR="00E95B8D" w:rsidRPr="00A666A6" w:rsidTr="009A26F0">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нет данных</w:t>
            </w:r>
          </w:p>
        </w:tc>
      </w:tr>
    </w:tbl>
    <w:p w:rsidR="00E95B8D" w:rsidRPr="00A666A6" w:rsidRDefault="00E95B8D" w:rsidP="009A26F0">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9A26F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0,0009% (муниципальная собственность)</w:t>
      </w:r>
    </w:p>
    <w:p w:rsidR="00E95B8D" w:rsidRPr="00A666A6" w:rsidRDefault="00E95B8D" w:rsidP="009A26F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9A26F0">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pStyle w:val="Heading6"/>
              <w:jc w:val="center"/>
              <w:rPr>
                <w:rFonts w:ascii="Times New Roman" w:hAnsi="Times New Roman"/>
              </w:rPr>
            </w:pPr>
            <w:r w:rsidRPr="00A666A6">
              <w:rPr>
                <w:rFonts w:ascii="Times New Roman" w:hAnsi="Times New Roman"/>
              </w:rPr>
              <w:t xml:space="preserve">Администрация города Ельца </w:t>
            </w:r>
          </w:p>
        </w:tc>
      </w:tr>
      <w:tr w:rsidR="00E95B8D" w:rsidRPr="00A666A6" w:rsidTr="009A26F0">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 xml:space="preserve">399770, Липецкая область, г. Елец, </w:t>
            </w:r>
          </w:p>
          <w:p w:rsidR="00E95B8D" w:rsidRPr="00A666A6" w:rsidRDefault="00E95B8D" w:rsidP="009A26F0">
            <w:pPr>
              <w:jc w:val="center"/>
            </w:pPr>
            <w:r w:rsidRPr="00A666A6">
              <w:t>ул. Октябрьская, 127</w:t>
            </w:r>
          </w:p>
        </w:tc>
      </w:tr>
      <w:tr w:rsidR="00E95B8D" w:rsidRPr="00A666A6" w:rsidTr="009A26F0">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нет данных</w:t>
            </w:r>
          </w:p>
        </w:tc>
      </w:tr>
    </w:tbl>
    <w:p w:rsidR="00E95B8D" w:rsidRPr="00A666A6" w:rsidRDefault="00E95B8D" w:rsidP="009A26F0">
      <w:pPr>
        <w:pStyle w:val="Basic"/>
      </w:pPr>
    </w:p>
    <w:p w:rsidR="00E95B8D" w:rsidRPr="00A666A6" w:rsidRDefault="00E95B8D" w:rsidP="00BD52E9">
      <w:pPr>
        <w:pStyle w:val="Basic"/>
      </w:pPr>
    </w:p>
    <w:p w:rsidR="00E95B8D" w:rsidRPr="00A666A6" w:rsidRDefault="00E95B8D" w:rsidP="009A26F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0,00004% (муниципальная собственность)</w:t>
      </w:r>
    </w:p>
    <w:p w:rsidR="00E95B8D" w:rsidRPr="00A666A6" w:rsidRDefault="00E95B8D" w:rsidP="009A26F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9A26F0">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pStyle w:val="Heading6"/>
              <w:jc w:val="center"/>
              <w:rPr>
                <w:rFonts w:ascii="Times New Roman" w:hAnsi="Times New Roman"/>
              </w:rPr>
            </w:pPr>
            <w:r w:rsidRPr="00A666A6">
              <w:rPr>
                <w:rFonts w:ascii="Times New Roman" w:hAnsi="Times New Roman"/>
              </w:rPr>
              <w:t>Администрация Серединского сельсовета</w:t>
            </w:r>
          </w:p>
        </w:tc>
      </w:tr>
      <w:tr w:rsidR="00E95B8D" w:rsidRPr="00A666A6" w:rsidTr="009A26F0">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143721, Московская обл., Шаховской р-н, с. Середа, ул. Центральная</w:t>
            </w:r>
          </w:p>
        </w:tc>
      </w:tr>
      <w:tr w:rsidR="00E95B8D" w:rsidRPr="00A666A6" w:rsidTr="009A26F0">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нет данных</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9A26F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0,0004% (муниципальная собственность)</w:t>
      </w:r>
    </w:p>
    <w:p w:rsidR="00E95B8D" w:rsidRPr="00A666A6" w:rsidRDefault="00E95B8D" w:rsidP="009A26F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9A26F0">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rPr>
                <w:b/>
                <w:bCs/>
              </w:rPr>
            </w:pPr>
            <w:r w:rsidRPr="00A666A6">
              <w:rPr>
                <w:b/>
                <w:bCs/>
              </w:rPr>
              <w:t>Администрация Солнечногорского муниципального района Московской области</w:t>
            </w:r>
          </w:p>
        </w:tc>
      </w:tr>
      <w:tr w:rsidR="00E95B8D" w:rsidRPr="00A666A6" w:rsidTr="009A26F0">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 xml:space="preserve">141500, Московская обл., Солнечногорский район, </w:t>
            </w:r>
          </w:p>
          <w:p w:rsidR="00E95B8D" w:rsidRPr="00A666A6" w:rsidRDefault="00E95B8D" w:rsidP="009A26F0">
            <w:pPr>
              <w:jc w:val="center"/>
            </w:pPr>
            <w:r w:rsidRPr="00A666A6">
              <w:t>г. Солнечногорск, ул. Банковская, д. 2</w:t>
            </w:r>
          </w:p>
        </w:tc>
      </w:tr>
      <w:tr w:rsidR="00E95B8D" w:rsidRPr="00A666A6" w:rsidTr="009A26F0">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нет данных</w:t>
            </w:r>
          </w:p>
        </w:tc>
      </w:tr>
    </w:tbl>
    <w:p w:rsidR="00E95B8D" w:rsidRPr="00A666A6" w:rsidRDefault="00E95B8D" w:rsidP="009A26F0">
      <w:pPr>
        <w:pStyle w:val="Basic"/>
      </w:pPr>
    </w:p>
    <w:p w:rsidR="00E95B8D" w:rsidRPr="00A666A6" w:rsidRDefault="00E95B8D" w:rsidP="00BD52E9">
      <w:pPr>
        <w:pStyle w:val="Basic"/>
      </w:pPr>
    </w:p>
    <w:p w:rsidR="00E95B8D" w:rsidRPr="00A666A6" w:rsidRDefault="00E95B8D" w:rsidP="009A26F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0,01% (муниципальная собственность)</w:t>
      </w:r>
    </w:p>
    <w:p w:rsidR="00E95B8D" w:rsidRPr="00A666A6" w:rsidRDefault="00E95B8D" w:rsidP="009A26F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9A26F0">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rPr>
                <w:b/>
                <w:bCs/>
              </w:rPr>
            </w:pPr>
            <w:r w:rsidRPr="00A666A6">
              <w:rPr>
                <w:b/>
                <w:bCs/>
              </w:rPr>
              <w:t>Комитет по управлению имуществом округа Муром</w:t>
            </w:r>
          </w:p>
        </w:tc>
      </w:tr>
      <w:tr w:rsidR="00E95B8D" w:rsidRPr="00A666A6" w:rsidTr="009A26F0">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Владимирская область,  г. Муром, ул. Московская , 4</w:t>
            </w:r>
          </w:p>
        </w:tc>
      </w:tr>
      <w:tr w:rsidR="00E95B8D" w:rsidRPr="00A666A6" w:rsidTr="009A26F0">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9A26F0">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9A26F0">
            <w:pPr>
              <w:jc w:val="center"/>
            </w:pPr>
            <w:r w:rsidRPr="00A666A6">
              <w:t>нет данных</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3676CD">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0,0002% (муниципальная собственность)</w:t>
      </w:r>
    </w:p>
    <w:p w:rsidR="00E95B8D" w:rsidRPr="00A666A6" w:rsidRDefault="00E95B8D" w:rsidP="003676CD">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 xml:space="preserve">Администрация Московского района </w:t>
            </w:r>
          </w:p>
          <w:p w:rsidR="00E95B8D" w:rsidRPr="00A666A6" w:rsidRDefault="00E95B8D" w:rsidP="00F10B1C">
            <w:pPr>
              <w:jc w:val="center"/>
              <w:rPr>
                <w:b/>
                <w:bCs/>
              </w:rPr>
            </w:pPr>
            <w:r w:rsidRPr="00A666A6">
              <w:rPr>
                <w:b/>
                <w:bCs/>
              </w:rPr>
              <w:t>города Нижнего Новгорода</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603950, г. Нижний Новгород, ул. Берёзовская, д. 100</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3676CD">
      <w:pPr>
        <w:pStyle w:val="Basic"/>
      </w:pPr>
    </w:p>
    <w:p w:rsidR="00E95B8D" w:rsidRPr="00A666A6" w:rsidRDefault="00E95B8D" w:rsidP="003676CD">
      <w:pPr>
        <w:pStyle w:val="Basic"/>
      </w:pPr>
    </w:p>
    <w:p w:rsidR="00E95B8D" w:rsidRPr="00A666A6" w:rsidRDefault="00E95B8D" w:rsidP="001250AB">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0,0005% (муниципальная собственность)</w:t>
      </w:r>
    </w:p>
    <w:p w:rsidR="00E95B8D" w:rsidRPr="00A666A6" w:rsidRDefault="00E95B8D" w:rsidP="001250AB">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 xml:space="preserve">Финансовое управление по Тяжинскому району </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 xml:space="preserve">652240, Кемеровская область, п.г.т. Тяжинский, </w:t>
            </w:r>
          </w:p>
          <w:p w:rsidR="00E95B8D" w:rsidRPr="00A666A6" w:rsidRDefault="00E95B8D" w:rsidP="00F10B1C">
            <w:pPr>
              <w:jc w:val="center"/>
            </w:pPr>
            <w:r w:rsidRPr="00A666A6">
              <w:t>ул. Советская, д. 1-А</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1250AB">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E76959">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0,00001% (муниципальная собственность)</w:t>
      </w:r>
    </w:p>
    <w:p w:rsidR="00E95B8D" w:rsidRPr="00A666A6" w:rsidRDefault="00E95B8D" w:rsidP="00E76959">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pStyle w:val="Heading6"/>
              <w:jc w:val="center"/>
              <w:rPr>
                <w:rFonts w:ascii="Times New Roman" w:hAnsi="Times New Roman"/>
              </w:rPr>
            </w:pPr>
            <w:r w:rsidRPr="00A666A6">
              <w:rPr>
                <w:rFonts w:ascii="Times New Roman" w:hAnsi="Times New Roman"/>
              </w:rPr>
              <w:t>Администрация Яшкинского района</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652030, Кемеровская обл., п. Яшкино, ул. Суворова, 14</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E76959">
      <w:pPr>
        <w:pStyle w:val="Basic"/>
      </w:pPr>
    </w:p>
    <w:p w:rsidR="00E95B8D" w:rsidRPr="00A666A6" w:rsidRDefault="00E95B8D" w:rsidP="00BD52E9">
      <w:pPr>
        <w:pStyle w:val="Basic"/>
      </w:pPr>
    </w:p>
    <w:p w:rsidR="00E95B8D" w:rsidRPr="00A666A6" w:rsidRDefault="00E95B8D" w:rsidP="00E76959">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0,00001% (муниципальная собственность)</w:t>
      </w:r>
    </w:p>
    <w:p w:rsidR="00E95B8D" w:rsidRPr="00A666A6" w:rsidRDefault="00E95B8D" w:rsidP="00E76959">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pStyle w:val="Heading6"/>
              <w:jc w:val="center"/>
              <w:rPr>
                <w:rFonts w:ascii="Times New Roman" w:hAnsi="Times New Roman"/>
              </w:rPr>
            </w:pPr>
            <w:r w:rsidRPr="00A666A6">
              <w:rPr>
                <w:rFonts w:ascii="Times New Roman" w:hAnsi="Times New Roman"/>
              </w:rPr>
              <w:t>Администрация муниципального образования «Можгинский район»</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 xml:space="preserve">427790, УР, Можгинский район, с. Можга, </w:t>
            </w:r>
          </w:p>
          <w:p w:rsidR="00E95B8D" w:rsidRPr="00A666A6" w:rsidRDefault="00E95B8D" w:rsidP="00F10B1C">
            <w:pPr>
              <w:jc w:val="center"/>
            </w:pPr>
            <w:r w:rsidRPr="00A666A6">
              <w:t>ул. Вишурская, 4</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E76959">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366EA2">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5F732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0,000004% (муниципальная собственность)</w:t>
      </w:r>
    </w:p>
    <w:p w:rsidR="00E95B8D" w:rsidRPr="00A666A6" w:rsidRDefault="00E95B8D" w:rsidP="005F732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pStyle w:val="Heading6"/>
              <w:jc w:val="center"/>
              <w:rPr>
                <w:rFonts w:ascii="Times New Roman" w:hAnsi="Times New Roman"/>
              </w:rPr>
            </w:pPr>
            <w:r w:rsidRPr="00A666A6">
              <w:rPr>
                <w:rFonts w:ascii="Times New Roman" w:hAnsi="Times New Roman"/>
              </w:rPr>
              <w:t>Администрация Хадыженского городского поселения Апшеронского района</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 xml:space="preserve">352680, Краснодарский край, Апшеронский р-н, </w:t>
            </w:r>
          </w:p>
          <w:p w:rsidR="00E95B8D" w:rsidRPr="00A666A6" w:rsidRDefault="00E95B8D" w:rsidP="00F10B1C">
            <w:pPr>
              <w:jc w:val="center"/>
            </w:pPr>
            <w:r w:rsidRPr="00A666A6">
              <w:t>г. Хадыженск, ул. Школьная, 33</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5F7320">
      <w:pPr>
        <w:pStyle w:val="Basic"/>
      </w:pPr>
    </w:p>
    <w:p w:rsidR="00E95B8D" w:rsidRPr="00A666A6" w:rsidRDefault="00E95B8D" w:rsidP="005F7320">
      <w:pPr>
        <w:pStyle w:val="Basic"/>
      </w:pPr>
    </w:p>
    <w:p w:rsidR="00E95B8D" w:rsidRPr="00A666A6" w:rsidRDefault="00E95B8D" w:rsidP="002A0BE4">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0,0007% (муниципальная собственность)</w:t>
      </w:r>
    </w:p>
    <w:p w:rsidR="00E95B8D" w:rsidRPr="00A666A6" w:rsidRDefault="00E95B8D" w:rsidP="002A0BE4">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Управление муниципального имущества администрации Гурьевского городского округа</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 xml:space="preserve">238300, Калининградская обл., </w:t>
            </w:r>
          </w:p>
          <w:p w:rsidR="00E95B8D" w:rsidRPr="00A666A6" w:rsidRDefault="00E95B8D" w:rsidP="00F10B1C">
            <w:pPr>
              <w:jc w:val="center"/>
            </w:pPr>
            <w:r w:rsidRPr="00A666A6">
              <w:t>г. Гурьевск, ул. Ленина, 15</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2A0BE4">
      <w:pPr>
        <w:pStyle w:val="Basic"/>
      </w:pPr>
    </w:p>
    <w:p w:rsidR="00E95B8D" w:rsidRPr="00A666A6" w:rsidRDefault="00E95B8D" w:rsidP="002A0BE4">
      <w:pPr>
        <w:pStyle w:val="Basic"/>
      </w:pPr>
    </w:p>
    <w:p w:rsidR="00E95B8D" w:rsidRPr="00A666A6" w:rsidRDefault="00E95B8D" w:rsidP="004A0E17">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0,00005% (муниципальная собственность)</w:t>
      </w:r>
    </w:p>
    <w:p w:rsidR="00E95B8D" w:rsidRPr="00A666A6" w:rsidRDefault="00E95B8D" w:rsidP="004A0E17">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 xml:space="preserve">Администрация Порховского района </w:t>
            </w:r>
          </w:p>
          <w:p w:rsidR="00E95B8D" w:rsidRPr="00A666A6" w:rsidRDefault="00E95B8D" w:rsidP="00F10B1C">
            <w:pPr>
              <w:jc w:val="center"/>
              <w:rPr>
                <w:b/>
                <w:bCs/>
              </w:rPr>
            </w:pPr>
            <w:r w:rsidRPr="00A666A6">
              <w:rPr>
                <w:b/>
                <w:bCs/>
              </w:rPr>
              <w:t>Псковской области</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182620, Псковская обл., г. Порхов, пр. Ленина, 14</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4A0E17">
      <w:pPr>
        <w:pStyle w:val="Basic"/>
      </w:pPr>
    </w:p>
    <w:p w:rsidR="00E95B8D" w:rsidRPr="00A666A6" w:rsidRDefault="00E95B8D" w:rsidP="00BD52E9">
      <w:pPr>
        <w:pStyle w:val="Basic"/>
      </w:pPr>
    </w:p>
    <w:p w:rsidR="00E95B8D" w:rsidRPr="00A666A6" w:rsidRDefault="00E95B8D" w:rsidP="00E36B78">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0,000004% (муниципальная собственность)</w:t>
      </w:r>
    </w:p>
    <w:p w:rsidR="00E95B8D" w:rsidRPr="00A666A6" w:rsidRDefault="00E95B8D" w:rsidP="00E36B78">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Комитет по управлению собственностью Министерства земельных и имущественных отношений Республики Башкортостан по Зианчуринскому району</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453380, Республика Башкортостан, Зианчуринский район, с. Исянгулово, ул. Октябрьской Революции, 68</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E36B78">
      <w:pPr>
        <w:pStyle w:val="Basic"/>
      </w:pPr>
    </w:p>
    <w:p w:rsidR="00E95B8D" w:rsidRPr="00A666A6" w:rsidRDefault="00E95B8D" w:rsidP="00BD52E9">
      <w:pPr>
        <w:pStyle w:val="Basic"/>
      </w:pPr>
    </w:p>
    <w:p w:rsidR="00E95B8D" w:rsidRPr="00A666A6" w:rsidRDefault="00E95B8D" w:rsidP="00E36B78">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0,000004% (муниципальная собственность)</w:t>
      </w:r>
    </w:p>
    <w:p w:rsidR="00E95B8D" w:rsidRPr="00A666A6" w:rsidRDefault="00E95B8D" w:rsidP="00E36B78">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Управление сельского хозяйства и продовольствия Администрации Большереченского района</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646420, пгт. Большеречье, ул. Красноармейская, 1</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E36B78">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0,0007% (муниципальная собственность)</w:t>
      </w:r>
    </w:p>
    <w:p w:rsidR="00E95B8D" w:rsidRPr="00A666A6" w:rsidRDefault="00E95B8D" w:rsidP="00E36B78">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 xml:space="preserve">Комитет по управлению муниципальной собственностью администрации </w:t>
            </w:r>
          </w:p>
          <w:p w:rsidR="00E95B8D" w:rsidRPr="00A666A6" w:rsidRDefault="00E95B8D" w:rsidP="00F10B1C">
            <w:pPr>
              <w:jc w:val="center"/>
              <w:rPr>
                <w:b/>
                <w:bCs/>
              </w:rPr>
            </w:pPr>
            <w:r w:rsidRPr="00A666A6">
              <w:rPr>
                <w:b/>
                <w:bCs/>
              </w:rPr>
              <w:t>Октябрьского района</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 xml:space="preserve">628100, Тюменская обл., пгт. Октябрьское, </w:t>
            </w:r>
          </w:p>
          <w:p w:rsidR="00E95B8D" w:rsidRPr="00A666A6" w:rsidRDefault="00E95B8D" w:rsidP="00F10B1C">
            <w:pPr>
              <w:jc w:val="center"/>
            </w:pPr>
            <w:r w:rsidRPr="00A666A6">
              <w:t>ул. Ленина, 42</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E36B78">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474217">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0,0009% (муниципальная собственность)</w:t>
      </w:r>
    </w:p>
    <w:p w:rsidR="00E95B8D" w:rsidRPr="00A666A6" w:rsidRDefault="00E95B8D" w:rsidP="00474217">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 xml:space="preserve">Муниципальное образование Пуровский район, </w:t>
            </w:r>
          </w:p>
          <w:p w:rsidR="00E95B8D" w:rsidRPr="00A666A6" w:rsidRDefault="00E95B8D" w:rsidP="00F10B1C">
            <w:pPr>
              <w:jc w:val="center"/>
              <w:rPr>
                <w:b/>
                <w:bCs/>
              </w:rPr>
            </w:pPr>
            <w:r w:rsidRPr="00A666A6">
              <w:rPr>
                <w:b/>
                <w:bCs/>
              </w:rPr>
              <w:t xml:space="preserve">в лице Департамента имущественных и земельных отношений Администрации Пуровского района </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 xml:space="preserve">629850, Российская Федерация, Тюменская обл., ЯНАО, Пуровский район,  г. Тарко-Сале, </w:t>
            </w:r>
          </w:p>
          <w:p w:rsidR="00E95B8D" w:rsidRPr="00A666A6" w:rsidRDefault="00E95B8D" w:rsidP="00F10B1C">
            <w:pPr>
              <w:jc w:val="center"/>
            </w:pPr>
            <w:r w:rsidRPr="00A666A6">
              <w:t>ул. Республики, 25</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99477E">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0,0007% (муниципальная собственность)</w:t>
      </w:r>
    </w:p>
    <w:p w:rsidR="00E95B8D" w:rsidRPr="00A666A6" w:rsidRDefault="00E95B8D" w:rsidP="0099477E">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F10B1C">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rPr>
                <w:b/>
                <w:bCs/>
              </w:rPr>
            </w:pPr>
            <w:r w:rsidRPr="00A666A6">
              <w:rPr>
                <w:b/>
                <w:bCs/>
              </w:rPr>
              <w:t>Комитет имущественных отношений администрации Заводоуковского городского округа</w:t>
            </w:r>
          </w:p>
        </w:tc>
      </w:tr>
      <w:tr w:rsidR="00E95B8D" w:rsidRPr="00A666A6" w:rsidTr="00F10B1C">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 xml:space="preserve">627140, Тюменская обл., г. Заводоуковск, </w:t>
            </w:r>
          </w:p>
          <w:p w:rsidR="00E95B8D" w:rsidRPr="00A666A6" w:rsidRDefault="00E95B8D" w:rsidP="00F10B1C">
            <w:pPr>
              <w:jc w:val="center"/>
            </w:pPr>
            <w:r w:rsidRPr="00A666A6">
              <w:t>ул. Береговая, д. 27</w:t>
            </w:r>
          </w:p>
        </w:tc>
      </w:tr>
      <w:tr w:rsidR="00E95B8D" w:rsidRPr="00A666A6" w:rsidTr="00F10B1C">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F10B1C">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F10B1C">
            <w:pPr>
              <w:jc w:val="center"/>
            </w:pPr>
            <w:r w:rsidRPr="00A666A6">
              <w:t>нет данных</w:t>
            </w:r>
          </w:p>
        </w:tc>
      </w:tr>
    </w:tbl>
    <w:p w:rsidR="00E95B8D" w:rsidRPr="00A666A6" w:rsidRDefault="00E95B8D" w:rsidP="0099477E">
      <w:pPr>
        <w:pStyle w:val="Basic"/>
      </w:pPr>
    </w:p>
    <w:p w:rsidR="00E95B8D" w:rsidRPr="00A666A6" w:rsidRDefault="00E95B8D" w:rsidP="00BD52E9">
      <w:pPr>
        <w:pStyle w:val="Basic"/>
      </w:pPr>
    </w:p>
    <w:p w:rsidR="00E95B8D" w:rsidRPr="00A666A6" w:rsidRDefault="00E95B8D" w:rsidP="00173F35">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0,004% (муниципальная собственность)</w:t>
      </w:r>
    </w:p>
    <w:p w:rsidR="00E95B8D" w:rsidRPr="00A666A6" w:rsidRDefault="00E95B8D" w:rsidP="00173F35">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rPr>
                <w:b/>
                <w:bCs/>
              </w:rPr>
              <w:t>Департамент имущественных и земельных отношений администрации города Нефтеюганска</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 xml:space="preserve">628301, Тюменская обл., ХМАО, г. Нефтеюганск, </w:t>
            </w:r>
          </w:p>
          <w:p w:rsidR="00E95B8D" w:rsidRPr="00A666A6" w:rsidRDefault="00E95B8D" w:rsidP="00357F0D">
            <w:pPr>
              <w:jc w:val="center"/>
            </w:pPr>
            <w:r w:rsidRPr="00A666A6">
              <w:t>мкр. 5, д. 6, пом. 73</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173F35">
      <w:pPr>
        <w:pStyle w:val="Basic"/>
      </w:pPr>
    </w:p>
    <w:p w:rsidR="00E95B8D" w:rsidRPr="00A666A6" w:rsidRDefault="00E95B8D" w:rsidP="00BD52E9">
      <w:pPr>
        <w:pStyle w:val="Basic"/>
      </w:pPr>
    </w:p>
    <w:p w:rsidR="00E95B8D" w:rsidRPr="00A666A6" w:rsidRDefault="00E95B8D" w:rsidP="0051444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0,0003% (муниципальная собственность)</w:t>
      </w:r>
    </w:p>
    <w:p w:rsidR="00E95B8D" w:rsidRPr="00A666A6" w:rsidRDefault="00E95B8D" w:rsidP="0051444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pStyle w:val="Heading6"/>
              <w:jc w:val="center"/>
              <w:rPr>
                <w:rFonts w:ascii="Times New Roman" w:hAnsi="Times New Roman"/>
              </w:rPr>
            </w:pPr>
            <w:r w:rsidRPr="00A666A6">
              <w:rPr>
                <w:rFonts w:ascii="Times New Roman" w:hAnsi="Times New Roman"/>
              </w:rPr>
              <w:t>Муниципальное образование «Городской округ Звенигород» в лице Администрации муниципального образования «Городской округ Звенигород»</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 xml:space="preserve">143180, Россия, Московская область, </w:t>
            </w:r>
          </w:p>
          <w:p w:rsidR="00E95B8D" w:rsidRPr="00A666A6" w:rsidRDefault="00E95B8D" w:rsidP="00357F0D">
            <w:pPr>
              <w:jc w:val="center"/>
            </w:pPr>
            <w:r w:rsidRPr="00A666A6">
              <w:t>г. Звенигород, ул. Ленина, д. 28</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514440">
      <w:pPr>
        <w:pStyle w:val="Basic"/>
      </w:pPr>
    </w:p>
    <w:p w:rsidR="00E95B8D" w:rsidRPr="00A666A6" w:rsidRDefault="00E95B8D" w:rsidP="00514440">
      <w:pPr>
        <w:pStyle w:val="Basic"/>
      </w:pPr>
    </w:p>
    <w:p w:rsidR="00E95B8D" w:rsidRPr="00A666A6" w:rsidRDefault="00E95B8D" w:rsidP="0051444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0,00002% (муниципальная собственность)</w:t>
      </w:r>
    </w:p>
    <w:p w:rsidR="00E95B8D" w:rsidRPr="00A666A6" w:rsidRDefault="00E95B8D" w:rsidP="0051444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rPr>
                <w:b/>
                <w:bCs/>
              </w:rPr>
              <w:t>Комитет экономики и имущественных отношений администрации муниципального района  «Нерчинский район» Забайкальского края</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673400, Российская Федерация, Забайкальский край,                     г. Нерчинск, ул. Шилова, д. 3</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514440">
      <w:pPr>
        <w:pStyle w:val="Basic"/>
      </w:pPr>
    </w:p>
    <w:p w:rsidR="00E95B8D" w:rsidRPr="00A666A6" w:rsidRDefault="00E95B8D" w:rsidP="00514440">
      <w:pPr>
        <w:pStyle w:val="Basic"/>
      </w:pPr>
    </w:p>
    <w:p w:rsidR="00E95B8D" w:rsidRPr="00A666A6" w:rsidRDefault="00E95B8D" w:rsidP="0051444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0,00009% (муниципальная собственность)</w:t>
      </w:r>
    </w:p>
    <w:p w:rsidR="00E95B8D" w:rsidRPr="00A666A6" w:rsidRDefault="00E95B8D" w:rsidP="0051444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pStyle w:val="Heading6"/>
              <w:jc w:val="center"/>
              <w:rPr>
                <w:rFonts w:ascii="Times New Roman" w:hAnsi="Times New Roman"/>
              </w:rPr>
            </w:pPr>
            <w:r w:rsidRPr="00A666A6">
              <w:rPr>
                <w:rFonts w:ascii="Times New Roman" w:hAnsi="Times New Roman"/>
              </w:rPr>
              <w:t>Введенская сельская администрация</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 xml:space="preserve">149099, Московская обл., Одинцовский р-н, </w:t>
            </w:r>
          </w:p>
          <w:p w:rsidR="00E95B8D" w:rsidRPr="00A666A6" w:rsidRDefault="00E95B8D" w:rsidP="00357F0D">
            <w:pPr>
              <w:jc w:val="center"/>
            </w:pPr>
            <w:r w:rsidRPr="00A666A6">
              <w:t>с. Введенское</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514440">
      <w:pPr>
        <w:pStyle w:val="Basic"/>
      </w:pPr>
    </w:p>
    <w:p w:rsidR="00E95B8D" w:rsidRPr="00A666A6" w:rsidRDefault="00E95B8D" w:rsidP="00514440">
      <w:pPr>
        <w:pStyle w:val="Basic"/>
      </w:pPr>
    </w:p>
    <w:p w:rsidR="00E95B8D" w:rsidRPr="00A666A6" w:rsidRDefault="00E95B8D" w:rsidP="00514440">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0,00009% (муниципальная собственность)</w:t>
      </w:r>
    </w:p>
    <w:p w:rsidR="00E95B8D" w:rsidRPr="00A666A6" w:rsidRDefault="00E95B8D" w:rsidP="00514440">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pStyle w:val="Heading6"/>
              <w:jc w:val="center"/>
              <w:rPr>
                <w:rFonts w:ascii="Times New Roman" w:hAnsi="Times New Roman"/>
              </w:rPr>
            </w:pPr>
            <w:r w:rsidRPr="00A666A6">
              <w:rPr>
                <w:rFonts w:ascii="Times New Roman" w:hAnsi="Times New Roman"/>
              </w:rPr>
              <w:t>Ершовская сельская администрация</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143095, Московская обл., Одинцовский р-н, п. Ершово</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514440">
      <w:pPr>
        <w:pStyle w:val="Basic"/>
      </w:pPr>
    </w:p>
    <w:p w:rsidR="00E95B8D" w:rsidRPr="00A666A6" w:rsidRDefault="00E95B8D" w:rsidP="00514440">
      <w:pPr>
        <w:pStyle w:val="Basic"/>
      </w:pPr>
    </w:p>
    <w:p w:rsidR="00E95B8D" w:rsidRPr="00A666A6" w:rsidRDefault="00E95B8D" w:rsidP="00F26C7C">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0,00002% (муниципальная собственность)</w:t>
      </w:r>
    </w:p>
    <w:p w:rsidR="00E95B8D" w:rsidRPr="00A666A6" w:rsidRDefault="00E95B8D" w:rsidP="00F26C7C">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pStyle w:val="Heading6"/>
              <w:jc w:val="center"/>
              <w:rPr>
                <w:rFonts w:ascii="Times New Roman" w:hAnsi="Times New Roman"/>
              </w:rPr>
            </w:pPr>
            <w:r w:rsidRPr="00A666A6">
              <w:rPr>
                <w:rFonts w:ascii="Times New Roman" w:hAnsi="Times New Roman"/>
              </w:rPr>
              <w:t>Каринская сельская администрация</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143097, Московская обл., Одинцовский р-н, п/о Каринское</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F26C7C">
      <w:pPr>
        <w:pStyle w:val="Basic"/>
      </w:pPr>
    </w:p>
    <w:p w:rsidR="00E95B8D" w:rsidRPr="00A666A6" w:rsidRDefault="00E95B8D" w:rsidP="00BD52E9">
      <w:pPr>
        <w:pStyle w:val="Basic"/>
      </w:pPr>
    </w:p>
    <w:p w:rsidR="00E95B8D" w:rsidRPr="00A666A6" w:rsidRDefault="00E95B8D" w:rsidP="00E92625">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0,0007% (муниципальная собственность)</w:t>
      </w:r>
    </w:p>
    <w:p w:rsidR="00E95B8D" w:rsidRPr="00A666A6" w:rsidRDefault="00E95B8D" w:rsidP="00E92625">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rPr>
                <w:b/>
                <w:bCs/>
              </w:rPr>
              <w:t xml:space="preserve">Комитет по управлению имуществом Администрации Наро-Фоминского муниципального района </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 xml:space="preserve">143300, Московская область, г. Наро-Фоминск, </w:t>
            </w:r>
          </w:p>
          <w:p w:rsidR="00E95B8D" w:rsidRPr="00A666A6" w:rsidRDefault="00E95B8D" w:rsidP="00357F0D">
            <w:pPr>
              <w:jc w:val="center"/>
            </w:pPr>
            <w:r w:rsidRPr="00A666A6">
              <w:t>ул. Маршала Жукова Г.К., д. 5</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E92625">
      <w:pPr>
        <w:pStyle w:val="Basic"/>
      </w:pPr>
    </w:p>
    <w:p w:rsidR="00E95B8D" w:rsidRPr="00A666A6" w:rsidRDefault="00E95B8D" w:rsidP="00BD52E9">
      <w:pPr>
        <w:pStyle w:val="Basic"/>
      </w:pPr>
    </w:p>
    <w:p w:rsidR="00E95B8D" w:rsidRPr="00A666A6" w:rsidRDefault="00E95B8D" w:rsidP="00AF044C">
      <w:pPr>
        <w:pStyle w:val="Basic"/>
      </w:pPr>
    </w:p>
    <w:p w:rsidR="00E95B8D" w:rsidRPr="00A666A6" w:rsidRDefault="00E95B8D" w:rsidP="00AF044C">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0,00004% (муниципальная собственность)</w:t>
      </w:r>
    </w:p>
    <w:p w:rsidR="00E95B8D" w:rsidRPr="00A666A6" w:rsidRDefault="00E95B8D" w:rsidP="00AF044C">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rPr>
                <w:b/>
                <w:bCs/>
              </w:rPr>
              <w:t>Новофедоровский с/с Народных депутатов</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 в реестре акционеров (акционер данные не внес)</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AF044C">
      <w:pPr>
        <w:pStyle w:val="Basic"/>
      </w:pPr>
    </w:p>
    <w:p w:rsidR="00E95B8D" w:rsidRPr="00A666A6" w:rsidRDefault="00E95B8D" w:rsidP="00AF044C">
      <w:pPr>
        <w:pStyle w:val="Basic"/>
      </w:pPr>
    </w:p>
    <w:p w:rsidR="00E95B8D" w:rsidRPr="00A666A6" w:rsidRDefault="00E95B8D" w:rsidP="0042643C">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0,0002% (муниципальная собственность)</w:t>
      </w:r>
    </w:p>
    <w:p w:rsidR="00E95B8D" w:rsidRPr="00A666A6" w:rsidRDefault="00E95B8D" w:rsidP="0042643C">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rPr>
                <w:b/>
                <w:bCs/>
              </w:rPr>
              <w:t>Муниципальное образование город-курорт Сочи в лице департамента имущественных отношений администрации города Сочи</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 xml:space="preserve">354061, г. Сочи, ул. Советская, д. 26-а </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42643C">
      <w:pPr>
        <w:pStyle w:val="Basic"/>
      </w:pPr>
    </w:p>
    <w:p w:rsidR="00E95B8D" w:rsidRPr="00A666A6" w:rsidRDefault="00E95B8D" w:rsidP="00BD52E9">
      <w:pPr>
        <w:pStyle w:val="Basic"/>
      </w:pPr>
    </w:p>
    <w:p w:rsidR="00E95B8D" w:rsidRPr="00A666A6" w:rsidRDefault="00E95B8D" w:rsidP="0042643C">
      <w:pPr>
        <w:pStyle w:val="Basic"/>
      </w:pPr>
    </w:p>
    <w:p w:rsidR="00E95B8D" w:rsidRPr="00A666A6" w:rsidRDefault="00E95B8D" w:rsidP="00BD52E9">
      <w:pPr>
        <w:pStyle w:val="Basic"/>
      </w:pPr>
    </w:p>
    <w:p w:rsidR="00E95B8D" w:rsidRPr="00A666A6" w:rsidRDefault="00E95B8D" w:rsidP="0042643C">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0,0001% (муниципальная собственность)</w:t>
      </w:r>
    </w:p>
    <w:p w:rsidR="00E95B8D" w:rsidRPr="00A666A6" w:rsidRDefault="00E95B8D" w:rsidP="0042643C">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rPr>
                <w:b/>
                <w:bCs/>
              </w:rPr>
              <w:t>Министерство государственного имущества Республики Марий Эл</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t>424003, Республика Марий Эл, г. Йошкар-Ола,           ул. Панфилова, 39</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42643C">
      <w:pPr>
        <w:pStyle w:val="Basic"/>
      </w:pPr>
    </w:p>
    <w:p w:rsidR="00E95B8D" w:rsidRPr="00A666A6" w:rsidRDefault="00E95B8D" w:rsidP="0042643C">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DB4DFD">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0,00002% (муниципальная собственность)</w:t>
      </w:r>
    </w:p>
    <w:p w:rsidR="00E95B8D" w:rsidRPr="00A666A6" w:rsidRDefault="00E95B8D" w:rsidP="00DB4DFD">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rPr>
                <w:b/>
                <w:bCs/>
              </w:rPr>
              <w:t>Муниципальное образование городской округ город Югорск в лице Департамента муниципальной собственности и градостроительства администрации города Югорска</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628260, ХМАО-Югра, Тюменская область, г. Югорск, ул. 40 лет Победы, 11</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DB4DFD">
      <w:pPr>
        <w:pStyle w:val="Basic"/>
      </w:pPr>
    </w:p>
    <w:p w:rsidR="00E95B8D" w:rsidRPr="00A666A6" w:rsidRDefault="00E95B8D" w:rsidP="00DB4DFD">
      <w:pPr>
        <w:pStyle w:val="Basic"/>
      </w:pPr>
    </w:p>
    <w:p w:rsidR="00E95B8D" w:rsidRPr="00A666A6" w:rsidRDefault="00E95B8D" w:rsidP="00BD52E9">
      <w:pPr>
        <w:pStyle w:val="Basic"/>
      </w:pPr>
    </w:p>
    <w:p w:rsidR="00E95B8D" w:rsidRPr="00A666A6" w:rsidRDefault="00E95B8D" w:rsidP="00BD52E9">
      <w:pPr>
        <w:pStyle w:val="Basic"/>
      </w:pPr>
    </w:p>
    <w:p w:rsidR="00E95B8D" w:rsidRPr="00A666A6" w:rsidRDefault="00E95B8D" w:rsidP="00BF00EF">
      <w:pPr>
        <w:pStyle w:val="Basic"/>
      </w:pPr>
      <w:r w:rsidRPr="00A666A6">
        <w:t xml:space="preserve">размер доли уставного капитала эмитента, находящейся в государственной (федеральной, субъектов Российской Федерации), муниципальной собственности: </w:t>
      </w:r>
      <w:r w:rsidRPr="00A666A6">
        <w:rPr>
          <w:b/>
          <w:i/>
          <w:szCs w:val="22"/>
        </w:rPr>
        <w:t>0,00004% (муниципальная собственность)</w:t>
      </w:r>
    </w:p>
    <w:p w:rsidR="00E95B8D" w:rsidRPr="00A666A6" w:rsidRDefault="00E95B8D" w:rsidP="00BF00EF">
      <w:pPr>
        <w:pStyle w:val="Basic"/>
      </w:pPr>
      <w:r w:rsidRPr="00A666A6">
        <w:t xml:space="preserve">полное фирменное наименование (для юридического лица - коммерческой организации) или наименование (для юридического лица - некоммерческой организации), место нахождения либо фамилия, имя, отчество (если имеется) (для физического лица) 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эмитента: </w:t>
      </w:r>
    </w:p>
    <w:tbl>
      <w:tblPr>
        <w:tblW w:w="9720" w:type="dxa"/>
        <w:tblInd w:w="108" w:type="dxa"/>
        <w:tblLayout w:type="fixed"/>
        <w:tblLook w:val="0000" w:firstRow="0" w:lastRow="0" w:firstColumn="0" w:lastColumn="0" w:noHBand="0" w:noVBand="0"/>
      </w:tblPr>
      <w:tblGrid>
        <w:gridCol w:w="4293"/>
        <w:gridCol w:w="5427"/>
      </w:tblGrid>
      <w:tr w:rsidR="00E95B8D" w:rsidRPr="00A666A6" w:rsidTr="00357F0D">
        <w:trPr>
          <w:trHeight w:val="99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полное фирменное наименование (для юридического лица - коммерческой организации) или наименование (для юридического лица - некоммерческой организации)</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rPr>
                <w:b/>
                <w:bCs/>
              </w:rPr>
            </w:pPr>
            <w:r w:rsidRPr="00A666A6">
              <w:rPr>
                <w:b/>
                <w:bCs/>
              </w:rPr>
              <w:t>Управление имущественных отношений администрации муниципального образования город-курорт Геленджик</w:t>
            </w:r>
          </w:p>
        </w:tc>
      </w:tr>
      <w:tr w:rsidR="00E95B8D" w:rsidRPr="00A666A6" w:rsidTr="00357F0D">
        <w:trPr>
          <w:trHeight w:val="510"/>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 xml:space="preserve"> Место нахождения</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353461, Краснодарский край, г. Геленджик, ул. Революционная, д. 1</w:t>
            </w:r>
          </w:p>
        </w:tc>
      </w:tr>
      <w:tr w:rsidR="00E95B8D" w:rsidRPr="00A666A6" w:rsidTr="00357F0D">
        <w:trPr>
          <w:trHeight w:val="2341"/>
        </w:trPr>
        <w:tc>
          <w:tcPr>
            <w:tcW w:w="429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357F0D">
            <w:pPr>
              <w:jc w:val="both"/>
            </w:pPr>
            <w:r w:rsidRPr="00A666A6">
              <w:t>Фамилия, имя, отчество</w:t>
            </w:r>
            <w:r w:rsidRPr="00A666A6">
              <w:rPr>
                <w:sz w:val="16"/>
                <w:szCs w:val="16"/>
              </w:rPr>
              <w:t xml:space="preserve"> (для физического лица) </w:t>
            </w:r>
            <w:r w:rsidRPr="00A666A6">
              <w:t>управляющего государственным, муниципальным пакетом акций, а также лица, которое от имени Российской Федерации, субъекта Российской Федерации или муниципального образования осуществляет функции участника (акционера) кредитной организации - эмитента.</w:t>
            </w:r>
          </w:p>
        </w:tc>
        <w:tc>
          <w:tcPr>
            <w:tcW w:w="5427" w:type="dxa"/>
            <w:tcBorders>
              <w:top w:val="single" w:sz="4" w:space="0" w:color="auto"/>
              <w:left w:val="nil"/>
              <w:bottom w:val="single" w:sz="4" w:space="0" w:color="auto"/>
              <w:right w:val="single" w:sz="4" w:space="0" w:color="auto"/>
            </w:tcBorders>
            <w:vAlign w:val="center"/>
          </w:tcPr>
          <w:p w:rsidR="00E95B8D" w:rsidRPr="00A666A6" w:rsidRDefault="00E95B8D" w:rsidP="00357F0D">
            <w:pPr>
              <w:jc w:val="center"/>
            </w:pPr>
            <w:r w:rsidRPr="00A666A6">
              <w:t>нет данных</w:t>
            </w:r>
          </w:p>
        </w:tc>
      </w:tr>
    </w:tbl>
    <w:p w:rsidR="00E95B8D" w:rsidRPr="00A666A6" w:rsidRDefault="00E95B8D" w:rsidP="00BF00EF">
      <w:pPr>
        <w:pStyle w:val="Basic"/>
      </w:pPr>
    </w:p>
    <w:p w:rsidR="00E95B8D" w:rsidRPr="00A666A6" w:rsidRDefault="00E95B8D" w:rsidP="00BF00EF">
      <w:pPr>
        <w:pStyle w:val="Basic"/>
      </w:pPr>
    </w:p>
    <w:p w:rsidR="00E95B8D" w:rsidRPr="00A666A6" w:rsidRDefault="00E95B8D" w:rsidP="00BD52E9">
      <w:pPr>
        <w:pStyle w:val="Basic"/>
        <w:rPr>
          <w:b/>
          <w:i/>
        </w:rPr>
      </w:pPr>
      <w:r w:rsidRPr="00A666A6">
        <w:t xml:space="preserve">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 </w:t>
      </w:r>
      <w:r w:rsidRPr="00A666A6">
        <w:rPr>
          <w:b/>
          <w:i/>
        </w:rPr>
        <w:t>такое специальное право отсутствует.</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01" w:name="_Toc430103464"/>
      <w:r w:rsidRPr="00A666A6">
        <w:t>6.4. Сведения об ограничениях на участие в уставном капитале эмитента</w:t>
      </w:r>
      <w:bookmarkEnd w:id="101"/>
    </w:p>
    <w:p w:rsidR="00E95B8D" w:rsidRPr="00A666A6" w:rsidRDefault="00E95B8D" w:rsidP="00BD52E9">
      <w:pPr>
        <w:pStyle w:val="Basic"/>
      </w:pPr>
      <w:r w:rsidRPr="00A666A6">
        <w:t>Настоящий пункт раскрывается эмитентами, являющимися коммерческими организациями.</w:t>
      </w:r>
    </w:p>
    <w:p w:rsidR="00E95B8D" w:rsidRPr="00A666A6" w:rsidRDefault="00E95B8D" w:rsidP="00BD52E9">
      <w:pPr>
        <w:pStyle w:val="Basic"/>
      </w:pPr>
      <w:r w:rsidRPr="00A666A6">
        <w:t>В случае если уставом эмитента, являющегося акционерным обществом, установлены ограничения количества акций, принадлежащих одному акционеру, и (или) их суммарной номинальной стоимости, и (или) максимального числа голосов, предоставляемых одному акционеру, указываются такие ограничения или указывается на то, что такие ограничения отсутствуют.</w:t>
      </w:r>
    </w:p>
    <w:p w:rsidR="00E95B8D" w:rsidRPr="00A666A6" w:rsidRDefault="00E95B8D" w:rsidP="00A24987">
      <w:pPr>
        <w:pStyle w:val="em-0"/>
      </w:pPr>
      <w:r w:rsidRPr="00A666A6">
        <w:rPr>
          <w:b/>
          <w:i/>
        </w:rPr>
        <w:t xml:space="preserve">В соответствии с уставом кредитной организации – эмитента одному акционеру может принадлежать: </w:t>
      </w:r>
      <w:r w:rsidRPr="00A666A6">
        <w:t>ограничения отсутствуют.</w:t>
      </w:r>
    </w:p>
    <w:p w:rsidR="00E95B8D" w:rsidRPr="00A666A6" w:rsidRDefault="00E95B8D" w:rsidP="00A24987">
      <w:pPr>
        <w:tabs>
          <w:tab w:val="left" w:pos="1134"/>
        </w:tabs>
        <w:ind w:firstLine="567"/>
        <w:jc w:val="both"/>
        <w:rPr>
          <w:b/>
          <w:i/>
        </w:rPr>
      </w:pPr>
      <w:r w:rsidRPr="00A666A6">
        <w:rPr>
          <w:b/>
          <w:i/>
        </w:rPr>
        <w:t xml:space="preserve">В соответствии с Федеральным законом «О Центральном банке Российской Федерации (Банке России)» от 10.07.2002 № 86-ФЗ не менее 50% плюс одна голосующая акция Сбербанка (контрольный пакет) принадлежит Банку России. </w:t>
      </w:r>
    </w:p>
    <w:p w:rsidR="00E95B8D" w:rsidRPr="00A666A6" w:rsidRDefault="00E95B8D" w:rsidP="00A24987">
      <w:pPr>
        <w:pStyle w:val="em-0"/>
        <w:rPr>
          <w:b/>
          <w:i/>
        </w:rPr>
      </w:pPr>
      <w:r w:rsidRPr="00A666A6">
        <w:rPr>
          <w:b/>
          <w:i/>
        </w:rPr>
        <w:t>Уменьшение или отчуждение доли участия Банка России в уставном капитале Сбербанка, приводящие к сокращению доли его участия до уровня менее 50% плюс одна голосующая акция, осуществляются на основании федерального закона.</w:t>
      </w:r>
    </w:p>
    <w:tbl>
      <w:tblPr>
        <w:tblW w:w="0" w:type="auto"/>
        <w:tblLook w:val="01E0" w:firstRow="1" w:lastRow="1" w:firstColumn="1" w:lastColumn="1" w:noHBand="0" w:noVBand="0"/>
      </w:tblPr>
      <w:tblGrid>
        <w:gridCol w:w="9570"/>
      </w:tblGrid>
      <w:tr w:rsidR="00E95B8D" w:rsidRPr="00A666A6" w:rsidTr="00357F0D">
        <w:tc>
          <w:tcPr>
            <w:tcW w:w="9570" w:type="dxa"/>
            <w:tcBorders>
              <w:top w:val="nil"/>
              <w:left w:val="nil"/>
              <w:bottom w:val="nil"/>
              <w:right w:val="nil"/>
            </w:tcBorders>
          </w:tcPr>
          <w:p w:rsidR="00E95B8D" w:rsidRPr="00A666A6" w:rsidRDefault="00E95B8D" w:rsidP="00357F0D">
            <w:pPr>
              <w:autoSpaceDE w:val="0"/>
              <w:autoSpaceDN w:val="0"/>
              <w:ind w:firstLine="709"/>
              <w:jc w:val="both"/>
            </w:pPr>
          </w:p>
          <w:p w:rsidR="00E95B8D" w:rsidRPr="00A666A6" w:rsidRDefault="00E95B8D" w:rsidP="00357F0D">
            <w:pPr>
              <w:autoSpaceDE w:val="0"/>
              <w:autoSpaceDN w:val="0"/>
              <w:ind w:firstLine="709"/>
              <w:jc w:val="both"/>
              <w:rPr>
                <w:b/>
                <w:i/>
              </w:rPr>
            </w:pPr>
            <w:r w:rsidRPr="00A666A6">
              <w:rPr>
                <w:b/>
                <w:i/>
              </w:rPr>
              <w:t>Суммарная номинальная стоимость акций, которые могут принадлежать одному акционеру в соответствии с уставом кредитной организации – эмитента:</w:t>
            </w:r>
            <w:r w:rsidRPr="00A666A6">
              <w:t xml:space="preserve"> ограничения отсутствуют.</w:t>
            </w:r>
          </w:p>
          <w:p w:rsidR="00E95B8D" w:rsidRPr="00A666A6" w:rsidRDefault="00E95B8D" w:rsidP="00357F0D">
            <w:pPr>
              <w:autoSpaceDE w:val="0"/>
              <w:autoSpaceDN w:val="0"/>
              <w:ind w:firstLine="709"/>
              <w:jc w:val="both"/>
            </w:pPr>
          </w:p>
          <w:p w:rsidR="00E95B8D" w:rsidRPr="00A666A6" w:rsidRDefault="00E95B8D" w:rsidP="00357F0D">
            <w:pPr>
              <w:autoSpaceDE w:val="0"/>
              <w:autoSpaceDN w:val="0"/>
              <w:ind w:firstLine="709"/>
              <w:jc w:val="both"/>
              <w:rPr>
                <w:b/>
                <w:i/>
              </w:rPr>
            </w:pPr>
            <w:r w:rsidRPr="00A666A6">
              <w:rPr>
                <w:b/>
                <w:i/>
              </w:rPr>
              <w:t>Максимальное число голосов, предоставляемых одному акционеру в соответствии с уставом кредитной организации – эмитента:</w:t>
            </w:r>
            <w:r w:rsidRPr="00A666A6">
              <w:t xml:space="preserve"> ограничения отсутствуют.</w:t>
            </w:r>
          </w:p>
          <w:p w:rsidR="00E95B8D" w:rsidRPr="00A666A6" w:rsidRDefault="00E95B8D" w:rsidP="00357F0D">
            <w:pPr>
              <w:autoSpaceDE w:val="0"/>
              <w:autoSpaceDN w:val="0"/>
              <w:jc w:val="both"/>
            </w:pPr>
          </w:p>
        </w:tc>
      </w:tr>
    </w:tbl>
    <w:p w:rsidR="00E95B8D" w:rsidRPr="00A666A6" w:rsidRDefault="00E95B8D" w:rsidP="00BD52E9">
      <w:pPr>
        <w:pStyle w:val="Basic"/>
      </w:pPr>
      <w:r w:rsidRPr="00A666A6">
        <w:t>В случае если законодательством Российской Федерации или иными нормативными правовыми актами Российской Федерации установлены ограничения на долю участия иностранных лиц в уставном капитале эмитента, указываются такие ограничения или указывается на то, что такие ограничения отсутствуют.</w:t>
      </w:r>
    </w:p>
    <w:p w:rsidR="00E95B8D" w:rsidRPr="00A666A6" w:rsidRDefault="00E95B8D" w:rsidP="00BD52E9">
      <w:pPr>
        <w:pStyle w:val="Basic"/>
        <w:rPr>
          <w:b/>
          <w:i/>
        </w:rPr>
      </w:pPr>
      <w:r w:rsidRPr="00A666A6">
        <w:rPr>
          <w:b/>
          <w:i/>
        </w:rPr>
        <w:t xml:space="preserve">Ограничения на долю участия иностранных лиц в уставном капитале кредитной организации - эмитенте, установленные законодательством Российской Федерации или иными нормативными правовыми актами Российской Федерации отсутствуют. </w:t>
      </w:r>
    </w:p>
    <w:p w:rsidR="00E95B8D" w:rsidRPr="00A666A6" w:rsidRDefault="00E95B8D" w:rsidP="00BD52E9">
      <w:pPr>
        <w:pStyle w:val="Basic"/>
      </w:pPr>
    </w:p>
    <w:p w:rsidR="00E95B8D" w:rsidRPr="00A666A6" w:rsidRDefault="00E95B8D" w:rsidP="00BD52E9">
      <w:pPr>
        <w:pStyle w:val="Basic"/>
      </w:pPr>
      <w:r w:rsidRPr="00A666A6">
        <w:t>Указываются иные ограничения, связанные с участием в уставном капитале эмитента.</w:t>
      </w:r>
    </w:p>
    <w:p w:rsidR="00E95B8D" w:rsidRPr="00A666A6" w:rsidRDefault="00E95B8D" w:rsidP="00A24987">
      <w:pPr>
        <w:ind w:firstLine="720"/>
        <w:jc w:val="both"/>
        <w:rPr>
          <w:b/>
          <w:i/>
        </w:rPr>
      </w:pPr>
      <w:r w:rsidRPr="00A666A6">
        <w:rPr>
          <w:b/>
          <w:i/>
        </w:rPr>
        <w:t xml:space="preserve">Для формирования уставного капитала кредитной организации - эмитента не могут быть использованы привлеченные денежные средства, средства федерального бюджета и государственных внебюджетных фондов, свободные денежные средства  и иные объекты собственности, находящиеся в ведении федеральных органов государственной власти, за исключением случаев, предусмотренных законодательством Российской Федерации; средства бюджетов субъектов Российской Федерации, местных бюджетов, свободные денежные средства и иные объекты собственности, находящиеся в ведении органов государственной власти субъектов Российской Федерации и органов местного самоуправления, могут быть использованы для формирования уставного капитала кредитной организации на основании соответственно законодательного акта субъекта Российской Федерации или решения органа местного самоуправления.  </w:t>
      </w:r>
    </w:p>
    <w:p w:rsidR="00E95B8D" w:rsidRPr="00A666A6" w:rsidRDefault="00E95B8D" w:rsidP="00A24987">
      <w:pPr>
        <w:ind w:firstLine="547"/>
        <w:jc w:val="both"/>
        <w:rPr>
          <w:b/>
          <w:i/>
        </w:rPr>
      </w:pPr>
      <w:r w:rsidRPr="00A666A6">
        <w:rPr>
          <w:b/>
          <w:i/>
        </w:rPr>
        <w:t xml:space="preserve">Кроме того, </w:t>
      </w:r>
      <w:r w:rsidRPr="00A666A6">
        <w:rPr>
          <w:rStyle w:val="blk"/>
          <w:b/>
          <w:i/>
        </w:rPr>
        <w:t>приобретение (за исключением случая, приобретения акций при учреждении кредитной организации) и/или получение в доверительное управление в результате осуществления одной сделки или нескольких сделок одним юридическим или физическим лицом более 1% акций  кредитной организации требуют уведомления Банка России, а более 10% - предварительного согласия Банка России.</w:t>
      </w:r>
    </w:p>
    <w:p w:rsidR="00E95B8D" w:rsidRPr="00A666A6" w:rsidRDefault="00E95B8D" w:rsidP="00A24987">
      <w:pPr>
        <w:rPr>
          <w:b/>
          <w:i/>
          <w:vanish/>
        </w:rPr>
      </w:pPr>
      <w:r w:rsidRPr="00A666A6">
        <w:rPr>
          <w:rStyle w:val="blk"/>
          <w:b/>
          <w:i/>
          <w:vanish/>
        </w:rPr>
        <w:t xml:space="preserve"> (см. текст в предыдущей </w:t>
      </w:r>
      <w:r w:rsidRPr="00A666A6">
        <w:rPr>
          <w:rStyle w:val="u"/>
          <w:b/>
          <w:i/>
          <w:vanish/>
        </w:rPr>
        <w:t>редакции</w:t>
      </w:r>
      <w:r w:rsidRPr="00A666A6">
        <w:rPr>
          <w:rStyle w:val="blk"/>
          <w:b/>
          <w:i/>
          <w:vanish/>
        </w:rPr>
        <w:t>)</w:t>
      </w:r>
    </w:p>
    <w:p w:rsidR="00E95B8D" w:rsidRPr="00A666A6" w:rsidRDefault="00E95B8D" w:rsidP="00A24987">
      <w:pPr>
        <w:ind w:firstLine="547"/>
        <w:jc w:val="both"/>
        <w:rPr>
          <w:b/>
          <w:i/>
        </w:rPr>
      </w:pPr>
      <w:r w:rsidRPr="00A666A6">
        <w:rPr>
          <w:rStyle w:val="blk"/>
          <w:b/>
          <w:i/>
        </w:rPr>
        <w:t>Получение предварительного согласия Банка России требуется также в случае приобретения:</w:t>
      </w:r>
    </w:p>
    <w:p w:rsidR="00E95B8D" w:rsidRPr="00A666A6" w:rsidRDefault="00E95B8D" w:rsidP="00A24987">
      <w:pPr>
        <w:ind w:firstLine="547"/>
        <w:jc w:val="both"/>
        <w:rPr>
          <w:b/>
          <w:i/>
        </w:rPr>
      </w:pPr>
      <w:r w:rsidRPr="00A666A6">
        <w:rPr>
          <w:rStyle w:val="blk"/>
          <w:b/>
          <w:i/>
        </w:rPr>
        <w:t>1) более 10% акций кредитной организации, но не более 25% акций;</w:t>
      </w:r>
    </w:p>
    <w:p w:rsidR="00E95B8D" w:rsidRPr="00A666A6" w:rsidRDefault="00E95B8D" w:rsidP="00A24987">
      <w:pPr>
        <w:ind w:firstLine="547"/>
        <w:jc w:val="both"/>
        <w:rPr>
          <w:b/>
          <w:i/>
        </w:rPr>
      </w:pPr>
      <w:r w:rsidRPr="00A666A6">
        <w:rPr>
          <w:rStyle w:val="blk"/>
          <w:b/>
          <w:i/>
        </w:rPr>
        <w:t>2) более 25% акций кредитной организации, но не более 50% акций;</w:t>
      </w:r>
    </w:p>
    <w:p w:rsidR="00E95B8D" w:rsidRPr="00A666A6" w:rsidRDefault="00E95B8D" w:rsidP="00A24987">
      <w:pPr>
        <w:ind w:firstLine="547"/>
        <w:jc w:val="both"/>
        <w:rPr>
          <w:b/>
          <w:i/>
        </w:rPr>
      </w:pPr>
      <w:r w:rsidRPr="00A666A6">
        <w:rPr>
          <w:rStyle w:val="blk"/>
          <w:b/>
          <w:i/>
        </w:rPr>
        <w:t>3) более 50% акций кредитной организации, но не более 75% акций;</w:t>
      </w:r>
    </w:p>
    <w:p w:rsidR="00E95B8D" w:rsidRPr="00A666A6" w:rsidRDefault="00E95B8D" w:rsidP="00A24987">
      <w:pPr>
        <w:ind w:firstLine="547"/>
        <w:jc w:val="both"/>
        <w:rPr>
          <w:b/>
          <w:i/>
        </w:rPr>
      </w:pPr>
      <w:r w:rsidRPr="00A666A6">
        <w:rPr>
          <w:rStyle w:val="blk"/>
          <w:b/>
          <w:i/>
        </w:rPr>
        <w:t>4) более 75% акций кредитной организации.</w:t>
      </w:r>
    </w:p>
    <w:p w:rsidR="00E95B8D" w:rsidRPr="00A666A6" w:rsidRDefault="00E95B8D" w:rsidP="00A24987">
      <w:pPr>
        <w:ind w:firstLine="547"/>
        <w:jc w:val="both"/>
        <w:rPr>
          <w:b/>
          <w:i/>
        </w:rPr>
      </w:pPr>
      <w:r w:rsidRPr="00A666A6">
        <w:rPr>
          <w:rStyle w:val="blk"/>
          <w:b/>
          <w:i/>
        </w:rPr>
        <w:t>Предварительного согласия Банка России требует также установление юридическим или физическим лицом в результате осуществления одной сделки или нескольких сделок прямого или косвенного (через третьих лиц) контроля в отношении акционеров (участников) кредитной организации, владеющих более чем 10% акций кредитной организации.</w:t>
      </w:r>
    </w:p>
    <w:p w:rsidR="00E95B8D" w:rsidRPr="00A666A6" w:rsidRDefault="00E95B8D" w:rsidP="00A24987">
      <w:pPr>
        <w:rPr>
          <w:b/>
          <w:i/>
          <w:vanish/>
        </w:rPr>
      </w:pPr>
      <w:r w:rsidRPr="00A666A6">
        <w:rPr>
          <w:rStyle w:val="blk"/>
          <w:b/>
          <w:i/>
          <w:vanish/>
        </w:rPr>
        <w:t xml:space="preserve"> (см. текст в предыдущей </w:t>
      </w:r>
      <w:r w:rsidRPr="00A666A6">
        <w:rPr>
          <w:rStyle w:val="u"/>
          <w:b/>
          <w:i/>
          <w:vanish/>
        </w:rPr>
        <w:t>редакции</w:t>
      </w:r>
      <w:r w:rsidRPr="00A666A6">
        <w:rPr>
          <w:rStyle w:val="blk"/>
          <w:b/>
          <w:i/>
          <w:vanish/>
        </w:rPr>
        <w:t>)</w:t>
      </w:r>
    </w:p>
    <w:p w:rsidR="00E95B8D" w:rsidRPr="00A666A6" w:rsidRDefault="00E95B8D" w:rsidP="00A24987">
      <w:pPr>
        <w:ind w:firstLine="547"/>
        <w:jc w:val="both"/>
        <w:rPr>
          <w:b/>
          <w:i/>
        </w:rPr>
      </w:pPr>
      <w:r w:rsidRPr="00A666A6">
        <w:rPr>
          <w:rStyle w:val="blk"/>
          <w:b/>
          <w:i/>
        </w:rPr>
        <w:t xml:space="preserve">Перечисленные требования распространяются также на случаи приобретения более                  1% акций кредитной организации, более 10% акций кредитной организации и (или) установления контроля в отношении акционеров (участников) кредитной организации группой лиц, признаваемой таковой в соответствии с Федеральным </w:t>
      </w:r>
      <w:r w:rsidRPr="00A666A6">
        <w:rPr>
          <w:rStyle w:val="u"/>
          <w:b/>
          <w:i/>
        </w:rPr>
        <w:t>законом</w:t>
      </w:r>
      <w:r w:rsidRPr="00A666A6">
        <w:rPr>
          <w:rStyle w:val="blk"/>
          <w:b/>
          <w:i/>
        </w:rPr>
        <w:t xml:space="preserve"> от 26.07.2006 N 135-ФЗ                     «О защите конкуренции».</w:t>
      </w:r>
    </w:p>
    <w:p w:rsidR="00E95B8D" w:rsidRPr="00A666A6" w:rsidRDefault="00E95B8D" w:rsidP="00A24987">
      <w:pPr>
        <w:pStyle w:val="BodyTextIndent2"/>
        <w:rPr>
          <w:b/>
          <w:i/>
        </w:rPr>
      </w:pPr>
      <w:r w:rsidRPr="00A666A6">
        <w:rPr>
          <w:b/>
          <w:i/>
        </w:rPr>
        <w:t>Запрет на право унитарных государственных предприятий выступать учредителями (участниками) кредитных организаций.</w:t>
      </w:r>
    </w:p>
    <w:p w:rsidR="00E95B8D" w:rsidRPr="00A666A6" w:rsidRDefault="00E95B8D" w:rsidP="00A24987">
      <w:pPr>
        <w:pStyle w:val="BodyTextIndent2"/>
        <w:rPr>
          <w:b/>
          <w:i/>
        </w:rPr>
      </w:pPr>
      <w:r w:rsidRPr="00A666A6">
        <w:rPr>
          <w:b/>
          <w:i/>
        </w:rPr>
        <w:t>Уставом Банка иных ограничений на участие в уставном капитале ПАО Сбербанк не предусмотрено.</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02" w:name="_Toc430103465"/>
      <w:r w:rsidRPr="00A666A6">
        <w:t>6.5. Сведения об изменениях в составе и размере участия участников (акционеров) эмитента, владеющих не менее чем пятью процентами его уставного капитала или не менее чем пятью процентами его обыкновенных акций</w:t>
      </w:r>
      <w:bookmarkEnd w:id="102"/>
    </w:p>
    <w:p w:rsidR="00E95B8D" w:rsidRPr="00A666A6" w:rsidRDefault="00E95B8D" w:rsidP="00BD52E9">
      <w:pPr>
        <w:pStyle w:val="Basic"/>
      </w:pPr>
      <w:r w:rsidRPr="00A666A6">
        <w:t>Настоящий пункт раскрывается эмитентами, являющимися коммерческими организациями.</w:t>
      </w:r>
    </w:p>
    <w:p w:rsidR="00E95B8D" w:rsidRPr="00A666A6" w:rsidRDefault="00E95B8D" w:rsidP="00BD52E9">
      <w:pPr>
        <w:pStyle w:val="Basic"/>
      </w:pPr>
      <w:r w:rsidRPr="00A666A6">
        <w:t>Указываются составы участников (акционеров) эмитента, владевших не менее чем пятью процентами уставного капитала эмитента, а для эмитентов, являющихся акционерными обществами, - также не менее чем пятью процентами обыкновенных акций эмитента, определенные на дату составления списка лиц, имевших право на участие в каждом общем собрании участников (акционеров) эмитента, проведенном за пять последних завершенных отчетных лет, предшествующих дате утверждения проспекта ценных бумаг, или за каждый завершенный отчетный год, предшествующий дате утверждения проспекта ценных бумаг, если эмитент осуществляет свою деятельность менее пяти лет, по данным списка лиц, имевших право на участие в каждом из таких собраний.</w:t>
      </w:r>
    </w:p>
    <w:p w:rsidR="00E95B8D" w:rsidRPr="00A666A6" w:rsidRDefault="00E95B8D" w:rsidP="00BD52E9">
      <w:pPr>
        <w:pStyle w:val="Basic"/>
      </w:pPr>
      <w:r w:rsidRPr="00A666A6">
        <w:t>В отношении каждого такого состава участников (акционеров) эмитента указывается дата составления списка лиц, имеющих право на участие в общем собрании участников (акционеров) эмитента.</w:t>
      </w:r>
    </w:p>
    <w:p w:rsidR="00E95B8D" w:rsidRPr="00A666A6" w:rsidRDefault="00E95B8D" w:rsidP="00BD52E9">
      <w:pPr>
        <w:pStyle w:val="Basic"/>
      </w:pPr>
      <w:r w:rsidRPr="00A666A6">
        <w:t>По каждому участнику (акционеру) эмитента, владевшему не менее чем пятью процентами его уставного капитала, а для эмитентов, являющихся акционерными обществами, - также не менее чем пятью процентами обыкновенных акций эмитента, указываются:</w:t>
      </w:r>
    </w:p>
    <w:p w:rsidR="00E95B8D" w:rsidRPr="00A666A6" w:rsidRDefault="00E95B8D" w:rsidP="00BD52E9">
      <w:pPr>
        <w:pStyle w:val="Basic"/>
      </w:pPr>
      <w:r w:rsidRPr="00A666A6">
        <w:t>полное и сокращенное фирменные наименования (для некоммерческой организации - наименование), место нахождения, ИНН (если применимо), ОГРН (если применимо) юридического лица или фамилия, имя, отчество (если имеется) физического лица;</w:t>
      </w:r>
    </w:p>
    <w:p w:rsidR="00E95B8D" w:rsidRPr="00A666A6" w:rsidRDefault="00E95B8D" w:rsidP="00BD52E9">
      <w:pPr>
        <w:pStyle w:val="Basic"/>
      </w:pPr>
      <w:r w:rsidRPr="00A666A6">
        <w:t>доля лица в уставном капитале эмитента, а для эмитента, являющегося акционерным обществом, - также доля принадлежавших указанному лицу обыкновенных акций эмитента.</w:t>
      </w:r>
    </w:p>
    <w:p w:rsidR="00E95B8D" w:rsidRPr="00A666A6" w:rsidRDefault="00E95B8D">
      <w:pPr>
        <w:widowControl w:val="0"/>
        <w:autoSpaceDE w:val="0"/>
        <w:autoSpaceDN w:val="0"/>
        <w:adjustRightInd w:val="0"/>
        <w:jc w:val="both"/>
        <w:rPr>
          <w:rFonts w:cs="Calibri"/>
        </w:rPr>
      </w:pP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4"/>
        <w:gridCol w:w="2390"/>
        <w:gridCol w:w="1384"/>
        <w:gridCol w:w="1176"/>
        <w:gridCol w:w="804"/>
        <w:gridCol w:w="900"/>
        <w:gridCol w:w="1260"/>
        <w:gridCol w:w="1244"/>
      </w:tblGrid>
      <w:tr w:rsidR="00E95B8D" w:rsidRPr="00A666A6" w:rsidTr="00357F0D">
        <w:tc>
          <w:tcPr>
            <w:tcW w:w="474" w:type="dxa"/>
            <w:vAlign w:val="center"/>
          </w:tcPr>
          <w:p w:rsidR="00E95B8D" w:rsidRPr="00A666A6" w:rsidRDefault="00E95B8D" w:rsidP="00357F0D">
            <w:pPr>
              <w:jc w:val="center"/>
              <w:rPr>
                <w:sz w:val="20"/>
                <w:szCs w:val="20"/>
              </w:rPr>
            </w:pPr>
            <w:r w:rsidRPr="00A666A6">
              <w:rPr>
                <w:sz w:val="20"/>
                <w:szCs w:val="20"/>
              </w:rPr>
              <w:t>№ пп</w:t>
            </w:r>
          </w:p>
        </w:tc>
        <w:tc>
          <w:tcPr>
            <w:tcW w:w="2390" w:type="dxa"/>
            <w:vAlign w:val="center"/>
          </w:tcPr>
          <w:p w:rsidR="00E95B8D" w:rsidRPr="00A666A6" w:rsidRDefault="00E95B8D" w:rsidP="00357F0D">
            <w:pPr>
              <w:jc w:val="center"/>
              <w:rPr>
                <w:sz w:val="20"/>
                <w:szCs w:val="20"/>
              </w:rPr>
            </w:pPr>
            <w:r w:rsidRPr="00A666A6">
              <w:rPr>
                <w:sz w:val="20"/>
                <w:szCs w:val="20"/>
              </w:rPr>
              <w:t xml:space="preserve">Полное фирменное наименование акционера (наименование) </w:t>
            </w:r>
          </w:p>
          <w:p w:rsidR="00E95B8D" w:rsidRPr="00A666A6" w:rsidRDefault="00E95B8D" w:rsidP="00357F0D">
            <w:pPr>
              <w:jc w:val="center"/>
              <w:rPr>
                <w:sz w:val="20"/>
                <w:szCs w:val="20"/>
              </w:rPr>
            </w:pPr>
            <w:r w:rsidRPr="00A666A6">
              <w:rPr>
                <w:sz w:val="20"/>
                <w:szCs w:val="20"/>
              </w:rPr>
              <w:t>или Ф.И.О.</w:t>
            </w:r>
          </w:p>
        </w:tc>
        <w:tc>
          <w:tcPr>
            <w:tcW w:w="1384" w:type="dxa"/>
            <w:vAlign w:val="center"/>
          </w:tcPr>
          <w:p w:rsidR="00E95B8D" w:rsidRPr="00A666A6" w:rsidRDefault="00E95B8D" w:rsidP="00357F0D">
            <w:pPr>
              <w:jc w:val="center"/>
              <w:rPr>
                <w:sz w:val="20"/>
                <w:szCs w:val="20"/>
              </w:rPr>
            </w:pPr>
            <w:r w:rsidRPr="00A666A6">
              <w:rPr>
                <w:sz w:val="20"/>
                <w:szCs w:val="20"/>
              </w:rPr>
              <w:t xml:space="preserve">Сокращен-ное фирменное наименова-ние акционера </w:t>
            </w:r>
          </w:p>
        </w:tc>
        <w:tc>
          <w:tcPr>
            <w:tcW w:w="1176" w:type="dxa"/>
            <w:vAlign w:val="center"/>
          </w:tcPr>
          <w:p w:rsidR="00E95B8D" w:rsidRPr="00A666A6" w:rsidRDefault="00E95B8D" w:rsidP="00357F0D">
            <w:pPr>
              <w:jc w:val="center"/>
              <w:rPr>
                <w:sz w:val="20"/>
                <w:szCs w:val="20"/>
              </w:rPr>
            </w:pPr>
            <w:r w:rsidRPr="00A666A6">
              <w:rPr>
                <w:sz w:val="20"/>
                <w:szCs w:val="20"/>
              </w:rPr>
              <w:t>Место нахожде-ния</w:t>
            </w:r>
          </w:p>
        </w:tc>
        <w:tc>
          <w:tcPr>
            <w:tcW w:w="804" w:type="dxa"/>
            <w:vAlign w:val="center"/>
          </w:tcPr>
          <w:p w:rsidR="00E95B8D" w:rsidRPr="00A666A6" w:rsidRDefault="00E95B8D" w:rsidP="00357F0D">
            <w:pPr>
              <w:jc w:val="center"/>
              <w:rPr>
                <w:sz w:val="20"/>
                <w:szCs w:val="20"/>
              </w:rPr>
            </w:pPr>
            <w:r w:rsidRPr="00A666A6">
              <w:rPr>
                <w:sz w:val="20"/>
                <w:szCs w:val="20"/>
              </w:rPr>
              <w:t>ОГРН (если применимо)</w:t>
            </w:r>
          </w:p>
        </w:tc>
        <w:tc>
          <w:tcPr>
            <w:tcW w:w="900" w:type="dxa"/>
            <w:vAlign w:val="center"/>
          </w:tcPr>
          <w:p w:rsidR="00E95B8D" w:rsidRPr="00A666A6" w:rsidRDefault="00E95B8D" w:rsidP="00357F0D">
            <w:pPr>
              <w:jc w:val="center"/>
              <w:rPr>
                <w:sz w:val="20"/>
                <w:szCs w:val="20"/>
              </w:rPr>
            </w:pPr>
            <w:r w:rsidRPr="00A666A6">
              <w:rPr>
                <w:sz w:val="20"/>
                <w:szCs w:val="20"/>
              </w:rPr>
              <w:t>ИНН (если приме-нимо)</w:t>
            </w:r>
          </w:p>
        </w:tc>
        <w:tc>
          <w:tcPr>
            <w:tcW w:w="1260" w:type="dxa"/>
            <w:vAlign w:val="center"/>
          </w:tcPr>
          <w:p w:rsidR="00E95B8D" w:rsidRPr="00A666A6" w:rsidRDefault="00E95B8D" w:rsidP="00357F0D">
            <w:pPr>
              <w:jc w:val="center"/>
              <w:rPr>
                <w:sz w:val="20"/>
                <w:szCs w:val="20"/>
              </w:rPr>
            </w:pPr>
            <w:r w:rsidRPr="00A666A6">
              <w:rPr>
                <w:sz w:val="20"/>
                <w:szCs w:val="20"/>
              </w:rPr>
              <w:t>Доля в уставном капитале кредитной организа-ции –эмитента,</w:t>
            </w:r>
          </w:p>
          <w:p w:rsidR="00E95B8D" w:rsidRPr="00A666A6" w:rsidRDefault="00E95B8D" w:rsidP="00357F0D">
            <w:pPr>
              <w:jc w:val="center"/>
              <w:rPr>
                <w:sz w:val="20"/>
                <w:szCs w:val="20"/>
              </w:rPr>
            </w:pPr>
            <w:r w:rsidRPr="00A666A6">
              <w:rPr>
                <w:sz w:val="20"/>
                <w:szCs w:val="20"/>
              </w:rPr>
              <w:t>%</w:t>
            </w:r>
          </w:p>
        </w:tc>
        <w:tc>
          <w:tcPr>
            <w:tcW w:w="1244" w:type="dxa"/>
            <w:vAlign w:val="center"/>
          </w:tcPr>
          <w:p w:rsidR="00E95B8D" w:rsidRPr="00A666A6" w:rsidRDefault="00E95B8D" w:rsidP="00357F0D">
            <w:pPr>
              <w:jc w:val="center"/>
              <w:rPr>
                <w:sz w:val="20"/>
                <w:szCs w:val="20"/>
              </w:rPr>
            </w:pPr>
            <w:r w:rsidRPr="00A666A6">
              <w:rPr>
                <w:sz w:val="20"/>
                <w:szCs w:val="20"/>
              </w:rPr>
              <w:t>Доля принадле-жавших обыкновенных акций кредитной организа-ции –эмитента,</w:t>
            </w:r>
          </w:p>
          <w:p w:rsidR="00E95B8D" w:rsidRPr="00A666A6" w:rsidRDefault="00E95B8D" w:rsidP="00357F0D">
            <w:pPr>
              <w:jc w:val="center"/>
              <w:rPr>
                <w:sz w:val="20"/>
                <w:szCs w:val="20"/>
              </w:rPr>
            </w:pPr>
            <w:r w:rsidRPr="00A666A6">
              <w:rPr>
                <w:sz w:val="20"/>
                <w:szCs w:val="20"/>
              </w:rPr>
              <w:t>%</w:t>
            </w:r>
          </w:p>
        </w:tc>
      </w:tr>
      <w:tr w:rsidR="00E95B8D" w:rsidRPr="00A666A6" w:rsidTr="00357F0D">
        <w:tc>
          <w:tcPr>
            <w:tcW w:w="474" w:type="dxa"/>
          </w:tcPr>
          <w:p w:rsidR="00E95B8D" w:rsidRPr="00A666A6" w:rsidRDefault="00E95B8D" w:rsidP="00357F0D">
            <w:pPr>
              <w:jc w:val="center"/>
              <w:rPr>
                <w:sz w:val="20"/>
                <w:szCs w:val="20"/>
              </w:rPr>
            </w:pPr>
            <w:r w:rsidRPr="00A666A6">
              <w:rPr>
                <w:sz w:val="20"/>
                <w:szCs w:val="20"/>
              </w:rPr>
              <w:t>1</w:t>
            </w:r>
          </w:p>
        </w:tc>
        <w:tc>
          <w:tcPr>
            <w:tcW w:w="2390" w:type="dxa"/>
          </w:tcPr>
          <w:p w:rsidR="00E95B8D" w:rsidRPr="00A666A6" w:rsidRDefault="00E95B8D" w:rsidP="00357F0D">
            <w:pPr>
              <w:jc w:val="center"/>
              <w:rPr>
                <w:sz w:val="20"/>
                <w:szCs w:val="20"/>
              </w:rPr>
            </w:pPr>
            <w:r w:rsidRPr="00A666A6">
              <w:rPr>
                <w:sz w:val="20"/>
                <w:szCs w:val="20"/>
              </w:rPr>
              <w:t>2</w:t>
            </w:r>
          </w:p>
        </w:tc>
        <w:tc>
          <w:tcPr>
            <w:tcW w:w="1384" w:type="dxa"/>
          </w:tcPr>
          <w:p w:rsidR="00E95B8D" w:rsidRPr="00A666A6" w:rsidRDefault="00E95B8D" w:rsidP="00357F0D">
            <w:pPr>
              <w:jc w:val="center"/>
              <w:rPr>
                <w:sz w:val="20"/>
                <w:szCs w:val="20"/>
              </w:rPr>
            </w:pPr>
            <w:r w:rsidRPr="00A666A6">
              <w:rPr>
                <w:sz w:val="20"/>
                <w:szCs w:val="20"/>
              </w:rPr>
              <w:t>3</w:t>
            </w:r>
          </w:p>
        </w:tc>
        <w:tc>
          <w:tcPr>
            <w:tcW w:w="1176" w:type="dxa"/>
          </w:tcPr>
          <w:p w:rsidR="00E95B8D" w:rsidRPr="00A666A6" w:rsidRDefault="00E95B8D" w:rsidP="00357F0D">
            <w:pPr>
              <w:jc w:val="center"/>
              <w:rPr>
                <w:sz w:val="20"/>
                <w:szCs w:val="20"/>
              </w:rPr>
            </w:pPr>
            <w:r w:rsidRPr="00A666A6">
              <w:rPr>
                <w:sz w:val="20"/>
                <w:szCs w:val="20"/>
              </w:rPr>
              <w:t>4</w:t>
            </w:r>
          </w:p>
        </w:tc>
        <w:tc>
          <w:tcPr>
            <w:tcW w:w="804" w:type="dxa"/>
          </w:tcPr>
          <w:p w:rsidR="00E95B8D" w:rsidRPr="00A666A6" w:rsidRDefault="00E95B8D" w:rsidP="00357F0D">
            <w:pPr>
              <w:jc w:val="center"/>
              <w:rPr>
                <w:sz w:val="20"/>
                <w:szCs w:val="20"/>
              </w:rPr>
            </w:pPr>
            <w:r w:rsidRPr="00A666A6">
              <w:rPr>
                <w:sz w:val="20"/>
                <w:szCs w:val="20"/>
              </w:rPr>
              <w:t>5</w:t>
            </w:r>
          </w:p>
        </w:tc>
        <w:tc>
          <w:tcPr>
            <w:tcW w:w="900" w:type="dxa"/>
          </w:tcPr>
          <w:p w:rsidR="00E95B8D" w:rsidRPr="00A666A6" w:rsidRDefault="00E95B8D" w:rsidP="00357F0D">
            <w:pPr>
              <w:jc w:val="center"/>
              <w:rPr>
                <w:sz w:val="20"/>
                <w:szCs w:val="20"/>
              </w:rPr>
            </w:pPr>
            <w:r w:rsidRPr="00A666A6">
              <w:rPr>
                <w:sz w:val="20"/>
                <w:szCs w:val="20"/>
              </w:rPr>
              <w:t>6</w:t>
            </w:r>
          </w:p>
        </w:tc>
        <w:tc>
          <w:tcPr>
            <w:tcW w:w="1260" w:type="dxa"/>
          </w:tcPr>
          <w:p w:rsidR="00E95B8D" w:rsidRPr="00A666A6" w:rsidRDefault="00E95B8D" w:rsidP="00357F0D">
            <w:pPr>
              <w:jc w:val="center"/>
              <w:rPr>
                <w:sz w:val="20"/>
                <w:szCs w:val="20"/>
              </w:rPr>
            </w:pPr>
            <w:r w:rsidRPr="00A666A6">
              <w:rPr>
                <w:sz w:val="20"/>
                <w:szCs w:val="20"/>
              </w:rPr>
              <w:t>7</w:t>
            </w:r>
          </w:p>
        </w:tc>
        <w:tc>
          <w:tcPr>
            <w:tcW w:w="1244" w:type="dxa"/>
          </w:tcPr>
          <w:p w:rsidR="00E95B8D" w:rsidRPr="00A666A6" w:rsidRDefault="00E95B8D" w:rsidP="00357F0D">
            <w:pPr>
              <w:jc w:val="center"/>
              <w:rPr>
                <w:sz w:val="20"/>
                <w:szCs w:val="20"/>
              </w:rPr>
            </w:pPr>
            <w:r w:rsidRPr="00A666A6">
              <w:rPr>
                <w:sz w:val="20"/>
                <w:szCs w:val="20"/>
              </w:rPr>
              <w:t>8</w:t>
            </w:r>
          </w:p>
        </w:tc>
      </w:tr>
      <w:tr w:rsidR="00E95B8D" w:rsidRPr="00A666A6" w:rsidTr="00357F0D">
        <w:tc>
          <w:tcPr>
            <w:tcW w:w="9632" w:type="dxa"/>
            <w:gridSpan w:val="8"/>
          </w:tcPr>
          <w:p w:rsidR="00E95B8D" w:rsidRPr="00A666A6" w:rsidRDefault="00E95B8D" w:rsidP="00583DB5">
            <w:pPr>
              <w:jc w:val="both"/>
            </w:pPr>
            <w:r w:rsidRPr="00A666A6">
              <w:rPr>
                <w:b/>
                <w:sz w:val="20"/>
                <w:szCs w:val="20"/>
              </w:rPr>
              <w:t>Дата составления списка лиц, имевших право на участие в общем собрании акционеров ПАО Сбербанк: 16 апреля 2010 года</w:t>
            </w:r>
          </w:p>
        </w:tc>
      </w:tr>
      <w:tr w:rsidR="00E95B8D" w:rsidRPr="00A666A6" w:rsidTr="00357F0D">
        <w:tc>
          <w:tcPr>
            <w:tcW w:w="474"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1</w:t>
            </w:r>
          </w:p>
        </w:tc>
        <w:tc>
          <w:tcPr>
            <w:tcW w:w="2390" w:type="dxa"/>
            <w:vAlign w:val="center"/>
          </w:tcPr>
          <w:p w:rsidR="00E95B8D" w:rsidRPr="00A666A6" w:rsidRDefault="00E95B8D" w:rsidP="00357F0D">
            <w:pPr>
              <w:jc w:val="center"/>
            </w:pPr>
            <w:r w:rsidRPr="00A666A6">
              <w:t>Центральный банк</w:t>
            </w:r>
          </w:p>
          <w:p w:rsidR="00E95B8D" w:rsidRPr="00A666A6" w:rsidRDefault="00E95B8D" w:rsidP="00357F0D">
            <w:pPr>
              <w:jc w:val="center"/>
            </w:pPr>
            <w:r w:rsidRPr="00A666A6">
              <w:t>Российской Федерации</w:t>
            </w:r>
          </w:p>
        </w:tc>
        <w:tc>
          <w:tcPr>
            <w:tcW w:w="1384" w:type="dxa"/>
            <w:vAlign w:val="center"/>
          </w:tcPr>
          <w:p w:rsidR="00E95B8D" w:rsidRPr="00A666A6" w:rsidRDefault="00E95B8D" w:rsidP="00357F0D">
            <w:pPr>
              <w:jc w:val="center"/>
            </w:pPr>
            <w:r w:rsidRPr="00A666A6">
              <w:t>Банк России</w:t>
            </w:r>
          </w:p>
        </w:tc>
        <w:tc>
          <w:tcPr>
            <w:tcW w:w="1176" w:type="dxa"/>
          </w:tcPr>
          <w:p w:rsidR="00E95B8D" w:rsidRPr="00A666A6" w:rsidRDefault="00E95B8D" w:rsidP="00357F0D">
            <w:r w:rsidRPr="00A666A6">
              <w:t>107016, г. Москва, ул. Неглин-ная, 12</w:t>
            </w:r>
          </w:p>
        </w:tc>
        <w:tc>
          <w:tcPr>
            <w:tcW w:w="804" w:type="dxa"/>
          </w:tcPr>
          <w:p w:rsidR="00E95B8D" w:rsidRPr="00A666A6" w:rsidRDefault="00E95B8D" w:rsidP="00357F0D">
            <w:r w:rsidRPr="00A666A6">
              <w:t>1037700013020</w:t>
            </w:r>
          </w:p>
        </w:tc>
        <w:tc>
          <w:tcPr>
            <w:tcW w:w="900" w:type="dxa"/>
          </w:tcPr>
          <w:p w:rsidR="00E95B8D" w:rsidRPr="00A666A6" w:rsidRDefault="00E95B8D" w:rsidP="00357F0D">
            <w:r w:rsidRPr="00A666A6">
              <w:t>7702235133</w:t>
            </w:r>
          </w:p>
        </w:tc>
        <w:tc>
          <w:tcPr>
            <w:tcW w:w="1260"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57,6%</w:t>
            </w:r>
          </w:p>
        </w:tc>
        <w:tc>
          <w:tcPr>
            <w:tcW w:w="1244"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60,3%</w:t>
            </w:r>
          </w:p>
        </w:tc>
      </w:tr>
      <w:tr w:rsidR="00E95B8D" w:rsidRPr="00A666A6" w:rsidTr="00357F0D">
        <w:tc>
          <w:tcPr>
            <w:tcW w:w="9632" w:type="dxa"/>
            <w:gridSpan w:val="8"/>
          </w:tcPr>
          <w:p w:rsidR="00E95B8D" w:rsidRPr="00A666A6" w:rsidRDefault="00E95B8D" w:rsidP="00EE03F7">
            <w:pPr>
              <w:jc w:val="both"/>
            </w:pPr>
            <w:r w:rsidRPr="00A666A6">
              <w:rPr>
                <w:b/>
                <w:sz w:val="20"/>
                <w:szCs w:val="20"/>
              </w:rPr>
              <w:t>Дата составления списка лиц, имевших право на участие в общем собрании акционеров ПАО Сбербанк: 15 апреля 2011 года</w:t>
            </w:r>
          </w:p>
        </w:tc>
      </w:tr>
      <w:tr w:rsidR="00E95B8D" w:rsidRPr="00A666A6" w:rsidTr="00357F0D">
        <w:tc>
          <w:tcPr>
            <w:tcW w:w="474"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1</w:t>
            </w:r>
          </w:p>
        </w:tc>
        <w:tc>
          <w:tcPr>
            <w:tcW w:w="2390" w:type="dxa"/>
            <w:vAlign w:val="center"/>
          </w:tcPr>
          <w:p w:rsidR="00E95B8D" w:rsidRPr="00A666A6" w:rsidRDefault="00E95B8D" w:rsidP="00357F0D">
            <w:pPr>
              <w:jc w:val="center"/>
            </w:pPr>
            <w:r w:rsidRPr="00A666A6">
              <w:t>Центральный банк</w:t>
            </w:r>
          </w:p>
          <w:p w:rsidR="00E95B8D" w:rsidRPr="00A666A6" w:rsidRDefault="00E95B8D" w:rsidP="00357F0D">
            <w:pPr>
              <w:jc w:val="center"/>
            </w:pPr>
            <w:r w:rsidRPr="00A666A6">
              <w:t>Российской Федерации</w:t>
            </w:r>
          </w:p>
        </w:tc>
        <w:tc>
          <w:tcPr>
            <w:tcW w:w="1384" w:type="dxa"/>
            <w:vAlign w:val="center"/>
          </w:tcPr>
          <w:p w:rsidR="00E95B8D" w:rsidRPr="00A666A6" w:rsidRDefault="00E95B8D" w:rsidP="00357F0D">
            <w:pPr>
              <w:jc w:val="center"/>
            </w:pPr>
            <w:r w:rsidRPr="00A666A6">
              <w:t>Банк России</w:t>
            </w:r>
          </w:p>
        </w:tc>
        <w:tc>
          <w:tcPr>
            <w:tcW w:w="1176" w:type="dxa"/>
          </w:tcPr>
          <w:p w:rsidR="00E95B8D" w:rsidRPr="00A666A6" w:rsidRDefault="00E95B8D" w:rsidP="00357F0D">
            <w:r w:rsidRPr="00A666A6">
              <w:t>107016, г. Москва, ул. Неглин-ная, 12</w:t>
            </w:r>
          </w:p>
        </w:tc>
        <w:tc>
          <w:tcPr>
            <w:tcW w:w="804" w:type="dxa"/>
          </w:tcPr>
          <w:p w:rsidR="00E95B8D" w:rsidRPr="00A666A6" w:rsidRDefault="00E95B8D" w:rsidP="00357F0D">
            <w:r w:rsidRPr="00A666A6">
              <w:t>1037700013020</w:t>
            </w:r>
          </w:p>
        </w:tc>
        <w:tc>
          <w:tcPr>
            <w:tcW w:w="900" w:type="dxa"/>
          </w:tcPr>
          <w:p w:rsidR="00E95B8D" w:rsidRPr="00A666A6" w:rsidRDefault="00E95B8D" w:rsidP="00357F0D">
            <w:r w:rsidRPr="00A666A6">
              <w:t>7702235133</w:t>
            </w:r>
          </w:p>
        </w:tc>
        <w:tc>
          <w:tcPr>
            <w:tcW w:w="1260"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57,6%</w:t>
            </w:r>
          </w:p>
        </w:tc>
        <w:tc>
          <w:tcPr>
            <w:tcW w:w="1244"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60,3%</w:t>
            </w:r>
          </w:p>
        </w:tc>
      </w:tr>
      <w:tr w:rsidR="00E95B8D" w:rsidRPr="00A666A6" w:rsidTr="00357F0D">
        <w:tc>
          <w:tcPr>
            <w:tcW w:w="9632" w:type="dxa"/>
            <w:gridSpan w:val="8"/>
          </w:tcPr>
          <w:p w:rsidR="00E95B8D" w:rsidRPr="00A666A6" w:rsidRDefault="00E95B8D" w:rsidP="00357F0D">
            <w:pPr>
              <w:jc w:val="both"/>
              <w:rPr>
                <w:b/>
                <w:sz w:val="20"/>
                <w:szCs w:val="20"/>
              </w:rPr>
            </w:pPr>
            <w:r w:rsidRPr="00A666A6">
              <w:rPr>
                <w:b/>
                <w:sz w:val="20"/>
                <w:szCs w:val="20"/>
              </w:rPr>
              <w:t>Дата составления списка лиц, имевших право на участие в общем собрании акционеров ПАО Сбербанк: 12 апреля 2012 года</w:t>
            </w:r>
          </w:p>
        </w:tc>
      </w:tr>
      <w:tr w:rsidR="00E95B8D" w:rsidRPr="00A666A6" w:rsidTr="00357F0D">
        <w:tc>
          <w:tcPr>
            <w:tcW w:w="474" w:type="dxa"/>
          </w:tcPr>
          <w:p w:rsidR="00E95B8D" w:rsidRPr="00A666A6" w:rsidRDefault="00E95B8D" w:rsidP="00357F0D">
            <w:pPr>
              <w:jc w:val="center"/>
            </w:pPr>
            <w:r w:rsidRPr="00A666A6">
              <w:t>1</w:t>
            </w:r>
          </w:p>
        </w:tc>
        <w:tc>
          <w:tcPr>
            <w:tcW w:w="2390" w:type="dxa"/>
            <w:vAlign w:val="center"/>
          </w:tcPr>
          <w:p w:rsidR="00E95B8D" w:rsidRPr="00A666A6" w:rsidRDefault="00E95B8D" w:rsidP="00357F0D">
            <w:pPr>
              <w:jc w:val="center"/>
            </w:pPr>
            <w:r w:rsidRPr="00A666A6">
              <w:t>Центральный банк</w:t>
            </w:r>
          </w:p>
          <w:p w:rsidR="00E95B8D" w:rsidRPr="00A666A6" w:rsidRDefault="00E95B8D" w:rsidP="00357F0D">
            <w:pPr>
              <w:jc w:val="center"/>
            </w:pPr>
            <w:r w:rsidRPr="00A666A6">
              <w:t>Российской Федерации</w:t>
            </w:r>
          </w:p>
        </w:tc>
        <w:tc>
          <w:tcPr>
            <w:tcW w:w="1384" w:type="dxa"/>
            <w:vAlign w:val="center"/>
          </w:tcPr>
          <w:p w:rsidR="00E95B8D" w:rsidRPr="00A666A6" w:rsidRDefault="00E95B8D" w:rsidP="00357F0D">
            <w:pPr>
              <w:jc w:val="center"/>
            </w:pPr>
            <w:r w:rsidRPr="00A666A6">
              <w:t>Банк России</w:t>
            </w:r>
          </w:p>
        </w:tc>
        <w:tc>
          <w:tcPr>
            <w:tcW w:w="1176" w:type="dxa"/>
          </w:tcPr>
          <w:p w:rsidR="00E95B8D" w:rsidRPr="00A666A6" w:rsidRDefault="00E95B8D" w:rsidP="00357F0D">
            <w:r w:rsidRPr="00A666A6">
              <w:t>107016, г. Москва, ул. Неглин-ная, 12</w:t>
            </w:r>
          </w:p>
        </w:tc>
        <w:tc>
          <w:tcPr>
            <w:tcW w:w="804" w:type="dxa"/>
          </w:tcPr>
          <w:p w:rsidR="00E95B8D" w:rsidRPr="00A666A6" w:rsidRDefault="00E95B8D" w:rsidP="00357F0D">
            <w:r w:rsidRPr="00A666A6">
              <w:t>1037700013020</w:t>
            </w:r>
          </w:p>
        </w:tc>
        <w:tc>
          <w:tcPr>
            <w:tcW w:w="900" w:type="dxa"/>
          </w:tcPr>
          <w:p w:rsidR="00E95B8D" w:rsidRPr="00A666A6" w:rsidRDefault="00E95B8D" w:rsidP="00357F0D">
            <w:r w:rsidRPr="00A666A6">
              <w:t>7702235133</w:t>
            </w:r>
          </w:p>
        </w:tc>
        <w:tc>
          <w:tcPr>
            <w:tcW w:w="1260"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57,6%</w:t>
            </w:r>
          </w:p>
        </w:tc>
        <w:tc>
          <w:tcPr>
            <w:tcW w:w="1244"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60,3%</w:t>
            </w:r>
          </w:p>
        </w:tc>
      </w:tr>
      <w:tr w:rsidR="00E95B8D" w:rsidRPr="00A666A6" w:rsidTr="00357F0D">
        <w:tc>
          <w:tcPr>
            <w:tcW w:w="9632" w:type="dxa"/>
            <w:gridSpan w:val="8"/>
          </w:tcPr>
          <w:p w:rsidR="00E95B8D" w:rsidRPr="00A666A6" w:rsidRDefault="00E95B8D" w:rsidP="00357F0D">
            <w:pPr>
              <w:jc w:val="both"/>
            </w:pPr>
            <w:r w:rsidRPr="00A666A6">
              <w:rPr>
                <w:b/>
                <w:sz w:val="20"/>
                <w:szCs w:val="20"/>
              </w:rPr>
              <w:t>Дата составления списка лиц, имевших право на участие в общем собрании акционеров                               ПАО Сбербанк: 11 апреля 2013 года</w:t>
            </w:r>
          </w:p>
        </w:tc>
      </w:tr>
      <w:tr w:rsidR="00E95B8D" w:rsidRPr="00A666A6" w:rsidTr="00357F0D">
        <w:tc>
          <w:tcPr>
            <w:tcW w:w="474" w:type="dxa"/>
          </w:tcPr>
          <w:p w:rsidR="00E95B8D" w:rsidRPr="00A666A6" w:rsidRDefault="00E95B8D" w:rsidP="00357F0D">
            <w:pPr>
              <w:jc w:val="center"/>
            </w:pPr>
          </w:p>
          <w:p w:rsidR="00E95B8D" w:rsidRPr="00A666A6" w:rsidRDefault="00E95B8D" w:rsidP="00357F0D">
            <w:pPr>
              <w:jc w:val="center"/>
            </w:pPr>
            <w:r w:rsidRPr="00A666A6">
              <w:t>1</w:t>
            </w:r>
          </w:p>
        </w:tc>
        <w:tc>
          <w:tcPr>
            <w:tcW w:w="2390" w:type="dxa"/>
            <w:vAlign w:val="center"/>
          </w:tcPr>
          <w:p w:rsidR="00E95B8D" w:rsidRPr="00A666A6" w:rsidRDefault="00E95B8D" w:rsidP="00357F0D">
            <w:pPr>
              <w:jc w:val="center"/>
            </w:pPr>
            <w:r w:rsidRPr="00A666A6">
              <w:t>Центральный банк</w:t>
            </w:r>
          </w:p>
          <w:p w:rsidR="00E95B8D" w:rsidRPr="00A666A6" w:rsidRDefault="00E95B8D" w:rsidP="00357F0D">
            <w:pPr>
              <w:jc w:val="center"/>
            </w:pPr>
            <w:r w:rsidRPr="00A666A6">
              <w:t>Российской Федерации</w:t>
            </w:r>
          </w:p>
        </w:tc>
        <w:tc>
          <w:tcPr>
            <w:tcW w:w="1384" w:type="dxa"/>
            <w:vAlign w:val="center"/>
          </w:tcPr>
          <w:p w:rsidR="00E95B8D" w:rsidRPr="00A666A6" w:rsidRDefault="00E95B8D" w:rsidP="00357F0D">
            <w:pPr>
              <w:jc w:val="center"/>
            </w:pPr>
            <w:r w:rsidRPr="00A666A6">
              <w:t>Банк России</w:t>
            </w:r>
          </w:p>
        </w:tc>
        <w:tc>
          <w:tcPr>
            <w:tcW w:w="1176" w:type="dxa"/>
          </w:tcPr>
          <w:p w:rsidR="00E95B8D" w:rsidRPr="00A666A6" w:rsidRDefault="00E95B8D" w:rsidP="00357F0D">
            <w:r w:rsidRPr="00A666A6">
              <w:t>107016, г. Москва, ул. Неглин-ная, 12</w:t>
            </w:r>
          </w:p>
        </w:tc>
        <w:tc>
          <w:tcPr>
            <w:tcW w:w="804" w:type="dxa"/>
          </w:tcPr>
          <w:p w:rsidR="00E95B8D" w:rsidRPr="00A666A6" w:rsidRDefault="00E95B8D" w:rsidP="00357F0D">
            <w:r w:rsidRPr="00A666A6">
              <w:t>1037700013020</w:t>
            </w:r>
          </w:p>
        </w:tc>
        <w:tc>
          <w:tcPr>
            <w:tcW w:w="900" w:type="dxa"/>
          </w:tcPr>
          <w:p w:rsidR="00E95B8D" w:rsidRPr="00A666A6" w:rsidRDefault="00E95B8D" w:rsidP="00357F0D">
            <w:r w:rsidRPr="00A666A6">
              <w:t>7702235133</w:t>
            </w:r>
          </w:p>
        </w:tc>
        <w:tc>
          <w:tcPr>
            <w:tcW w:w="1260"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autoSpaceDE w:val="0"/>
              <w:autoSpaceDN w:val="0"/>
              <w:jc w:val="center"/>
            </w:pPr>
            <w:r w:rsidRPr="00A666A6">
              <w:t xml:space="preserve">50% + </w:t>
            </w:r>
          </w:p>
          <w:p w:rsidR="00E95B8D" w:rsidRPr="00A666A6" w:rsidRDefault="00E95B8D" w:rsidP="00357F0D">
            <w:pPr>
              <w:jc w:val="center"/>
            </w:pPr>
            <w:r w:rsidRPr="00A666A6">
              <w:t>1 акция</w:t>
            </w:r>
          </w:p>
        </w:tc>
        <w:tc>
          <w:tcPr>
            <w:tcW w:w="1244"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52,32%</w:t>
            </w:r>
          </w:p>
        </w:tc>
      </w:tr>
      <w:tr w:rsidR="00E95B8D" w:rsidRPr="00A666A6" w:rsidTr="00357F0D">
        <w:tc>
          <w:tcPr>
            <w:tcW w:w="9632" w:type="dxa"/>
            <w:gridSpan w:val="8"/>
          </w:tcPr>
          <w:p w:rsidR="00E95B8D" w:rsidRPr="00A666A6" w:rsidRDefault="00E95B8D" w:rsidP="00357F0D">
            <w:pPr>
              <w:jc w:val="both"/>
            </w:pPr>
            <w:r w:rsidRPr="00A666A6">
              <w:rPr>
                <w:b/>
                <w:sz w:val="20"/>
                <w:szCs w:val="20"/>
              </w:rPr>
              <w:t>Дата составления списка лиц, имевших право на участие в общем собрании акционеров                               ПАО Сбербанк: 17 апреля 2014 года</w:t>
            </w:r>
          </w:p>
        </w:tc>
      </w:tr>
      <w:tr w:rsidR="00E95B8D" w:rsidRPr="00A666A6" w:rsidTr="00357F0D">
        <w:tc>
          <w:tcPr>
            <w:tcW w:w="474" w:type="dxa"/>
          </w:tcPr>
          <w:p w:rsidR="00E95B8D" w:rsidRPr="00A666A6" w:rsidRDefault="00E95B8D" w:rsidP="00357F0D">
            <w:pPr>
              <w:jc w:val="center"/>
            </w:pPr>
            <w:r w:rsidRPr="00A666A6">
              <w:t>1</w:t>
            </w:r>
          </w:p>
        </w:tc>
        <w:tc>
          <w:tcPr>
            <w:tcW w:w="2390" w:type="dxa"/>
            <w:vAlign w:val="center"/>
          </w:tcPr>
          <w:p w:rsidR="00E95B8D" w:rsidRPr="00A666A6" w:rsidRDefault="00E95B8D" w:rsidP="00357F0D">
            <w:pPr>
              <w:jc w:val="center"/>
            </w:pPr>
            <w:r w:rsidRPr="00A666A6">
              <w:t>Центральный банк</w:t>
            </w:r>
          </w:p>
          <w:p w:rsidR="00E95B8D" w:rsidRPr="00A666A6" w:rsidRDefault="00E95B8D" w:rsidP="00357F0D">
            <w:pPr>
              <w:jc w:val="center"/>
            </w:pPr>
            <w:r w:rsidRPr="00A666A6">
              <w:t>Российской Федерации</w:t>
            </w:r>
          </w:p>
        </w:tc>
        <w:tc>
          <w:tcPr>
            <w:tcW w:w="1384" w:type="dxa"/>
            <w:vAlign w:val="center"/>
          </w:tcPr>
          <w:p w:rsidR="00E95B8D" w:rsidRPr="00A666A6" w:rsidRDefault="00E95B8D" w:rsidP="00357F0D">
            <w:pPr>
              <w:jc w:val="center"/>
            </w:pPr>
            <w:r w:rsidRPr="00A666A6">
              <w:t>Банк России</w:t>
            </w:r>
          </w:p>
        </w:tc>
        <w:tc>
          <w:tcPr>
            <w:tcW w:w="1176" w:type="dxa"/>
          </w:tcPr>
          <w:p w:rsidR="00E95B8D" w:rsidRPr="00A666A6" w:rsidRDefault="00E95B8D" w:rsidP="00357F0D">
            <w:r w:rsidRPr="00A666A6">
              <w:t>107016, г. Москва, ул. Неглин-ная, 12</w:t>
            </w:r>
          </w:p>
        </w:tc>
        <w:tc>
          <w:tcPr>
            <w:tcW w:w="804" w:type="dxa"/>
          </w:tcPr>
          <w:p w:rsidR="00E95B8D" w:rsidRPr="00A666A6" w:rsidRDefault="00E95B8D" w:rsidP="00357F0D">
            <w:r w:rsidRPr="00A666A6">
              <w:t>1037700013020</w:t>
            </w:r>
          </w:p>
        </w:tc>
        <w:tc>
          <w:tcPr>
            <w:tcW w:w="900" w:type="dxa"/>
          </w:tcPr>
          <w:p w:rsidR="00E95B8D" w:rsidRPr="00A666A6" w:rsidRDefault="00E95B8D" w:rsidP="00357F0D">
            <w:r w:rsidRPr="00A666A6">
              <w:t>7702235133</w:t>
            </w:r>
          </w:p>
        </w:tc>
        <w:tc>
          <w:tcPr>
            <w:tcW w:w="1260"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autoSpaceDE w:val="0"/>
              <w:autoSpaceDN w:val="0"/>
              <w:jc w:val="center"/>
            </w:pPr>
            <w:r w:rsidRPr="00A666A6">
              <w:t xml:space="preserve">50% + </w:t>
            </w:r>
          </w:p>
          <w:p w:rsidR="00E95B8D" w:rsidRPr="00A666A6" w:rsidRDefault="00E95B8D" w:rsidP="00357F0D">
            <w:pPr>
              <w:jc w:val="center"/>
            </w:pPr>
            <w:r w:rsidRPr="00A666A6">
              <w:t>1 акция</w:t>
            </w:r>
          </w:p>
        </w:tc>
        <w:tc>
          <w:tcPr>
            <w:tcW w:w="1244" w:type="dxa"/>
          </w:tcPr>
          <w:p w:rsidR="00E95B8D" w:rsidRPr="00A666A6" w:rsidRDefault="00E95B8D" w:rsidP="00357F0D">
            <w:pPr>
              <w:jc w:val="center"/>
            </w:pPr>
          </w:p>
          <w:p w:rsidR="00E95B8D" w:rsidRPr="00A666A6" w:rsidRDefault="00E95B8D" w:rsidP="00357F0D">
            <w:pPr>
              <w:jc w:val="center"/>
            </w:pPr>
          </w:p>
          <w:p w:rsidR="00E95B8D" w:rsidRPr="00A666A6" w:rsidRDefault="00E95B8D" w:rsidP="00357F0D">
            <w:pPr>
              <w:jc w:val="center"/>
            </w:pPr>
            <w:r w:rsidRPr="00A666A6">
              <w:t>52,32%</w:t>
            </w:r>
          </w:p>
        </w:tc>
      </w:tr>
      <w:tr w:rsidR="00E95B8D" w:rsidRPr="00A666A6" w:rsidTr="006268E3">
        <w:tc>
          <w:tcPr>
            <w:tcW w:w="9632" w:type="dxa"/>
            <w:gridSpan w:val="8"/>
          </w:tcPr>
          <w:p w:rsidR="00E95B8D" w:rsidRPr="00A666A6" w:rsidRDefault="00E95B8D" w:rsidP="00B52F1C">
            <w:pPr>
              <w:jc w:val="both"/>
            </w:pPr>
            <w:r w:rsidRPr="00A666A6">
              <w:rPr>
                <w:b/>
                <w:sz w:val="20"/>
                <w:szCs w:val="20"/>
              </w:rPr>
              <w:t>Дата составления списка лиц, имевших право на участие в общем собрании акционеров                               ПАО Сбербанк: 20 апреля 2015 года</w:t>
            </w:r>
          </w:p>
        </w:tc>
      </w:tr>
      <w:tr w:rsidR="00E95B8D" w:rsidRPr="00A666A6" w:rsidTr="006268E3">
        <w:tc>
          <w:tcPr>
            <w:tcW w:w="474" w:type="dxa"/>
          </w:tcPr>
          <w:p w:rsidR="00E95B8D" w:rsidRPr="00A666A6" w:rsidRDefault="00E95B8D" w:rsidP="006268E3">
            <w:pPr>
              <w:jc w:val="center"/>
            </w:pPr>
            <w:r w:rsidRPr="00A666A6">
              <w:t>1</w:t>
            </w:r>
          </w:p>
        </w:tc>
        <w:tc>
          <w:tcPr>
            <w:tcW w:w="2390" w:type="dxa"/>
            <w:vAlign w:val="center"/>
          </w:tcPr>
          <w:p w:rsidR="00E95B8D" w:rsidRPr="00A666A6" w:rsidRDefault="00E95B8D" w:rsidP="006268E3">
            <w:pPr>
              <w:jc w:val="center"/>
            </w:pPr>
            <w:r w:rsidRPr="00A666A6">
              <w:t>Центральный банк</w:t>
            </w:r>
          </w:p>
          <w:p w:rsidR="00E95B8D" w:rsidRPr="00A666A6" w:rsidRDefault="00E95B8D" w:rsidP="006268E3">
            <w:pPr>
              <w:jc w:val="center"/>
            </w:pPr>
            <w:r w:rsidRPr="00A666A6">
              <w:t>Российской Федерации</w:t>
            </w:r>
          </w:p>
        </w:tc>
        <w:tc>
          <w:tcPr>
            <w:tcW w:w="1384" w:type="dxa"/>
            <w:vAlign w:val="center"/>
          </w:tcPr>
          <w:p w:rsidR="00E95B8D" w:rsidRPr="00A666A6" w:rsidRDefault="00E95B8D" w:rsidP="006268E3">
            <w:pPr>
              <w:jc w:val="center"/>
            </w:pPr>
            <w:r w:rsidRPr="00A666A6">
              <w:t>Банк России</w:t>
            </w:r>
          </w:p>
        </w:tc>
        <w:tc>
          <w:tcPr>
            <w:tcW w:w="1176" w:type="dxa"/>
          </w:tcPr>
          <w:p w:rsidR="00E95B8D" w:rsidRPr="00A666A6" w:rsidRDefault="00E95B8D" w:rsidP="006268E3">
            <w:r w:rsidRPr="00A666A6">
              <w:t>107016, г. Москва, ул. Неглин-ная, 12</w:t>
            </w:r>
          </w:p>
        </w:tc>
        <w:tc>
          <w:tcPr>
            <w:tcW w:w="804" w:type="dxa"/>
          </w:tcPr>
          <w:p w:rsidR="00E95B8D" w:rsidRPr="00A666A6" w:rsidRDefault="00E95B8D" w:rsidP="006268E3">
            <w:r w:rsidRPr="00A666A6">
              <w:t>1037700013020</w:t>
            </w:r>
          </w:p>
        </w:tc>
        <w:tc>
          <w:tcPr>
            <w:tcW w:w="900" w:type="dxa"/>
          </w:tcPr>
          <w:p w:rsidR="00E95B8D" w:rsidRPr="00A666A6" w:rsidRDefault="00E95B8D" w:rsidP="006268E3">
            <w:r w:rsidRPr="00A666A6">
              <w:t>7702235133</w:t>
            </w:r>
          </w:p>
        </w:tc>
        <w:tc>
          <w:tcPr>
            <w:tcW w:w="1260" w:type="dxa"/>
          </w:tcPr>
          <w:p w:rsidR="00E95B8D" w:rsidRPr="00A666A6" w:rsidRDefault="00E95B8D" w:rsidP="006268E3">
            <w:pPr>
              <w:jc w:val="center"/>
            </w:pPr>
          </w:p>
          <w:p w:rsidR="00E95B8D" w:rsidRPr="00A666A6" w:rsidRDefault="00E95B8D" w:rsidP="006268E3">
            <w:pPr>
              <w:jc w:val="center"/>
            </w:pPr>
          </w:p>
          <w:p w:rsidR="00E95B8D" w:rsidRPr="00A666A6" w:rsidRDefault="00E95B8D" w:rsidP="006268E3">
            <w:pPr>
              <w:autoSpaceDE w:val="0"/>
              <w:autoSpaceDN w:val="0"/>
              <w:jc w:val="center"/>
            </w:pPr>
            <w:r w:rsidRPr="00A666A6">
              <w:t xml:space="preserve">50% + </w:t>
            </w:r>
          </w:p>
          <w:p w:rsidR="00E95B8D" w:rsidRPr="00A666A6" w:rsidRDefault="00E95B8D" w:rsidP="006268E3">
            <w:pPr>
              <w:jc w:val="center"/>
            </w:pPr>
            <w:r w:rsidRPr="00A666A6">
              <w:t>1 акция</w:t>
            </w:r>
          </w:p>
        </w:tc>
        <w:tc>
          <w:tcPr>
            <w:tcW w:w="1244" w:type="dxa"/>
          </w:tcPr>
          <w:p w:rsidR="00E95B8D" w:rsidRPr="00A666A6" w:rsidRDefault="00E95B8D" w:rsidP="006268E3">
            <w:pPr>
              <w:jc w:val="center"/>
            </w:pPr>
          </w:p>
          <w:p w:rsidR="00E95B8D" w:rsidRPr="00A666A6" w:rsidRDefault="00E95B8D" w:rsidP="006268E3">
            <w:pPr>
              <w:jc w:val="center"/>
            </w:pPr>
          </w:p>
          <w:p w:rsidR="00E95B8D" w:rsidRPr="00A666A6" w:rsidRDefault="00E95B8D" w:rsidP="006268E3">
            <w:pPr>
              <w:jc w:val="center"/>
            </w:pPr>
            <w:r w:rsidRPr="00A666A6">
              <w:t>52,32%</w:t>
            </w:r>
          </w:p>
        </w:tc>
      </w:tr>
    </w:tbl>
    <w:p w:rsidR="00E95B8D" w:rsidRPr="00A666A6" w:rsidRDefault="00E95B8D" w:rsidP="00EE03F7"/>
    <w:p w:rsidR="00E95B8D" w:rsidRPr="00A666A6" w:rsidRDefault="00E95B8D" w:rsidP="00364FAF">
      <w:pPr>
        <w:pStyle w:val="Heading2"/>
      </w:pPr>
      <w:bookmarkStart w:id="103" w:name="_Toc430103466"/>
      <w:r w:rsidRPr="00A666A6">
        <w:t>6.6. Сведения о совершенных эмитентом сделках, в совершении которых имелась заинтересованность</w:t>
      </w:r>
      <w:bookmarkEnd w:id="103"/>
    </w:p>
    <w:p w:rsidR="00E95B8D" w:rsidRPr="00A666A6" w:rsidRDefault="00E95B8D" w:rsidP="00BD52E9">
      <w:pPr>
        <w:pStyle w:val="Basic"/>
      </w:pPr>
      <w:r w:rsidRPr="00A666A6">
        <w:t>Указываются сведения о количестве и объеме в денежном выражении совершенных эмитентом сделок, признаваемых в 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каждого завершенного отчетного года за пять последних завершенных отчетных лет либо за каждый завершенный отчетный год, если эмитент осуществляет свою деятельность менее пяти лет.</w:t>
      </w:r>
    </w:p>
    <w:p w:rsidR="00E95B8D" w:rsidRPr="00A666A6" w:rsidRDefault="00E95B8D">
      <w:pPr>
        <w:widowControl w:val="0"/>
        <w:autoSpaceDE w:val="0"/>
        <w:autoSpaceDN w:val="0"/>
        <w:adjustRightInd w:val="0"/>
        <w:jc w:val="both"/>
        <w:rPr>
          <w:rFonts w:cs="Calibri"/>
        </w:rPr>
      </w:pPr>
    </w:p>
    <w:tbl>
      <w:tblPr>
        <w:tblW w:w="5028" w:type="pct"/>
        <w:tblCellMar>
          <w:top w:w="75" w:type="dxa"/>
          <w:left w:w="0" w:type="dxa"/>
          <w:bottom w:w="75" w:type="dxa"/>
          <w:right w:w="0" w:type="dxa"/>
        </w:tblCellMar>
        <w:tblLook w:val="0000" w:firstRow="0" w:lastRow="0" w:firstColumn="0" w:lastColumn="0" w:noHBand="0" w:noVBand="0"/>
      </w:tblPr>
      <w:tblGrid>
        <w:gridCol w:w="3605"/>
        <w:gridCol w:w="1418"/>
        <w:gridCol w:w="1275"/>
        <w:gridCol w:w="1418"/>
        <w:gridCol w:w="1327"/>
        <w:gridCol w:w="1290"/>
      </w:tblGrid>
      <w:tr w:rsidR="00E95B8D" w:rsidRPr="00A666A6" w:rsidTr="007038FE">
        <w:tc>
          <w:tcPr>
            <w:tcW w:w="17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Наименование показателя</w:t>
            </w:r>
          </w:p>
        </w:tc>
        <w:tc>
          <w:tcPr>
            <w:tcW w:w="6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center"/>
              <w:rPr>
                <w:rFonts w:cs="Calibri"/>
              </w:rPr>
            </w:pPr>
            <w:r w:rsidRPr="00A666A6">
              <w:rPr>
                <w:rFonts w:cs="Calibri"/>
              </w:rPr>
              <w:t>2010</w:t>
            </w:r>
          </w:p>
        </w:tc>
        <w:tc>
          <w:tcPr>
            <w:tcW w:w="617"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2011</w:t>
            </w:r>
          </w:p>
        </w:tc>
        <w:tc>
          <w:tcPr>
            <w:tcW w:w="686"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2012</w:t>
            </w:r>
          </w:p>
        </w:tc>
        <w:tc>
          <w:tcPr>
            <w:tcW w:w="642"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2013</w:t>
            </w:r>
          </w:p>
        </w:tc>
        <w:tc>
          <w:tcPr>
            <w:tcW w:w="62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jc w:val="center"/>
              <w:rPr>
                <w:rFonts w:cs="Calibri"/>
              </w:rPr>
            </w:pPr>
            <w:r w:rsidRPr="00A666A6">
              <w:rPr>
                <w:rFonts w:cs="Calibri"/>
              </w:rPr>
              <w:t>2014</w:t>
            </w:r>
          </w:p>
        </w:tc>
      </w:tr>
      <w:tr w:rsidR="00E95B8D" w:rsidRPr="00A666A6" w:rsidTr="007038FE">
        <w:tc>
          <w:tcPr>
            <w:tcW w:w="17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Общее количество и общий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 штук/тыс. руб.</w:t>
            </w:r>
          </w:p>
        </w:tc>
        <w:tc>
          <w:tcPr>
            <w:tcW w:w="6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sz w:val="18"/>
                <w:szCs w:val="18"/>
              </w:rPr>
            </w:pPr>
            <w:r w:rsidRPr="00A666A6">
              <w:rPr>
                <w:sz w:val="18"/>
                <w:szCs w:val="18"/>
              </w:rPr>
              <w:t>129/</w:t>
            </w:r>
          </w:p>
          <w:p w:rsidR="00E95B8D" w:rsidRPr="00A666A6" w:rsidRDefault="00E95B8D" w:rsidP="00362166">
            <w:pPr>
              <w:rPr>
                <w:sz w:val="18"/>
                <w:szCs w:val="18"/>
              </w:rPr>
            </w:pPr>
            <w:r w:rsidRPr="00A666A6">
              <w:rPr>
                <w:sz w:val="18"/>
                <w:szCs w:val="18"/>
              </w:rPr>
              <w:t>4 360 763 678.24</w:t>
            </w:r>
          </w:p>
          <w:p w:rsidR="00E95B8D" w:rsidRPr="00A666A6" w:rsidRDefault="00E95B8D">
            <w:pPr>
              <w:widowControl w:val="0"/>
              <w:autoSpaceDE w:val="0"/>
              <w:autoSpaceDN w:val="0"/>
              <w:adjustRightInd w:val="0"/>
              <w:rPr>
                <w:sz w:val="18"/>
                <w:szCs w:val="18"/>
              </w:rPr>
            </w:pPr>
          </w:p>
        </w:tc>
        <w:tc>
          <w:tcPr>
            <w:tcW w:w="617"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104/</w:t>
            </w:r>
          </w:p>
          <w:p w:rsidR="00E95B8D" w:rsidRPr="00A666A6" w:rsidRDefault="00E95B8D" w:rsidP="00B42ED6">
            <w:pPr>
              <w:rPr>
                <w:sz w:val="18"/>
                <w:szCs w:val="18"/>
              </w:rPr>
            </w:pPr>
            <w:r w:rsidRPr="00A666A6">
              <w:rPr>
                <w:sz w:val="18"/>
                <w:szCs w:val="18"/>
              </w:rPr>
              <w:t>6 771 296 572.85</w:t>
            </w:r>
          </w:p>
          <w:p w:rsidR="00E95B8D" w:rsidRPr="00A666A6" w:rsidRDefault="00E95B8D">
            <w:pPr>
              <w:widowControl w:val="0"/>
              <w:autoSpaceDE w:val="0"/>
              <w:autoSpaceDN w:val="0"/>
              <w:adjustRightInd w:val="0"/>
              <w:rPr>
                <w:sz w:val="18"/>
                <w:szCs w:val="18"/>
              </w:rPr>
            </w:pPr>
          </w:p>
        </w:tc>
        <w:tc>
          <w:tcPr>
            <w:tcW w:w="686"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125/</w:t>
            </w:r>
          </w:p>
          <w:p w:rsidR="00E95B8D" w:rsidRPr="00A666A6" w:rsidRDefault="00E95B8D" w:rsidP="00357F0D">
            <w:pPr>
              <w:rPr>
                <w:sz w:val="18"/>
                <w:szCs w:val="18"/>
              </w:rPr>
            </w:pPr>
            <w:r w:rsidRPr="00A666A6">
              <w:rPr>
                <w:sz w:val="18"/>
                <w:szCs w:val="18"/>
              </w:rPr>
              <w:t>11 795 674 418.37</w:t>
            </w:r>
          </w:p>
          <w:p w:rsidR="00E95B8D" w:rsidRPr="00A666A6" w:rsidRDefault="00E95B8D">
            <w:pPr>
              <w:widowControl w:val="0"/>
              <w:autoSpaceDE w:val="0"/>
              <w:autoSpaceDN w:val="0"/>
              <w:adjustRightInd w:val="0"/>
              <w:rPr>
                <w:sz w:val="18"/>
                <w:szCs w:val="18"/>
              </w:rPr>
            </w:pPr>
          </w:p>
        </w:tc>
        <w:tc>
          <w:tcPr>
            <w:tcW w:w="642"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146/</w:t>
            </w:r>
          </w:p>
          <w:p w:rsidR="00E95B8D" w:rsidRPr="00A666A6" w:rsidRDefault="00E95B8D" w:rsidP="00357F0D">
            <w:pPr>
              <w:rPr>
                <w:sz w:val="18"/>
                <w:szCs w:val="18"/>
              </w:rPr>
            </w:pPr>
            <w:r w:rsidRPr="00A666A6">
              <w:rPr>
                <w:sz w:val="18"/>
                <w:szCs w:val="18"/>
              </w:rPr>
              <w:t>2 299 526 645.08</w:t>
            </w:r>
          </w:p>
          <w:p w:rsidR="00E95B8D" w:rsidRPr="00A666A6" w:rsidRDefault="00E95B8D">
            <w:pPr>
              <w:widowControl w:val="0"/>
              <w:autoSpaceDE w:val="0"/>
              <w:autoSpaceDN w:val="0"/>
              <w:adjustRightInd w:val="0"/>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198/</w:t>
            </w:r>
          </w:p>
          <w:p w:rsidR="00E95B8D" w:rsidRPr="00A666A6" w:rsidRDefault="00E95B8D" w:rsidP="007038FE">
            <w:pPr>
              <w:rPr>
                <w:sz w:val="18"/>
                <w:szCs w:val="18"/>
              </w:rPr>
            </w:pPr>
            <w:r w:rsidRPr="00A666A6">
              <w:rPr>
                <w:sz w:val="18"/>
                <w:szCs w:val="18"/>
              </w:rPr>
              <w:t>7 650 369 089.86</w:t>
            </w:r>
          </w:p>
          <w:p w:rsidR="00E95B8D" w:rsidRPr="00A666A6" w:rsidRDefault="00E95B8D">
            <w:pPr>
              <w:widowControl w:val="0"/>
              <w:autoSpaceDE w:val="0"/>
              <w:autoSpaceDN w:val="0"/>
              <w:adjustRightInd w:val="0"/>
              <w:rPr>
                <w:sz w:val="18"/>
                <w:szCs w:val="18"/>
              </w:rPr>
            </w:pPr>
          </w:p>
        </w:tc>
      </w:tr>
      <w:tr w:rsidR="00E95B8D" w:rsidRPr="00A666A6" w:rsidTr="007038FE">
        <w:tc>
          <w:tcPr>
            <w:tcW w:w="17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 штук/тыс. руб.</w:t>
            </w:r>
          </w:p>
        </w:tc>
        <w:tc>
          <w:tcPr>
            <w:tcW w:w="6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sz w:val="18"/>
                <w:szCs w:val="18"/>
              </w:rPr>
            </w:pPr>
            <w:r w:rsidRPr="00A666A6">
              <w:rPr>
                <w:sz w:val="18"/>
                <w:szCs w:val="18"/>
              </w:rPr>
              <w:t>0/0</w:t>
            </w:r>
          </w:p>
        </w:tc>
        <w:tc>
          <w:tcPr>
            <w:tcW w:w="617" w:type="pct"/>
            <w:tcBorders>
              <w:top w:val="single" w:sz="4" w:space="0" w:color="auto"/>
              <w:left w:val="single" w:sz="4" w:space="0" w:color="auto"/>
              <w:bottom w:val="single" w:sz="4" w:space="0" w:color="auto"/>
              <w:right w:val="single" w:sz="4" w:space="0" w:color="auto"/>
            </w:tcBorders>
          </w:tcPr>
          <w:p w:rsidR="00E95B8D" w:rsidRPr="00A666A6" w:rsidRDefault="00E95B8D" w:rsidP="00B42ED6">
            <w:pPr>
              <w:rPr>
                <w:sz w:val="18"/>
                <w:szCs w:val="18"/>
              </w:rPr>
            </w:pPr>
            <w:r w:rsidRPr="00A666A6">
              <w:rPr>
                <w:sz w:val="18"/>
                <w:szCs w:val="18"/>
              </w:rPr>
              <w:t>0/0</w:t>
            </w:r>
          </w:p>
          <w:p w:rsidR="00E95B8D" w:rsidRPr="00A666A6" w:rsidRDefault="00E95B8D">
            <w:pPr>
              <w:widowControl w:val="0"/>
              <w:autoSpaceDE w:val="0"/>
              <w:autoSpaceDN w:val="0"/>
              <w:adjustRightInd w:val="0"/>
              <w:rPr>
                <w:sz w:val="18"/>
                <w:szCs w:val="18"/>
              </w:rPr>
            </w:pPr>
          </w:p>
        </w:tc>
        <w:tc>
          <w:tcPr>
            <w:tcW w:w="686" w:type="pct"/>
            <w:tcBorders>
              <w:top w:val="single" w:sz="4" w:space="0" w:color="auto"/>
              <w:left w:val="single" w:sz="4" w:space="0" w:color="auto"/>
              <w:bottom w:val="single" w:sz="4" w:space="0" w:color="auto"/>
              <w:right w:val="single" w:sz="4" w:space="0" w:color="auto"/>
            </w:tcBorders>
          </w:tcPr>
          <w:p w:rsidR="00E95B8D" w:rsidRPr="00A666A6" w:rsidRDefault="00E95B8D" w:rsidP="00357F0D">
            <w:pPr>
              <w:widowControl w:val="0"/>
              <w:autoSpaceDE w:val="0"/>
              <w:autoSpaceDN w:val="0"/>
              <w:adjustRightInd w:val="0"/>
              <w:rPr>
                <w:sz w:val="18"/>
                <w:szCs w:val="18"/>
              </w:rPr>
            </w:pPr>
            <w:r w:rsidRPr="00A666A6">
              <w:rPr>
                <w:sz w:val="18"/>
                <w:szCs w:val="18"/>
              </w:rPr>
              <w:t>0/0</w:t>
            </w:r>
          </w:p>
          <w:p w:rsidR="00E95B8D" w:rsidRPr="00A666A6" w:rsidRDefault="00E95B8D" w:rsidP="00357F0D">
            <w:pPr>
              <w:widowControl w:val="0"/>
              <w:autoSpaceDE w:val="0"/>
              <w:autoSpaceDN w:val="0"/>
              <w:adjustRightInd w:val="0"/>
              <w:rPr>
                <w:sz w:val="18"/>
                <w:szCs w:val="18"/>
              </w:rPr>
            </w:pPr>
          </w:p>
        </w:tc>
        <w:tc>
          <w:tcPr>
            <w:tcW w:w="642"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0/0</w:t>
            </w:r>
          </w:p>
        </w:tc>
        <w:tc>
          <w:tcPr>
            <w:tcW w:w="62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0/0</w:t>
            </w:r>
          </w:p>
        </w:tc>
      </w:tr>
      <w:tr w:rsidR="00E95B8D" w:rsidRPr="00A666A6" w:rsidTr="007038FE">
        <w:tc>
          <w:tcPr>
            <w:tcW w:w="17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 штук/тыс. руб.</w:t>
            </w:r>
          </w:p>
        </w:tc>
        <w:tc>
          <w:tcPr>
            <w:tcW w:w="6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sz w:val="18"/>
                <w:szCs w:val="18"/>
              </w:rPr>
            </w:pPr>
            <w:r w:rsidRPr="00A666A6">
              <w:rPr>
                <w:sz w:val="18"/>
                <w:szCs w:val="18"/>
              </w:rPr>
              <w:t>127/</w:t>
            </w:r>
          </w:p>
          <w:p w:rsidR="00E95B8D" w:rsidRPr="00A666A6" w:rsidRDefault="00E95B8D" w:rsidP="00362166">
            <w:pPr>
              <w:rPr>
                <w:sz w:val="18"/>
                <w:szCs w:val="18"/>
              </w:rPr>
            </w:pPr>
            <w:r w:rsidRPr="00A666A6">
              <w:rPr>
                <w:sz w:val="18"/>
                <w:szCs w:val="18"/>
              </w:rPr>
              <w:t>4 360 445 488.94</w:t>
            </w:r>
          </w:p>
          <w:p w:rsidR="00E95B8D" w:rsidRPr="00A666A6" w:rsidRDefault="00E95B8D">
            <w:pPr>
              <w:widowControl w:val="0"/>
              <w:autoSpaceDE w:val="0"/>
              <w:autoSpaceDN w:val="0"/>
              <w:adjustRightInd w:val="0"/>
              <w:rPr>
                <w:sz w:val="18"/>
                <w:szCs w:val="18"/>
              </w:rPr>
            </w:pPr>
          </w:p>
        </w:tc>
        <w:tc>
          <w:tcPr>
            <w:tcW w:w="617" w:type="pct"/>
            <w:tcBorders>
              <w:top w:val="single" w:sz="4" w:space="0" w:color="auto"/>
              <w:left w:val="single" w:sz="4" w:space="0" w:color="auto"/>
              <w:bottom w:val="single" w:sz="4" w:space="0" w:color="auto"/>
              <w:right w:val="single" w:sz="4" w:space="0" w:color="auto"/>
            </w:tcBorders>
          </w:tcPr>
          <w:p w:rsidR="00E95B8D" w:rsidRPr="00A666A6" w:rsidRDefault="00E95B8D" w:rsidP="00B42ED6">
            <w:pPr>
              <w:widowControl w:val="0"/>
              <w:autoSpaceDE w:val="0"/>
              <w:autoSpaceDN w:val="0"/>
              <w:adjustRightInd w:val="0"/>
              <w:rPr>
                <w:sz w:val="18"/>
                <w:szCs w:val="18"/>
              </w:rPr>
            </w:pPr>
            <w:r w:rsidRPr="00A666A6">
              <w:rPr>
                <w:sz w:val="18"/>
                <w:szCs w:val="18"/>
              </w:rPr>
              <w:t>100/</w:t>
            </w:r>
          </w:p>
          <w:p w:rsidR="00E95B8D" w:rsidRPr="00A666A6" w:rsidRDefault="00E95B8D" w:rsidP="00B42ED6">
            <w:pPr>
              <w:rPr>
                <w:sz w:val="18"/>
                <w:szCs w:val="18"/>
              </w:rPr>
            </w:pPr>
            <w:r w:rsidRPr="00A666A6">
              <w:rPr>
                <w:sz w:val="18"/>
                <w:szCs w:val="18"/>
              </w:rPr>
              <w:t>6 769 223 334.05</w:t>
            </w:r>
          </w:p>
        </w:tc>
        <w:tc>
          <w:tcPr>
            <w:tcW w:w="686"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125/</w:t>
            </w:r>
          </w:p>
          <w:p w:rsidR="00E95B8D" w:rsidRPr="00A666A6" w:rsidRDefault="00E95B8D" w:rsidP="00357F0D">
            <w:pPr>
              <w:rPr>
                <w:sz w:val="18"/>
                <w:szCs w:val="18"/>
              </w:rPr>
            </w:pPr>
            <w:r w:rsidRPr="00A666A6">
              <w:rPr>
                <w:sz w:val="18"/>
                <w:szCs w:val="18"/>
              </w:rPr>
              <w:t>11 795 674 418.37</w:t>
            </w:r>
          </w:p>
          <w:p w:rsidR="00E95B8D" w:rsidRPr="00A666A6" w:rsidRDefault="00E95B8D">
            <w:pPr>
              <w:widowControl w:val="0"/>
              <w:autoSpaceDE w:val="0"/>
              <w:autoSpaceDN w:val="0"/>
              <w:adjustRightInd w:val="0"/>
              <w:rPr>
                <w:sz w:val="18"/>
                <w:szCs w:val="18"/>
              </w:rPr>
            </w:pPr>
          </w:p>
        </w:tc>
        <w:tc>
          <w:tcPr>
            <w:tcW w:w="642" w:type="pct"/>
            <w:tcBorders>
              <w:top w:val="single" w:sz="4" w:space="0" w:color="auto"/>
              <w:left w:val="single" w:sz="4" w:space="0" w:color="auto"/>
              <w:bottom w:val="single" w:sz="4" w:space="0" w:color="auto"/>
              <w:right w:val="single" w:sz="4" w:space="0" w:color="auto"/>
            </w:tcBorders>
          </w:tcPr>
          <w:p w:rsidR="00E95B8D" w:rsidRPr="00A666A6" w:rsidRDefault="00E95B8D" w:rsidP="00357F0D">
            <w:pPr>
              <w:widowControl w:val="0"/>
              <w:autoSpaceDE w:val="0"/>
              <w:autoSpaceDN w:val="0"/>
              <w:adjustRightInd w:val="0"/>
              <w:rPr>
                <w:sz w:val="18"/>
                <w:szCs w:val="18"/>
              </w:rPr>
            </w:pPr>
            <w:r w:rsidRPr="00A666A6">
              <w:rPr>
                <w:sz w:val="18"/>
                <w:szCs w:val="18"/>
              </w:rPr>
              <w:t>146/</w:t>
            </w:r>
          </w:p>
          <w:p w:rsidR="00E95B8D" w:rsidRPr="00A666A6" w:rsidRDefault="00E95B8D" w:rsidP="00357F0D">
            <w:pPr>
              <w:rPr>
                <w:sz w:val="18"/>
                <w:szCs w:val="18"/>
              </w:rPr>
            </w:pPr>
            <w:r w:rsidRPr="00A666A6">
              <w:rPr>
                <w:sz w:val="18"/>
                <w:szCs w:val="18"/>
              </w:rPr>
              <w:t>2 299 526 645.08</w:t>
            </w:r>
          </w:p>
          <w:p w:rsidR="00E95B8D" w:rsidRPr="00A666A6" w:rsidRDefault="00E95B8D">
            <w:pPr>
              <w:widowControl w:val="0"/>
              <w:autoSpaceDE w:val="0"/>
              <w:autoSpaceDN w:val="0"/>
              <w:adjustRightInd w:val="0"/>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E95B8D" w:rsidRPr="00A666A6" w:rsidRDefault="00E95B8D">
            <w:pPr>
              <w:widowControl w:val="0"/>
              <w:autoSpaceDE w:val="0"/>
              <w:autoSpaceDN w:val="0"/>
              <w:adjustRightInd w:val="0"/>
              <w:rPr>
                <w:sz w:val="18"/>
                <w:szCs w:val="18"/>
              </w:rPr>
            </w:pPr>
            <w:r w:rsidRPr="00A666A6">
              <w:rPr>
                <w:sz w:val="18"/>
                <w:szCs w:val="18"/>
              </w:rPr>
              <w:t>197/</w:t>
            </w:r>
          </w:p>
          <w:p w:rsidR="00E95B8D" w:rsidRPr="00A666A6" w:rsidRDefault="00E95B8D" w:rsidP="007038FE">
            <w:pPr>
              <w:rPr>
                <w:sz w:val="18"/>
                <w:szCs w:val="18"/>
              </w:rPr>
            </w:pPr>
            <w:r w:rsidRPr="00A666A6">
              <w:rPr>
                <w:sz w:val="18"/>
                <w:szCs w:val="18"/>
              </w:rPr>
              <w:t>7 650 369 089.86</w:t>
            </w:r>
          </w:p>
          <w:p w:rsidR="00E95B8D" w:rsidRPr="00A666A6" w:rsidRDefault="00E95B8D">
            <w:pPr>
              <w:widowControl w:val="0"/>
              <w:autoSpaceDE w:val="0"/>
              <w:autoSpaceDN w:val="0"/>
              <w:adjustRightInd w:val="0"/>
              <w:rPr>
                <w:sz w:val="18"/>
                <w:szCs w:val="18"/>
              </w:rPr>
            </w:pPr>
          </w:p>
        </w:tc>
      </w:tr>
      <w:tr w:rsidR="00E95B8D" w:rsidRPr="00A666A6" w:rsidTr="007038FE">
        <w:tc>
          <w:tcPr>
            <w:tcW w:w="174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Количество и объем в денежном выражении 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 штук/тыс. руб.</w:t>
            </w:r>
          </w:p>
        </w:tc>
        <w:tc>
          <w:tcPr>
            <w:tcW w:w="68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sz w:val="18"/>
                <w:szCs w:val="18"/>
              </w:rPr>
            </w:pPr>
            <w:r w:rsidRPr="00A666A6">
              <w:rPr>
                <w:sz w:val="18"/>
                <w:szCs w:val="18"/>
              </w:rPr>
              <w:t>2/</w:t>
            </w:r>
          </w:p>
          <w:p w:rsidR="00E95B8D" w:rsidRPr="00A666A6" w:rsidRDefault="00E95B8D" w:rsidP="00362166">
            <w:pPr>
              <w:rPr>
                <w:sz w:val="18"/>
                <w:szCs w:val="18"/>
              </w:rPr>
            </w:pPr>
            <w:r w:rsidRPr="00A666A6">
              <w:rPr>
                <w:sz w:val="18"/>
                <w:szCs w:val="18"/>
              </w:rPr>
              <w:t>318 189.30</w:t>
            </w:r>
          </w:p>
          <w:p w:rsidR="00E95B8D" w:rsidRPr="00A666A6" w:rsidRDefault="00E95B8D">
            <w:pPr>
              <w:widowControl w:val="0"/>
              <w:autoSpaceDE w:val="0"/>
              <w:autoSpaceDN w:val="0"/>
              <w:adjustRightInd w:val="0"/>
              <w:rPr>
                <w:sz w:val="18"/>
                <w:szCs w:val="18"/>
              </w:rPr>
            </w:pPr>
          </w:p>
        </w:tc>
        <w:tc>
          <w:tcPr>
            <w:tcW w:w="617" w:type="pct"/>
            <w:tcBorders>
              <w:top w:val="single" w:sz="4" w:space="0" w:color="auto"/>
              <w:left w:val="single" w:sz="4" w:space="0" w:color="auto"/>
              <w:bottom w:val="single" w:sz="4" w:space="0" w:color="auto"/>
              <w:right w:val="single" w:sz="4" w:space="0" w:color="auto"/>
            </w:tcBorders>
          </w:tcPr>
          <w:p w:rsidR="00E95B8D" w:rsidRPr="00A666A6" w:rsidRDefault="00E95B8D" w:rsidP="00B42ED6">
            <w:pPr>
              <w:widowControl w:val="0"/>
              <w:autoSpaceDE w:val="0"/>
              <w:autoSpaceDN w:val="0"/>
              <w:adjustRightInd w:val="0"/>
              <w:rPr>
                <w:sz w:val="18"/>
                <w:szCs w:val="18"/>
              </w:rPr>
            </w:pPr>
            <w:r w:rsidRPr="00A666A6">
              <w:rPr>
                <w:sz w:val="18"/>
                <w:szCs w:val="18"/>
              </w:rPr>
              <w:t>4/</w:t>
            </w:r>
          </w:p>
          <w:p w:rsidR="00E95B8D" w:rsidRPr="00A666A6" w:rsidRDefault="00E95B8D" w:rsidP="00B42ED6">
            <w:pPr>
              <w:rPr>
                <w:sz w:val="18"/>
                <w:szCs w:val="18"/>
              </w:rPr>
            </w:pPr>
            <w:r w:rsidRPr="00A666A6">
              <w:rPr>
                <w:sz w:val="18"/>
                <w:szCs w:val="18"/>
              </w:rPr>
              <w:t>2 073 238.80</w:t>
            </w:r>
          </w:p>
          <w:p w:rsidR="00E95B8D" w:rsidRPr="00A666A6" w:rsidRDefault="00E95B8D">
            <w:pPr>
              <w:widowControl w:val="0"/>
              <w:autoSpaceDE w:val="0"/>
              <w:autoSpaceDN w:val="0"/>
              <w:adjustRightInd w:val="0"/>
              <w:rPr>
                <w:rFonts w:cs="Calibri"/>
              </w:rPr>
            </w:pPr>
          </w:p>
        </w:tc>
        <w:tc>
          <w:tcPr>
            <w:tcW w:w="686" w:type="pct"/>
            <w:tcBorders>
              <w:top w:val="single" w:sz="4" w:space="0" w:color="auto"/>
              <w:left w:val="single" w:sz="4" w:space="0" w:color="auto"/>
              <w:bottom w:val="single" w:sz="4" w:space="0" w:color="auto"/>
              <w:right w:val="single" w:sz="4" w:space="0" w:color="auto"/>
            </w:tcBorders>
          </w:tcPr>
          <w:p w:rsidR="00E95B8D" w:rsidRPr="00A666A6" w:rsidRDefault="00E95B8D" w:rsidP="00357F0D">
            <w:pPr>
              <w:widowControl w:val="0"/>
              <w:autoSpaceDE w:val="0"/>
              <w:autoSpaceDN w:val="0"/>
              <w:adjustRightInd w:val="0"/>
              <w:rPr>
                <w:sz w:val="18"/>
                <w:szCs w:val="18"/>
              </w:rPr>
            </w:pPr>
            <w:r w:rsidRPr="00A666A6">
              <w:rPr>
                <w:sz w:val="18"/>
                <w:szCs w:val="18"/>
              </w:rPr>
              <w:t>0/0</w:t>
            </w:r>
          </w:p>
          <w:p w:rsidR="00E95B8D" w:rsidRPr="00A666A6" w:rsidRDefault="00E95B8D" w:rsidP="00357F0D">
            <w:pPr>
              <w:widowControl w:val="0"/>
              <w:autoSpaceDE w:val="0"/>
              <w:autoSpaceDN w:val="0"/>
              <w:adjustRightInd w:val="0"/>
              <w:rPr>
                <w:sz w:val="18"/>
                <w:szCs w:val="18"/>
              </w:rPr>
            </w:pPr>
          </w:p>
        </w:tc>
        <w:tc>
          <w:tcPr>
            <w:tcW w:w="642" w:type="pct"/>
            <w:tcBorders>
              <w:top w:val="single" w:sz="4" w:space="0" w:color="auto"/>
              <w:left w:val="single" w:sz="4" w:space="0" w:color="auto"/>
              <w:bottom w:val="single" w:sz="4" w:space="0" w:color="auto"/>
              <w:right w:val="single" w:sz="4" w:space="0" w:color="auto"/>
            </w:tcBorders>
          </w:tcPr>
          <w:p w:rsidR="00E95B8D" w:rsidRPr="00A666A6" w:rsidRDefault="00E95B8D" w:rsidP="00357F0D">
            <w:pPr>
              <w:widowControl w:val="0"/>
              <w:autoSpaceDE w:val="0"/>
              <w:autoSpaceDN w:val="0"/>
              <w:adjustRightInd w:val="0"/>
              <w:rPr>
                <w:sz w:val="18"/>
                <w:szCs w:val="18"/>
              </w:rPr>
            </w:pPr>
            <w:r w:rsidRPr="00A666A6">
              <w:rPr>
                <w:sz w:val="18"/>
                <w:szCs w:val="18"/>
              </w:rPr>
              <w:t>0/0</w:t>
            </w:r>
          </w:p>
          <w:p w:rsidR="00E95B8D" w:rsidRPr="00A666A6" w:rsidRDefault="00E95B8D" w:rsidP="00357F0D">
            <w:pPr>
              <w:widowControl w:val="0"/>
              <w:autoSpaceDE w:val="0"/>
              <w:autoSpaceDN w:val="0"/>
              <w:adjustRightInd w:val="0"/>
              <w:rPr>
                <w:sz w:val="18"/>
                <w:szCs w:val="18"/>
              </w:rPr>
            </w:pPr>
          </w:p>
        </w:tc>
        <w:tc>
          <w:tcPr>
            <w:tcW w:w="624" w:type="pct"/>
            <w:tcBorders>
              <w:top w:val="single" w:sz="4" w:space="0" w:color="auto"/>
              <w:left w:val="single" w:sz="4" w:space="0" w:color="auto"/>
              <w:bottom w:val="single" w:sz="4" w:space="0" w:color="auto"/>
              <w:right w:val="single" w:sz="4" w:space="0" w:color="auto"/>
            </w:tcBorders>
          </w:tcPr>
          <w:p w:rsidR="00E95B8D" w:rsidRPr="00A666A6" w:rsidRDefault="00E95B8D" w:rsidP="00357F0D">
            <w:pPr>
              <w:widowControl w:val="0"/>
              <w:autoSpaceDE w:val="0"/>
              <w:autoSpaceDN w:val="0"/>
              <w:adjustRightInd w:val="0"/>
              <w:rPr>
                <w:sz w:val="18"/>
                <w:szCs w:val="18"/>
              </w:rPr>
            </w:pPr>
            <w:r w:rsidRPr="00A666A6">
              <w:rPr>
                <w:sz w:val="18"/>
                <w:szCs w:val="18"/>
              </w:rPr>
              <w:t>1/</w:t>
            </w:r>
          </w:p>
          <w:p w:rsidR="00E95B8D" w:rsidRPr="00A666A6" w:rsidRDefault="00E95B8D" w:rsidP="007038FE">
            <w:pPr>
              <w:rPr>
                <w:sz w:val="18"/>
                <w:szCs w:val="18"/>
              </w:rPr>
            </w:pPr>
            <w:r w:rsidRPr="00A666A6">
              <w:rPr>
                <w:sz w:val="18"/>
                <w:szCs w:val="18"/>
              </w:rPr>
              <w:t>824 526.20</w:t>
            </w:r>
          </w:p>
          <w:p w:rsidR="00E95B8D" w:rsidRPr="00A666A6" w:rsidRDefault="00E95B8D" w:rsidP="00357F0D">
            <w:pPr>
              <w:widowControl w:val="0"/>
              <w:autoSpaceDE w:val="0"/>
              <w:autoSpaceDN w:val="0"/>
              <w:adjustRightInd w:val="0"/>
              <w:rPr>
                <w:sz w:val="18"/>
                <w:szCs w:val="18"/>
              </w:rPr>
            </w:pPr>
          </w:p>
          <w:p w:rsidR="00E95B8D" w:rsidRPr="00A666A6" w:rsidRDefault="00E95B8D" w:rsidP="00357F0D">
            <w:pPr>
              <w:widowControl w:val="0"/>
              <w:autoSpaceDE w:val="0"/>
              <w:autoSpaceDN w:val="0"/>
              <w:adjustRightInd w:val="0"/>
              <w:rPr>
                <w:sz w:val="18"/>
                <w:szCs w:val="18"/>
              </w:rPr>
            </w:pPr>
          </w:p>
        </w:tc>
      </w:tr>
    </w:tbl>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pPr>
      <w:r w:rsidRPr="00A666A6">
        <w:t>По каждой сделке (группе взаимосвязанных сделок), цена которой составляет пять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до даты утверждения проспекта ценных бумаг, указываются:</w:t>
      </w:r>
    </w:p>
    <w:p w:rsidR="00E95B8D" w:rsidRPr="00A666A6" w:rsidRDefault="00E95B8D" w:rsidP="00BD52E9">
      <w:pPr>
        <w:pStyle w:val="Basic"/>
      </w:pPr>
    </w:p>
    <w:p w:rsidR="00E95B8D" w:rsidRPr="00A666A6" w:rsidRDefault="00E95B8D" w:rsidP="00BD52E9">
      <w:pPr>
        <w:pStyle w:val="Basic"/>
        <w:rPr>
          <w:b/>
          <w:i/>
        </w:rPr>
      </w:pPr>
      <w:r w:rsidRPr="00A666A6">
        <w:rPr>
          <w:b/>
          <w:i/>
        </w:rPr>
        <w:t xml:space="preserve">Такие сделки отсутствовали за требуемый период. </w:t>
      </w:r>
    </w:p>
    <w:p w:rsidR="00E95B8D" w:rsidRPr="00A666A6" w:rsidRDefault="00E95B8D" w:rsidP="00BD52E9">
      <w:pPr>
        <w:pStyle w:val="Basic"/>
      </w:pPr>
    </w:p>
    <w:p w:rsidR="00E95B8D" w:rsidRPr="00A666A6" w:rsidRDefault="00E95B8D" w:rsidP="00BD52E9">
      <w:pPr>
        <w:pStyle w:val="Basic"/>
      </w:pPr>
      <w:r w:rsidRPr="00A666A6">
        <w:t>По каждой сделке (группе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 указываются:</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b/>
          <w:u w:val="single"/>
        </w:rPr>
      </w:pPr>
      <w:r w:rsidRPr="00A666A6">
        <w:rPr>
          <w:rFonts w:cs="Calibri"/>
          <w:b/>
          <w:u w:val="single"/>
        </w:rPr>
        <w:t>2010 год</w:t>
      </w:r>
    </w:p>
    <w:p w:rsidR="00E95B8D" w:rsidRPr="00A666A6" w:rsidRDefault="00E95B8D" w:rsidP="007038FE">
      <w:pPr>
        <w:pStyle w:val="Basic"/>
        <w:rPr>
          <w:b/>
          <w:i/>
        </w:rPr>
      </w:pPr>
      <w:r w:rsidRPr="00A666A6">
        <w:t xml:space="preserve">дата совершения сделки: </w:t>
      </w:r>
      <w:r w:rsidRPr="00A666A6">
        <w:rPr>
          <w:b/>
          <w:i/>
        </w:rPr>
        <w:t>13.12.2010</w:t>
      </w:r>
    </w:p>
    <w:p w:rsidR="00E95B8D" w:rsidRPr="00A666A6" w:rsidRDefault="00E95B8D" w:rsidP="007038FE">
      <w:pPr>
        <w:pStyle w:val="Basic"/>
      </w:pPr>
      <w:r w:rsidRPr="00A666A6">
        <w:t xml:space="preserve">предмет сделки и иные существенные условия сделки: </w:t>
      </w:r>
      <w:r w:rsidRPr="00A666A6">
        <w:rPr>
          <w:b/>
          <w:i/>
        </w:rPr>
        <w:t>Гарантия исполнения обязательств по кредиту в пользу ДБ АО «Сбербанк» (Договор гарантии №00/0000/5002/606 от 13.12.2010). Заемщик по кредиту – ТОО «Коппер Текнолоджи»</w:t>
      </w:r>
    </w:p>
    <w:p w:rsidR="00E95B8D" w:rsidRPr="00A666A6" w:rsidRDefault="00E95B8D" w:rsidP="007038FE">
      <w:pPr>
        <w:pStyle w:val="Basic"/>
      </w:pPr>
      <w:r w:rsidRPr="00A666A6">
        <w:t xml:space="preserve">стороны сделки: </w:t>
      </w:r>
      <w:r w:rsidRPr="00A666A6">
        <w:rPr>
          <w:b/>
          <w:i/>
        </w:rPr>
        <w:t>Заемщик по кредиту – ТОО «Коппер Текнолоджи», ДБ АО «Сбербанк», ОАО «Сбербанк России»</w:t>
      </w:r>
    </w:p>
    <w:p w:rsidR="00E95B8D" w:rsidRPr="00A666A6" w:rsidRDefault="00E95B8D" w:rsidP="007038FE">
      <w:pPr>
        <w:pStyle w:val="Basic"/>
        <w:rPr>
          <w:i/>
        </w:rPr>
      </w:pPr>
      <w:r w:rsidRPr="00A666A6">
        <w:t xml:space="preserve">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 </w:t>
      </w:r>
      <w:r w:rsidRPr="00A666A6">
        <w:rPr>
          <w:b/>
          <w:i/>
        </w:rPr>
        <w:t>Голиков Андрей Федорович (член Правления ОАО «Сбербанк России», член Наблюдательного совета ДБ АО «Сбербанк»)</w:t>
      </w:r>
    </w:p>
    <w:p w:rsidR="00E95B8D" w:rsidRPr="00A666A6" w:rsidRDefault="00E95B8D" w:rsidP="007038FE">
      <w:pPr>
        <w:pStyle w:val="Basic"/>
        <w:rPr>
          <w:b/>
          <w:i/>
        </w:rPr>
      </w:pPr>
      <w:r w:rsidRPr="00A666A6">
        <w:t xml:space="preserve">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 совершения сделки ценные бумаги, конвертируемые в акции): </w:t>
      </w:r>
      <w:r w:rsidRPr="00A666A6">
        <w:rPr>
          <w:b/>
          <w:i/>
        </w:rPr>
        <w:t>2 974 559 долл. США, 0,0004% от балансовой стоимости активов</w:t>
      </w:r>
    </w:p>
    <w:p w:rsidR="00E95B8D" w:rsidRPr="00A666A6" w:rsidRDefault="00E95B8D" w:rsidP="007038FE">
      <w:pPr>
        <w:pStyle w:val="Basic"/>
        <w:rPr>
          <w:b/>
          <w:i/>
        </w:rPr>
      </w:pPr>
      <w:r w:rsidRPr="00A666A6">
        <w:t xml:space="preserve">срок исполнения обязательств по сделке, а также сведения об исполнении указанных обязательств: </w:t>
      </w:r>
      <w:r w:rsidRPr="00A666A6">
        <w:rPr>
          <w:b/>
          <w:i/>
        </w:rPr>
        <w:t xml:space="preserve">24.09.2013 г. Обязательства исполнены. </w:t>
      </w:r>
    </w:p>
    <w:p w:rsidR="00E95B8D" w:rsidRPr="00A666A6" w:rsidRDefault="00E95B8D" w:rsidP="007038FE">
      <w:pPr>
        <w:pStyle w:val="Basic"/>
        <w:rPr>
          <w:b/>
          <w:i/>
        </w:rPr>
      </w:pPr>
      <w:r w:rsidRPr="00A666A6">
        <w:t xml:space="preserve">обстоятельства, объясняющие отсутствие принятия органом управления эмитента решения об одобрении сделки: </w:t>
      </w:r>
      <w:r w:rsidRPr="00A666A6">
        <w:rPr>
          <w:b/>
          <w:i/>
        </w:rPr>
        <w:t>на дату совершения сделки она находилась в процессе одобрения Наблюдательным советом ОАО «Сбербанк России», одобрена впоследствии</w:t>
      </w:r>
    </w:p>
    <w:p w:rsidR="00E95B8D" w:rsidRPr="00A666A6" w:rsidRDefault="00E95B8D" w:rsidP="007038FE">
      <w:pPr>
        <w:pStyle w:val="Basic"/>
        <w:rPr>
          <w:b/>
          <w:i/>
        </w:rPr>
      </w:pPr>
      <w:r w:rsidRPr="00A666A6">
        <w:t xml:space="preserve">иные сведения о сделке, указываемые эмитентом по собственному усмотрению: </w:t>
      </w:r>
      <w:r w:rsidRPr="00A666A6">
        <w:rPr>
          <w:b/>
          <w:i/>
        </w:rPr>
        <w:t>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8A7D9A">
      <w:pPr>
        <w:pStyle w:val="Basic"/>
        <w:rPr>
          <w:b/>
          <w:i/>
        </w:rPr>
      </w:pPr>
      <w:r w:rsidRPr="00A666A6">
        <w:t xml:space="preserve">дата совершения сделки: </w:t>
      </w:r>
      <w:r w:rsidRPr="00A666A6">
        <w:rPr>
          <w:b/>
          <w:i/>
        </w:rPr>
        <w:t>31.12.2010</w:t>
      </w:r>
    </w:p>
    <w:p w:rsidR="00E95B8D" w:rsidRPr="00A666A6" w:rsidRDefault="00E95B8D" w:rsidP="008A7D9A">
      <w:pPr>
        <w:pStyle w:val="Basic"/>
      </w:pPr>
      <w:r w:rsidRPr="00A666A6">
        <w:t xml:space="preserve">предмет сделки и иные существенные условия сделки: </w:t>
      </w:r>
      <w:r w:rsidRPr="00A666A6">
        <w:rPr>
          <w:b/>
          <w:i/>
        </w:rPr>
        <w:t>Гарантия исполнения обязательств по кредиту в пользу ДБ АО «Сбербанк» (Договор гарантии №00/0000/5002/622 от 31.12.2010). Заемщик по кредиту – ТОО «Богатырь Транс»</w:t>
      </w:r>
    </w:p>
    <w:p w:rsidR="00E95B8D" w:rsidRPr="00A666A6" w:rsidRDefault="00E95B8D" w:rsidP="008A7D9A">
      <w:pPr>
        <w:pStyle w:val="Basic"/>
      </w:pPr>
      <w:r w:rsidRPr="00A666A6">
        <w:t xml:space="preserve">стороны сделки: </w:t>
      </w:r>
      <w:r w:rsidRPr="00A666A6">
        <w:rPr>
          <w:b/>
          <w:i/>
        </w:rPr>
        <w:t>Заемщик по кредиту – ТОО «Богатырь Транс», ДБ АО «Сбербанк», ОАО «Сбербанк России»</w:t>
      </w:r>
    </w:p>
    <w:p w:rsidR="00E95B8D" w:rsidRPr="00A666A6" w:rsidRDefault="00E95B8D" w:rsidP="008A7D9A">
      <w:pPr>
        <w:pStyle w:val="Basic"/>
        <w:rPr>
          <w:i/>
        </w:rPr>
      </w:pPr>
      <w:r w:rsidRPr="00A666A6">
        <w:t xml:space="preserve">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 </w:t>
      </w:r>
      <w:r w:rsidRPr="00A666A6">
        <w:rPr>
          <w:b/>
          <w:i/>
        </w:rPr>
        <w:t>Голиков Андрей Федорович (член Правления ОАО «Сбербанк России», член Наблюдательного совета ДБ АО «Сбербанк»)</w:t>
      </w:r>
    </w:p>
    <w:p w:rsidR="00E95B8D" w:rsidRPr="00A666A6" w:rsidRDefault="00E95B8D" w:rsidP="008A7D9A">
      <w:pPr>
        <w:pStyle w:val="Basic"/>
        <w:rPr>
          <w:b/>
          <w:i/>
        </w:rPr>
      </w:pPr>
      <w:r w:rsidRPr="00A666A6">
        <w:t xml:space="preserve">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 совершения сделки ценные бумаги, конвертируемые в акции): </w:t>
      </w:r>
      <w:r w:rsidRPr="00A666A6">
        <w:rPr>
          <w:b/>
          <w:i/>
        </w:rPr>
        <w:t>7 428 356,63 долл. США, 0,001% от балансовой стоимости активов</w:t>
      </w:r>
    </w:p>
    <w:p w:rsidR="00E95B8D" w:rsidRPr="00A666A6" w:rsidRDefault="00E95B8D" w:rsidP="008A7D9A">
      <w:pPr>
        <w:pStyle w:val="Basic"/>
        <w:rPr>
          <w:b/>
          <w:i/>
        </w:rPr>
      </w:pPr>
      <w:r w:rsidRPr="00A666A6">
        <w:t xml:space="preserve">срок исполнения обязательств по сделке, а также сведения об исполнении указанных обязательств: </w:t>
      </w:r>
      <w:r w:rsidRPr="00A666A6">
        <w:rPr>
          <w:b/>
          <w:i/>
        </w:rPr>
        <w:t xml:space="preserve">01.04.2011 г. Обязательства исполнены. </w:t>
      </w:r>
    </w:p>
    <w:p w:rsidR="00E95B8D" w:rsidRPr="00A666A6" w:rsidRDefault="00E95B8D" w:rsidP="008A7D9A">
      <w:pPr>
        <w:pStyle w:val="Basic"/>
        <w:rPr>
          <w:b/>
          <w:i/>
        </w:rPr>
      </w:pPr>
      <w:r w:rsidRPr="00A666A6">
        <w:t xml:space="preserve">обстоятельства, объясняющие отсутствие принятия органом управления эмитента решения об одобрении сделки: </w:t>
      </w:r>
      <w:r w:rsidRPr="00A666A6">
        <w:rPr>
          <w:b/>
          <w:i/>
        </w:rPr>
        <w:t>на дату совершения сделки она находилась в процессе одобрения Наблюдательным советом ОАО «Сбербанк России», одобрена впоследствии</w:t>
      </w:r>
    </w:p>
    <w:p w:rsidR="00E95B8D" w:rsidRPr="00A666A6" w:rsidRDefault="00E95B8D" w:rsidP="008A7D9A">
      <w:pPr>
        <w:pStyle w:val="Basic"/>
        <w:rPr>
          <w:b/>
          <w:i/>
        </w:rPr>
      </w:pPr>
      <w:r w:rsidRPr="00A666A6">
        <w:t xml:space="preserve">иные сведения о сделке, указываемые эмитентом по собственному усмотрению: </w:t>
      </w:r>
      <w:r w:rsidRPr="00A666A6">
        <w:rPr>
          <w:b/>
          <w:i/>
        </w:rPr>
        <w:t>отсутствуют</w:t>
      </w:r>
    </w:p>
    <w:p w:rsidR="00E95B8D" w:rsidRPr="00A666A6" w:rsidRDefault="00E95B8D" w:rsidP="008A7D9A">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1C2FF7">
      <w:pPr>
        <w:widowControl w:val="0"/>
        <w:autoSpaceDE w:val="0"/>
        <w:autoSpaceDN w:val="0"/>
        <w:adjustRightInd w:val="0"/>
        <w:jc w:val="both"/>
        <w:rPr>
          <w:rFonts w:cs="Calibri"/>
          <w:b/>
          <w:u w:val="single"/>
        </w:rPr>
      </w:pPr>
      <w:r w:rsidRPr="00A666A6">
        <w:rPr>
          <w:rFonts w:cs="Calibri"/>
          <w:b/>
          <w:u w:val="single"/>
        </w:rPr>
        <w:t>2011 год</w:t>
      </w:r>
    </w:p>
    <w:p w:rsidR="00E95B8D" w:rsidRPr="00A666A6" w:rsidRDefault="00E95B8D" w:rsidP="001C2FF7">
      <w:pPr>
        <w:pStyle w:val="Basic"/>
        <w:rPr>
          <w:b/>
          <w:i/>
        </w:rPr>
      </w:pPr>
      <w:r w:rsidRPr="00A666A6">
        <w:t xml:space="preserve">дата совершения сделки: </w:t>
      </w:r>
      <w:r w:rsidRPr="00A666A6">
        <w:rPr>
          <w:b/>
          <w:i/>
        </w:rPr>
        <w:t>27.01.2011</w:t>
      </w:r>
    </w:p>
    <w:p w:rsidR="00E95B8D" w:rsidRPr="00A666A6" w:rsidRDefault="00E95B8D" w:rsidP="001C2FF7">
      <w:pPr>
        <w:pStyle w:val="Basic"/>
        <w:rPr>
          <w:b/>
          <w:i/>
        </w:rPr>
      </w:pPr>
      <w:r w:rsidRPr="00A666A6">
        <w:t xml:space="preserve">предмет сделки и иные существенные условия сделки: </w:t>
      </w:r>
      <w:r w:rsidRPr="00A666A6">
        <w:rPr>
          <w:b/>
          <w:i/>
        </w:rPr>
        <w:t>Договор гарантии между ДБ АО «Сбербанк» (Казахстан) и ОАО «Сбербанк России» №00/0000/5002/626 от 27.01.2011</w:t>
      </w:r>
    </w:p>
    <w:p w:rsidR="00E95B8D" w:rsidRPr="00A666A6" w:rsidRDefault="00E95B8D" w:rsidP="001C2FF7">
      <w:pPr>
        <w:pStyle w:val="Basic"/>
      </w:pPr>
      <w:r w:rsidRPr="00A666A6">
        <w:t xml:space="preserve">стороны сделки: </w:t>
      </w:r>
      <w:r w:rsidRPr="00A666A6">
        <w:rPr>
          <w:b/>
          <w:i/>
        </w:rPr>
        <w:t>ДБ АО «Сбербанк», ОАО «Сбербанк России»</w:t>
      </w:r>
    </w:p>
    <w:p w:rsidR="00E95B8D" w:rsidRPr="00A666A6" w:rsidRDefault="00E95B8D" w:rsidP="001C2FF7">
      <w:pPr>
        <w:pStyle w:val="Basic"/>
        <w:rPr>
          <w:i/>
        </w:rPr>
      </w:pPr>
      <w:r w:rsidRPr="00A666A6">
        <w:t xml:space="preserve">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 </w:t>
      </w:r>
      <w:r w:rsidRPr="00A666A6">
        <w:rPr>
          <w:b/>
          <w:i/>
        </w:rPr>
        <w:t>Голиков Андрей Федорович (член Правления ОАО «Сбербанк России», член Наблюдательного совета ДБ АО «Сбербанк»)</w:t>
      </w:r>
    </w:p>
    <w:p w:rsidR="00E95B8D" w:rsidRPr="00A666A6" w:rsidRDefault="00E95B8D" w:rsidP="001C2FF7">
      <w:pPr>
        <w:pStyle w:val="Basic"/>
        <w:rPr>
          <w:b/>
          <w:i/>
        </w:rPr>
      </w:pPr>
      <w:r w:rsidRPr="00A666A6">
        <w:t xml:space="preserve">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 совершения сделки ценные бумаги, конвертируемые в акции): </w:t>
      </w:r>
      <w:r w:rsidRPr="00A666A6">
        <w:rPr>
          <w:b/>
          <w:i/>
        </w:rPr>
        <w:t>52 593 750 долл. США, 0,009% от балансовой стоимости активов</w:t>
      </w:r>
    </w:p>
    <w:p w:rsidR="00E95B8D" w:rsidRPr="00A666A6" w:rsidRDefault="00E95B8D" w:rsidP="001C2FF7">
      <w:pPr>
        <w:pStyle w:val="Basic"/>
        <w:rPr>
          <w:b/>
          <w:i/>
        </w:rPr>
      </w:pPr>
      <w:r w:rsidRPr="00A666A6">
        <w:t xml:space="preserve">срок исполнения обязательств по сделке, а также сведения об исполнении указанных обязательств: </w:t>
      </w:r>
      <w:r w:rsidRPr="00A666A6">
        <w:rPr>
          <w:b/>
          <w:i/>
        </w:rPr>
        <w:t xml:space="preserve">22.12.2016 г. Обязательства по договору своевременно исполняются. </w:t>
      </w:r>
    </w:p>
    <w:p w:rsidR="00E95B8D" w:rsidRPr="00A666A6" w:rsidRDefault="00E95B8D" w:rsidP="001C2FF7">
      <w:pPr>
        <w:pStyle w:val="Basic"/>
        <w:rPr>
          <w:b/>
          <w:i/>
        </w:rPr>
      </w:pPr>
      <w:r w:rsidRPr="00A666A6">
        <w:t xml:space="preserve">обстоятельства, объясняющие отсутствие принятия органом управления эмитента решения об одобрении сделки: </w:t>
      </w:r>
      <w:r w:rsidRPr="00A666A6">
        <w:rPr>
          <w:b/>
          <w:i/>
        </w:rPr>
        <w:t>на дату совершения сделки она находилась в процессе одобрения Наблюдательным советом ОАО «Сбербанк России», одобрена впоследствии</w:t>
      </w:r>
    </w:p>
    <w:p w:rsidR="00E95B8D" w:rsidRPr="00A666A6" w:rsidRDefault="00E95B8D" w:rsidP="001C2FF7">
      <w:pPr>
        <w:pStyle w:val="Basic"/>
        <w:rPr>
          <w:b/>
          <w:i/>
        </w:rPr>
      </w:pPr>
      <w:r w:rsidRPr="00A666A6">
        <w:t xml:space="preserve">иные сведения о сделке, указываемые эмитентом по собственному усмотрению: </w:t>
      </w:r>
      <w:r w:rsidRPr="00A666A6">
        <w:rPr>
          <w:b/>
          <w:i/>
        </w:rPr>
        <w:t>отсутствуют</w:t>
      </w:r>
    </w:p>
    <w:p w:rsidR="00E95B8D" w:rsidRPr="00A666A6" w:rsidRDefault="00E95B8D" w:rsidP="001C2FF7">
      <w:pPr>
        <w:widowControl w:val="0"/>
        <w:autoSpaceDE w:val="0"/>
        <w:autoSpaceDN w:val="0"/>
        <w:adjustRightInd w:val="0"/>
        <w:jc w:val="both"/>
        <w:rPr>
          <w:rFonts w:cs="Calibri"/>
        </w:rPr>
      </w:pPr>
    </w:p>
    <w:p w:rsidR="00E95B8D" w:rsidRPr="00A666A6" w:rsidRDefault="00E95B8D" w:rsidP="001C2FF7">
      <w:pPr>
        <w:widowControl w:val="0"/>
        <w:autoSpaceDE w:val="0"/>
        <w:autoSpaceDN w:val="0"/>
        <w:adjustRightInd w:val="0"/>
        <w:jc w:val="both"/>
        <w:rPr>
          <w:rFonts w:cs="Calibri"/>
        </w:rPr>
      </w:pPr>
    </w:p>
    <w:p w:rsidR="00E95B8D" w:rsidRPr="00A666A6" w:rsidRDefault="00E95B8D" w:rsidP="001C2FF7">
      <w:pPr>
        <w:widowControl w:val="0"/>
        <w:autoSpaceDE w:val="0"/>
        <w:autoSpaceDN w:val="0"/>
        <w:adjustRightInd w:val="0"/>
        <w:jc w:val="both"/>
        <w:rPr>
          <w:rFonts w:cs="Calibri"/>
        </w:rPr>
      </w:pPr>
    </w:p>
    <w:p w:rsidR="00E95B8D" w:rsidRPr="00A666A6" w:rsidRDefault="00E95B8D" w:rsidP="00E95629">
      <w:pPr>
        <w:pStyle w:val="Basic"/>
        <w:rPr>
          <w:b/>
          <w:i/>
        </w:rPr>
      </w:pPr>
      <w:r w:rsidRPr="00A666A6">
        <w:t xml:space="preserve">дата совершения сделки: </w:t>
      </w:r>
      <w:r w:rsidRPr="00A666A6">
        <w:rPr>
          <w:b/>
          <w:i/>
        </w:rPr>
        <w:t>27.01.2011</w:t>
      </w:r>
    </w:p>
    <w:p w:rsidR="00E95B8D" w:rsidRPr="00A666A6" w:rsidRDefault="00E95B8D" w:rsidP="00E95629">
      <w:pPr>
        <w:pStyle w:val="Basic"/>
        <w:rPr>
          <w:b/>
          <w:i/>
        </w:rPr>
      </w:pPr>
      <w:r w:rsidRPr="00A666A6">
        <w:t xml:space="preserve">предмет сделки и иные существенные условия сделки: </w:t>
      </w:r>
      <w:r w:rsidRPr="00A666A6">
        <w:rPr>
          <w:b/>
          <w:i/>
        </w:rPr>
        <w:t>Договор гарантии между ДБ АО «Сбербанк» (Казахстан) и ОАО «Сбербанк России» №00/0000/5002/625 от 27.01.2011</w:t>
      </w:r>
    </w:p>
    <w:p w:rsidR="00E95B8D" w:rsidRPr="00A666A6" w:rsidRDefault="00E95B8D" w:rsidP="00E95629">
      <w:pPr>
        <w:pStyle w:val="Basic"/>
      </w:pPr>
      <w:r w:rsidRPr="00A666A6">
        <w:t xml:space="preserve">стороны сделки: </w:t>
      </w:r>
      <w:r w:rsidRPr="00A666A6">
        <w:rPr>
          <w:b/>
          <w:i/>
        </w:rPr>
        <w:t>ДБ АО «Сбербанк», ОАО «Сбербанк России»</w:t>
      </w:r>
    </w:p>
    <w:p w:rsidR="00E95B8D" w:rsidRPr="00A666A6" w:rsidRDefault="00E95B8D" w:rsidP="00E95629">
      <w:pPr>
        <w:pStyle w:val="Basic"/>
        <w:rPr>
          <w:i/>
        </w:rPr>
      </w:pPr>
      <w:r w:rsidRPr="00A666A6">
        <w:t xml:space="preserve">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 </w:t>
      </w:r>
      <w:r w:rsidRPr="00A666A6">
        <w:rPr>
          <w:b/>
          <w:i/>
        </w:rPr>
        <w:t>Голиков Андрей Федорович (член Правления ОАО «Сбербанк России», член Наблюдательного совета ДБ АО «Сбербанк»)</w:t>
      </w:r>
    </w:p>
    <w:p w:rsidR="00E95B8D" w:rsidRPr="00A666A6" w:rsidRDefault="00E95B8D" w:rsidP="00E95629">
      <w:pPr>
        <w:pStyle w:val="Basic"/>
        <w:rPr>
          <w:b/>
          <w:i/>
        </w:rPr>
      </w:pPr>
      <w:r w:rsidRPr="00A666A6">
        <w:t xml:space="preserve">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 совершения сделки ценные бумаги, конвертируемые в акции): </w:t>
      </w:r>
      <w:r w:rsidRPr="00A666A6">
        <w:rPr>
          <w:b/>
          <w:i/>
        </w:rPr>
        <w:t>3 523 344,48 долл. США, 0,0006% от балансовой стоимости активов</w:t>
      </w:r>
    </w:p>
    <w:p w:rsidR="00E95B8D" w:rsidRPr="00A666A6" w:rsidRDefault="00E95B8D" w:rsidP="00E95629">
      <w:pPr>
        <w:pStyle w:val="Basic"/>
        <w:rPr>
          <w:b/>
          <w:i/>
        </w:rPr>
      </w:pPr>
      <w:r w:rsidRPr="00A666A6">
        <w:t xml:space="preserve">срок исполнения обязательств по сделке, а также сведения об исполнении указанных обязательств: </w:t>
      </w:r>
      <w:r w:rsidRPr="00A666A6">
        <w:rPr>
          <w:b/>
          <w:i/>
        </w:rPr>
        <w:t xml:space="preserve">31.01.2013 г. Обязательства исполнены. </w:t>
      </w:r>
    </w:p>
    <w:p w:rsidR="00E95B8D" w:rsidRPr="00A666A6" w:rsidRDefault="00E95B8D" w:rsidP="00E95629">
      <w:pPr>
        <w:pStyle w:val="Basic"/>
        <w:rPr>
          <w:b/>
          <w:i/>
        </w:rPr>
      </w:pPr>
      <w:r w:rsidRPr="00A666A6">
        <w:t xml:space="preserve">обстоятельства, объясняющие отсутствие принятия органом управления эмитента решения об одобрении сделки: </w:t>
      </w:r>
      <w:r w:rsidRPr="00A666A6">
        <w:rPr>
          <w:b/>
          <w:i/>
        </w:rPr>
        <w:t>на дату совершения сделки она находилась в процессе одобрения Наблюдательным советом ОАО «Сбербанк России», одобрена впоследствии</w:t>
      </w:r>
    </w:p>
    <w:p w:rsidR="00E95B8D" w:rsidRPr="00A666A6" w:rsidRDefault="00E95B8D" w:rsidP="00E95629">
      <w:pPr>
        <w:pStyle w:val="Basic"/>
        <w:rPr>
          <w:b/>
          <w:i/>
        </w:rPr>
      </w:pPr>
      <w:r w:rsidRPr="00A666A6">
        <w:t xml:space="preserve">иные сведения о сделке, указываемые эмитентом по собственному усмотрению: </w:t>
      </w:r>
      <w:r w:rsidRPr="00A666A6">
        <w:rPr>
          <w:b/>
          <w:i/>
        </w:rPr>
        <w:t>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E95629">
      <w:pPr>
        <w:pStyle w:val="Basic"/>
        <w:rPr>
          <w:b/>
          <w:i/>
        </w:rPr>
      </w:pPr>
      <w:r w:rsidRPr="00A666A6">
        <w:t xml:space="preserve">дата совершения сделки: </w:t>
      </w:r>
      <w:r w:rsidRPr="00A666A6">
        <w:rPr>
          <w:b/>
          <w:i/>
        </w:rPr>
        <w:t>12.05.2011</w:t>
      </w:r>
    </w:p>
    <w:p w:rsidR="00E95B8D" w:rsidRPr="00A666A6" w:rsidRDefault="00E95B8D" w:rsidP="00E95629">
      <w:pPr>
        <w:pStyle w:val="Basic"/>
        <w:rPr>
          <w:b/>
          <w:i/>
        </w:rPr>
      </w:pPr>
      <w:r w:rsidRPr="00A666A6">
        <w:t xml:space="preserve">предмет сделки и иные существенные условия сделки: </w:t>
      </w:r>
      <w:r w:rsidRPr="00A666A6">
        <w:rPr>
          <w:b/>
          <w:i/>
        </w:rPr>
        <w:t>Договор гарантии между ДБ АО «Сбербанк» (Казахстан) и ОАО «Сбербанк России» №00/0000/5002/636 от 12.05.2011</w:t>
      </w:r>
    </w:p>
    <w:p w:rsidR="00E95B8D" w:rsidRPr="00A666A6" w:rsidRDefault="00E95B8D" w:rsidP="00E95629">
      <w:pPr>
        <w:pStyle w:val="Basic"/>
      </w:pPr>
      <w:r w:rsidRPr="00A666A6">
        <w:t xml:space="preserve">стороны сделки: </w:t>
      </w:r>
      <w:r w:rsidRPr="00A666A6">
        <w:rPr>
          <w:b/>
          <w:i/>
        </w:rPr>
        <w:t>ДБ АО «Сбербанк», ОАО «Сбербанк России»</w:t>
      </w:r>
    </w:p>
    <w:p w:rsidR="00E95B8D" w:rsidRPr="00A666A6" w:rsidRDefault="00E95B8D" w:rsidP="00E95629">
      <w:pPr>
        <w:pStyle w:val="Basic"/>
        <w:rPr>
          <w:i/>
        </w:rPr>
      </w:pPr>
      <w:r w:rsidRPr="00A666A6">
        <w:t xml:space="preserve">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 </w:t>
      </w:r>
      <w:r w:rsidRPr="00A666A6">
        <w:rPr>
          <w:b/>
          <w:i/>
        </w:rPr>
        <w:t>Горьков Сергей Николаевич (Заместитель Председателя Правления ОАО «Сбербанк России», Председатель Наблюдательного совета ДБ АО «Сбербанк»)</w:t>
      </w:r>
    </w:p>
    <w:p w:rsidR="00E95B8D" w:rsidRPr="00A666A6" w:rsidRDefault="00E95B8D" w:rsidP="00E95629">
      <w:pPr>
        <w:pStyle w:val="Basic"/>
        <w:rPr>
          <w:b/>
          <w:i/>
        </w:rPr>
      </w:pPr>
      <w:r w:rsidRPr="00A666A6">
        <w:t xml:space="preserve">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 совершения сделки ценные бумаги, конвертируемые в акции): </w:t>
      </w:r>
      <w:r w:rsidRPr="00A666A6">
        <w:rPr>
          <w:b/>
          <w:i/>
        </w:rPr>
        <w:t>180 487,6 тыс. руб., 0,001% от балансовой стоимости активов</w:t>
      </w:r>
    </w:p>
    <w:p w:rsidR="00E95B8D" w:rsidRPr="00A666A6" w:rsidRDefault="00E95B8D" w:rsidP="00E95629">
      <w:pPr>
        <w:pStyle w:val="Basic"/>
        <w:rPr>
          <w:b/>
          <w:i/>
        </w:rPr>
      </w:pPr>
      <w:r w:rsidRPr="00A666A6">
        <w:t xml:space="preserve">срок исполнения обязательств по сделке, а также сведения об исполнении указанных обязательств: </w:t>
      </w:r>
      <w:r w:rsidRPr="00A666A6">
        <w:rPr>
          <w:b/>
          <w:i/>
        </w:rPr>
        <w:t xml:space="preserve">03.12.2013 г. Обязательства исполнены. </w:t>
      </w:r>
    </w:p>
    <w:p w:rsidR="00E95B8D" w:rsidRPr="00A666A6" w:rsidRDefault="00E95B8D" w:rsidP="00E95629">
      <w:pPr>
        <w:pStyle w:val="Basic"/>
        <w:rPr>
          <w:b/>
          <w:i/>
        </w:rPr>
      </w:pPr>
      <w:r w:rsidRPr="00A666A6">
        <w:t xml:space="preserve">обстоятельства, объясняющие отсутствие принятия органом управления эмитента решения об одобрении сделки: </w:t>
      </w:r>
      <w:r w:rsidRPr="00A666A6">
        <w:rPr>
          <w:b/>
          <w:i/>
        </w:rPr>
        <w:t>на дату совершения сделки она находилась в процессе одобрения Наблюдательным советом ОАО «Сбербанк России», одобрена впоследствии</w:t>
      </w:r>
    </w:p>
    <w:p w:rsidR="00E95B8D" w:rsidRPr="00A666A6" w:rsidRDefault="00E95B8D" w:rsidP="00E95629">
      <w:pPr>
        <w:pStyle w:val="Basic"/>
        <w:rPr>
          <w:b/>
          <w:i/>
        </w:rPr>
      </w:pPr>
      <w:r w:rsidRPr="00A666A6">
        <w:t xml:space="preserve">иные сведения о сделке, указываемые эмитентом по собственному усмотрению: </w:t>
      </w:r>
      <w:r w:rsidRPr="00A666A6">
        <w:rPr>
          <w:b/>
          <w:i/>
        </w:rPr>
        <w:t>отсутствуют</w:t>
      </w:r>
    </w:p>
    <w:p w:rsidR="00E95B8D" w:rsidRPr="00A666A6" w:rsidRDefault="00E95B8D" w:rsidP="00E95629">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E95629">
      <w:pPr>
        <w:pStyle w:val="Basic"/>
        <w:rPr>
          <w:b/>
          <w:i/>
        </w:rPr>
      </w:pPr>
      <w:r w:rsidRPr="00A666A6">
        <w:t xml:space="preserve">дата совершения сделки: </w:t>
      </w:r>
      <w:r w:rsidRPr="00A666A6">
        <w:rPr>
          <w:b/>
          <w:i/>
        </w:rPr>
        <w:t>30.05.2011</w:t>
      </w:r>
    </w:p>
    <w:p w:rsidR="00E95B8D" w:rsidRPr="00A666A6" w:rsidRDefault="00E95B8D" w:rsidP="00E95629">
      <w:pPr>
        <w:pStyle w:val="Basic"/>
        <w:rPr>
          <w:b/>
          <w:i/>
        </w:rPr>
      </w:pPr>
      <w:r w:rsidRPr="00A666A6">
        <w:t xml:space="preserve">предмет сделки и иные существенные условия сделки: </w:t>
      </w:r>
      <w:r w:rsidRPr="00A666A6">
        <w:rPr>
          <w:b/>
          <w:i/>
        </w:rPr>
        <w:t>Договор гарантии между ДБ АО «Сбербанк» (Казахстан) и ОАО «Сбербанк России» №00/0000/5002/657 от 30.05.2011</w:t>
      </w:r>
    </w:p>
    <w:p w:rsidR="00E95B8D" w:rsidRPr="00A666A6" w:rsidRDefault="00E95B8D" w:rsidP="00E95629">
      <w:pPr>
        <w:pStyle w:val="Basic"/>
      </w:pPr>
      <w:r w:rsidRPr="00A666A6">
        <w:t xml:space="preserve">стороны сделки: </w:t>
      </w:r>
      <w:r w:rsidRPr="00A666A6">
        <w:rPr>
          <w:b/>
          <w:i/>
        </w:rPr>
        <w:t>ДБ АО «Сбербанк», ОАО «Сбербанк России»</w:t>
      </w:r>
    </w:p>
    <w:p w:rsidR="00E95B8D" w:rsidRPr="00A666A6" w:rsidRDefault="00E95B8D" w:rsidP="00E95629">
      <w:pPr>
        <w:pStyle w:val="Basic"/>
        <w:rPr>
          <w:i/>
        </w:rPr>
      </w:pPr>
      <w:r w:rsidRPr="00A666A6">
        <w:t xml:space="preserve">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 </w:t>
      </w:r>
      <w:r w:rsidRPr="00A666A6">
        <w:rPr>
          <w:b/>
          <w:i/>
        </w:rPr>
        <w:t>Горьков Сергей Николаевич (Заместитель Председателя Правления ОАО «Сбербанк России», Председатель Наблюдательного совета ДБ АО «Сбербанк»)</w:t>
      </w:r>
    </w:p>
    <w:p w:rsidR="00E95B8D" w:rsidRPr="00A666A6" w:rsidRDefault="00E95B8D" w:rsidP="00E95629">
      <w:pPr>
        <w:pStyle w:val="Basic"/>
        <w:rPr>
          <w:b/>
          <w:i/>
        </w:rPr>
      </w:pPr>
      <w:r w:rsidRPr="00A666A6">
        <w:t xml:space="preserve">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 совершения сделки ценные бумаги, конвертируемые в акции): </w:t>
      </w:r>
      <w:r w:rsidRPr="00A666A6">
        <w:rPr>
          <w:b/>
          <w:i/>
        </w:rPr>
        <w:t>221 763,7 тыс. руб., 0,001% от балансовой стоимости активов</w:t>
      </w:r>
    </w:p>
    <w:p w:rsidR="00E95B8D" w:rsidRPr="00A666A6" w:rsidRDefault="00E95B8D" w:rsidP="00E95629">
      <w:pPr>
        <w:pStyle w:val="Basic"/>
        <w:rPr>
          <w:b/>
          <w:i/>
        </w:rPr>
      </w:pPr>
      <w:r w:rsidRPr="00A666A6">
        <w:t xml:space="preserve">срок исполнения обязательств по сделке, а также сведения об исполнении указанных обязательств: </w:t>
      </w:r>
      <w:r w:rsidRPr="00A666A6">
        <w:rPr>
          <w:b/>
          <w:i/>
        </w:rPr>
        <w:t xml:space="preserve">04.03.2014 г. Обязательства исполнены. </w:t>
      </w:r>
    </w:p>
    <w:p w:rsidR="00E95B8D" w:rsidRPr="00A666A6" w:rsidRDefault="00E95B8D" w:rsidP="00E95629">
      <w:pPr>
        <w:pStyle w:val="Basic"/>
        <w:rPr>
          <w:b/>
          <w:i/>
        </w:rPr>
      </w:pPr>
      <w:r w:rsidRPr="00A666A6">
        <w:t xml:space="preserve">обстоятельства, объясняющие отсутствие принятия органом управления эмитента решения об одобрении сделки: </w:t>
      </w:r>
      <w:r w:rsidRPr="00A666A6">
        <w:rPr>
          <w:b/>
          <w:i/>
        </w:rPr>
        <w:t>на дату совершения сделки она находилась в процессе одобрения Наблюдательным советом ОАО «Сбербанк России», одобрена впоследствии</w:t>
      </w:r>
    </w:p>
    <w:p w:rsidR="00E95B8D" w:rsidRPr="00A666A6" w:rsidRDefault="00E95B8D" w:rsidP="00E95629">
      <w:pPr>
        <w:pStyle w:val="Basic"/>
        <w:rPr>
          <w:b/>
          <w:i/>
        </w:rPr>
      </w:pPr>
      <w:r w:rsidRPr="00A666A6">
        <w:t xml:space="preserve">иные сведения о сделке, указываемые эмитентом по собственному усмотрению: </w:t>
      </w:r>
      <w:r w:rsidRPr="00A666A6">
        <w:rPr>
          <w:b/>
          <w:i/>
        </w:rPr>
        <w:t>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b/>
          <w:u w:val="single"/>
        </w:rPr>
      </w:pPr>
      <w:r w:rsidRPr="00A666A6">
        <w:rPr>
          <w:rFonts w:cs="Calibri"/>
          <w:b/>
          <w:u w:val="single"/>
        </w:rPr>
        <w:t>2012 год</w:t>
      </w:r>
    </w:p>
    <w:p w:rsidR="00E95B8D" w:rsidRPr="00A666A6" w:rsidRDefault="00E95B8D">
      <w:pPr>
        <w:widowControl w:val="0"/>
        <w:autoSpaceDE w:val="0"/>
        <w:autoSpaceDN w:val="0"/>
        <w:adjustRightInd w:val="0"/>
        <w:jc w:val="both"/>
        <w:rPr>
          <w:rFonts w:cs="Calibri"/>
          <w:b/>
          <w:i/>
        </w:rPr>
      </w:pPr>
      <w:r w:rsidRPr="00A666A6">
        <w:rPr>
          <w:rFonts w:cs="Calibri"/>
          <w:b/>
          <w:i/>
        </w:rPr>
        <w:t>Указанные сделки отсутствуют</w:t>
      </w:r>
    </w:p>
    <w:p w:rsidR="00E95B8D" w:rsidRPr="00A666A6" w:rsidRDefault="00E95B8D">
      <w:pPr>
        <w:widowControl w:val="0"/>
        <w:autoSpaceDE w:val="0"/>
        <w:autoSpaceDN w:val="0"/>
        <w:adjustRightInd w:val="0"/>
        <w:jc w:val="both"/>
        <w:rPr>
          <w:rFonts w:cs="Calibri"/>
          <w:b/>
          <w:i/>
        </w:rPr>
      </w:pPr>
    </w:p>
    <w:p w:rsidR="00E95B8D" w:rsidRPr="00A666A6" w:rsidRDefault="00E95B8D" w:rsidP="007F7E0F">
      <w:pPr>
        <w:widowControl w:val="0"/>
        <w:autoSpaceDE w:val="0"/>
        <w:autoSpaceDN w:val="0"/>
        <w:adjustRightInd w:val="0"/>
        <w:jc w:val="both"/>
        <w:rPr>
          <w:rFonts w:cs="Calibri"/>
          <w:b/>
          <w:u w:val="single"/>
        </w:rPr>
      </w:pPr>
    </w:p>
    <w:p w:rsidR="00E95B8D" w:rsidRPr="00A666A6" w:rsidRDefault="00E95B8D" w:rsidP="007F7E0F">
      <w:pPr>
        <w:widowControl w:val="0"/>
        <w:autoSpaceDE w:val="0"/>
        <w:autoSpaceDN w:val="0"/>
        <w:adjustRightInd w:val="0"/>
        <w:jc w:val="both"/>
        <w:rPr>
          <w:rFonts w:cs="Calibri"/>
          <w:b/>
          <w:u w:val="single"/>
        </w:rPr>
      </w:pPr>
      <w:r w:rsidRPr="00A666A6">
        <w:rPr>
          <w:rFonts w:cs="Calibri"/>
          <w:b/>
          <w:u w:val="single"/>
        </w:rPr>
        <w:t>2013 год</w:t>
      </w:r>
    </w:p>
    <w:p w:rsidR="00E95B8D" w:rsidRPr="00A666A6" w:rsidRDefault="00E95B8D" w:rsidP="007F7E0F">
      <w:pPr>
        <w:widowControl w:val="0"/>
        <w:autoSpaceDE w:val="0"/>
        <w:autoSpaceDN w:val="0"/>
        <w:adjustRightInd w:val="0"/>
        <w:jc w:val="both"/>
        <w:rPr>
          <w:rFonts w:cs="Calibri"/>
          <w:b/>
          <w:i/>
        </w:rPr>
      </w:pPr>
      <w:r w:rsidRPr="00A666A6">
        <w:rPr>
          <w:rFonts w:cs="Calibri"/>
          <w:b/>
          <w:i/>
        </w:rPr>
        <w:t>Указанные сделки 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8B6CBA">
      <w:pPr>
        <w:widowControl w:val="0"/>
        <w:autoSpaceDE w:val="0"/>
        <w:autoSpaceDN w:val="0"/>
        <w:adjustRightInd w:val="0"/>
        <w:jc w:val="both"/>
        <w:rPr>
          <w:rFonts w:cs="Calibri"/>
          <w:b/>
          <w:u w:val="single"/>
        </w:rPr>
      </w:pPr>
      <w:r w:rsidRPr="00A666A6">
        <w:rPr>
          <w:rFonts w:cs="Calibri"/>
          <w:b/>
          <w:u w:val="single"/>
        </w:rPr>
        <w:t>2014 год</w:t>
      </w:r>
    </w:p>
    <w:p w:rsidR="00E95B8D" w:rsidRPr="00A666A6" w:rsidRDefault="00E95B8D" w:rsidP="008B6CBA">
      <w:pPr>
        <w:pStyle w:val="Basic"/>
        <w:rPr>
          <w:b/>
          <w:i/>
        </w:rPr>
      </w:pPr>
      <w:r w:rsidRPr="00A666A6">
        <w:t xml:space="preserve">дата совершения сделки: </w:t>
      </w:r>
      <w:r w:rsidRPr="00A666A6">
        <w:rPr>
          <w:b/>
          <w:i/>
        </w:rPr>
        <w:t>30.12.2014</w:t>
      </w:r>
    </w:p>
    <w:p w:rsidR="00E95B8D" w:rsidRPr="00A666A6" w:rsidRDefault="00E95B8D" w:rsidP="008B6CBA">
      <w:pPr>
        <w:pStyle w:val="Basic"/>
        <w:rPr>
          <w:b/>
          <w:i/>
        </w:rPr>
      </w:pPr>
      <w:r w:rsidRPr="00A666A6">
        <w:t xml:space="preserve">предмет сделки и иные существенные условия сделки: </w:t>
      </w:r>
      <w:r w:rsidRPr="00A666A6">
        <w:rPr>
          <w:b/>
          <w:i/>
        </w:rPr>
        <w:t>Покупка ОАО «Сбербанк России» суммы участия Sberbank (Switzerland) AG в синдицированном кредите DTEK Holdings Limited, Кипр</w:t>
      </w:r>
    </w:p>
    <w:p w:rsidR="00E95B8D" w:rsidRPr="00A666A6" w:rsidRDefault="00E95B8D" w:rsidP="008B6CBA">
      <w:pPr>
        <w:pStyle w:val="Basic"/>
      </w:pPr>
      <w:r w:rsidRPr="00A666A6">
        <w:t xml:space="preserve">стороны сделки: </w:t>
      </w:r>
      <w:r w:rsidRPr="00A666A6">
        <w:rPr>
          <w:b/>
          <w:i/>
        </w:rPr>
        <w:t>Sberbank (Switzerland) AG, DTEK Holdings Limited, ОАО «Сбербанк России»</w:t>
      </w:r>
    </w:p>
    <w:p w:rsidR="00E95B8D" w:rsidRPr="00A666A6" w:rsidRDefault="00E95B8D" w:rsidP="008B6CBA">
      <w:pPr>
        <w:spacing w:line="276" w:lineRule="auto"/>
        <w:jc w:val="both"/>
        <w:rPr>
          <w:b/>
          <w:i/>
          <w:szCs w:val="20"/>
        </w:rPr>
      </w:pPr>
      <w:r w:rsidRPr="00A666A6">
        <w:t xml:space="preserve">полное и сокращенное фирменные наименования (для некоммерческой организации - наименование) юридического лица или фамилия, имя, отчество (если имеется)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 </w:t>
      </w:r>
      <w:r w:rsidRPr="00A666A6">
        <w:rPr>
          <w:b/>
          <w:i/>
          <w:szCs w:val="20"/>
        </w:rPr>
        <w:t>Базаров Александр Владимирович (член Правления ОАО «Сбербанк России», член Совета директоров Sberbank (Switzerland) AG),  Морозов Александр Владимирович (член Правления ОАО «Сбербанк России» (Заместитель Председателя Правления), член Совета директоров Sberbank (Switzerland) AG)</w:t>
      </w:r>
    </w:p>
    <w:p w:rsidR="00E95B8D" w:rsidRPr="00A666A6" w:rsidRDefault="00E95B8D" w:rsidP="008B6CBA">
      <w:pPr>
        <w:pStyle w:val="Basic"/>
        <w:rPr>
          <w:b/>
          <w:i/>
        </w:rPr>
      </w:pPr>
      <w:r w:rsidRPr="00A666A6">
        <w:t xml:space="preserve">размер сделки (указывается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 а если сделка (группа взаимосвязанных сделок) является размещением путем подписки или реализацией обыкновенных акций - в процентах от обыкновенных акций, размещенных до даты совершения сделки, и обыкновенных акций, в которые могут быть конвертированы размещенные до даты совершения сделки ценные бумаги, конвертируемые в акции): </w:t>
      </w:r>
      <w:r w:rsidRPr="00A666A6">
        <w:rPr>
          <w:b/>
          <w:i/>
        </w:rPr>
        <w:t>11 939 446,16 евро, 0,005% от балансовой стоимости активов</w:t>
      </w:r>
    </w:p>
    <w:p w:rsidR="00E95B8D" w:rsidRPr="00A666A6" w:rsidRDefault="00E95B8D" w:rsidP="008B6CBA">
      <w:pPr>
        <w:pStyle w:val="Basic"/>
        <w:rPr>
          <w:b/>
          <w:i/>
        </w:rPr>
      </w:pPr>
      <w:r w:rsidRPr="00A666A6">
        <w:t xml:space="preserve">срок исполнения обязательств по сделке, а также сведения об исполнении указанных обязательств: </w:t>
      </w:r>
      <w:r w:rsidRPr="00A666A6">
        <w:rPr>
          <w:b/>
          <w:i/>
        </w:rPr>
        <w:t xml:space="preserve">05.10.2017 г. Обязательства по договору своевременно исполняются. </w:t>
      </w:r>
    </w:p>
    <w:p w:rsidR="00E95B8D" w:rsidRPr="00A666A6" w:rsidRDefault="00E95B8D" w:rsidP="008B6CBA">
      <w:pPr>
        <w:pStyle w:val="Basic"/>
        <w:rPr>
          <w:b/>
          <w:i/>
        </w:rPr>
      </w:pPr>
      <w:r w:rsidRPr="00A666A6">
        <w:t xml:space="preserve">обстоятельства, объясняющие отсутствие принятия органом управления эмитента решения об одобрении сделки: </w:t>
      </w:r>
      <w:r w:rsidRPr="00A666A6">
        <w:rPr>
          <w:b/>
          <w:i/>
        </w:rPr>
        <w:t>на дату совершения сделки она находилась в процессе одобрения Наблюдательным советом ОАО «Сбербанк России», одобрена впоследствии</w:t>
      </w:r>
    </w:p>
    <w:p w:rsidR="00E95B8D" w:rsidRPr="00A666A6" w:rsidRDefault="00E95B8D" w:rsidP="008B6CBA">
      <w:pPr>
        <w:pStyle w:val="Basic"/>
        <w:rPr>
          <w:b/>
          <w:i/>
        </w:rPr>
      </w:pPr>
      <w:r w:rsidRPr="00A666A6">
        <w:t xml:space="preserve">иные сведения о сделке, указываемые эмитентом по собственному усмотрению: </w:t>
      </w:r>
      <w:r w:rsidRPr="00A666A6">
        <w:rPr>
          <w:b/>
          <w:i/>
        </w:rPr>
        <w:t>отсутствуют</w:t>
      </w:r>
    </w:p>
    <w:p w:rsidR="00E95B8D" w:rsidRPr="00A666A6" w:rsidRDefault="00E95B8D" w:rsidP="008B6CBA">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r w:rsidRPr="00A666A6">
        <w:rPr>
          <w:rFonts w:cs="Calibri"/>
        </w:rPr>
        <w:t>2 кв. 2015 г.</w:t>
      </w:r>
    </w:p>
    <w:p w:rsidR="00E95B8D" w:rsidRPr="00A666A6" w:rsidRDefault="00E95B8D" w:rsidP="009353E6">
      <w:pPr>
        <w:widowControl w:val="0"/>
        <w:autoSpaceDE w:val="0"/>
        <w:autoSpaceDN w:val="0"/>
        <w:adjustRightInd w:val="0"/>
        <w:jc w:val="both"/>
        <w:rPr>
          <w:rFonts w:cs="Calibri"/>
          <w:b/>
          <w:i/>
        </w:rPr>
      </w:pPr>
      <w:r w:rsidRPr="00A666A6">
        <w:rPr>
          <w:rFonts w:cs="Calibri"/>
          <w:b/>
          <w:i/>
        </w:rPr>
        <w:t>Указанные сделки 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04" w:name="_Toc430103467"/>
      <w:r w:rsidRPr="00A666A6">
        <w:t>6.7. Сведения о размере дебиторской задолженности</w:t>
      </w:r>
      <w:bookmarkEnd w:id="104"/>
    </w:p>
    <w:p w:rsidR="00E95B8D" w:rsidRPr="00A666A6" w:rsidRDefault="00E95B8D" w:rsidP="00BD52E9">
      <w:pPr>
        <w:pStyle w:val="Basic"/>
      </w:pPr>
      <w:r w:rsidRPr="00A666A6">
        <w:t>Раскрывается информация об общей сумме дебиторской задолженности эмитента с отдельным указанием общей суммы просроченной дебиторской задолженности за пять последних завершенных отчетных лет либо за каждый завершенный отчетный год, если эмитент осуществляет свою деятельность менее пяти лет. Указанная информация может приводиться в виде таблицы, значения показателей приводятся на дату окончания каждого завершенного отчетного года.</w:t>
      </w:r>
    </w:p>
    <w:p w:rsidR="00E95B8D" w:rsidRPr="00A666A6" w:rsidRDefault="00E95B8D" w:rsidP="00BD52E9">
      <w:pPr>
        <w:pStyle w:val="Basic"/>
      </w:pPr>
      <w:r w:rsidRPr="00A666A6">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1737"/>
        <w:gridCol w:w="1737"/>
        <w:gridCol w:w="1737"/>
        <w:gridCol w:w="1738"/>
        <w:gridCol w:w="1738"/>
      </w:tblGrid>
      <w:tr w:rsidR="00E95B8D" w:rsidRPr="00A666A6" w:rsidTr="00F84953">
        <w:tc>
          <w:tcPr>
            <w:tcW w:w="1737" w:type="dxa"/>
          </w:tcPr>
          <w:p w:rsidR="00E95B8D" w:rsidRPr="00A666A6" w:rsidRDefault="00E95B8D" w:rsidP="00F84953">
            <w:pPr>
              <w:pStyle w:val="Basic"/>
              <w:ind w:firstLine="0"/>
              <w:rPr>
                <w:sz w:val="20"/>
              </w:rPr>
            </w:pPr>
          </w:p>
        </w:tc>
        <w:tc>
          <w:tcPr>
            <w:tcW w:w="1737" w:type="dxa"/>
          </w:tcPr>
          <w:p w:rsidR="00E95B8D" w:rsidRPr="00A666A6" w:rsidRDefault="00E95B8D" w:rsidP="00F84953">
            <w:pPr>
              <w:pStyle w:val="Basic"/>
              <w:ind w:firstLine="0"/>
              <w:rPr>
                <w:sz w:val="20"/>
              </w:rPr>
            </w:pPr>
            <w:r w:rsidRPr="00A666A6">
              <w:rPr>
                <w:sz w:val="20"/>
              </w:rPr>
              <w:t>01.01.2011</w:t>
            </w:r>
          </w:p>
        </w:tc>
        <w:tc>
          <w:tcPr>
            <w:tcW w:w="1737" w:type="dxa"/>
          </w:tcPr>
          <w:p w:rsidR="00E95B8D" w:rsidRPr="00A666A6" w:rsidRDefault="00E95B8D" w:rsidP="00F84953">
            <w:pPr>
              <w:pStyle w:val="Basic"/>
              <w:ind w:firstLine="0"/>
              <w:rPr>
                <w:sz w:val="20"/>
              </w:rPr>
            </w:pPr>
            <w:r w:rsidRPr="00A666A6">
              <w:rPr>
                <w:sz w:val="20"/>
              </w:rPr>
              <w:t>01.01.2012</w:t>
            </w:r>
          </w:p>
        </w:tc>
        <w:tc>
          <w:tcPr>
            <w:tcW w:w="1737" w:type="dxa"/>
          </w:tcPr>
          <w:p w:rsidR="00E95B8D" w:rsidRPr="00A666A6" w:rsidRDefault="00E95B8D" w:rsidP="00F84953">
            <w:pPr>
              <w:pStyle w:val="Basic"/>
              <w:ind w:firstLine="0"/>
              <w:rPr>
                <w:sz w:val="20"/>
              </w:rPr>
            </w:pPr>
            <w:r w:rsidRPr="00A666A6">
              <w:rPr>
                <w:sz w:val="20"/>
              </w:rPr>
              <w:t>01.01.2013</w:t>
            </w:r>
          </w:p>
        </w:tc>
        <w:tc>
          <w:tcPr>
            <w:tcW w:w="1738" w:type="dxa"/>
          </w:tcPr>
          <w:p w:rsidR="00E95B8D" w:rsidRPr="00A666A6" w:rsidRDefault="00E95B8D" w:rsidP="00F84953">
            <w:pPr>
              <w:pStyle w:val="Basic"/>
              <w:ind w:firstLine="0"/>
              <w:rPr>
                <w:sz w:val="20"/>
              </w:rPr>
            </w:pPr>
            <w:r w:rsidRPr="00A666A6">
              <w:rPr>
                <w:sz w:val="20"/>
              </w:rPr>
              <w:t>01.01.2014</w:t>
            </w:r>
          </w:p>
        </w:tc>
        <w:tc>
          <w:tcPr>
            <w:tcW w:w="1738" w:type="dxa"/>
          </w:tcPr>
          <w:p w:rsidR="00E95B8D" w:rsidRPr="00A666A6" w:rsidRDefault="00E95B8D" w:rsidP="00F84953">
            <w:pPr>
              <w:pStyle w:val="Basic"/>
              <w:ind w:firstLine="0"/>
              <w:rPr>
                <w:sz w:val="20"/>
              </w:rPr>
            </w:pPr>
            <w:r w:rsidRPr="00A666A6">
              <w:rPr>
                <w:sz w:val="20"/>
              </w:rPr>
              <w:t>01.01.2015</w:t>
            </w:r>
          </w:p>
        </w:tc>
      </w:tr>
      <w:tr w:rsidR="00E95B8D" w:rsidRPr="00A666A6" w:rsidTr="00F84953">
        <w:tc>
          <w:tcPr>
            <w:tcW w:w="1737" w:type="dxa"/>
          </w:tcPr>
          <w:p w:rsidR="00E95B8D" w:rsidRPr="00A666A6" w:rsidRDefault="00E95B8D" w:rsidP="00F84953">
            <w:pPr>
              <w:pStyle w:val="Basic"/>
              <w:ind w:firstLine="0"/>
              <w:rPr>
                <w:sz w:val="20"/>
              </w:rPr>
            </w:pPr>
            <w:r w:rsidRPr="00A666A6">
              <w:rPr>
                <w:sz w:val="20"/>
              </w:rPr>
              <w:t>общая сумма дебиторской задолженности</w:t>
            </w:r>
          </w:p>
        </w:tc>
        <w:tc>
          <w:tcPr>
            <w:tcW w:w="1737" w:type="dxa"/>
          </w:tcPr>
          <w:p w:rsidR="00E95B8D" w:rsidRPr="00A666A6" w:rsidRDefault="00E95B8D" w:rsidP="00F84953">
            <w:pPr>
              <w:pStyle w:val="Basic"/>
              <w:ind w:firstLine="0"/>
              <w:rPr>
                <w:sz w:val="20"/>
              </w:rPr>
            </w:pPr>
            <w:r w:rsidRPr="00A666A6">
              <w:rPr>
                <w:sz w:val="20"/>
              </w:rPr>
              <w:t>2 031 544 683</w:t>
            </w:r>
          </w:p>
        </w:tc>
        <w:tc>
          <w:tcPr>
            <w:tcW w:w="1737" w:type="dxa"/>
          </w:tcPr>
          <w:p w:rsidR="00E95B8D" w:rsidRPr="00A666A6" w:rsidRDefault="00E95B8D" w:rsidP="00F84953">
            <w:pPr>
              <w:jc w:val="center"/>
            </w:pPr>
            <w:r w:rsidRPr="00A666A6">
              <w:t>1 584 165 010</w:t>
            </w:r>
          </w:p>
        </w:tc>
        <w:tc>
          <w:tcPr>
            <w:tcW w:w="1737" w:type="dxa"/>
          </w:tcPr>
          <w:p w:rsidR="00E95B8D" w:rsidRPr="00A666A6" w:rsidRDefault="00E95B8D" w:rsidP="00F84953">
            <w:pPr>
              <w:jc w:val="center"/>
            </w:pPr>
            <w:r w:rsidRPr="00A666A6">
              <w:t>2 075 932 246</w:t>
            </w:r>
          </w:p>
        </w:tc>
        <w:tc>
          <w:tcPr>
            <w:tcW w:w="1738" w:type="dxa"/>
          </w:tcPr>
          <w:p w:rsidR="00E95B8D" w:rsidRPr="00A666A6" w:rsidRDefault="00E95B8D" w:rsidP="00F84953">
            <w:pPr>
              <w:jc w:val="center"/>
            </w:pPr>
            <w:r w:rsidRPr="00A666A6">
              <w:t>2 697 921 665</w:t>
            </w:r>
          </w:p>
        </w:tc>
        <w:tc>
          <w:tcPr>
            <w:tcW w:w="1738" w:type="dxa"/>
          </w:tcPr>
          <w:p w:rsidR="00E95B8D" w:rsidRPr="00A666A6" w:rsidRDefault="00E95B8D" w:rsidP="00F84953">
            <w:pPr>
              <w:pStyle w:val="Basic"/>
              <w:ind w:firstLine="0"/>
              <w:rPr>
                <w:sz w:val="20"/>
              </w:rPr>
            </w:pPr>
            <w:r w:rsidRPr="00A666A6">
              <w:rPr>
                <w:szCs w:val="22"/>
              </w:rPr>
              <w:t>3 006 190 401</w:t>
            </w:r>
          </w:p>
        </w:tc>
      </w:tr>
      <w:tr w:rsidR="00E95B8D" w:rsidRPr="00A666A6" w:rsidTr="00F84953">
        <w:tc>
          <w:tcPr>
            <w:tcW w:w="1737" w:type="dxa"/>
          </w:tcPr>
          <w:p w:rsidR="00E95B8D" w:rsidRPr="00A666A6" w:rsidRDefault="00E95B8D" w:rsidP="00F84953">
            <w:pPr>
              <w:pStyle w:val="Basic"/>
              <w:ind w:firstLine="0"/>
              <w:rPr>
                <w:sz w:val="20"/>
              </w:rPr>
            </w:pPr>
            <w:r w:rsidRPr="00A666A6">
              <w:rPr>
                <w:sz w:val="20"/>
              </w:rPr>
              <w:t>общая сумма просроченной дебиторской задолженности</w:t>
            </w:r>
          </w:p>
        </w:tc>
        <w:tc>
          <w:tcPr>
            <w:tcW w:w="1737" w:type="dxa"/>
          </w:tcPr>
          <w:p w:rsidR="00E95B8D" w:rsidRPr="00A666A6" w:rsidRDefault="00E95B8D" w:rsidP="00F84953">
            <w:pPr>
              <w:pStyle w:val="Basic"/>
              <w:ind w:firstLine="0"/>
              <w:rPr>
                <w:sz w:val="20"/>
              </w:rPr>
            </w:pPr>
            <w:r w:rsidRPr="00A666A6">
              <w:rPr>
                <w:sz w:val="20"/>
              </w:rPr>
              <w:t>13 082 112</w:t>
            </w:r>
          </w:p>
        </w:tc>
        <w:tc>
          <w:tcPr>
            <w:tcW w:w="1737" w:type="dxa"/>
          </w:tcPr>
          <w:p w:rsidR="00E95B8D" w:rsidRPr="00A666A6" w:rsidRDefault="00E95B8D" w:rsidP="00F84953">
            <w:pPr>
              <w:jc w:val="center"/>
            </w:pPr>
            <w:r w:rsidRPr="00A666A6">
              <w:t>18 148 340</w:t>
            </w:r>
          </w:p>
        </w:tc>
        <w:tc>
          <w:tcPr>
            <w:tcW w:w="1737" w:type="dxa"/>
          </w:tcPr>
          <w:p w:rsidR="00E95B8D" w:rsidRPr="00A666A6" w:rsidRDefault="00E95B8D" w:rsidP="00F84953">
            <w:pPr>
              <w:jc w:val="center"/>
            </w:pPr>
            <w:r w:rsidRPr="00A666A6">
              <w:t>24 230 428</w:t>
            </w:r>
          </w:p>
        </w:tc>
        <w:tc>
          <w:tcPr>
            <w:tcW w:w="1738" w:type="dxa"/>
          </w:tcPr>
          <w:p w:rsidR="00E95B8D" w:rsidRPr="00A666A6" w:rsidRDefault="00E95B8D" w:rsidP="00F84953">
            <w:pPr>
              <w:jc w:val="center"/>
            </w:pPr>
            <w:r w:rsidRPr="00A666A6">
              <w:t>29 668 232</w:t>
            </w:r>
          </w:p>
        </w:tc>
        <w:tc>
          <w:tcPr>
            <w:tcW w:w="1738" w:type="dxa"/>
          </w:tcPr>
          <w:p w:rsidR="00E95B8D" w:rsidRPr="00A666A6" w:rsidRDefault="00E95B8D" w:rsidP="00F84953">
            <w:pPr>
              <w:pStyle w:val="Basic"/>
              <w:ind w:firstLine="0"/>
              <w:rPr>
                <w:sz w:val="20"/>
              </w:rPr>
            </w:pPr>
            <w:r w:rsidRPr="00A666A6">
              <w:rPr>
                <w:szCs w:val="22"/>
              </w:rPr>
              <w:t>25 234 619</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Эмитенты, являющиеся кредитными организациями, приводят структуру дебиторской задолженности в соответствии со своей учетной политикой, при этом значения показателей указываются на дату окончания последнего завершенного отчетного года и последнего завершенного отчетного периода до даты утверждения проспекта ценных бумаг.</w:t>
      </w:r>
    </w:p>
    <w:p w:rsidR="00E95B8D" w:rsidRPr="00A666A6" w:rsidRDefault="00E95B8D" w:rsidP="00BD52E9">
      <w:pPr>
        <w:pStyle w:val="Basic"/>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2"/>
        <w:gridCol w:w="4923"/>
        <w:gridCol w:w="1984"/>
        <w:gridCol w:w="2091"/>
      </w:tblGrid>
      <w:tr w:rsidR="00E95B8D" w:rsidRPr="00A666A6" w:rsidTr="00284917">
        <w:tc>
          <w:tcPr>
            <w:tcW w:w="572" w:type="dxa"/>
            <w:vMerge w:val="restart"/>
          </w:tcPr>
          <w:p w:rsidR="00E95B8D" w:rsidRPr="00A666A6" w:rsidRDefault="00E95B8D" w:rsidP="00284917">
            <w:pPr>
              <w:jc w:val="center"/>
            </w:pPr>
            <w:r w:rsidRPr="00A666A6">
              <w:t>№ пп</w:t>
            </w:r>
          </w:p>
        </w:tc>
        <w:tc>
          <w:tcPr>
            <w:tcW w:w="4923" w:type="dxa"/>
            <w:vMerge w:val="restart"/>
            <w:vAlign w:val="center"/>
          </w:tcPr>
          <w:p w:rsidR="00E95B8D" w:rsidRPr="00A666A6" w:rsidRDefault="00E95B8D" w:rsidP="00284917">
            <w:pPr>
              <w:jc w:val="center"/>
            </w:pPr>
            <w:r w:rsidRPr="00A666A6">
              <w:t>Наименование показателя</w:t>
            </w:r>
          </w:p>
        </w:tc>
        <w:tc>
          <w:tcPr>
            <w:tcW w:w="4075" w:type="dxa"/>
            <w:gridSpan w:val="2"/>
            <w:vAlign w:val="center"/>
          </w:tcPr>
          <w:p w:rsidR="00E95B8D" w:rsidRPr="00A666A6" w:rsidRDefault="00E95B8D" w:rsidP="00284917">
            <w:pPr>
              <w:jc w:val="center"/>
            </w:pPr>
            <w:r w:rsidRPr="00A666A6">
              <w:t>Значение показателя, тыс. руб.</w:t>
            </w:r>
          </w:p>
          <w:p w:rsidR="00E95B8D" w:rsidRPr="00A666A6" w:rsidRDefault="00E95B8D" w:rsidP="00284917">
            <w:pPr>
              <w:jc w:val="center"/>
            </w:pPr>
          </w:p>
        </w:tc>
      </w:tr>
      <w:tr w:rsidR="00E95B8D" w:rsidRPr="00A666A6" w:rsidTr="00284917">
        <w:tc>
          <w:tcPr>
            <w:tcW w:w="572" w:type="dxa"/>
            <w:vMerge/>
          </w:tcPr>
          <w:p w:rsidR="00E95B8D" w:rsidRPr="00A666A6" w:rsidRDefault="00E95B8D" w:rsidP="00284917"/>
        </w:tc>
        <w:tc>
          <w:tcPr>
            <w:tcW w:w="4923" w:type="dxa"/>
            <w:vMerge/>
          </w:tcPr>
          <w:p w:rsidR="00E95B8D" w:rsidRPr="00A666A6" w:rsidRDefault="00E95B8D" w:rsidP="00284917"/>
        </w:tc>
        <w:tc>
          <w:tcPr>
            <w:tcW w:w="1984" w:type="dxa"/>
          </w:tcPr>
          <w:p w:rsidR="00E95B8D" w:rsidRPr="00A666A6" w:rsidRDefault="00E95B8D" w:rsidP="00284917">
            <w:pPr>
              <w:jc w:val="center"/>
              <w:rPr>
                <w:b/>
                <w:lang w:val="en-US"/>
              </w:rPr>
            </w:pPr>
            <w:r w:rsidRPr="00A666A6">
              <w:rPr>
                <w:b/>
              </w:rPr>
              <w:t>01.01.2015</w:t>
            </w:r>
          </w:p>
        </w:tc>
        <w:tc>
          <w:tcPr>
            <w:tcW w:w="2091" w:type="dxa"/>
          </w:tcPr>
          <w:p w:rsidR="00E95B8D" w:rsidRPr="00A666A6" w:rsidRDefault="00E95B8D" w:rsidP="00284917">
            <w:pPr>
              <w:jc w:val="center"/>
              <w:rPr>
                <w:b/>
                <w:lang w:val="en-US"/>
              </w:rPr>
            </w:pPr>
            <w:r w:rsidRPr="00A666A6">
              <w:rPr>
                <w:b/>
              </w:rPr>
              <w:t>01.07.2015</w:t>
            </w:r>
          </w:p>
        </w:tc>
      </w:tr>
      <w:tr w:rsidR="00E95B8D" w:rsidRPr="00A666A6" w:rsidTr="00284917">
        <w:tc>
          <w:tcPr>
            <w:tcW w:w="572" w:type="dxa"/>
          </w:tcPr>
          <w:p w:rsidR="00E95B8D" w:rsidRPr="00A666A6" w:rsidRDefault="00E95B8D" w:rsidP="00284917">
            <w:pPr>
              <w:jc w:val="center"/>
              <w:rPr>
                <w:i/>
              </w:rPr>
            </w:pPr>
            <w:r w:rsidRPr="00A666A6">
              <w:rPr>
                <w:i/>
              </w:rPr>
              <w:t>1</w:t>
            </w:r>
          </w:p>
        </w:tc>
        <w:tc>
          <w:tcPr>
            <w:tcW w:w="4923" w:type="dxa"/>
          </w:tcPr>
          <w:p w:rsidR="00E95B8D" w:rsidRPr="00A666A6" w:rsidRDefault="00E95B8D" w:rsidP="00284917">
            <w:pPr>
              <w:jc w:val="center"/>
              <w:rPr>
                <w:i/>
              </w:rPr>
            </w:pPr>
            <w:r w:rsidRPr="00A666A6">
              <w:rPr>
                <w:i/>
              </w:rPr>
              <w:t>2</w:t>
            </w:r>
          </w:p>
        </w:tc>
        <w:tc>
          <w:tcPr>
            <w:tcW w:w="1984" w:type="dxa"/>
          </w:tcPr>
          <w:p w:rsidR="00E95B8D" w:rsidRPr="00A666A6" w:rsidRDefault="00E95B8D" w:rsidP="00284917">
            <w:pPr>
              <w:jc w:val="center"/>
              <w:rPr>
                <w:i/>
              </w:rPr>
            </w:pPr>
            <w:r w:rsidRPr="00A666A6">
              <w:rPr>
                <w:i/>
              </w:rPr>
              <w:t>3</w:t>
            </w:r>
          </w:p>
        </w:tc>
        <w:tc>
          <w:tcPr>
            <w:tcW w:w="2091" w:type="dxa"/>
          </w:tcPr>
          <w:p w:rsidR="00E95B8D" w:rsidRPr="00A666A6" w:rsidRDefault="00E95B8D" w:rsidP="00284917">
            <w:pPr>
              <w:jc w:val="center"/>
              <w:rPr>
                <w:i/>
              </w:rPr>
            </w:pPr>
            <w:r w:rsidRPr="00A666A6">
              <w:rPr>
                <w:i/>
              </w:rPr>
              <w:t>4</w:t>
            </w:r>
          </w:p>
        </w:tc>
      </w:tr>
      <w:tr w:rsidR="00E95B8D" w:rsidRPr="00A666A6" w:rsidTr="00284917">
        <w:tc>
          <w:tcPr>
            <w:tcW w:w="572" w:type="dxa"/>
          </w:tcPr>
          <w:p w:rsidR="00E95B8D" w:rsidRPr="00A666A6" w:rsidRDefault="00E95B8D" w:rsidP="00284917">
            <w:pPr>
              <w:jc w:val="center"/>
            </w:pPr>
            <w:r w:rsidRPr="00A666A6">
              <w:t>1</w:t>
            </w:r>
          </w:p>
        </w:tc>
        <w:tc>
          <w:tcPr>
            <w:tcW w:w="4923" w:type="dxa"/>
          </w:tcPr>
          <w:p w:rsidR="00E95B8D" w:rsidRPr="00A666A6" w:rsidRDefault="00E95B8D" w:rsidP="00284917">
            <w:pPr>
              <w:pStyle w:val="ConsPlusNonformat"/>
              <w:rPr>
                <w:rFonts w:ascii="Times New Roman" w:hAnsi="Times New Roman" w:cs="Times New Roman"/>
                <w:sz w:val="22"/>
                <w:szCs w:val="22"/>
              </w:rPr>
            </w:pPr>
            <w:r w:rsidRPr="00A666A6">
              <w:rPr>
                <w:rFonts w:ascii="Times New Roman" w:hAnsi="Times New Roman" w:cs="Times New Roman"/>
                <w:sz w:val="22"/>
                <w:szCs w:val="22"/>
              </w:rPr>
              <w:t xml:space="preserve">Депозиты в Банке России </w:t>
            </w:r>
          </w:p>
        </w:tc>
        <w:tc>
          <w:tcPr>
            <w:tcW w:w="1984" w:type="dxa"/>
          </w:tcPr>
          <w:p w:rsidR="00E95B8D" w:rsidRPr="00A666A6" w:rsidRDefault="00E95B8D" w:rsidP="00284917">
            <w:pPr>
              <w:jc w:val="center"/>
            </w:pPr>
            <w:r w:rsidRPr="00A666A6">
              <w:t>0</w:t>
            </w:r>
          </w:p>
        </w:tc>
        <w:tc>
          <w:tcPr>
            <w:tcW w:w="2091" w:type="dxa"/>
          </w:tcPr>
          <w:p w:rsidR="00E95B8D" w:rsidRPr="00A666A6" w:rsidRDefault="00E95B8D" w:rsidP="00284917">
            <w:pPr>
              <w:ind w:firstLine="567"/>
              <w:jc w:val="center"/>
            </w:pPr>
            <w:r w:rsidRPr="00A666A6">
              <w:t>0</w:t>
            </w:r>
          </w:p>
        </w:tc>
      </w:tr>
      <w:tr w:rsidR="00E95B8D" w:rsidRPr="00A666A6" w:rsidTr="00284917">
        <w:tc>
          <w:tcPr>
            <w:tcW w:w="572" w:type="dxa"/>
          </w:tcPr>
          <w:p w:rsidR="00E95B8D" w:rsidRPr="00A666A6" w:rsidRDefault="00E95B8D" w:rsidP="00284917">
            <w:pPr>
              <w:jc w:val="center"/>
            </w:pPr>
            <w:r w:rsidRPr="00A666A6">
              <w:t>2</w:t>
            </w:r>
          </w:p>
        </w:tc>
        <w:tc>
          <w:tcPr>
            <w:tcW w:w="4923" w:type="dxa"/>
          </w:tcPr>
          <w:p w:rsidR="00E95B8D" w:rsidRPr="00A666A6" w:rsidRDefault="00E95B8D" w:rsidP="00284917">
            <w:pPr>
              <w:pStyle w:val="ConsPlusNonformat"/>
              <w:jc w:val="right"/>
              <w:rPr>
                <w:rFonts w:ascii="Times New Roman" w:hAnsi="Times New Roman" w:cs="Times New Roman"/>
                <w:sz w:val="22"/>
                <w:szCs w:val="22"/>
              </w:rPr>
            </w:pPr>
            <w:r w:rsidRPr="00A666A6">
              <w:rPr>
                <w:rFonts w:ascii="Times New Roman" w:hAnsi="Times New Roman" w:cs="Times New Roman"/>
                <w:sz w:val="22"/>
                <w:szCs w:val="22"/>
              </w:rPr>
              <w:t>в том числе просроченные</w:t>
            </w:r>
          </w:p>
        </w:tc>
        <w:tc>
          <w:tcPr>
            <w:tcW w:w="1984" w:type="dxa"/>
          </w:tcPr>
          <w:p w:rsidR="00E95B8D" w:rsidRPr="00A666A6" w:rsidRDefault="00E95B8D" w:rsidP="00284917">
            <w:pPr>
              <w:jc w:val="center"/>
            </w:pPr>
            <w:r w:rsidRPr="00A666A6">
              <w:t>0</w:t>
            </w:r>
          </w:p>
        </w:tc>
        <w:tc>
          <w:tcPr>
            <w:tcW w:w="2091" w:type="dxa"/>
          </w:tcPr>
          <w:p w:rsidR="00E95B8D" w:rsidRPr="00A666A6" w:rsidRDefault="00E95B8D" w:rsidP="00284917">
            <w:pPr>
              <w:ind w:firstLine="567"/>
              <w:jc w:val="center"/>
            </w:pPr>
            <w:r w:rsidRPr="00A666A6">
              <w:t>0</w:t>
            </w:r>
          </w:p>
        </w:tc>
      </w:tr>
      <w:tr w:rsidR="00E95B8D" w:rsidRPr="00A666A6" w:rsidTr="00284917">
        <w:tc>
          <w:tcPr>
            <w:tcW w:w="572" w:type="dxa"/>
          </w:tcPr>
          <w:p w:rsidR="00E95B8D" w:rsidRPr="00A666A6" w:rsidRDefault="00E95B8D" w:rsidP="00284917">
            <w:pPr>
              <w:jc w:val="center"/>
            </w:pPr>
            <w:r w:rsidRPr="00A666A6">
              <w:t>3</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 xml:space="preserve">Кредиты и депозиты, предоставленные кредитным организациям </w:t>
            </w:r>
          </w:p>
        </w:tc>
        <w:tc>
          <w:tcPr>
            <w:tcW w:w="1984" w:type="dxa"/>
          </w:tcPr>
          <w:p w:rsidR="00E95B8D" w:rsidRPr="00A666A6" w:rsidRDefault="00E95B8D" w:rsidP="00284917">
            <w:pPr>
              <w:jc w:val="center"/>
            </w:pPr>
            <w:r w:rsidRPr="00A666A6">
              <w:t>206 922 090</w:t>
            </w:r>
          </w:p>
        </w:tc>
        <w:tc>
          <w:tcPr>
            <w:tcW w:w="2091" w:type="dxa"/>
          </w:tcPr>
          <w:p w:rsidR="00E95B8D" w:rsidRPr="00A666A6" w:rsidRDefault="00E95B8D" w:rsidP="00284917">
            <w:pPr>
              <w:ind w:firstLine="567"/>
              <w:jc w:val="center"/>
            </w:pPr>
            <w:r w:rsidRPr="00A666A6">
              <w:t>175 274 696</w:t>
            </w:r>
          </w:p>
        </w:tc>
      </w:tr>
      <w:tr w:rsidR="00E95B8D" w:rsidRPr="00A666A6" w:rsidTr="00284917">
        <w:tc>
          <w:tcPr>
            <w:tcW w:w="572" w:type="dxa"/>
          </w:tcPr>
          <w:p w:rsidR="00E95B8D" w:rsidRPr="00A666A6" w:rsidRDefault="00E95B8D" w:rsidP="00284917">
            <w:pPr>
              <w:jc w:val="center"/>
            </w:pPr>
            <w:r w:rsidRPr="00A666A6">
              <w:t>4</w:t>
            </w:r>
          </w:p>
        </w:tc>
        <w:tc>
          <w:tcPr>
            <w:tcW w:w="4923" w:type="dxa"/>
          </w:tcPr>
          <w:p w:rsidR="00E95B8D" w:rsidRPr="00A666A6" w:rsidRDefault="00E95B8D" w:rsidP="00284917">
            <w:pPr>
              <w:pStyle w:val="ConsNormal"/>
              <w:jc w:val="right"/>
              <w:rPr>
                <w:rFonts w:ascii="Times New Roman" w:hAnsi="Times New Roman"/>
                <w:sz w:val="22"/>
                <w:szCs w:val="22"/>
              </w:rPr>
            </w:pPr>
            <w:r w:rsidRPr="00A666A6">
              <w:rPr>
                <w:rFonts w:ascii="Times New Roman" w:hAnsi="Times New Roman"/>
                <w:sz w:val="22"/>
                <w:szCs w:val="22"/>
              </w:rPr>
              <w:t>в том числе просроченные</w:t>
            </w:r>
          </w:p>
        </w:tc>
        <w:tc>
          <w:tcPr>
            <w:tcW w:w="1984" w:type="dxa"/>
          </w:tcPr>
          <w:p w:rsidR="00E95B8D" w:rsidRPr="00A666A6" w:rsidRDefault="00E95B8D" w:rsidP="00284917">
            <w:pPr>
              <w:jc w:val="center"/>
            </w:pPr>
            <w:r w:rsidRPr="00A666A6">
              <w:t>5 536</w:t>
            </w:r>
          </w:p>
        </w:tc>
        <w:tc>
          <w:tcPr>
            <w:tcW w:w="2091" w:type="dxa"/>
          </w:tcPr>
          <w:p w:rsidR="00E95B8D" w:rsidRPr="00A666A6" w:rsidRDefault="00E95B8D" w:rsidP="00284917">
            <w:pPr>
              <w:ind w:firstLine="567"/>
              <w:jc w:val="center"/>
            </w:pPr>
            <w:r w:rsidRPr="00A666A6">
              <w:t>169</w:t>
            </w:r>
          </w:p>
        </w:tc>
      </w:tr>
      <w:tr w:rsidR="00E95B8D" w:rsidRPr="00A666A6" w:rsidTr="00284917">
        <w:tc>
          <w:tcPr>
            <w:tcW w:w="572" w:type="dxa"/>
          </w:tcPr>
          <w:p w:rsidR="00E95B8D" w:rsidRPr="00A666A6" w:rsidRDefault="00E95B8D" w:rsidP="00284917">
            <w:pPr>
              <w:jc w:val="center"/>
            </w:pPr>
            <w:r w:rsidRPr="00A666A6">
              <w:t>5</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 xml:space="preserve">Кредиты и депозиты, предоставленные              банкам-нерезидентам </w:t>
            </w:r>
          </w:p>
        </w:tc>
        <w:tc>
          <w:tcPr>
            <w:tcW w:w="1984" w:type="dxa"/>
          </w:tcPr>
          <w:p w:rsidR="00E95B8D" w:rsidRPr="00A666A6" w:rsidRDefault="00E95B8D" w:rsidP="00284917">
            <w:pPr>
              <w:jc w:val="center"/>
            </w:pPr>
            <w:r w:rsidRPr="00A666A6">
              <w:t>689 253 745</w:t>
            </w:r>
          </w:p>
        </w:tc>
        <w:tc>
          <w:tcPr>
            <w:tcW w:w="2091" w:type="dxa"/>
          </w:tcPr>
          <w:p w:rsidR="00E95B8D" w:rsidRPr="00A666A6" w:rsidRDefault="00E95B8D" w:rsidP="00284917">
            <w:pPr>
              <w:ind w:firstLine="567"/>
              <w:jc w:val="center"/>
            </w:pPr>
            <w:r w:rsidRPr="00A666A6">
              <w:t>934 896 824</w:t>
            </w:r>
          </w:p>
        </w:tc>
      </w:tr>
      <w:tr w:rsidR="00E95B8D" w:rsidRPr="00A666A6" w:rsidTr="00284917">
        <w:tc>
          <w:tcPr>
            <w:tcW w:w="572" w:type="dxa"/>
          </w:tcPr>
          <w:p w:rsidR="00E95B8D" w:rsidRPr="00A666A6" w:rsidRDefault="00E95B8D" w:rsidP="00284917">
            <w:pPr>
              <w:jc w:val="center"/>
            </w:pPr>
            <w:r w:rsidRPr="00A666A6">
              <w:t>6</w:t>
            </w:r>
          </w:p>
        </w:tc>
        <w:tc>
          <w:tcPr>
            <w:tcW w:w="4923" w:type="dxa"/>
          </w:tcPr>
          <w:p w:rsidR="00E95B8D" w:rsidRPr="00A666A6" w:rsidRDefault="00E95B8D" w:rsidP="00284917">
            <w:pPr>
              <w:pStyle w:val="ConsNormal"/>
              <w:jc w:val="right"/>
              <w:rPr>
                <w:rFonts w:ascii="Times New Roman" w:hAnsi="Times New Roman"/>
                <w:sz w:val="22"/>
                <w:szCs w:val="22"/>
              </w:rPr>
            </w:pPr>
            <w:r w:rsidRPr="00A666A6">
              <w:rPr>
                <w:rFonts w:ascii="Times New Roman" w:hAnsi="Times New Roman"/>
                <w:sz w:val="22"/>
                <w:szCs w:val="22"/>
              </w:rPr>
              <w:t>в том числе просроченные</w:t>
            </w:r>
          </w:p>
        </w:tc>
        <w:tc>
          <w:tcPr>
            <w:tcW w:w="1984" w:type="dxa"/>
          </w:tcPr>
          <w:p w:rsidR="00E95B8D" w:rsidRPr="00A666A6" w:rsidRDefault="00E95B8D" w:rsidP="00284917">
            <w:pPr>
              <w:jc w:val="center"/>
            </w:pPr>
            <w:r w:rsidRPr="00A666A6">
              <w:t>4 776 335</w:t>
            </w:r>
          </w:p>
        </w:tc>
        <w:tc>
          <w:tcPr>
            <w:tcW w:w="2091" w:type="dxa"/>
          </w:tcPr>
          <w:p w:rsidR="00E95B8D" w:rsidRPr="00A666A6" w:rsidRDefault="00E95B8D" w:rsidP="00284917">
            <w:pPr>
              <w:ind w:firstLine="567"/>
              <w:jc w:val="center"/>
            </w:pPr>
            <w:r w:rsidRPr="00A666A6">
              <w:t xml:space="preserve">36 219 </w:t>
            </w:r>
          </w:p>
        </w:tc>
      </w:tr>
      <w:tr w:rsidR="00E95B8D" w:rsidRPr="00A666A6" w:rsidTr="00284917">
        <w:tc>
          <w:tcPr>
            <w:tcW w:w="572" w:type="dxa"/>
          </w:tcPr>
          <w:p w:rsidR="00E95B8D" w:rsidRPr="00A666A6" w:rsidRDefault="00E95B8D" w:rsidP="00284917">
            <w:pPr>
              <w:jc w:val="center"/>
            </w:pPr>
            <w:r w:rsidRPr="00A666A6">
              <w:t>7</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Расчеты с клиентами по факторинговым,                     форфейтинговым операциям</w:t>
            </w:r>
          </w:p>
        </w:tc>
        <w:tc>
          <w:tcPr>
            <w:tcW w:w="1984" w:type="dxa"/>
          </w:tcPr>
          <w:p w:rsidR="00E95B8D" w:rsidRPr="00A666A6" w:rsidRDefault="00E95B8D" w:rsidP="00284917">
            <w:pPr>
              <w:jc w:val="center"/>
            </w:pPr>
            <w:r w:rsidRPr="00A666A6">
              <w:t>0</w:t>
            </w:r>
          </w:p>
        </w:tc>
        <w:tc>
          <w:tcPr>
            <w:tcW w:w="2091" w:type="dxa"/>
          </w:tcPr>
          <w:p w:rsidR="00E95B8D" w:rsidRPr="00A666A6" w:rsidRDefault="00E95B8D" w:rsidP="00284917">
            <w:pPr>
              <w:ind w:firstLine="567"/>
              <w:jc w:val="center"/>
            </w:pPr>
            <w:r w:rsidRPr="00A666A6">
              <w:t>0</w:t>
            </w:r>
          </w:p>
        </w:tc>
      </w:tr>
      <w:tr w:rsidR="00E95B8D" w:rsidRPr="00A666A6" w:rsidTr="00284917">
        <w:tc>
          <w:tcPr>
            <w:tcW w:w="572" w:type="dxa"/>
          </w:tcPr>
          <w:p w:rsidR="00E95B8D" w:rsidRPr="00A666A6" w:rsidRDefault="00E95B8D" w:rsidP="00284917">
            <w:pPr>
              <w:jc w:val="center"/>
            </w:pPr>
            <w:r w:rsidRPr="00A666A6">
              <w:t>8</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 xml:space="preserve">Расчеты с валютными и фондовыми биржами       </w:t>
            </w:r>
          </w:p>
        </w:tc>
        <w:tc>
          <w:tcPr>
            <w:tcW w:w="1984" w:type="dxa"/>
          </w:tcPr>
          <w:p w:rsidR="00E95B8D" w:rsidRPr="00A666A6" w:rsidRDefault="00E95B8D" w:rsidP="00284917">
            <w:pPr>
              <w:jc w:val="center"/>
            </w:pPr>
            <w:r w:rsidRPr="00A666A6">
              <w:t>124 399 192</w:t>
            </w:r>
          </w:p>
        </w:tc>
        <w:tc>
          <w:tcPr>
            <w:tcW w:w="2091" w:type="dxa"/>
          </w:tcPr>
          <w:p w:rsidR="00E95B8D" w:rsidRPr="00A666A6" w:rsidRDefault="00E95B8D" w:rsidP="00284917">
            <w:pPr>
              <w:ind w:firstLine="567"/>
              <w:jc w:val="center"/>
            </w:pPr>
            <w:r w:rsidRPr="00A666A6">
              <w:t>56 642 072</w:t>
            </w:r>
          </w:p>
        </w:tc>
      </w:tr>
      <w:tr w:rsidR="00E95B8D" w:rsidRPr="00A666A6" w:rsidTr="00284917">
        <w:tc>
          <w:tcPr>
            <w:tcW w:w="572" w:type="dxa"/>
          </w:tcPr>
          <w:p w:rsidR="00E95B8D" w:rsidRPr="00A666A6" w:rsidRDefault="00E95B8D" w:rsidP="00284917">
            <w:pPr>
              <w:jc w:val="center"/>
            </w:pPr>
            <w:r w:rsidRPr="00A666A6">
              <w:t>9</w:t>
            </w:r>
          </w:p>
        </w:tc>
        <w:tc>
          <w:tcPr>
            <w:tcW w:w="4923" w:type="dxa"/>
          </w:tcPr>
          <w:p w:rsidR="00E95B8D" w:rsidRPr="00A666A6" w:rsidRDefault="00E95B8D" w:rsidP="00284917">
            <w:pPr>
              <w:pStyle w:val="ConsNormal"/>
              <w:jc w:val="right"/>
              <w:rPr>
                <w:rFonts w:ascii="Times New Roman" w:hAnsi="Times New Roman"/>
                <w:sz w:val="22"/>
                <w:szCs w:val="22"/>
              </w:rPr>
            </w:pPr>
            <w:r w:rsidRPr="00A666A6">
              <w:rPr>
                <w:rFonts w:ascii="Times New Roman" w:hAnsi="Times New Roman"/>
                <w:sz w:val="22"/>
                <w:szCs w:val="22"/>
              </w:rPr>
              <w:t>в том числе просроченные</w:t>
            </w:r>
          </w:p>
        </w:tc>
        <w:tc>
          <w:tcPr>
            <w:tcW w:w="1984" w:type="dxa"/>
          </w:tcPr>
          <w:p w:rsidR="00E95B8D" w:rsidRPr="00A666A6" w:rsidRDefault="00E95B8D" w:rsidP="00284917">
            <w:pPr>
              <w:jc w:val="center"/>
            </w:pPr>
            <w:r w:rsidRPr="00A666A6">
              <w:t>0</w:t>
            </w:r>
          </w:p>
        </w:tc>
        <w:tc>
          <w:tcPr>
            <w:tcW w:w="2091" w:type="dxa"/>
          </w:tcPr>
          <w:p w:rsidR="00E95B8D" w:rsidRPr="00A666A6" w:rsidRDefault="00E95B8D" w:rsidP="00284917">
            <w:pPr>
              <w:ind w:firstLine="567"/>
              <w:jc w:val="center"/>
            </w:pPr>
            <w:r w:rsidRPr="00A666A6">
              <w:t>0</w:t>
            </w:r>
          </w:p>
        </w:tc>
      </w:tr>
      <w:tr w:rsidR="00E95B8D" w:rsidRPr="00A666A6" w:rsidTr="00284917">
        <w:tc>
          <w:tcPr>
            <w:tcW w:w="572" w:type="dxa"/>
          </w:tcPr>
          <w:p w:rsidR="00E95B8D" w:rsidRPr="00A666A6" w:rsidRDefault="00E95B8D" w:rsidP="00284917">
            <w:pPr>
              <w:jc w:val="center"/>
            </w:pPr>
            <w:r w:rsidRPr="00A666A6">
              <w:t>10</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Вложения в долговые обязательства</w:t>
            </w:r>
          </w:p>
        </w:tc>
        <w:tc>
          <w:tcPr>
            <w:tcW w:w="1984" w:type="dxa"/>
          </w:tcPr>
          <w:p w:rsidR="00E95B8D" w:rsidRPr="00A666A6" w:rsidRDefault="00E95B8D" w:rsidP="00284917">
            <w:pPr>
              <w:jc w:val="center"/>
            </w:pPr>
            <w:r w:rsidRPr="00A666A6">
              <w:t>1 830 965 747</w:t>
            </w:r>
          </w:p>
        </w:tc>
        <w:tc>
          <w:tcPr>
            <w:tcW w:w="2091" w:type="dxa"/>
          </w:tcPr>
          <w:p w:rsidR="00E95B8D" w:rsidRPr="00A666A6" w:rsidRDefault="00E95B8D" w:rsidP="00284917">
            <w:pPr>
              <w:ind w:firstLine="567"/>
              <w:jc w:val="center"/>
            </w:pPr>
            <w:r w:rsidRPr="00A666A6">
              <w:t>1 682 866 548</w:t>
            </w:r>
          </w:p>
        </w:tc>
      </w:tr>
      <w:tr w:rsidR="00E95B8D" w:rsidRPr="00A666A6" w:rsidTr="00284917">
        <w:tc>
          <w:tcPr>
            <w:tcW w:w="572" w:type="dxa"/>
          </w:tcPr>
          <w:p w:rsidR="00E95B8D" w:rsidRPr="00A666A6" w:rsidRDefault="00E95B8D" w:rsidP="00284917">
            <w:pPr>
              <w:jc w:val="center"/>
            </w:pPr>
            <w:r w:rsidRPr="00A666A6">
              <w:t>11</w:t>
            </w:r>
          </w:p>
        </w:tc>
        <w:tc>
          <w:tcPr>
            <w:tcW w:w="4923" w:type="dxa"/>
          </w:tcPr>
          <w:p w:rsidR="00E95B8D" w:rsidRPr="00A666A6" w:rsidRDefault="00E95B8D" w:rsidP="00284917">
            <w:pPr>
              <w:pStyle w:val="ConsNormal"/>
              <w:jc w:val="right"/>
              <w:rPr>
                <w:rFonts w:ascii="Times New Roman" w:hAnsi="Times New Roman"/>
                <w:sz w:val="22"/>
                <w:szCs w:val="22"/>
              </w:rPr>
            </w:pPr>
            <w:r w:rsidRPr="00A666A6">
              <w:rPr>
                <w:rFonts w:ascii="Times New Roman" w:hAnsi="Times New Roman"/>
                <w:sz w:val="22"/>
                <w:szCs w:val="22"/>
              </w:rPr>
              <w:t>в том числе просроченные</w:t>
            </w:r>
          </w:p>
        </w:tc>
        <w:tc>
          <w:tcPr>
            <w:tcW w:w="1984" w:type="dxa"/>
          </w:tcPr>
          <w:p w:rsidR="00E95B8D" w:rsidRPr="00A666A6" w:rsidRDefault="00E95B8D" w:rsidP="00284917">
            <w:pPr>
              <w:jc w:val="center"/>
            </w:pPr>
            <w:r w:rsidRPr="00A666A6">
              <w:t>28 138</w:t>
            </w:r>
          </w:p>
        </w:tc>
        <w:tc>
          <w:tcPr>
            <w:tcW w:w="2091" w:type="dxa"/>
          </w:tcPr>
          <w:p w:rsidR="00E95B8D" w:rsidRPr="00A666A6" w:rsidRDefault="00E95B8D" w:rsidP="00284917">
            <w:pPr>
              <w:ind w:firstLine="567"/>
              <w:jc w:val="center"/>
            </w:pPr>
            <w:r w:rsidRPr="00A666A6">
              <w:t>28 138</w:t>
            </w:r>
          </w:p>
        </w:tc>
      </w:tr>
      <w:tr w:rsidR="00E95B8D" w:rsidRPr="00A666A6" w:rsidTr="00284917">
        <w:tc>
          <w:tcPr>
            <w:tcW w:w="572" w:type="dxa"/>
          </w:tcPr>
          <w:p w:rsidR="00E95B8D" w:rsidRPr="00A666A6" w:rsidRDefault="00E95B8D" w:rsidP="00284917">
            <w:pPr>
              <w:jc w:val="center"/>
            </w:pPr>
            <w:r w:rsidRPr="00A666A6">
              <w:t>12</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 xml:space="preserve">Расчеты по налогам и сборам                   </w:t>
            </w:r>
          </w:p>
        </w:tc>
        <w:tc>
          <w:tcPr>
            <w:tcW w:w="1984" w:type="dxa"/>
          </w:tcPr>
          <w:p w:rsidR="00E95B8D" w:rsidRPr="00A666A6" w:rsidRDefault="00E95B8D" w:rsidP="00284917">
            <w:pPr>
              <w:jc w:val="center"/>
            </w:pPr>
            <w:r w:rsidRPr="00A666A6">
              <w:t>441 000</w:t>
            </w:r>
          </w:p>
        </w:tc>
        <w:tc>
          <w:tcPr>
            <w:tcW w:w="2091" w:type="dxa"/>
          </w:tcPr>
          <w:p w:rsidR="00E95B8D" w:rsidRPr="00A666A6" w:rsidRDefault="00E95B8D" w:rsidP="00284917">
            <w:pPr>
              <w:ind w:firstLine="567"/>
              <w:jc w:val="center"/>
            </w:pPr>
            <w:r w:rsidRPr="00A666A6">
              <w:t>76 456 370</w:t>
            </w:r>
          </w:p>
        </w:tc>
      </w:tr>
      <w:tr w:rsidR="00E95B8D" w:rsidRPr="00A666A6" w:rsidTr="00284917">
        <w:tc>
          <w:tcPr>
            <w:tcW w:w="572" w:type="dxa"/>
          </w:tcPr>
          <w:p w:rsidR="00E95B8D" w:rsidRPr="00A666A6" w:rsidRDefault="00E95B8D" w:rsidP="00284917">
            <w:pPr>
              <w:jc w:val="center"/>
            </w:pPr>
            <w:r w:rsidRPr="00A666A6">
              <w:t>13</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Задолженность перед персоналом, включая расчеты с работниками по оплате труда и по подотчетным   суммам</w:t>
            </w:r>
          </w:p>
        </w:tc>
        <w:tc>
          <w:tcPr>
            <w:tcW w:w="1984" w:type="dxa"/>
          </w:tcPr>
          <w:p w:rsidR="00E95B8D" w:rsidRPr="00A666A6" w:rsidRDefault="00E95B8D" w:rsidP="00284917">
            <w:pPr>
              <w:jc w:val="center"/>
            </w:pPr>
            <w:r w:rsidRPr="00A666A6">
              <w:t>838 738</w:t>
            </w:r>
          </w:p>
        </w:tc>
        <w:tc>
          <w:tcPr>
            <w:tcW w:w="2091" w:type="dxa"/>
          </w:tcPr>
          <w:p w:rsidR="00E95B8D" w:rsidRPr="00A666A6" w:rsidRDefault="00E95B8D" w:rsidP="00284917">
            <w:pPr>
              <w:ind w:firstLine="567"/>
              <w:jc w:val="center"/>
            </w:pPr>
            <w:r w:rsidRPr="00A666A6">
              <w:t>1 002 469</w:t>
            </w:r>
          </w:p>
        </w:tc>
      </w:tr>
      <w:tr w:rsidR="00E95B8D" w:rsidRPr="00A666A6" w:rsidTr="00284917">
        <w:tc>
          <w:tcPr>
            <w:tcW w:w="572" w:type="dxa"/>
          </w:tcPr>
          <w:p w:rsidR="00E95B8D" w:rsidRPr="00A666A6" w:rsidRDefault="00E95B8D" w:rsidP="00284917">
            <w:pPr>
              <w:jc w:val="center"/>
            </w:pPr>
            <w:r w:rsidRPr="00A666A6">
              <w:t>14</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Расчеты с поставщиками, подрядчиками и покупателями</w:t>
            </w:r>
          </w:p>
        </w:tc>
        <w:tc>
          <w:tcPr>
            <w:tcW w:w="1984" w:type="dxa"/>
          </w:tcPr>
          <w:p w:rsidR="00E95B8D" w:rsidRPr="00A666A6" w:rsidRDefault="00E95B8D" w:rsidP="00284917">
            <w:pPr>
              <w:jc w:val="center"/>
            </w:pPr>
            <w:r w:rsidRPr="00A666A6">
              <w:t>13 746 976</w:t>
            </w:r>
          </w:p>
        </w:tc>
        <w:tc>
          <w:tcPr>
            <w:tcW w:w="2091" w:type="dxa"/>
          </w:tcPr>
          <w:p w:rsidR="00E95B8D" w:rsidRPr="00A666A6" w:rsidRDefault="00E95B8D" w:rsidP="00284917">
            <w:pPr>
              <w:ind w:firstLine="567"/>
              <w:jc w:val="center"/>
            </w:pPr>
            <w:r w:rsidRPr="00A666A6">
              <w:t>21 431 726</w:t>
            </w:r>
          </w:p>
        </w:tc>
      </w:tr>
      <w:tr w:rsidR="00E95B8D" w:rsidRPr="00A666A6" w:rsidTr="00284917">
        <w:tc>
          <w:tcPr>
            <w:tcW w:w="572" w:type="dxa"/>
          </w:tcPr>
          <w:p w:rsidR="00E95B8D" w:rsidRPr="00A666A6" w:rsidRDefault="00E95B8D" w:rsidP="00284917">
            <w:pPr>
              <w:jc w:val="center"/>
            </w:pPr>
            <w:r w:rsidRPr="00A666A6">
              <w:t>15</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Расчеты по доверительному управлению</w:t>
            </w:r>
          </w:p>
        </w:tc>
        <w:tc>
          <w:tcPr>
            <w:tcW w:w="1984" w:type="dxa"/>
          </w:tcPr>
          <w:p w:rsidR="00E95B8D" w:rsidRPr="00A666A6" w:rsidRDefault="00E95B8D" w:rsidP="00284917">
            <w:pPr>
              <w:jc w:val="center"/>
            </w:pPr>
            <w:r w:rsidRPr="00A666A6">
              <w:t>0</w:t>
            </w:r>
          </w:p>
        </w:tc>
        <w:tc>
          <w:tcPr>
            <w:tcW w:w="2091" w:type="dxa"/>
          </w:tcPr>
          <w:p w:rsidR="00E95B8D" w:rsidRPr="00A666A6" w:rsidRDefault="00E95B8D" w:rsidP="00284917">
            <w:pPr>
              <w:ind w:firstLine="567"/>
              <w:jc w:val="center"/>
            </w:pPr>
            <w:r w:rsidRPr="00A666A6">
              <w:t>0</w:t>
            </w:r>
          </w:p>
        </w:tc>
      </w:tr>
      <w:tr w:rsidR="00E95B8D" w:rsidRPr="00A666A6" w:rsidTr="00284917">
        <w:tc>
          <w:tcPr>
            <w:tcW w:w="572" w:type="dxa"/>
          </w:tcPr>
          <w:p w:rsidR="00E95B8D" w:rsidRPr="00A666A6" w:rsidRDefault="00E95B8D" w:rsidP="00284917">
            <w:pPr>
              <w:jc w:val="center"/>
            </w:pPr>
            <w:r w:rsidRPr="00A666A6">
              <w:t>16</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Прочая дебиторская задолженность</w:t>
            </w:r>
          </w:p>
        </w:tc>
        <w:tc>
          <w:tcPr>
            <w:tcW w:w="1984" w:type="dxa"/>
          </w:tcPr>
          <w:p w:rsidR="00E95B8D" w:rsidRPr="00A666A6" w:rsidRDefault="00E95B8D" w:rsidP="00284917">
            <w:pPr>
              <w:jc w:val="center"/>
            </w:pPr>
            <w:r w:rsidRPr="00A666A6">
              <w:t>139 622 913</w:t>
            </w:r>
          </w:p>
        </w:tc>
        <w:tc>
          <w:tcPr>
            <w:tcW w:w="2091" w:type="dxa"/>
          </w:tcPr>
          <w:p w:rsidR="00E95B8D" w:rsidRPr="00A666A6" w:rsidRDefault="00E95B8D" w:rsidP="00284917">
            <w:pPr>
              <w:ind w:firstLine="567"/>
              <w:jc w:val="center"/>
            </w:pPr>
            <w:r w:rsidRPr="00A666A6">
              <w:t>78 642 248</w:t>
            </w:r>
          </w:p>
        </w:tc>
      </w:tr>
      <w:tr w:rsidR="00E95B8D" w:rsidRPr="00A666A6" w:rsidTr="00284917">
        <w:tc>
          <w:tcPr>
            <w:tcW w:w="572" w:type="dxa"/>
          </w:tcPr>
          <w:p w:rsidR="00E95B8D" w:rsidRPr="00A666A6" w:rsidRDefault="00E95B8D" w:rsidP="00284917">
            <w:pPr>
              <w:jc w:val="center"/>
            </w:pPr>
            <w:r w:rsidRPr="00A666A6">
              <w:t>17</w:t>
            </w:r>
          </w:p>
        </w:tc>
        <w:tc>
          <w:tcPr>
            <w:tcW w:w="4923" w:type="dxa"/>
          </w:tcPr>
          <w:p w:rsidR="00E95B8D" w:rsidRPr="00A666A6" w:rsidRDefault="00E95B8D" w:rsidP="00284917">
            <w:pPr>
              <w:pStyle w:val="ConsNormal"/>
              <w:jc w:val="right"/>
              <w:rPr>
                <w:rFonts w:ascii="Times New Roman" w:hAnsi="Times New Roman"/>
                <w:sz w:val="22"/>
                <w:szCs w:val="22"/>
              </w:rPr>
            </w:pPr>
            <w:r w:rsidRPr="00A666A6">
              <w:rPr>
                <w:rFonts w:ascii="Times New Roman" w:hAnsi="Times New Roman"/>
                <w:sz w:val="22"/>
                <w:szCs w:val="22"/>
              </w:rPr>
              <w:t>в том числе просроченная</w:t>
            </w:r>
          </w:p>
        </w:tc>
        <w:tc>
          <w:tcPr>
            <w:tcW w:w="1984" w:type="dxa"/>
          </w:tcPr>
          <w:p w:rsidR="00E95B8D" w:rsidRPr="00A666A6" w:rsidRDefault="00E95B8D" w:rsidP="00284917">
            <w:pPr>
              <w:jc w:val="center"/>
            </w:pPr>
            <w:r w:rsidRPr="00A666A6">
              <w:t>16 649 323</w:t>
            </w:r>
          </w:p>
        </w:tc>
        <w:tc>
          <w:tcPr>
            <w:tcW w:w="2091" w:type="dxa"/>
          </w:tcPr>
          <w:p w:rsidR="00E95B8D" w:rsidRPr="00A666A6" w:rsidRDefault="00E95B8D" w:rsidP="00284917">
            <w:pPr>
              <w:ind w:firstLine="567"/>
              <w:jc w:val="center"/>
            </w:pPr>
            <w:r w:rsidRPr="00A666A6">
              <w:t>18 423 731</w:t>
            </w:r>
          </w:p>
        </w:tc>
      </w:tr>
      <w:tr w:rsidR="00E95B8D" w:rsidRPr="00A666A6" w:rsidTr="00284917">
        <w:tc>
          <w:tcPr>
            <w:tcW w:w="572" w:type="dxa"/>
          </w:tcPr>
          <w:p w:rsidR="00E95B8D" w:rsidRPr="00A666A6" w:rsidRDefault="00E95B8D" w:rsidP="00284917">
            <w:pPr>
              <w:jc w:val="center"/>
            </w:pPr>
            <w:r w:rsidRPr="00A666A6">
              <w:t>18</w:t>
            </w:r>
          </w:p>
        </w:tc>
        <w:tc>
          <w:tcPr>
            <w:tcW w:w="4923" w:type="dxa"/>
          </w:tcPr>
          <w:p w:rsidR="00E95B8D" w:rsidRPr="00A666A6" w:rsidRDefault="00E95B8D" w:rsidP="00284917">
            <w:pPr>
              <w:pStyle w:val="ConsNormal"/>
              <w:rPr>
                <w:rFonts w:ascii="Times New Roman" w:hAnsi="Times New Roman"/>
                <w:sz w:val="22"/>
                <w:szCs w:val="22"/>
              </w:rPr>
            </w:pPr>
            <w:r w:rsidRPr="00A666A6">
              <w:rPr>
                <w:rFonts w:ascii="Times New Roman" w:hAnsi="Times New Roman"/>
                <w:sz w:val="22"/>
                <w:szCs w:val="22"/>
              </w:rPr>
              <w:t>Итого</w:t>
            </w:r>
          </w:p>
        </w:tc>
        <w:tc>
          <w:tcPr>
            <w:tcW w:w="1984" w:type="dxa"/>
          </w:tcPr>
          <w:p w:rsidR="00E95B8D" w:rsidRPr="00A666A6" w:rsidRDefault="00E95B8D" w:rsidP="00284917">
            <w:pPr>
              <w:jc w:val="center"/>
            </w:pPr>
            <w:r w:rsidRPr="00A666A6">
              <w:t>3 006 190 401</w:t>
            </w:r>
          </w:p>
        </w:tc>
        <w:tc>
          <w:tcPr>
            <w:tcW w:w="2091" w:type="dxa"/>
          </w:tcPr>
          <w:p w:rsidR="00E95B8D" w:rsidRPr="00A666A6" w:rsidRDefault="00E95B8D" w:rsidP="00284917">
            <w:pPr>
              <w:ind w:firstLine="567"/>
              <w:jc w:val="center"/>
            </w:pPr>
            <w:r w:rsidRPr="00A666A6">
              <w:t>3 027 212 953</w:t>
            </w:r>
          </w:p>
        </w:tc>
      </w:tr>
      <w:tr w:rsidR="00E95B8D" w:rsidRPr="00A666A6" w:rsidTr="00284917">
        <w:tc>
          <w:tcPr>
            <w:tcW w:w="572" w:type="dxa"/>
          </w:tcPr>
          <w:p w:rsidR="00E95B8D" w:rsidRPr="00A666A6" w:rsidRDefault="00E95B8D" w:rsidP="00284917">
            <w:pPr>
              <w:jc w:val="center"/>
            </w:pPr>
            <w:r w:rsidRPr="00A666A6">
              <w:t>19</w:t>
            </w:r>
          </w:p>
        </w:tc>
        <w:tc>
          <w:tcPr>
            <w:tcW w:w="4923" w:type="dxa"/>
          </w:tcPr>
          <w:p w:rsidR="00E95B8D" w:rsidRPr="00A666A6" w:rsidRDefault="00E95B8D" w:rsidP="00284917">
            <w:pPr>
              <w:pStyle w:val="ConsNormal"/>
              <w:jc w:val="right"/>
              <w:rPr>
                <w:rFonts w:ascii="Times New Roman" w:hAnsi="Times New Roman"/>
                <w:sz w:val="22"/>
                <w:szCs w:val="22"/>
              </w:rPr>
            </w:pPr>
            <w:r w:rsidRPr="00A666A6">
              <w:rPr>
                <w:rFonts w:ascii="Times New Roman" w:hAnsi="Times New Roman"/>
                <w:sz w:val="22"/>
                <w:szCs w:val="22"/>
              </w:rPr>
              <w:t>в том числе просроченная</w:t>
            </w:r>
          </w:p>
        </w:tc>
        <w:tc>
          <w:tcPr>
            <w:tcW w:w="1984" w:type="dxa"/>
          </w:tcPr>
          <w:p w:rsidR="00E95B8D" w:rsidRPr="00A666A6" w:rsidRDefault="00E95B8D" w:rsidP="00284917">
            <w:pPr>
              <w:jc w:val="center"/>
            </w:pPr>
            <w:r w:rsidRPr="00A666A6">
              <w:t>25 234 619</w:t>
            </w:r>
          </w:p>
        </w:tc>
        <w:tc>
          <w:tcPr>
            <w:tcW w:w="2091" w:type="dxa"/>
          </w:tcPr>
          <w:p w:rsidR="00E95B8D" w:rsidRPr="00A666A6" w:rsidRDefault="00E95B8D" w:rsidP="00284917">
            <w:pPr>
              <w:ind w:firstLine="567"/>
              <w:jc w:val="center"/>
            </w:pPr>
            <w:r w:rsidRPr="00A666A6">
              <w:t>22 276 514</w:t>
            </w:r>
          </w:p>
        </w:tc>
      </w:tr>
    </w:tbl>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pPr>
      <w:r w:rsidRPr="00A666A6">
        <w:t>В случае наличия в составе дебиторской задолженности эмитента за пять последних завершенных отчетных лет либо за каждый завершенный отчетный год, если эмитент осуществляет свою деятельность менее пяти лет, дебиторов, на долю которых приходится не менее 10 процентов от общей суммы дебиторской задолженности, по каждому такому дебитору указываются:</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b/>
          <w:u w:val="single"/>
        </w:rPr>
      </w:pPr>
      <w:r w:rsidRPr="00A666A6">
        <w:rPr>
          <w:rFonts w:cs="Calibri"/>
          <w:b/>
          <w:u w:val="single"/>
        </w:rPr>
        <w:t>2010 год</w:t>
      </w:r>
    </w:p>
    <w:p w:rsidR="00E95B8D" w:rsidRPr="00A666A6" w:rsidRDefault="00E95B8D">
      <w:pPr>
        <w:widowControl w:val="0"/>
        <w:autoSpaceDE w:val="0"/>
        <w:autoSpaceDN w:val="0"/>
        <w:adjustRightInd w:val="0"/>
        <w:jc w:val="both"/>
        <w:rPr>
          <w:rFonts w:cs="Calibri"/>
          <w:b/>
          <w:u w:val="single"/>
        </w:rPr>
      </w:pPr>
    </w:p>
    <w:tbl>
      <w:tblPr>
        <w:tblW w:w="0" w:type="auto"/>
        <w:tblLayout w:type="fixed"/>
        <w:tblLook w:val="0000" w:firstRow="0" w:lastRow="0" w:firstColumn="0" w:lastColumn="0" w:noHBand="0" w:noVBand="0"/>
      </w:tblPr>
      <w:tblGrid>
        <w:gridCol w:w="10314"/>
      </w:tblGrid>
      <w:tr w:rsidR="00E95B8D" w:rsidRPr="00A666A6" w:rsidTr="002233DF">
        <w:trPr>
          <w:trHeight w:val="290"/>
        </w:trPr>
        <w:tc>
          <w:tcPr>
            <w:tcW w:w="10314" w:type="dxa"/>
          </w:tcPr>
          <w:p w:rsidR="00E95B8D" w:rsidRPr="00A666A6" w:rsidRDefault="00E95B8D" w:rsidP="002233DF">
            <w:pPr>
              <w:autoSpaceDE w:val="0"/>
              <w:autoSpaceDN w:val="0"/>
              <w:adjustRightInd w:val="0"/>
              <w:rPr>
                <w:lang w:eastAsia="ru-RU"/>
              </w:rPr>
            </w:pPr>
            <w:r w:rsidRPr="00A666A6">
              <w:t xml:space="preserve">полное фирменное наименование: </w:t>
            </w:r>
            <w:r w:rsidRPr="00A666A6">
              <w:rPr>
                <w:b/>
                <w:i/>
                <w:lang w:eastAsia="ru-RU"/>
              </w:rPr>
              <w:t>Центральный банк Российской Федерации</w:t>
            </w:r>
            <w:r w:rsidRPr="00A666A6">
              <w:rPr>
                <w:lang w:eastAsia="ru-RU"/>
              </w:rPr>
              <w:t xml:space="preserve"> </w:t>
            </w:r>
          </w:p>
        </w:tc>
      </w:tr>
    </w:tbl>
    <w:p w:rsidR="00E95B8D" w:rsidRPr="00A666A6" w:rsidRDefault="00E95B8D" w:rsidP="002233DF">
      <w:pPr>
        <w:pStyle w:val="Basic"/>
      </w:pPr>
      <w:r w:rsidRPr="00A666A6">
        <w:t xml:space="preserve">сокращенное фирменное наименование: </w:t>
      </w:r>
      <w:r w:rsidRPr="00A666A6">
        <w:rPr>
          <w:b/>
          <w:i/>
        </w:rPr>
        <w:t>Банк России</w:t>
      </w:r>
    </w:p>
    <w:p w:rsidR="00E95B8D" w:rsidRPr="00A666A6" w:rsidRDefault="00E95B8D" w:rsidP="002233DF">
      <w:pPr>
        <w:pStyle w:val="Basic"/>
        <w:rPr>
          <w:b/>
          <w:i/>
        </w:rPr>
      </w:pPr>
      <w:r w:rsidRPr="00A666A6">
        <w:t xml:space="preserve">место нахождения: </w:t>
      </w:r>
      <w:r w:rsidRPr="00A666A6">
        <w:rPr>
          <w:b/>
          <w:i/>
        </w:rPr>
        <w:t>107016, г. Москва, ул. Неглинная, 12</w:t>
      </w:r>
    </w:p>
    <w:p w:rsidR="00E95B8D" w:rsidRPr="00A666A6" w:rsidRDefault="00E95B8D" w:rsidP="002233DF">
      <w:pPr>
        <w:pStyle w:val="Basic"/>
        <w:rPr>
          <w:b/>
          <w:i/>
        </w:rPr>
      </w:pPr>
      <w:r w:rsidRPr="00A666A6">
        <w:t xml:space="preserve">ИНН (если применимо): </w:t>
      </w:r>
      <w:r w:rsidRPr="00A666A6">
        <w:rPr>
          <w:b/>
          <w:i/>
        </w:rPr>
        <w:t>не применимо</w:t>
      </w:r>
    </w:p>
    <w:p w:rsidR="00E95B8D" w:rsidRPr="00A666A6" w:rsidRDefault="00E95B8D" w:rsidP="002233DF">
      <w:pPr>
        <w:pStyle w:val="Basic"/>
      </w:pPr>
      <w:r w:rsidRPr="00A666A6">
        <w:t xml:space="preserve">ОГРН (если применимо): </w:t>
      </w:r>
      <w:r w:rsidRPr="00A666A6">
        <w:rPr>
          <w:b/>
          <w:i/>
        </w:rPr>
        <w:t>не применимо</w:t>
      </w:r>
    </w:p>
    <w:p w:rsidR="00E95B8D" w:rsidRPr="00A666A6" w:rsidRDefault="00E95B8D" w:rsidP="002233DF">
      <w:pPr>
        <w:pStyle w:val="Basic"/>
        <w:rPr>
          <w:b/>
          <w:i/>
        </w:rPr>
      </w:pPr>
      <w:r w:rsidRPr="00A666A6">
        <w:t xml:space="preserve">сумма дебиторской задолженности: </w:t>
      </w:r>
      <w:r w:rsidRPr="00A666A6">
        <w:rPr>
          <w:b/>
          <w:i/>
        </w:rPr>
        <w:t>568 585 351 тыс.руб.</w:t>
      </w:r>
    </w:p>
    <w:p w:rsidR="00E95B8D" w:rsidRPr="00A666A6" w:rsidRDefault="00E95B8D" w:rsidP="002233DF">
      <w:pPr>
        <w:pStyle w:val="Basic"/>
        <w:rPr>
          <w:b/>
          <w:i/>
        </w:rPr>
      </w:pPr>
      <w:r w:rsidRPr="00A666A6">
        <w:t xml:space="preserve">размер и условия просроченной дебиторской задолженности (процентная ставка, штрафные санкции, пени): </w:t>
      </w:r>
      <w:r w:rsidRPr="00A666A6">
        <w:rPr>
          <w:b/>
          <w:i/>
        </w:rPr>
        <w:t>задолженность не является просроченной</w:t>
      </w:r>
    </w:p>
    <w:p w:rsidR="00E95B8D" w:rsidRPr="00A666A6" w:rsidRDefault="00E95B8D" w:rsidP="002233DF">
      <w:pPr>
        <w:pStyle w:val="Basic"/>
      </w:pPr>
      <w:r w:rsidRPr="00A666A6">
        <w:t>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информация:</w:t>
      </w:r>
    </w:p>
    <w:p w:rsidR="00E95B8D" w:rsidRPr="00A666A6" w:rsidRDefault="00E95B8D" w:rsidP="002233DF">
      <w:pPr>
        <w:pStyle w:val="Basic"/>
        <w:rPr>
          <w:b/>
          <w:i/>
        </w:rPr>
      </w:pPr>
      <w:r w:rsidRPr="00A666A6">
        <w:rPr>
          <w:b/>
          <w:i/>
        </w:rPr>
        <w:t xml:space="preserve">Дебитор является аффилированным лицом Эмитента. </w:t>
      </w:r>
    </w:p>
    <w:p w:rsidR="00E95B8D" w:rsidRPr="00A666A6" w:rsidRDefault="00E95B8D" w:rsidP="002233DF">
      <w:pPr>
        <w:pStyle w:val="Basic"/>
      </w:pPr>
    </w:p>
    <w:p w:rsidR="00E95B8D" w:rsidRPr="00A666A6" w:rsidRDefault="00E95B8D" w:rsidP="002233DF">
      <w:pPr>
        <w:pStyle w:val="Basic"/>
        <w:rPr>
          <w:b/>
          <w:i/>
        </w:rPr>
      </w:pPr>
      <w:r w:rsidRPr="00A666A6">
        <w:t xml:space="preserve">доля участия эмитента в уставном капитале аффилированного лица - коммерческой организации, а в случае, когда аффилированное лицо является акционерным обществом, - также доля обыкновенных акций аффилированного лица, принадлежащих эмитенту: </w:t>
      </w:r>
      <w:r w:rsidRPr="00A666A6">
        <w:rPr>
          <w:b/>
          <w:i/>
        </w:rPr>
        <w:t>указанных долей не имеет (дебитор не является акционерным обществом)</w:t>
      </w:r>
    </w:p>
    <w:p w:rsidR="00E95B8D" w:rsidRPr="00A666A6" w:rsidRDefault="00E95B8D" w:rsidP="002233DF">
      <w:pPr>
        <w:pStyle w:val="Basic"/>
        <w:rPr>
          <w:b/>
          <w:i/>
        </w:rPr>
      </w:pPr>
      <w:r w:rsidRPr="00A666A6">
        <w:t xml:space="preserve">доля участия аффилированного лица в уставном капитале эмитента: </w:t>
      </w:r>
      <w:r w:rsidRPr="00A666A6">
        <w:rPr>
          <w:b/>
          <w:i/>
        </w:rPr>
        <w:t>57,6% (на дату окончания 2010 года)</w:t>
      </w:r>
    </w:p>
    <w:p w:rsidR="00E95B8D" w:rsidRPr="00A666A6" w:rsidRDefault="00E95B8D" w:rsidP="002233DF">
      <w:pPr>
        <w:pStyle w:val="Basic"/>
        <w:rPr>
          <w:b/>
          <w:i/>
        </w:rPr>
      </w:pPr>
      <w:r w:rsidRPr="00A666A6">
        <w:t xml:space="preserve">доля обыкновенных акций эмитента, принадлежащих аффилированному лицу: </w:t>
      </w:r>
      <w:r w:rsidRPr="00A666A6">
        <w:rPr>
          <w:b/>
          <w:i/>
        </w:rPr>
        <w:t>60,3% (на дату окончания 2010 года)</w:t>
      </w:r>
    </w:p>
    <w:p w:rsidR="00E95B8D" w:rsidRPr="00A666A6" w:rsidRDefault="00E95B8D" w:rsidP="002233DF">
      <w:pPr>
        <w:pStyle w:val="Basic"/>
        <w:rPr>
          <w:b/>
          <w:i/>
        </w:rPr>
      </w:pPr>
      <w:r w:rsidRPr="00A666A6">
        <w:t xml:space="preserve">для аффилированного лица, являющегося физическим лицом, - должность, которую такое лицо занимает в эмитенте, его дочерних и зависимых обществах, основном (материнском) обществе, управляющей организации: </w:t>
      </w:r>
      <w:r w:rsidRPr="00A666A6">
        <w:rPr>
          <w:b/>
          <w:i/>
        </w:rPr>
        <w:t>дебитор не является физическим лицом</w:t>
      </w: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p>
    <w:tbl>
      <w:tblPr>
        <w:tblW w:w="0" w:type="auto"/>
        <w:tblLayout w:type="fixed"/>
        <w:tblLook w:val="0000" w:firstRow="0" w:lastRow="0" w:firstColumn="0" w:lastColumn="0" w:noHBand="0" w:noVBand="0"/>
      </w:tblPr>
      <w:tblGrid>
        <w:gridCol w:w="10314"/>
      </w:tblGrid>
      <w:tr w:rsidR="00E95B8D" w:rsidRPr="00A666A6" w:rsidTr="00780B1B">
        <w:trPr>
          <w:trHeight w:val="290"/>
        </w:trPr>
        <w:tc>
          <w:tcPr>
            <w:tcW w:w="10314" w:type="dxa"/>
          </w:tcPr>
          <w:p w:rsidR="00E95B8D" w:rsidRPr="00A666A6" w:rsidRDefault="00E95B8D" w:rsidP="00C521AC">
            <w:pPr>
              <w:autoSpaceDE w:val="0"/>
              <w:autoSpaceDN w:val="0"/>
              <w:adjustRightInd w:val="0"/>
              <w:rPr>
                <w:lang w:eastAsia="ru-RU"/>
              </w:rPr>
            </w:pPr>
            <w:r w:rsidRPr="00A666A6">
              <w:t xml:space="preserve">полное фирменное наименование: </w:t>
            </w:r>
            <w:r w:rsidRPr="00A666A6">
              <w:rPr>
                <w:b/>
                <w:i/>
                <w:lang w:eastAsia="ru-RU"/>
              </w:rPr>
              <w:t>Министерство Финансов Российской Федерации</w:t>
            </w:r>
            <w:r w:rsidRPr="00A666A6">
              <w:rPr>
                <w:lang w:eastAsia="ru-RU"/>
              </w:rPr>
              <w:t xml:space="preserve"> </w:t>
            </w:r>
          </w:p>
        </w:tc>
      </w:tr>
    </w:tbl>
    <w:p w:rsidR="00E95B8D" w:rsidRPr="00A666A6" w:rsidRDefault="00E95B8D" w:rsidP="00C521AC">
      <w:pPr>
        <w:pStyle w:val="Basic"/>
      </w:pPr>
      <w:r w:rsidRPr="00A666A6">
        <w:t xml:space="preserve">сокращенное фирменное наименование: </w:t>
      </w:r>
      <w:r w:rsidRPr="00A666A6">
        <w:rPr>
          <w:b/>
          <w:i/>
        </w:rPr>
        <w:t>Минфин России</w:t>
      </w:r>
    </w:p>
    <w:p w:rsidR="00E95B8D" w:rsidRPr="00A666A6" w:rsidRDefault="00E95B8D" w:rsidP="00C521AC">
      <w:pPr>
        <w:pStyle w:val="Basic"/>
        <w:rPr>
          <w:b/>
          <w:i/>
        </w:rPr>
      </w:pPr>
      <w:r w:rsidRPr="00A666A6">
        <w:t xml:space="preserve">место нахождения: </w:t>
      </w:r>
      <w:r w:rsidRPr="00A666A6">
        <w:rPr>
          <w:b/>
          <w:i/>
        </w:rPr>
        <w:t>109097, г. Москва, ул. Ильинка, 9</w:t>
      </w:r>
    </w:p>
    <w:p w:rsidR="00E95B8D" w:rsidRPr="00A666A6" w:rsidRDefault="00E95B8D" w:rsidP="00C521AC">
      <w:pPr>
        <w:pStyle w:val="Basic"/>
        <w:rPr>
          <w:b/>
          <w:i/>
        </w:rPr>
      </w:pPr>
      <w:r w:rsidRPr="00A666A6">
        <w:t xml:space="preserve">ИНН (если применимо): </w:t>
      </w:r>
      <w:r w:rsidRPr="00A666A6">
        <w:rPr>
          <w:b/>
          <w:i/>
        </w:rPr>
        <w:t>не применимо</w:t>
      </w:r>
    </w:p>
    <w:p w:rsidR="00E95B8D" w:rsidRPr="00A666A6" w:rsidRDefault="00E95B8D" w:rsidP="00C521AC">
      <w:pPr>
        <w:pStyle w:val="Basic"/>
      </w:pPr>
      <w:r w:rsidRPr="00A666A6">
        <w:t xml:space="preserve">ОГРН (если применимо): </w:t>
      </w:r>
      <w:r w:rsidRPr="00A666A6">
        <w:rPr>
          <w:b/>
          <w:i/>
        </w:rPr>
        <w:t>не применимо</w:t>
      </w:r>
    </w:p>
    <w:p w:rsidR="00E95B8D" w:rsidRPr="00A666A6" w:rsidRDefault="00E95B8D" w:rsidP="00C521AC">
      <w:pPr>
        <w:pStyle w:val="Basic"/>
        <w:rPr>
          <w:b/>
          <w:i/>
        </w:rPr>
      </w:pPr>
      <w:r w:rsidRPr="00A666A6">
        <w:t xml:space="preserve">сумма дебиторской задолженности: </w:t>
      </w:r>
      <w:r w:rsidRPr="00A666A6">
        <w:rPr>
          <w:b/>
          <w:i/>
        </w:rPr>
        <w:t>751 496 036 тыс.руб.</w:t>
      </w:r>
    </w:p>
    <w:p w:rsidR="00E95B8D" w:rsidRPr="00A666A6" w:rsidRDefault="00E95B8D" w:rsidP="00C521AC">
      <w:pPr>
        <w:pStyle w:val="Basic"/>
        <w:rPr>
          <w:b/>
          <w:i/>
        </w:rPr>
      </w:pPr>
      <w:r w:rsidRPr="00A666A6">
        <w:t xml:space="preserve">размер и условия просроченной дебиторской задолженности (процентная ставка, штрафные санкции, пени): </w:t>
      </w:r>
      <w:r w:rsidRPr="00A666A6">
        <w:rPr>
          <w:b/>
          <w:i/>
        </w:rPr>
        <w:t>задолженность не является просроченной</w:t>
      </w:r>
    </w:p>
    <w:p w:rsidR="00E95B8D" w:rsidRPr="00A666A6" w:rsidRDefault="00E95B8D" w:rsidP="00C521AC">
      <w:pPr>
        <w:pStyle w:val="Basic"/>
      </w:pPr>
      <w:r w:rsidRPr="00A666A6">
        <w:t>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информация:</w:t>
      </w:r>
    </w:p>
    <w:p w:rsidR="00E95B8D" w:rsidRPr="00A666A6" w:rsidRDefault="00E95B8D" w:rsidP="00C521AC">
      <w:pPr>
        <w:pStyle w:val="Basic"/>
        <w:rPr>
          <w:b/>
          <w:i/>
        </w:rPr>
      </w:pPr>
      <w:r w:rsidRPr="00A666A6">
        <w:rPr>
          <w:b/>
          <w:i/>
        </w:rPr>
        <w:t xml:space="preserve">Дебитор не является аффилированным лицом Эмитента. </w:t>
      </w: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r w:rsidRPr="00A666A6">
        <w:rPr>
          <w:rFonts w:cs="Calibri"/>
          <w:b/>
          <w:u w:val="single"/>
        </w:rPr>
        <w:t xml:space="preserve">2011 год </w:t>
      </w:r>
    </w:p>
    <w:p w:rsidR="00E95B8D" w:rsidRPr="00A666A6" w:rsidRDefault="00E95B8D">
      <w:pPr>
        <w:widowControl w:val="0"/>
        <w:autoSpaceDE w:val="0"/>
        <w:autoSpaceDN w:val="0"/>
        <w:adjustRightInd w:val="0"/>
        <w:jc w:val="both"/>
        <w:rPr>
          <w:rFonts w:cs="Calibri"/>
          <w:b/>
          <w:u w:val="single"/>
        </w:rPr>
      </w:pPr>
    </w:p>
    <w:tbl>
      <w:tblPr>
        <w:tblW w:w="0" w:type="auto"/>
        <w:tblLayout w:type="fixed"/>
        <w:tblLook w:val="0000" w:firstRow="0" w:lastRow="0" w:firstColumn="0" w:lastColumn="0" w:noHBand="0" w:noVBand="0"/>
      </w:tblPr>
      <w:tblGrid>
        <w:gridCol w:w="10314"/>
      </w:tblGrid>
      <w:tr w:rsidR="00E95B8D" w:rsidRPr="00A666A6" w:rsidTr="00780B1B">
        <w:trPr>
          <w:trHeight w:val="290"/>
        </w:trPr>
        <w:tc>
          <w:tcPr>
            <w:tcW w:w="10314" w:type="dxa"/>
          </w:tcPr>
          <w:p w:rsidR="00E95B8D" w:rsidRPr="00A666A6" w:rsidRDefault="00E95B8D" w:rsidP="00780B1B">
            <w:pPr>
              <w:autoSpaceDE w:val="0"/>
              <w:autoSpaceDN w:val="0"/>
              <w:adjustRightInd w:val="0"/>
              <w:rPr>
                <w:lang w:eastAsia="ru-RU"/>
              </w:rPr>
            </w:pPr>
            <w:r w:rsidRPr="00A666A6">
              <w:t xml:space="preserve">полное фирменное наименование: </w:t>
            </w:r>
            <w:r w:rsidRPr="00A666A6">
              <w:rPr>
                <w:b/>
                <w:i/>
                <w:lang w:eastAsia="ru-RU"/>
              </w:rPr>
              <w:t>Министерство Финансов Российской Федерации</w:t>
            </w:r>
            <w:r w:rsidRPr="00A666A6">
              <w:rPr>
                <w:lang w:eastAsia="ru-RU"/>
              </w:rPr>
              <w:t xml:space="preserve"> </w:t>
            </w:r>
          </w:p>
        </w:tc>
      </w:tr>
    </w:tbl>
    <w:p w:rsidR="00E95B8D" w:rsidRPr="00A666A6" w:rsidRDefault="00E95B8D" w:rsidP="00FE3774">
      <w:pPr>
        <w:pStyle w:val="Basic"/>
      </w:pPr>
      <w:r w:rsidRPr="00A666A6">
        <w:t xml:space="preserve">сокращенное фирменное наименование: </w:t>
      </w:r>
      <w:r w:rsidRPr="00A666A6">
        <w:rPr>
          <w:b/>
          <w:i/>
        </w:rPr>
        <w:t>Минфин России</w:t>
      </w:r>
    </w:p>
    <w:p w:rsidR="00E95B8D" w:rsidRPr="00A666A6" w:rsidRDefault="00E95B8D" w:rsidP="00FE3774">
      <w:pPr>
        <w:pStyle w:val="Basic"/>
        <w:rPr>
          <w:b/>
          <w:i/>
        </w:rPr>
      </w:pPr>
      <w:r w:rsidRPr="00A666A6">
        <w:t xml:space="preserve">место нахождения: </w:t>
      </w:r>
      <w:r w:rsidRPr="00A666A6">
        <w:rPr>
          <w:b/>
          <w:i/>
        </w:rPr>
        <w:t>109097, г. Москва, ул. Ильинка, 9</w:t>
      </w:r>
    </w:p>
    <w:p w:rsidR="00E95B8D" w:rsidRPr="00A666A6" w:rsidRDefault="00E95B8D" w:rsidP="00FE3774">
      <w:pPr>
        <w:pStyle w:val="Basic"/>
        <w:rPr>
          <w:b/>
          <w:i/>
        </w:rPr>
      </w:pPr>
      <w:r w:rsidRPr="00A666A6">
        <w:t xml:space="preserve">ИНН (если применимо): </w:t>
      </w:r>
      <w:r w:rsidRPr="00A666A6">
        <w:rPr>
          <w:b/>
          <w:i/>
        </w:rPr>
        <w:t>не применимо</w:t>
      </w:r>
    </w:p>
    <w:p w:rsidR="00E95B8D" w:rsidRPr="00A666A6" w:rsidRDefault="00E95B8D" w:rsidP="00FE3774">
      <w:pPr>
        <w:pStyle w:val="Basic"/>
      </w:pPr>
      <w:r w:rsidRPr="00A666A6">
        <w:t xml:space="preserve">ОГРН (если применимо): </w:t>
      </w:r>
      <w:r w:rsidRPr="00A666A6">
        <w:rPr>
          <w:b/>
          <w:i/>
        </w:rPr>
        <w:t>не применимо</w:t>
      </w:r>
    </w:p>
    <w:p w:rsidR="00E95B8D" w:rsidRPr="00A666A6" w:rsidRDefault="00E95B8D" w:rsidP="00FE3774">
      <w:pPr>
        <w:pStyle w:val="Basic"/>
        <w:rPr>
          <w:b/>
          <w:i/>
        </w:rPr>
      </w:pPr>
      <w:r w:rsidRPr="00A666A6">
        <w:t xml:space="preserve">сумма дебиторской задолженности: </w:t>
      </w:r>
      <w:r w:rsidRPr="00A666A6">
        <w:rPr>
          <w:b/>
          <w:i/>
          <w:szCs w:val="22"/>
        </w:rPr>
        <w:t>774 425 931</w:t>
      </w:r>
      <w:r w:rsidRPr="00A666A6">
        <w:rPr>
          <w:b/>
          <w:i/>
        </w:rPr>
        <w:t xml:space="preserve"> тыс.руб.</w:t>
      </w:r>
    </w:p>
    <w:p w:rsidR="00E95B8D" w:rsidRPr="00A666A6" w:rsidRDefault="00E95B8D" w:rsidP="00FE3774">
      <w:pPr>
        <w:pStyle w:val="Basic"/>
        <w:rPr>
          <w:b/>
          <w:i/>
        </w:rPr>
      </w:pPr>
      <w:r w:rsidRPr="00A666A6">
        <w:t xml:space="preserve">размер и условия просроченной дебиторской задолженности (процентная ставка, штрафные санкции, пени): </w:t>
      </w:r>
      <w:r w:rsidRPr="00A666A6">
        <w:rPr>
          <w:b/>
          <w:i/>
        </w:rPr>
        <w:t>задолженность не является просроченной</w:t>
      </w:r>
    </w:p>
    <w:p w:rsidR="00E95B8D" w:rsidRPr="00A666A6" w:rsidRDefault="00E95B8D" w:rsidP="00FE3774">
      <w:pPr>
        <w:pStyle w:val="Basic"/>
      </w:pPr>
      <w:r w:rsidRPr="00A666A6">
        <w:t>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информация:</w:t>
      </w:r>
    </w:p>
    <w:p w:rsidR="00E95B8D" w:rsidRPr="00A666A6" w:rsidRDefault="00E95B8D" w:rsidP="00FE3774">
      <w:pPr>
        <w:pStyle w:val="Basic"/>
        <w:rPr>
          <w:b/>
          <w:i/>
        </w:rPr>
      </w:pPr>
      <w:r w:rsidRPr="00A666A6">
        <w:rPr>
          <w:b/>
          <w:i/>
        </w:rPr>
        <w:t xml:space="preserve">Дебитор не является аффилированным лицом Эмитента. </w:t>
      </w: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r w:rsidRPr="00A666A6">
        <w:rPr>
          <w:rFonts w:cs="Calibri"/>
          <w:b/>
          <w:u w:val="single"/>
        </w:rPr>
        <w:t>2012 год</w:t>
      </w:r>
    </w:p>
    <w:p w:rsidR="00E95B8D" w:rsidRPr="00A666A6" w:rsidRDefault="00E95B8D">
      <w:pPr>
        <w:widowControl w:val="0"/>
        <w:autoSpaceDE w:val="0"/>
        <w:autoSpaceDN w:val="0"/>
        <w:adjustRightInd w:val="0"/>
        <w:jc w:val="both"/>
        <w:rPr>
          <w:rFonts w:cs="Calibri"/>
          <w:b/>
          <w:u w:val="single"/>
        </w:rPr>
      </w:pPr>
    </w:p>
    <w:tbl>
      <w:tblPr>
        <w:tblW w:w="0" w:type="auto"/>
        <w:tblLayout w:type="fixed"/>
        <w:tblLook w:val="0000" w:firstRow="0" w:lastRow="0" w:firstColumn="0" w:lastColumn="0" w:noHBand="0" w:noVBand="0"/>
      </w:tblPr>
      <w:tblGrid>
        <w:gridCol w:w="10314"/>
      </w:tblGrid>
      <w:tr w:rsidR="00E95B8D" w:rsidRPr="00A666A6" w:rsidTr="00780B1B">
        <w:trPr>
          <w:trHeight w:val="290"/>
        </w:trPr>
        <w:tc>
          <w:tcPr>
            <w:tcW w:w="10314" w:type="dxa"/>
          </w:tcPr>
          <w:p w:rsidR="00E95B8D" w:rsidRPr="00A666A6" w:rsidRDefault="00E95B8D" w:rsidP="00780B1B">
            <w:pPr>
              <w:autoSpaceDE w:val="0"/>
              <w:autoSpaceDN w:val="0"/>
              <w:adjustRightInd w:val="0"/>
              <w:rPr>
                <w:lang w:eastAsia="ru-RU"/>
              </w:rPr>
            </w:pPr>
            <w:r w:rsidRPr="00A666A6">
              <w:t xml:space="preserve">полное фирменное наименование: </w:t>
            </w:r>
            <w:r w:rsidRPr="00A666A6">
              <w:rPr>
                <w:b/>
                <w:i/>
                <w:lang w:eastAsia="ru-RU"/>
              </w:rPr>
              <w:t>Министерство Финансов Российской Федерации</w:t>
            </w:r>
            <w:r w:rsidRPr="00A666A6">
              <w:rPr>
                <w:lang w:eastAsia="ru-RU"/>
              </w:rPr>
              <w:t xml:space="preserve"> </w:t>
            </w:r>
          </w:p>
        </w:tc>
      </w:tr>
    </w:tbl>
    <w:p w:rsidR="00E95B8D" w:rsidRPr="00A666A6" w:rsidRDefault="00E95B8D" w:rsidP="009F0138">
      <w:pPr>
        <w:pStyle w:val="Basic"/>
      </w:pPr>
      <w:r w:rsidRPr="00A666A6">
        <w:t xml:space="preserve">сокращенное фирменное наименование: </w:t>
      </w:r>
      <w:r w:rsidRPr="00A666A6">
        <w:rPr>
          <w:b/>
          <w:i/>
        </w:rPr>
        <w:t>Минфин России</w:t>
      </w:r>
    </w:p>
    <w:p w:rsidR="00E95B8D" w:rsidRPr="00A666A6" w:rsidRDefault="00E95B8D" w:rsidP="009F0138">
      <w:pPr>
        <w:pStyle w:val="Basic"/>
        <w:rPr>
          <w:b/>
          <w:i/>
        </w:rPr>
      </w:pPr>
      <w:r w:rsidRPr="00A666A6">
        <w:t xml:space="preserve">место нахождения: </w:t>
      </w:r>
      <w:r w:rsidRPr="00A666A6">
        <w:rPr>
          <w:b/>
          <w:i/>
        </w:rPr>
        <w:t>109097, г. Москва, ул. Ильинка, 9</w:t>
      </w:r>
    </w:p>
    <w:p w:rsidR="00E95B8D" w:rsidRPr="00A666A6" w:rsidRDefault="00E95B8D" w:rsidP="009F0138">
      <w:pPr>
        <w:pStyle w:val="Basic"/>
        <w:rPr>
          <w:b/>
          <w:i/>
        </w:rPr>
      </w:pPr>
      <w:r w:rsidRPr="00A666A6">
        <w:t xml:space="preserve">ИНН (если применимо): </w:t>
      </w:r>
      <w:r w:rsidRPr="00A666A6">
        <w:rPr>
          <w:b/>
          <w:i/>
        </w:rPr>
        <w:t>не применимо</w:t>
      </w:r>
    </w:p>
    <w:p w:rsidR="00E95B8D" w:rsidRPr="00A666A6" w:rsidRDefault="00E95B8D" w:rsidP="009F0138">
      <w:pPr>
        <w:pStyle w:val="Basic"/>
      </w:pPr>
      <w:r w:rsidRPr="00A666A6">
        <w:t xml:space="preserve">ОГРН (если применимо): </w:t>
      </w:r>
      <w:r w:rsidRPr="00A666A6">
        <w:rPr>
          <w:b/>
          <w:i/>
        </w:rPr>
        <w:t>не применимо</w:t>
      </w:r>
    </w:p>
    <w:p w:rsidR="00E95B8D" w:rsidRPr="00A666A6" w:rsidRDefault="00E95B8D" w:rsidP="009F0138">
      <w:pPr>
        <w:pStyle w:val="Basic"/>
        <w:rPr>
          <w:b/>
          <w:i/>
        </w:rPr>
      </w:pPr>
      <w:r w:rsidRPr="00A666A6">
        <w:t xml:space="preserve">сумма дебиторской задолженности: </w:t>
      </w:r>
      <w:r w:rsidRPr="00A666A6">
        <w:rPr>
          <w:b/>
          <w:i/>
          <w:szCs w:val="22"/>
        </w:rPr>
        <w:t>918 060 328</w:t>
      </w:r>
      <w:r w:rsidRPr="00A666A6">
        <w:rPr>
          <w:b/>
          <w:i/>
        </w:rPr>
        <w:t xml:space="preserve"> тыс.руб.</w:t>
      </w:r>
    </w:p>
    <w:p w:rsidR="00E95B8D" w:rsidRPr="00A666A6" w:rsidRDefault="00E95B8D" w:rsidP="009F0138">
      <w:pPr>
        <w:pStyle w:val="Basic"/>
        <w:rPr>
          <w:b/>
          <w:i/>
        </w:rPr>
      </w:pPr>
      <w:r w:rsidRPr="00A666A6">
        <w:t xml:space="preserve">размер и условия просроченной дебиторской задолженности (процентная ставка, штрафные санкции, пени): </w:t>
      </w:r>
      <w:r w:rsidRPr="00A666A6">
        <w:rPr>
          <w:b/>
          <w:i/>
        </w:rPr>
        <w:t>задолженность не является просроченной</w:t>
      </w:r>
    </w:p>
    <w:p w:rsidR="00E95B8D" w:rsidRPr="00A666A6" w:rsidRDefault="00E95B8D" w:rsidP="009F0138">
      <w:pPr>
        <w:pStyle w:val="Basic"/>
      </w:pPr>
      <w:r w:rsidRPr="00A666A6">
        <w:t>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информация:</w:t>
      </w:r>
    </w:p>
    <w:p w:rsidR="00E95B8D" w:rsidRPr="00A666A6" w:rsidRDefault="00E95B8D" w:rsidP="009F0138">
      <w:pPr>
        <w:pStyle w:val="Basic"/>
        <w:rPr>
          <w:b/>
          <w:i/>
        </w:rPr>
      </w:pPr>
      <w:r w:rsidRPr="00A666A6">
        <w:rPr>
          <w:b/>
          <w:i/>
        </w:rPr>
        <w:t xml:space="preserve">Дебитор не является аффилированным лицом Эмитента. </w:t>
      </w: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r w:rsidRPr="00A666A6">
        <w:rPr>
          <w:rFonts w:cs="Calibri"/>
          <w:b/>
          <w:u w:val="single"/>
        </w:rPr>
        <w:t>2013 год</w:t>
      </w:r>
    </w:p>
    <w:p w:rsidR="00E95B8D" w:rsidRPr="00A666A6" w:rsidRDefault="00E95B8D">
      <w:pPr>
        <w:widowControl w:val="0"/>
        <w:autoSpaceDE w:val="0"/>
        <w:autoSpaceDN w:val="0"/>
        <w:adjustRightInd w:val="0"/>
        <w:jc w:val="both"/>
        <w:rPr>
          <w:rFonts w:cs="Calibri"/>
          <w:b/>
          <w:u w:val="single"/>
        </w:rPr>
      </w:pPr>
    </w:p>
    <w:tbl>
      <w:tblPr>
        <w:tblW w:w="0" w:type="auto"/>
        <w:tblLayout w:type="fixed"/>
        <w:tblLook w:val="0000" w:firstRow="0" w:lastRow="0" w:firstColumn="0" w:lastColumn="0" w:noHBand="0" w:noVBand="0"/>
      </w:tblPr>
      <w:tblGrid>
        <w:gridCol w:w="10314"/>
      </w:tblGrid>
      <w:tr w:rsidR="00E95B8D" w:rsidRPr="00A666A6" w:rsidTr="00780B1B">
        <w:trPr>
          <w:trHeight w:val="290"/>
        </w:trPr>
        <w:tc>
          <w:tcPr>
            <w:tcW w:w="10314" w:type="dxa"/>
          </w:tcPr>
          <w:p w:rsidR="00E95B8D" w:rsidRPr="00A666A6" w:rsidRDefault="00E95B8D" w:rsidP="00780B1B">
            <w:pPr>
              <w:autoSpaceDE w:val="0"/>
              <w:autoSpaceDN w:val="0"/>
              <w:adjustRightInd w:val="0"/>
              <w:rPr>
                <w:lang w:eastAsia="ru-RU"/>
              </w:rPr>
            </w:pPr>
            <w:r w:rsidRPr="00A666A6">
              <w:t xml:space="preserve">полное фирменное наименование: </w:t>
            </w:r>
            <w:r w:rsidRPr="00A666A6">
              <w:rPr>
                <w:b/>
                <w:i/>
                <w:lang w:eastAsia="ru-RU"/>
              </w:rPr>
              <w:t>Министерство Финансов Российской Федерации</w:t>
            </w:r>
            <w:r w:rsidRPr="00A666A6">
              <w:rPr>
                <w:lang w:eastAsia="ru-RU"/>
              </w:rPr>
              <w:t xml:space="preserve"> </w:t>
            </w:r>
          </w:p>
        </w:tc>
      </w:tr>
    </w:tbl>
    <w:p w:rsidR="00E95B8D" w:rsidRPr="00A666A6" w:rsidRDefault="00E95B8D" w:rsidP="009F0138">
      <w:pPr>
        <w:pStyle w:val="Basic"/>
      </w:pPr>
      <w:r w:rsidRPr="00A666A6">
        <w:t xml:space="preserve">сокращенное фирменное наименование: </w:t>
      </w:r>
      <w:r w:rsidRPr="00A666A6">
        <w:rPr>
          <w:b/>
          <w:i/>
        </w:rPr>
        <w:t>Минфин России</w:t>
      </w:r>
    </w:p>
    <w:p w:rsidR="00E95B8D" w:rsidRPr="00A666A6" w:rsidRDefault="00E95B8D" w:rsidP="009F0138">
      <w:pPr>
        <w:pStyle w:val="Basic"/>
        <w:rPr>
          <w:b/>
          <w:i/>
        </w:rPr>
      </w:pPr>
      <w:r w:rsidRPr="00A666A6">
        <w:t xml:space="preserve">место нахождения: </w:t>
      </w:r>
      <w:r w:rsidRPr="00A666A6">
        <w:rPr>
          <w:b/>
          <w:i/>
        </w:rPr>
        <w:t>109097, г. Москва, ул. Ильинка, 9</w:t>
      </w:r>
    </w:p>
    <w:p w:rsidR="00E95B8D" w:rsidRPr="00A666A6" w:rsidRDefault="00E95B8D" w:rsidP="009F0138">
      <w:pPr>
        <w:pStyle w:val="Basic"/>
        <w:rPr>
          <w:b/>
          <w:i/>
        </w:rPr>
      </w:pPr>
      <w:r w:rsidRPr="00A666A6">
        <w:t xml:space="preserve">ИНН (если применимо): </w:t>
      </w:r>
      <w:r w:rsidRPr="00A666A6">
        <w:rPr>
          <w:b/>
          <w:i/>
        </w:rPr>
        <w:t>не применимо</w:t>
      </w:r>
    </w:p>
    <w:p w:rsidR="00E95B8D" w:rsidRPr="00A666A6" w:rsidRDefault="00E95B8D" w:rsidP="009F0138">
      <w:pPr>
        <w:pStyle w:val="Basic"/>
      </w:pPr>
      <w:r w:rsidRPr="00A666A6">
        <w:t xml:space="preserve">ОГРН (если применимо): </w:t>
      </w:r>
      <w:r w:rsidRPr="00A666A6">
        <w:rPr>
          <w:b/>
          <w:i/>
        </w:rPr>
        <w:t>не применимо</w:t>
      </w:r>
    </w:p>
    <w:p w:rsidR="00E95B8D" w:rsidRPr="00A666A6" w:rsidRDefault="00E95B8D" w:rsidP="009F0138">
      <w:pPr>
        <w:pStyle w:val="Basic"/>
        <w:rPr>
          <w:b/>
          <w:i/>
        </w:rPr>
      </w:pPr>
      <w:r w:rsidRPr="00A666A6">
        <w:t xml:space="preserve">сумма дебиторской задолженности: </w:t>
      </w:r>
      <w:r w:rsidRPr="00A666A6">
        <w:rPr>
          <w:b/>
          <w:i/>
          <w:szCs w:val="22"/>
        </w:rPr>
        <w:t>1 109 971 460</w:t>
      </w:r>
      <w:r w:rsidRPr="00A666A6">
        <w:rPr>
          <w:b/>
          <w:i/>
        </w:rPr>
        <w:t xml:space="preserve"> тыс.руб.</w:t>
      </w:r>
    </w:p>
    <w:p w:rsidR="00E95B8D" w:rsidRPr="00A666A6" w:rsidRDefault="00E95B8D" w:rsidP="009F0138">
      <w:pPr>
        <w:pStyle w:val="Basic"/>
        <w:rPr>
          <w:b/>
          <w:i/>
        </w:rPr>
      </w:pPr>
      <w:r w:rsidRPr="00A666A6">
        <w:t xml:space="preserve">размер и условия просроченной дебиторской задолженности (процентная ставка, штрафные санкции, пени): </w:t>
      </w:r>
      <w:r w:rsidRPr="00A666A6">
        <w:rPr>
          <w:b/>
          <w:i/>
        </w:rPr>
        <w:t>задолженность не является просроченной</w:t>
      </w:r>
    </w:p>
    <w:p w:rsidR="00E95B8D" w:rsidRPr="00A666A6" w:rsidRDefault="00E95B8D" w:rsidP="009F0138">
      <w:pPr>
        <w:pStyle w:val="Basic"/>
      </w:pPr>
      <w:r w:rsidRPr="00A666A6">
        <w:t>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информация:</w:t>
      </w:r>
    </w:p>
    <w:p w:rsidR="00E95B8D" w:rsidRPr="00A666A6" w:rsidRDefault="00E95B8D" w:rsidP="009F0138">
      <w:pPr>
        <w:pStyle w:val="Basic"/>
        <w:rPr>
          <w:b/>
          <w:i/>
        </w:rPr>
      </w:pPr>
      <w:r w:rsidRPr="00A666A6">
        <w:rPr>
          <w:b/>
          <w:i/>
        </w:rPr>
        <w:t xml:space="preserve">Дебитор не является аффилированным лицом Эмитента. </w:t>
      </w:r>
    </w:p>
    <w:p w:rsidR="00E95B8D" w:rsidRPr="00A666A6" w:rsidRDefault="00E95B8D">
      <w:pPr>
        <w:widowControl w:val="0"/>
        <w:autoSpaceDE w:val="0"/>
        <w:autoSpaceDN w:val="0"/>
        <w:adjustRightInd w:val="0"/>
        <w:jc w:val="both"/>
        <w:rPr>
          <w:rFonts w:cs="Calibri"/>
          <w:b/>
          <w:u w:val="single"/>
        </w:rPr>
      </w:pPr>
    </w:p>
    <w:p w:rsidR="00E95B8D" w:rsidRPr="00A666A6" w:rsidRDefault="00E95B8D">
      <w:pPr>
        <w:widowControl w:val="0"/>
        <w:autoSpaceDE w:val="0"/>
        <w:autoSpaceDN w:val="0"/>
        <w:adjustRightInd w:val="0"/>
        <w:jc w:val="both"/>
        <w:rPr>
          <w:rFonts w:cs="Calibri"/>
          <w:b/>
          <w:u w:val="single"/>
        </w:rPr>
      </w:pPr>
      <w:r w:rsidRPr="00A666A6">
        <w:rPr>
          <w:rFonts w:cs="Calibri"/>
          <w:b/>
          <w:u w:val="single"/>
        </w:rPr>
        <w:t>2014 год</w:t>
      </w:r>
    </w:p>
    <w:p w:rsidR="00E95B8D" w:rsidRPr="00A666A6" w:rsidRDefault="00E95B8D">
      <w:pPr>
        <w:widowControl w:val="0"/>
        <w:autoSpaceDE w:val="0"/>
        <w:autoSpaceDN w:val="0"/>
        <w:adjustRightInd w:val="0"/>
        <w:jc w:val="both"/>
        <w:rPr>
          <w:rFonts w:cs="Calibri"/>
          <w:b/>
          <w:u w:val="single"/>
        </w:rPr>
      </w:pPr>
    </w:p>
    <w:tbl>
      <w:tblPr>
        <w:tblW w:w="0" w:type="auto"/>
        <w:tblLayout w:type="fixed"/>
        <w:tblLook w:val="0000" w:firstRow="0" w:lastRow="0" w:firstColumn="0" w:lastColumn="0" w:noHBand="0" w:noVBand="0"/>
      </w:tblPr>
      <w:tblGrid>
        <w:gridCol w:w="10314"/>
      </w:tblGrid>
      <w:tr w:rsidR="00E95B8D" w:rsidRPr="00A666A6" w:rsidTr="00284917">
        <w:trPr>
          <w:trHeight w:val="290"/>
        </w:trPr>
        <w:tc>
          <w:tcPr>
            <w:tcW w:w="10314" w:type="dxa"/>
          </w:tcPr>
          <w:p w:rsidR="00E95B8D" w:rsidRPr="00A666A6" w:rsidRDefault="00E95B8D" w:rsidP="00284917">
            <w:pPr>
              <w:autoSpaceDE w:val="0"/>
              <w:autoSpaceDN w:val="0"/>
              <w:adjustRightInd w:val="0"/>
              <w:rPr>
                <w:lang w:eastAsia="ru-RU"/>
              </w:rPr>
            </w:pPr>
            <w:r w:rsidRPr="00A666A6">
              <w:t xml:space="preserve">полное фирменное наименование: </w:t>
            </w:r>
            <w:r w:rsidRPr="00A666A6">
              <w:rPr>
                <w:b/>
                <w:i/>
                <w:lang w:eastAsia="ru-RU"/>
              </w:rPr>
              <w:t>Министерство Финансов Российской Федерации</w:t>
            </w:r>
            <w:r w:rsidRPr="00A666A6">
              <w:rPr>
                <w:lang w:eastAsia="ru-RU"/>
              </w:rPr>
              <w:t xml:space="preserve"> </w:t>
            </w:r>
          </w:p>
        </w:tc>
      </w:tr>
    </w:tbl>
    <w:p w:rsidR="00E95B8D" w:rsidRPr="00A666A6" w:rsidRDefault="00E95B8D" w:rsidP="004017C2">
      <w:pPr>
        <w:pStyle w:val="Basic"/>
      </w:pPr>
      <w:r w:rsidRPr="00A666A6">
        <w:t xml:space="preserve">сокращенное фирменное наименование: </w:t>
      </w:r>
      <w:r w:rsidRPr="00A666A6">
        <w:rPr>
          <w:b/>
          <w:i/>
        </w:rPr>
        <w:t>Минфин России</w:t>
      </w:r>
    </w:p>
    <w:p w:rsidR="00E95B8D" w:rsidRPr="00A666A6" w:rsidRDefault="00E95B8D" w:rsidP="004017C2">
      <w:pPr>
        <w:pStyle w:val="Basic"/>
        <w:rPr>
          <w:b/>
          <w:i/>
        </w:rPr>
      </w:pPr>
      <w:r w:rsidRPr="00A666A6">
        <w:t xml:space="preserve">место нахождения: </w:t>
      </w:r>
      <w:r w:rsidRPr="00A666A6">
        <w:rPr>
          <w:b/>
          <w:i/>
        </w:rPr>
        <w:t>109097, г. Москва, ул. Ильинка, 9</w:t>
      </w:r>
    </w:p>
    <w:p w:rsidR="00E95B8D" w:rsidRPr="00A666A6" w:rsidRDefault="00E95B8D" w:rsidP="004017C2">
      <w:pPr>
        <w:pStyle w:val="Basic"/>
        <w:rPr>
          <w:b/>
          <w:i/>
        </w:rPr>
      </w:pPr>
      <w:r w:rsidRPr="00A666A6">
        <w:t xml:space="preserve">ИНН (если применимо): </w:t>
      </w:r>
      <w:r w:rsidRPr="00A666A6">
        <w:rPr>
          <w:b/>
          <w:i/>
        </w:rPr>
        <w:t>не применимо</w:t>
      </w:r>
    </w:p>
    <w:p w:rsidR="00E95B8D" w:rsidRPr="00A666A6" w:rsidRDefault="00E95B8D" w:rsidP="004017C2">
      <w:pPr>
        <w:pStyle w:val="Basic"/>
      </w:pPr>
      <w:r w:rsidRPr="00A666A6">
        <w:t xml:space="preserve">ОГРН (если применимо): </w:t>
      </w:r>
      <w:r w:rsidRPr="00A666A6">
        <w:rPr>
          <w:b/>
          <w:i/>
        </w:rPr>
        <w:t>не применимо</w:t>
      </w:r>
    </w:p>
    <w:p w:rsidR="00E95B8D" w:rsidRPr="00A666A6" w:rsidRDefault="00E95B8D" w:rsidP="004017C2">
      <w:pPr>
        <w:pStyle w:val="Basic"/>
        <w:rPr>
          <w:b/>
          <w:i/>
        </w:rPr>
      </w:pPr>
      <w:r w:rsidRPr="00A666A6">
        <w:t xml:space="preserve">сумма дебиторской задолженности: </w:t>
      </w:r>
      <w:r w:rsidRPr="00A666A6">
        <w:rPr>
          <w:b/>
          <w:i/>
          <w:szCs w:val="22"/>
        </w:rPr>
        <w:t>1 013 294 432</w:t>
      </w:r>
      <w:r w:rsidRPr="00A666A6">
        <w:rPr>
          <w:b/>
          <w:i/>
        </w:rPr>
        <w:t xml:space="preserve"> тыс.руб.</w:t>
      </w:r>
    </w:p>
    <w:p w:rsidR="00E95B8D" w:rsidRPr="00A666A6" w:rsidRDefault="00E95B8D" w:rsidP="004017C2">
      <w:pPr>
        <w:pStyle w:val="Basic"/>
        <w:rPr>
          <w:b/>
          <w:i/>
        </w:rPr>
      </w:pPr>
      <w:r w:rsidRPr="00A666A6">
        <w:t xml:space="preserve">размер и условия просроченной дебиторской задолженности (процентная ставка, штрафные санкции, пени): </w:t>
      </w:r>
      <w:r w:rsidRPr="00A666A6">
        <w:rPr>
          <w:b/>
          <w:i/>
        </w:rPr>
        <w:t>задолженность не является просроченной</w:t>
      </w:r>
    </w:p>
    <w:p w:rsidR="00E95B8D" w:rsidRPr="00A666A6" w:rsidRDefault="00E95B8D" w:rsidP="004017C2">
      <w:pPr>
        <w:pStyle w:val="Basic"/>
      </w:pPr>
      <w:r w:rsidRPr="00A666A6">
        <w:t>В случае если дебитор, на долю которого приходится не менее 10 процентов от общей суммы дебиторской задолженности, является аффилированным лицом, указывается на это обстоятельство. По каждому такому дебитору дополнительно указывается следующая информация:</w:t>
      </w:r>
    </w:p>
    <w:p w:rsidR="00E95B8D" w:rsidRPr="00A666A6" w:rsidRDefault="00E95B8D" w:rsidP="004017C2">
      <w:pPr>
        <w:pStyle w:val="Basic"/>
        <w:rPr>
          <w:b/>
          <w:i/>
        </w:rPr>
      </w:pPr>
      <w:r w:rsidRPr="00A666A6">
        <w:rPr>
          <w:b/>
          <w:i/>
        </w:rPr>
        <w:t xml:space="preserve">Дебитор не является аффилированным лицом Эмитента. </w:t>
      </w:r>
    </w:p>
    <w:p w:rsidR="00E95B8D" w:rsidRPr="00A666A6" w:rsidRDefault="00E95B8D">
      <w:pPr>
        <w:widowControl w:val="0"/>
        <w:autoSpaceDE w:val="0"/>
        <w:autoSpaceDN w:val="0"/>
        <w:adjustRightInd w:val="0"/>
        <w:jc w:val="both"/>
        <w:rPr>
          <w:rFonts w:cs="Calibri"/>
          <w:b/>
          <w:u w:val="single"/>
        </w:rPr>
      </w:pPr>
    </w:p>
    <w:p w:rsidR="00E95B8D" w:rsidRPr="00A666A6" w:rsidRDefault="00E95B8D" w:rsidP="00364FAF">
      <w:pPr>
        <w:pStyle w:val="Heading1"/>
      </w:pPr>
      <w:bookmarkStart w:id="105" w:name="Par1095"/>
      <w:bookmarkEnd w:id="105"/>
      <w:r w:rsidRPr="00A666A6">
        <w:br w:type="page"/>
      </w:r>
      <w:bookmarkStart w:id="106" w:name="_Toc430103468"/>
      <w:r w:rsidRPr="00A666A6">
        <w:t>Раздел VII. Бухгалтерская (финансовая) отчетность эмитента и иная финансовая информация</w:t>
      </w:r>
      <w:bookmarkEnd w:id="106"/>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07" w:name="_Toc430103469"/>
      <w:r w:rsidRPr="00A666A6">
        <w:t>7.1. Годовая бухгалтерская (финансовая) отчетность эмитента</w:t>
      </w:r>
      <w:bookmarkEnd w:id="107"/>
    </w:p>
    <w:p w:rsidR="00E95B8D" w:rsidRPr="00A666A6" w:rsidRDefault="00E95B8D" w:rsidP="00BD52E9">
      <w:pPr>
        <w:pStyle w:val="Basic"/>
      </w:pPr>
      <w:r w:rsidRPr="00A666A6">
        <w:t>Указывается состав годовой бухгалтерской (финансовой) отчетности эмитента, прилагаемой к проспекту ценных бумаг:</w:t>
      </w:r>
    </w:p>
    <w:p w:rsidR="00E95B8D" w:rsidRPr="00A666A6" w:rsidRDefault="00E95B8D" w:rsidP="00BD52E9">
      <w:pPr>
        <w:pStyle w:val="Basic"/>
      </w:pPr>
      <w:bookmarkStart w:id="108" w:name="Par1099"/>
      <w:bookmarkEnd w:id="108"/>
      <w:r w:rsidRPr="00A666A6">
        <w:t>а) годовая бухгалтерская (финансовая) отчетность эмитента за три последних завершенных отчетных года, предшествующих дате утверждения проспекта ценных бумаг, или за каждый завершенный отчетный год, если эмитент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бухгалтерской (финансовой) отчетности. В случае если в соответствии с законодательством Российской Федерации об аудиторской деятельности бухгалтерская (финансовая) отчетность не подлежит обязательному аудиту, годовая бухгалтерская (финансовая) отчетность эмитента, подлежащая включению в проспект ценных бумаг, должна быть проверена привлеченным для этих целей аудитором или аудиторской организацией, а соответствующее аудиторское заключение приложено к представляемой годовой бухгалтерской (финансовой) отчетности;</w:t>
      </w:r>
    </w:p>
    <w:p w:rsidR="00E95B8D" w:rsidRPr="00A666A6" w:rsidRDefault="00E95B8D" w:rsidP="00BD52E9">
      <w:pPr>
        <w:pStyle w:val="Basic"/>
      </w:pPr>
    </w:p>
    <w:p w:rsidR="00E95B8D" w:rsidRPr="00A666A6" w:rsidRDefault="00E95B8D" w:rsidP="004A31F6">
      <w:pPr>
        <w:ind w:firstLine="539"/>
        <w:jc w:val="both"/>
        <w:rPr>
          <w:b/>
          <w:i/>
          <w:lang w:eastAsia="ru-RU"/>
        </w:rPr>
      </w:pPr>
      <w:r w:rsidRPr="00A666A6">
        <w:rPr>
          <w:b/>
          <w:i/>
          <w:lang w:eastAsia="ru-RU"/>
        </w:rPr>
        <w:t>Годовая бухгалтерская (финансовая) отчетность Кредитной организации - эмитента за 2012-2014 завершенные финансовые годы, составленная в соответствии с требованиями законодательства Российской Федерации.</w:t>
      </w:r>
    </w:p>
    <w:p w:rsidR="00E95B8D" w:rsidRPr="00A666A6" w:rsidRDefault="00E95B8D" w:rsidP="004A31F6">
      <w:pPr>
        <w:rPr>
          <w:b/>
          <w:i/>
          <w:lang w:eastAsia="ru-RU"/>
        </w:rPr>
      </w:pPr>
    </w:p>
    <w:p w:rsidR="00E95B8D" w:rsidRPr="00A666A6" w:rsidRDefault="00E95B8D" w:rsidP="004A31F6">
      <w:pPr>
        <w:tabs>
          <w:tab w:val="left" w:pos="600"/>
        </w:tabs>
        <w:autoSpaceDE w:val="0"/>
        <w:autoSpaceDN w:val="0"/>
        <w:adjustRightInd w:val="0"/>
        <w:ind w:firstLine="567"/>
        <w:jc w:val="both"/>
        <w:rPr>
          <w:b/>
          <w:i/>
          <w:lang w:eastAsia="ru-RU"/>
        </w:rPr>
      </w:pPr>
      <w:r w:rsidRPr="00A666A6">
        <w:rPr>
          <w:b/>
          <w:i/>
          <w:lang w:eastAsia="ru-RU"/>
        </w:rPr>
        <w:t>Годовой отчет за 2012 год</w:t>
      </w:r>
      <w:r w:rsidRPr="00A666A6">
        <w:rPr>
          <w:rFonts w:eastAsia="MS Mincho"/>
          <w:b/>
          <w:i/>
          <w:lang w:eastAsia="ru-RU"/>
        </w:rPr>
        <w:t>:</w:t>
      </w:r>
    </w:p>
    <w:p w:rsidR="00E95B8D" w:rsidRPr="00A666A6" w:rsidRDefault="00E95B8D" w:rsidP="004A31F6">
      <w:pPr>
        <w:ind w:firstLine="567"/>
        <w:rPr>
          <w:b/>
          <w:i/>
          <w:lang w:eastAsia="ru-RU"/>
        </w:rPr>
      </w:pPr>
      <w:r w:rsidRPr="00A666A6">
        <w:rPr>
          <w:b/>
          <w:i/>
          <w:lang w:eastAsia="ru-RU"/>
        </w:rPr>
        <w:t xml:space="preserve">Аудиторское заключение независимого аудитора </w:t>
      </w:r>
    </w:p>
    <w:p w:rsidR="00E95B8D" w:rsidRPr="00A666A6" w:rsidRDefault="00E95B8D" w:rsidP="004A31F6">
      <w:pPr>
        <w:ind w:firstLine="567"/>
        <w:rPr>
          <w:b/>
          <w:i/>
          <w:lang w:eastAsia="ru-RU"/>
        </w:rPr>
      </w:pPr>
      <w:r w:rsidRPr="00A666A6">
        <w:rPr>
          <w:b/>
          <w:i/>
          <w:lang w:eastAsia="ru-RU"/>
        </w:rPr>
        <w:t>Бухгалтерский баланс (публикуемая форма) на 1 января 2013 года</w:t>
      </w:r>
    </w:p>
    <w:p w:rsidR="00E95B8D" w:rsidRPr="00A666A6" w:rsidRDefault="00E95B8D" w:rsidP="004A31F6">
      <w:pPr>
        <w:ind w:firstLine="567"/>
        <w:rPr>
          <w:b/>
          <w:i/>
          <w:lang w:eastAsia="ru-RU"/>
        </w:rPr>
      </w:pPr>
      <w:r w:rsidRPr="00A666A6">
        <w:rPr>
          <w:b/>
          <w:i/>
          <w:lang w:eastAsia="ru-RU"/>
        </w:rPr>
        <w:t>Отчет о прибылях и убытках (публикуемая форма) за 2012 год</w:t>
      </w:r>
    </w:p>
    <w:p w:rsidR="00E95B8D" w:rsidRPr="00A666A6" w:rsidRDefault="00E95B8D" w:rsidP="004A31F6">
      <w:pPr>
        <w:ind w:firstLine="567"/>
        <w:rPr>
          <w:b/>
          <w:i/>
          <w:lang w:eastAsia="ru-RU"/>
        </w:rPr>
      </w:pPr>
      <w:r w:rsidRPr="00A666A6">
        <w:rPr>
          <w:b/>
          <w:i/>
          <w:lang w:eastAsia="ru-RU"/>
        </w:rPr>
        <w:t>Отчет о движении денежных средств (публикуемая форма) за 2012 год</w:t>
      </w:r>
    </w:p>
    <w:p w:rsidR="00E95B8D" w:rsidRPr="00A666A6" w:rsidRDefault="00E95B8D" w:rsidP="004A31F6">
      <w:pPr>
        <w:ind w:firstLine="567"/>
        <w:rPr>
          <w:b/>
          <w:i/>
          <w:lang w:eastAsia="ru-RU"/>
        </w:rPr>
      </w:pPr>
      <w:r w:rsidRPr="00A666A6">
        <w:rPr>
          <w:b/>
          <w:i/>
          <w:lang w:eastAsia="ru-RU"/>
        </w:rPr>
        <w:t>Отчет об уровне достаточности капитала, величине резервов на покрытие сомнительных ссуд и иных активов (публикуемая форма) по состоянию на 1 января 2013 года</w:t>
      </w:r>
    </w:p>
    <w:p w:rsidR="00E95B8D" w:rsidRPr="00A666A6" w:rsidRDefault="00E95B8D" w:rsidP="004A31F6">
      <w:pPr>
        <w:ind w:firstLine="567"/>
        <w:rPr>
          <w:b/>
          <w:i/>
          <w:lang w:eastAsia="ru-RU"/>
        </w:rPr>
      </w:pPr>
      <w:r w:rsidRPr="00A666A6">
        <w:rPr>
          <w:b/>
          <w:i/>
          <w:lang w:eastAsia="ru-RU"/>
        </w:rPr>
        <w:t>Сведения об обязательных нормативах (публикуемая форма) по состоянию на 1 января 2013 года</w:t>
      </w:r>
    </w:p>
    <w:p w:rsidR="00E95B8D" w:rsidRPr="00A666A6" w:rsidRDefault="00E95B8D" w:rsidP="004A31F6">
      <w:pPr>
        <w:ind w:firstLine="567"/>
        <w:rPr>
          <w:b/>
          <w:i/>
          <w:lang w:eastAsia="ru-RU"/>
        </w:rPr>
      </w:pPr>
      <w:r w:rsidRPr="00A666A6">
        <w:rPr>
          <w:b/>
          <w:i/>
          <w:lang w:eastAsia="ru-RU"/>
        </w:rPr>
        <w:t>Пояснительная записка к годовому отчету за 2012 год.</w:t>
      </w:r>
    </w:p>
    <w:p w:rsidR="00E95B8D" w:rsidRPr="00A666A6" w:rsidRDefault="00E95B8D" w:rsidP="004A31F6">
      <w:pPr>
        <w:pStyle w:val="prilozhenie"/>
        <w:ind w:firstLine="567"/>
        <w:rPr>
          <w:sz w:val="22"/>
          <w:szCs w:val="22"/>
        </w:rPr>
      </w:pPr>
    </w:p>
    <w:p w:rsidR="00E95B8D" w:rsidRPr="00A666A6" w:rsidRDefault="00E95B8D" w:rsidP="004A31F6">
      <w:pPr>
        <w:tabs>
          <w:tab w:val="left" w:pos="600"/>
        </w:tabs>
        <w:autoSpaceDE w:val="0"/>
        <w:autoSpaceDN w:val="0"/>
        <w:adjustRightInd w:val="0"/>
        <w:ind w:firstLine="567"/>
        <w:jc w:val="both"/>
        <w:rPr>
          <w:b/>
          <w:i/>
          <w:lang w:eastAsia="ru-RU"/>
        </w:rPr>
      </w:pPr>
      <w:r w:rsidRPr="00A666A6">
        <w:rPr>
          <w:b/>
          <w:i/>
          <w:lang w:eastAsia="ru-RU"/>
        </w:rPr>
        <w:t>Годовая бухгалтерская (финансовая) отчетность за 2013 год</w:t>
      </w:r>
      <w:r w:rsidRPr="00A666A6">
        <w:rPr>
          <w:rFonts w:eastAsia="MS Mincho"/>
          <w:b/>
          <w:i/>
          <w:lang w:eastAsia="ru-RU"/>
        </w:rPr>
        <w:t>:</w:t>
      </w:r>
    </w:p>
    <w:p w:rsidR="00E95B8D" w:rsidRPr="00A666A6" w:rsidRDefault="00E95B8D" w:rsidP="004A31F6">
      <w:pPr>
        <w:ind w:firstLine="567"/>
        <w:rPr>
          <w:b/>
          <w:i/>
          <w:lang w:eastAsia="ru-RU"/>
        </w:rPr>
      </w:pPr>
      <w:r w:rsidRPr="00A666A6">
        <w:rPr>
          <w:b/>
          <w:i/>
          <w:lang w:eastAsia="ru-RU"/>
        </w:rPr>
        <w:t xml:space="preserve">Аудиторское заключение независимого аудитора </w:t>
      </w:r>
    </w:p>
    <w:p w:rsidR="00E95B8D" w:rsidRPr="00A666A6" w:rsidRDefault="00E95B8D" w:rsidP="004A31F6">
      <w:pPr>
        <w:ind w:firstLine="567"/>
        <w:rPr>
          <w:b/>
          <w:i/>
          <w:lang w:eastAsia="ru-RU"/>
        </w:rPr>
      </w:pPr>
      <w:r w:rsidRPr="00A666A6">
        <w:rPr>
          <w:b/>
          <w:i/>
          <w:lang w:eastAsia="ru-RU"/>
        </w:rPr>
        <w:t>Бухгалтерский баланс (публикуемая форма) по состоянию на 1 января 2014 года</w:t>
      </w:r>
    </w:p>
    <w:p w:rsidR="00E95B8D" w:rsidRPr="00A666A6" w:rsidRDefault="00E95B8D" w:rsidP="004A31F6">
      <w:pPr>
        <w:ind w:firstLine="567"/>
        <w:rPr>
          <w:b/>
          <w:i/>
          <w:lang w:eastAsia="ru-RU"/>
        </w:rPr>
      </w:pPr>
      <w:r w:rsidRPr="00A666A6">
        <w:rPr>
          <w:b/>
          <w:i/>
          <w:lang w:eastAsia="ru-RU"/>
        </w:rPr>
        <w:t>Отчет о финансовых результатах (публикуемая форма) за 2013 год</w:t>
      </w:r>
    </w:p>
    <w:p w:rsidR="00E95B8D" w:rsidRPr="00A666A6" w:rsidRDefault="00E95B8D" w:rsidP="004A31F6">
      <w:pPr>
        <w:ind w:firstLine="567"/>
        <w:rPr>
          <w:b/>
          <w:i/>
          <w:lang w:eastAsia="ru-RU"/>
        </w:rPr>
      </w:pPr>
      <w:r w:rsidRPr="00A666A6">
        <w:rPr>
          <w:b/>
          <w:i/>
          <w:lang w:eastAsia="ru-RU"/>
        </w:rPr>
        <w:t>Приложения к бухгалтерскому балансу и отчету о финансовых результатах:</w:t>
      </w:r>
    </w:p>
    <w:p w:rsidR="00E95B8D" w:rsidRPr="00A666A6" w:rsidRDefault="00E95B8D" w:rsidP="004A31F6">
      <w:pPr>
        <w:ind w:left="1080"/>
        <w:rPr>
          <w:b/>
          <w:i/>
          <w:lang w:eastAsia="ru-RU"/>
        </w:rPr>
      </w:pPr>
      <w:r w:rsidRPr="00A666A6">
        <w:rPr>
          <w:b/>
          <w:i/>
          <w:lang w:eastAsia="ru-RU"/>
        </w:rPr>
        <w:t>Отчет об уровне достаточности капитала, величине резервов на покрытие сомнительных ссуд и иных активов (публикуемая форма) по состоянию на 1 января 2014 года</w:t>
      </w:r>
    </w:p>
    <w:p w:rsidR="00E95B8D" w:rsidRPr="00A666A6" w:rsidRDefault="00E95B8D" w:rsidP="004A31F6">
      <w:pPr>
        <w:ind w:left="1080"/>
        <w:rPr>
          <w:b/>
          <w:i/>
          <w:lang w:eastAsia="ru-RU"/>
        </w:rPr>
      </w:pPr>
      <w:r w:rsidRPr="00A666A6">
        <w:rPr>
          <w:b/>
          <w:i/>
          <w:lang w:eastAsia="ru-RU"/>
        </w:rPr>
        <w:t>Сведения об обязательных нормативах (публикуемая форма) по состоянию на 1 января 2014 года</w:t>
      </w:r>
    </w:p>
    <w:p w:rsidR="00E95B8D" w:rsidRPr="00A666A6" w:rsidRDefault="00E95B8D" w:rsidP="004A31F6">
      <w:pPr>
        <w:ind w:left="1080"/>
        <w:rPr>
          <w:b/>
          <w:i/>
          <w:lang w:eastAsia="ru-RU"/>
        </w:rPr>
      </w:pPr>
      <w:r w:rsidRPr="00A666A6">
        <w:rPr>
          <w:b/>
          <w:i/>
          <w:lang w:eastAsia="ru-RU"/>
        </w:rPr>
        <w:t>Отчет о движении денежных средств (публикуемая форма) за 2013 год</w:t>
      </w:r>
    </w:p>
    <w:p w:rsidR="00E95B8D" w:rsidRPr="00A666A6" w:rsidRDefault="00E95B8D" w:rsidP="004A31F6">
      <w:pPr>
        <w:ind w:firstLine="567"/>
        <w:rPr>
          <w:b/>
          <w:i/>
          <w:lang w:eastAsia="ru-RU"/>
        </w:rPr>
      </w:pPr>
      <w:r w:rsidRPr="00A666A6">
        <w:rPr>
          <w:b/>
          <w:i/>
          <w:lang w:eastAsia="ru-RU"/>
        </w:rPr>
        <w:t>Пояснительная информация к годовой бухгалтерской (финансовой) отчетности за 2013 год.</w:t>
      </w:r>
    </w:p>
    <w:p w:rsidR="00E95B8D" w:rsidRPr="00A666A6" w:rsidRDefault="00E95B8D" w:rsidP="00BD52E9">
      <w:pPr>
        <w:pStyle w:val="Basic"/>
      </w:pPr>
    </w:p>
    <w:p w:rsidR="00E95B8D" w:rsidRPr="00A666A6" w:rsidRDefault="00E95B8D" w:rsidP="004A31F6">
      <w:pPr>
        <w:tabs>
          <w:tab w:val="left" w:pos="600"/>
        </w:tabs>
        <w:autoSpaceDE w:val="0"/>
        <w:autoSpaceDN w:val="0"/>
        <w:adjustRightInd w:val="0"/>
        <w:ind w:firstLine="567"/>
        <w:jc w:val="both"/>
        <w:rPr>
          <w:b/>
          <w:i/>
          <w:lang w:eastAsia="ru-RU"/>
        </w:rPr>
      </w:pPr>
      <w:r w:rsidRPr="00A666A6">
        <w:rPr>
          <w:b/>
          <w:i/>
          <w:lang w:eastAsia="ru-RU"/>
        </w:rPr>
        <w:t>Годовая бухгалтерская (финансовая) отчетность за 2014 год</w:t>
      </w:r>
      <w:r w:rsidRPr="00A666A6">
        <w:rPr>
          <w:rFonts w:eastAsia="MS Mincho"/>
          <w:b/>
          <w:i/>
          <w:lang w:eastAsia="ru-RU"/>
        </w:rPr>
        <w:t>:</w:t>
      </w:r>
    </w:p>
    <w:p w:rsidR="00E95B8D" w:rsidRPr="00A666A6" w:rsidRDefault="00E95B8D" w:rsidP="004A31F6">
      <w:pPr>
        <w:ind w:firstLine="567"/>
        <w:rPr>
          <w:b/>
          <w:i/>
          <w:lang w:eastAsia="ru-RU"/>
        </w:rPr>
      </w:pPr>
      <w:r w:rsidRPr="00A666A6">
        <w:rPr>
          <w:b/>
          <w:i/>
          <w:lang w:eastAsia="ru-RU"/>
        </w:rPr>
        <w:t xml:space="preserve">Аудиторское заключение независимого аудитора </w:t>
      </w:r>
    </w:p>
    <w:p w:rsidR="00E95B8D" w:rsidRPr="00A666A6" w:rsidRDefault="00E95B8D" w:rsidP="004A31F6">
      <w:pPr>
        <w:ind w:firstLine="567"/>
        <w:rPr>
          <w:b/>
          <w:i/>
          <w:lang w:eastAsia="ru-RU"/>
        </w:rPr>
      </w:pPr>
      <w:r w:rsidRPr="00A666A6">
        <w:rPr>
          <w:b/>
          <w:i/>
          <w:lang w:eastAsia="ru-RU"/>
        </w:rPr>
        <w:t>Бухгалтерский баланс (публикуемая форма) по состоянию на 1 января 2015 года</w:t>
      </w:r>
    </w:p>
    <w:p w:rsidR="00E95B8D" w:rsidRPr="00A666A6" w:rsidRDefault="00E95B8D" w:rsidP="004A31F6">
      <w:pPr>
        <w:ind w:firstLine="567"/>
        <w:rPr>
          <w:b/>
          <w:i/>
          <w:lang w:eastAsia="ru-RU"/>
        </w:rPr>
      </w:pPr>
      <w:r w:rsidRPr="00A666A6">
        <w:rPr>
          <w:b/>
          <w:i/>
          <w:lang w:eastAsia="ru-RU"/>
        </w:rPr>
        <w:t>Отчет о финансовых результатах (публикуемая форма) за 2014 год</w:t>
      </w:r>
    </w:p>
    <w:p w:rsidR="00E95B8D" w:rsidRPr="00A666A6" w:rsidRDefault="00E95B8D" w:rsidP="004A31F6">
      <w:pPr>
        <w:ind w:firstLine="567"/>
        <w:rPr>
          <w:b/>
          <w:i/>
          <w:lang w:eastAsia="ru-RU"/>
        </w:rPr>
      </w:pPr>
      <w:r w:rsidRPr="00A666A6">
        <w:rPr>
          <w:b/>
          <w:i/>
          <w:lang w:eastAsia="ru-RU"/>
        </w:rPr>
        <w:t>Приложения к бухгалтерскому балансу и отчету о финансовых результатах:</w:t>
      </w:r>
    </w:p>
    <w:p w:rsidR="00E95B8D" w:rsidRPr="00A666A6" w:rsidRDefault="00E95B8D" w:rsidP="004A31F6">
      <w:pPr>
        <w:ind w:left="1080"/>
        <w:rPr>
          <w:b/>
          <w:i/>
          <w:lang w:eastAsia="ru-RU"/>
        </w:rPr>
      </w:pPr>
      <w:r w:rsidRPr="00A666A6">
        <w:rPr>
          <w:b/>
          <w:i/>
          <w:lang w:eastAsia="ru-RU"/>
        </w:rPr>
        <w:t>Отчет об уровне достаточности капитала для покрытия рисков, величине резервов на покрытие сомнительных ссуд и иных активов (публикуемая форма) на 1 января 2015 года</w:t>
      </w:r>
    </w:p>
    <w:p w:rsidR="00E95B8D" w:rsidRPr="00A666A6" w:rsidRDefault="00E95B8D" w:rsidP="004A31F6">
      <w:pPr>
        <w:ind w:left="1080"/>
        <w:rPr>
          <w:b/>
          <w:i/>
          <w:lang w:eastAsia="ru-RU"/>
        </w:rPr>
      </w:pPr>
      <w:r w:rsidRPr="00A666A6">
        <w:rPr>
          <w:b/>
          <w:i/>
          <w:lang w:eastAsia="ru-RU"/>
        </w:rPr>
        <w:t>Сведения об обязательных нормативах (публикуемая форма) на 1 января 2015 года</w:t>
      </w:r>
    </w:p>
    <w:p w:rsidR="00E95B8D" w:rsidRPr="00A666A6" w:rsidRDefault="00E95B8D" w:rsidP="004A31F6">
      <w:pPr>
        <w:ind w:left="1080"/>
        <w:rPr>
          <w:b/>
          <w:i/>
          <w:lang w:eastAsia="ru-RU"/>
        </w:rPr>
      </w:pPr>
      <w:r w:rsidRPr="00A666A6">
        <w:rPr>
          <w:b/>
          <w:i/>
          <w:lang w:eastAsia="ru-RU"/>
        </w:rPr>
        <w:t>Отчет о движении денежных средств (публикуемая форма) на 1 января 2015 года</w:t>
      </w:r>
    </w:p>
    <w:p w:rsidR="00E95B8D" w:rsidRPr="00A666A6" w:rsidRDefault="00E95B8D" w:rsidP="004A31F6">
      <w:pPr>
        <w:ind w:firstLine="567"/>
        <w:rPr>
          <w:b/>
          <w:i/>
          <w:lang w:eastAsia="ru-RU"/>
        </w:rPr>
      </w:pPr>
      <w:r w:rsidRPr="00A666A6">
        <w:rPr>
          <w:b/>
          <w:i/>
          <w:lang w:eastAsia="ru-RU"/>
        </w:rPr>
        <w:t>Пояснительная информация к годовой бухгалтерской (финансовой) отчетности за 2014 год.</w:t>
      </w:r>
    </w:p>
    <w:p w:rsidR="00E95B8D" w:rsidRPr="00A666A6" w:rsidRDefault="00E95B8D" w:rsidP="00BD52E9">
      <w:pPr>
        <w:pStyle w:val="Basic"/>
      </w:pPr>
    </w:p>
    <w:p w:rsidR="00E95B8D" w:rsidRPr="00A666A6" w:rsidRDefault="00E95B8D" w:rsidP="00BD52E9">
      <w:pPr>
        <w:pStyle w:val="Basic"/>
      </w:pPr>
    </w:p>
    <w:p w:rsidR="00E95B8D" w:rsidRPr="00A666A6" w:rsidRDefault="00E95B8D" w:rsidP="00BD52E9">
      <w:pPr>
        <w:pStyle w:val="Basic"/>
        <w:rPr>
          <w:b/>
          <w:i/>
          <w:szCs w:val="22"/>
        </w:rPr>
      </w:pPr>
      <w:r w:rsidRPr="00A666A6">
        <w:rPr>
          <w:b/>
          <w:i/>
          <w:szCs w:val="22"/>
        </w:rPr>
        <w:t xml:space="preserve">Указанная отчетность находится в Приложении № 1. </w:t>
      </w:r>
    </w:p>
    <w:p w:rsidR="00E95B8D" w:rsidRPr="00A666A6" w:rsidRDefault="00E95B8D" w:rsidP="00BD52E9">
      <w:pPr>
        <w:pStyle w:val="Basic"/>
      </w:pPr>
    </w:p>
    <w:p w:rsidR="00E95B8D" w:rsidRPr="00A666A6" w:rsidRDefault="00E95B8D" w:rsidP="00BD52E9">
      <w:pPr>
        <w:pStyle w:val="Basic"/>
      </w:pPr>
      <w:r w:rsidRPr="00A666A6">
        <w:t xml:space="preserve">б) при наличии у эмитента годовой финансовой отчетности, составленной в соответствии с Международными стандартами финансовой отчетности (МСФО) либо иными, отличными от МСФО, международно признанными правилами, дополнительно прилагается такая финансовая отчетность эмитента, а если в отношении нее проведен аудит - вместе с соответствующим аудиторским заключением на русском языке за период, предусмотренный </w:t>
      </w:r>
      <w:hyperlink w:anchor="Par1099" w:history="1">
        <w:r w:rsidRPr="00A666A6">
          <w:t>подпунктом "а"</w:t>
        </w:r>
      </w:hyperlink>
      <w:r w:rsidRPr="00A666A6">
        <w:t xml:space="preserve"> настоящего пункта. При этом отдельно указываются стандарты (правила), в соответствии с которыми составлена такая годовая финансовая отчетность.</w:t>
      </w:r>
    </w:p>
    <w:p w:rsidR="00E95B8D" w:rsidRPr="00A666A6" w:rsidRDefault="00E95B8D" w:rsidP="00BD52E9">
      <w:pPr>
        <w:pStyle w:val="Basic"/>
      </w:pPr>
      <w:r w:rsidRPr="00A666A6">
        <w:t>В случае если срок представления бухгалтерской (финансовой) отчетности эмитента за первый отчетный год еще не истек, в состав проспекта включается вступительная бухгалтерская (финансовая) отчетность эмитента, а в случае, если на дату утверждения проспекта ценных бумаг не истек срок представления квартальной бухгалтерской (финансовой) отчетности эмитента, вступительная бухгалтерская (финансовая) отчетность эмитента должна быть проверена привлеченным для этих целей аудитором, а соответствующее заключение аудитора приложено к представляемой вступительной бухгалтерской (финансовой) отчетности эмитента.</w:t>
      </w:r>
    </w:p>
    <w:p w:rsidR="00E95B8D" w:rsidRPr="00A666A6" w:rsidRDefault="00E95B8D" w:rsidP="00633EBE">
      <w:pPr>
        <w:jc w:val="both"/>
        <w:rPr>
          <w:rStyle w:val="blk3"/>
        </w:rPr>
      </w:pPr>
      <w:r w:rsidRPr="00A666A6">
        <w:rPr>
          <w:b/>
          <w:bCs/>
          <w:i/>
          <w:iCs/>
        </w:rPr>
        <w:t>В настоящий Проспект ценных бумаг не включается</w:t>
      </w:r>
      <w:r w:rsidRPr="00A666A6">
        <w:rPr>
          <w:rStyle w:val="blk3"/>
          <w:b/>
          <w:bCs/>
          <w:i/>
          <w:iCs/>
        </w:rPr>
        <w:t xml:space="preserve"> </w:t>
      </w:r>
      <w:r w:rsidRPr="00A666A6">
        <w:rPr>
          <w:b/>
          <w:bCs/>
          <w:i/>
          <w:iCs/>
        </w:rPr>
        <w:t>отдельная финансовая отчетность ПАО Сбербанк, составленная в соответствии с  Международными стандартами финансовой отчетности (МСФО), за три последних завершенных финансовых года, предшествующих дате утверждения Проспекта ценных бумаг, в связи с тем, что отдельная финансовая отчетность по МСФО составляется и представлялась в Банк России исключительно в соответствии с Указанием Банка России от 16 января 2013 г. № 2964-У «О предоставлении и опубликовании кредитными организациями годовой финансовой отчетности, составленной в соответствии с Международными стандартами финансовой отчетности» (далее – «Указание ЦБ РФ №2964-У»), согласно пункту 3 которого к</w:t>
      </w:r>
      <w:r w:rsidRPr="00A666A6">
        <w:rPr>
          <w:rStyle w:val="blk3"/>
          <w:b/>
          <w:bCs/>
          <w:i/>
          <w:iCs/>
        </w:rPr>
        <w:t>редитные организации самостоятельно принимали решение об опубликовании и способе опубликования финансовой отчетности, подтвержденной аудиторской организацией; и</w:t>
      </w:r>
      <w:r w:rsidRPr="00A666A6">
        <w:rPr>
          <w:b/>
          <w:bCs/>
          <w:i/>
          <w:iCs/>
        </w:rPr>
        <w:t xml:space="preserve"> ПАО Сбербанк не принималось решение о публикации такой отчетности. </w:t>
      </w:r>
    </w:p>
    <w:p w:rsidR="00E95B8D" w:rsidRPr="00A666A6" w:rsidRDefault="00E95B8D" w:rsidP="00633EBE">
      <w:pPr>
        <w:widowControl w:val="0"/>
        <w:autoSpaceDE w:val="0"/>
        <w:autoSpaceDN w:val="0"/>
        <w:adjustRightInd w:val="0"/>
        <w:jc w:val="both"/>
        <w:rPr>
          <w:b/>
          <w:bCs/>
          <w:i/>
          <w:iCs/>
        </w:rPr>
      </w:pPr>
      <w:r w:rsidRPr="00A666A6">
        <w:rPr>
          <w:b/>
          <w:bCs/>
          <w:i/>
          <w:iCs/>
        </w:rPr>
        <w:t>Вместе с тем, в соответствии с Федеральным законом от 27 июля 2010 года № 208-ФЗ «О консолидированной финансовой отчетности» и Международными стандартами финансовой отчетности Эмитент, будучи материнской компанией, составляет, предоставляет и публикует консолидированную финансовую отчетность, которая содержится в пункте 7.3.(б) настоящего Проспекта ценных бумаг.</w:t>
      </w:r>
    </w:p>
    <w:p w:rsidR="00E95B8D" w:rsidRPr="00A666A6" w:rsidRDefault="00E95B8D" w:rsidP="00633EBE">
      <w:pPr>
        <w:widowControl w:val="0"/>
        <w:autoSpaceDE w:val="0"/>
        <w:autoSpaceDN w:val="0"/>
        <w:adjustRightInd w:val="0"/>
        <w:jc w:val="both"/>
        <w:rPr>
          <w:rFonts w:cs="Calibri"/>
        </w:rPr>
      </w:pPr>
    </w:p>
    <w:p w:rsidR="00E95B8D" w:rsidRPr="00A666A6" w:rsidRDefault="00E95B8D" w:rsidP="00364FAF">
      <w:pPr>
        <w:pStyle w:val="Heading2"/>
      </w:pPr>
      <w:bookmarkStart w:id="109" w:name="_Toc430103470"/>
      <w:r w:rsidRPr="00A666A6">
        <w:t>7.2. Промежуточная бухгалтерская (финансовая) отчетность эмитента</w:t>
      </w:r>
      <w:bookmarkEnd w:id="109"/>
    </w:p>
    <w:p w:rsidR="00E95B8D" w:rsidRPr="00A666A6" w:rsidRDefault="00E95B8D" w:rsidP="00BD52E9">
      <w:pPr>
        <w:pStyle w:val="Basic"/>
      </w:pPr>
      <w:r w:rsidRPr="00A666A6">
        <w:t>Указывается состав промежуточной бухгалтерской (финансовой) отчетности эмитента, прилагаемой к проспекту ценных бумаг:</w:t>
      </w:r>
    </w:p>
    <w:p w:rsidR="00E95B8D" w:rsidRPr="00A666A6" w:rsidRDefault="00E95B8D" w:rsidP="00BD52E9">
      <w:pPr>
        <w:pStyle w:val="Basic"/>
      </w:pPr>
      <w:r w:rsidRPr="00A666A6">
        <w:t>а) промежуточная бухгалтерская (финансовая) отчетность эмитента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составленная в соответствии с требованиями законодательства Российской Федерации, а если в отношении нее проведен аудит - вместе с соответствующим аудиторским заключением.</w:t>
      </w:r>
    </w:p>
    <w:p w:rsidR="00E95B8D" w:rsidRPr="00A666A6" w:rsidRDefault="00E95B8D" w:rsidP="00BD52E9">
      <w:pPr>
        <w:pStyle w:val="Basic"/>
      </w:pPr>
    </w:p>
    <w:p w:rsidR="00E95B8D" w:rsidRPr="00A666A6" w:rsidRDefault="00E95B8D" w:rsidP="00633EBE">
      <w:pPr>
        <w:autoSpaceDE w:val="0"/>
        <w:autoSpaceDN w:val="0"/>
        <w:adjustRightInd w:val="0"/>
        <w:ind w:firstLine="540"/>
        <w:jc w:val="both"/>
        <w:rPr>
          <w:b/>
          <w:i/>
          <w:szCs w:val="24"/>
        </w:rPr>
      </w:pPr>
      <w:r w:rsidRPr="00A666A6">
        <w:rPr>
          <w:b/>
          <w:i/>
          <w:szCs w:val="24"/>
        </w:rPr>
        <w:t>Бухгалтерская (финансовая) отчетность за 1 полугодие 2015 года:</w:t>
      </w:r>
    </w:p>
    <w:p w:rsidR="00E95B8D" w:rsidRPr="00A666A6" w:rsidRDefault="00E95B8D" w:rsidP="00633EBE">
      <w:pPr>
        <w:autoSpaceDE w:val="0"/>
        <w:autoSpaceDN w:val="0"/>
        <w:adjustRightInd w:val="0"/>
        <w:ind w:firstLine="540"/>
        <w:jc w:val="both"/>
        <w:rPr>
          <w:b/>
          <w:i/>
          <w:szCs w:val="24"/>
        </w:rPr>
      </w:pPr>
      <w:r w:rsidRPr="00A666A6">
        <w:rPr>
          <w:b/>
          <w:i/>
        </w:rPr>
        <w:t xml:space="preserve">Бухгалтерский баланс </w:t>
      </w:r>
      <w:r w:rsidRPr="00A666A6">
        <w:rPr>
          <w:b/>
          <w:i/>
          <w:lang w:eastAsia="ru-RU"/>
        </w:rPr>
        <w:t xml:space="preserve">(публикуемая форма) </w:t>
      </w:r>
      <w:r w:rsidRPr="00A666A6">
        <w:rPr>
          <w:b/>
          <w:i/>
        </w:rPr>
        <w:t xml:space="preserve"> на 1 июля 2015 года</w:t>
      </w:r>
    </w:p>
    <w:p w:rsidR="00E95B8D" w:rsidRPr="00A666A6" w:rsidRDefault="00E95B8D" w:rsidP="00633EBE">
      <w:pPr>
        <w:autoSpaceDE w:val="0"/>
        <w:autoSpaceDN w:val="0"/>
        <w:adjustRightInd w:val="0"/>
        <w:ind w:firstLine="540"/>
        <w:jc w:val="both"/>
        <w:rPr>
          <w:b/>
          <w:i/>
        </w:rPr>
      </w:pPr>
      <w:r w:rsidRPr="00A666A6">
        <w:rPr>
          <w:b/>
          <w:i/>
        </w:rPr>
        <w:t xml:space="preserve">Отчет о финансовых результатах </w:t>
      </w:r>
      <w:r w:rsidRPr="00A666A6">
        <w:rPr>
          <w:b/>
          <w:i/>
          <w:lang w:eastAsia="ru-RU"/>
        </w:rPr>
        <w:t xml:space="preserve">(публикуемая форма) </w:t>
      </w:r>
      <w:r w:rsidRPr="00A666A6">
        <w:rPr>
          <w:b/>
          <w:i/>
        </w:rPr>
        <w:t xml:space="preserve"> за </w:t>
      </w:r>
      <w:r w:rsidRPr="00A666A6">
        <w:rPr>
          <w:b/>
          <w:i/>
          <w:szCs w:val="24"/>
        </w:rPr>
        <w:t>1 полугодие 2015 года</w:t>
      </w:r>
    </w:p>
    <w:p w:rsidR="00E95B8D" w:rsidRPr="00A666A6" w:rsidRDefault="00E95B8D" w:rsidP="00633EBE">
      <w:pPr>
        <w:ind w:left="567"/>
        <w:rPr>
          <w:b/>
          <w:i/>
          <w:lang w:eastAsia="ru-RU"/>
        </w:rPr>
      </w:pPr>
      <w:r w:rsidRPr="00A666A6">
        <w:rPr>
          <w:b/>
          <w:i/>
          <w:lang w:eastAsia="ru-RU"/>
        </w:rPr>
        <w:t xml:space="preserve">Отчет об уровне достаточности капитала для покрытия рисков, величине резервов на возможные потери по ссудам и иным активам (публикуемая форма) на </w:t>
      </w:r>
      <w:r w:rsidRPr="00A666A6">
        <w:rPr>
          <w:b/>
          <w:i/>
        </w:rPr>
        <w:t>1 июля 2015 года</w:t>
      </w:r>
    </w:p>
    <w:p w:rsidR="00E95B8D" w:rsidRPr="00A666A6" w:rsidRDefault="00E95B8D" w:rsidP="00633EBE">
      <w:pPr>
        <w:ind w:left="567"/>
        <w:rPr>
          <w:b/>
          <w:i/>
          <w:lang w:eastAsia="ru-RU"/>
        </w:rPr>
      </w:pPr>
      <w:r w:rsidRPr="00A666A6">
        <w:rPr>
          <w:b/>
          <w:i/>
          <w:lang w:eastAsia="ru-RU"/>
        </w:rPr>
        <w:t xml:space="preserve">Сведения об обязательных нормативах и о показателе финансового рычага (публикуемая форма) на </w:t>
      </w:r>
      <w:r w:rsidRPr="00A666A6">
        <w:rPr>
          <w:b/>
          <w:i/>
        </w:rPr>
        <w:t>1 июля 2015 года</w:t>
      </w:r>
    </w:p>
    <w:p w:rsidR="00E95B8D" w:rsidRPr="00A666A6" w:rsidRDefault="00E95B8D" w:rsidP="00633EBE">
      <w:pPr>
        <w:ind w:left="567"/>
        <w:rPr>
          <w:b/>
          <w:i/>
          <w:lang w:eastAsia="ru-RU"/>
        </w:rPr>
      </w:pPr>
      <w:r w:rsidRPr="00A666A6">
        <w:rPr>
          <w:b/>
          <w:i/>
          <w:lang w:eastAsia="ru-RU"/>
        </w:rPr>
        <w:t xml:space="preserve">Отчет о движении денежных средств (публикуемая форма) на </w:t>
      </w:r>
      <w:r w:rsidRPr="00A666A6">
        <w:rPr>
          <w:b/>
          <w:i/>
        </w:rPr>
        <w:t>1 июля 2015 года</w:t>
      </w:r>
    </w:p>
    <w:p w:rsidR="00E95B8D" w:rsidRPr="00A666A6" w:rsidRDefault="00E95B8D" w:rsidP="00633EBE">
      <w:pPr>
        <w:ind w:left="567"/>
        <w:rPr>
          <w:b/>
          <w:i/>
          <w:lang w:eastAsia="ru-RU"/>
        </w:rPr>
      </w:pPr>
      <w:r w:rsidRPr="00A666A6">
        <w:rPr>
          <w:b/>
          <w:i/>
          <w:lang w:eastAsia="ru-RU"/>
        </w:rPr>
        <w:t xml:space="preserve">Пояснительная информация к промежуточной бухгалтерской (финансовой) отчетности  за </w:t>
      </w:r>
      <w:r w:rsidRPr="00A666A6">
        <w:rPr>
          <w:b/>
          <w:i/>
          <w:szCs w:val="24"/>
        </w:rPr>
        <w:t>1 полугодие 2015 года</w:t>
      </w:r>
    </w:p>
    <w:p w:rsidR="00E95B8D" w:rsidRPr="00A666A6" w:rsidRDefault="00E95B8D" w:rsidP="00633EBE">
      <w:pPr>
        <w:ind w:firstLine="567"/>
        <w:rPr>
          <w:b/>
          <w:i/>
          <w:lang w:eastAsia="ru-RU"/>
        </w:rPr>
      </w:pPr>
    </w:p>
    <w:p w:rsidR="00E95B8D" w:rsidRPr="00A666A6" w:rsidRDefault="00E95B8D" w:rsidP="00633EBE">
      <w:pPr>
        <w:pStyle w:val="Basic"/>
        <w:rPr>
          <w:b/>
          <w:i/>
          <w:szCs w:val="22"/>
        </w:rPr>
      </w:pPr>
      <w:r w:rsidRPr="00A666A6">
        <w:rPr>
          <w:b/>
          <w:i/>
          <w:szCs w:val="22"/>
        </w:rPr>
        <w:t xml:space="preserve">Указанная отчетность находится в Приложении №1. </w:t>
      </w:r>
    </w:p>
    <w:p w:rsidR="00E95B8D" w:rsidRPr="00A666A6" w:rsidRDefault="00E95B8D" w:rsidP="00633EBE">
      <w:pPr>
        <w:pStyle w:val="Basic"/>
      </w:pPr>
    </w:p>
    <w:p w:rsidR="00E95B8D" w:rsidRPr="00A666A6" w:rsidRDefault="00E95B8D" w:rsidP="00BD52E9">
      <w:pPr>
        <w:pStyle w:val="Basic"/>
      </w:pPr>
      <w:r w:rsidRPr="00A666A6">
        <w:t>б) при наличии у эмитента промежуточной финансовой отчетности, составленной в соответствии с Международными стандартами финансовой отчетности (МСФО) либо иными, отличными от МСФО, международно признанными правилами, дополнительно прилагается такая промежуточная финансовая отчетность эмитента, а если в отношении нее проведен аудит - вместе с соответствующим аудиторским заключением на русском языке за последний завершенный отчетный квартал (отчетный период, состоящий из трех, шести или девяти месяцев отчетного года), предшествующий дате утверждения проспекта ценных бумаг. При этом отдельно указываются стандарты (правила), в соответствии с которыми составлена такая промежуточная финансовая отчетность.</w:t>
      </w:r>
    </w:p>
    <w:p w:rsidR="00E95B8D" w:rsidRPr="00A666A6" w:rsidRDefault="00E95B8D" w:rsidP="00BD52E9">
      <w:pPr>
        <w:pStyle w:val="Basic"/>
      </w:pPr>
      <w:r w:rsidRPr="00A666A6">
        <w:t>В случае если на дату утверждения проспекта ценных бумаг не истек срок представления годовой бухгалтерской (финансовой) отчетности эмитента за первый отчетный год, квартальная бухгалтерская (финансовая) отчетность эмитента должна быть проверена привлеченным для этих целей аудитором, а соответствующее заключение аудитора приложено к представляемой квартальной бухгалтерской (финансовой) отчетности эмитента.</w:t>
      </w:r>
    </w:p>
    <w:p w:rsidR="00E95B8D" w:rsidRPr="00A666A6" w:rsidRDefault="00E95B8D">
      <w:pPr>
        <w:widowControl w:val="0"/>
        <w:autoSpaceDE w:val="0"/>
        <w:autoSpaceDN w:val="0"/>
        <w:adjustRightInd w:val="0"/>
        <w:jc w:val="both"/>
        <w:rPr>
          <w:b/>
          <w:bCs/>
          <w:i/>
          <w:iCs/>
        </w:rPr>
      </w:pPr>
      <w:r w:rsidRPr="00A666A6">
        <w:rPr>
          <w:b/>
          <w:bCs/>
          <w:i/>
          <w:iCs/>
        </w:rPr>
        <w:t>У Эмитента отсутствует квартальная бухгалтерская (финансовая) неконсолидированная отчетность, составленная в соответствии с Международными стандартами финансовой отчетности (МСФО) либо иными, отличными от МСФО, международно признанными правилами.</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10" w:name="_Toc430103471"/>
      <w:r w:rsidRPr="00A666A6">
        <w:t>7.3. Консолидированная финансовая отчетность эмитента</w:t>
      </w:r>
      <w:bookmarkEnd w:id="110"/>
    </w:p>
    <w:p w:rsidR="00E95B8D" w:rsidRPr="00A666A6" w:rsidRDefault="00E95B8D" w:rsidP="00BD52E9">
      <w:pPr>
        <w:pStyle w:val="Basic"/>
      </w:pPr>
      <w:r w:rsidRPr="00A666A6">
        <w:t>Указывается состав консолидированной финансовой отчетности эмитента, прилагаемой к проспекту ценных бумаг:</w:t>
      </w:r>
    </w:p>
    <w:p w:rsidR="00E95B8D" w:rsidRPr="00A666A6" w:rsidRDefault="00E95B8D" w:rsidP="00BD52E9">
      <w:pPr>
        <w:pStyle w:val="Basic"/>
      </w:pPr>
      <w:r w:rsidRPr="00A666A6">
        <w:t>а) годовая консолидированная финансовая отчетность эмитента, в отношении которой истек установленный срок ее представления или составленная до истечения такого срока, за три последних завершенных отчетных года, предшествующих дате утверждения проспекта ценных бумаг, либо за каждый завершенный отчетный год, если эмитент осуществляет свою деятельность менее трех лет, составленная в соответствии с требованиями законодательства Российской Федерации, с приложенным аудиторским заключением в отношении указанной годовой консолидированной финансовой отчетности. При этом отдельно указываются стандарты (правила), в соответствии с которыми составлена такая годовая консолидированная финансовая отчетность. В случае если эмитент не составляет годовую консолидированную финансовую отчетность, указываются основания, в силу которых у эмитента отсутствует обязанность по ее составлению;</w:t>
      </w:r>
    </w:p>
    <w:p w:rsidR="00E95B8D" w:rsidRPr="00A666A6" w:rsidRDefault="00E95B8D" w:rsidP="00633EBE">
      <w:pPr>
        <w:autoSpaceDE w:val="0"/>
        <w:autoSpaceDN w:val="0"/>
        <w:adjustRightInd w:val="0"/>
        <w:ind w:firstLine="540"/>
        <w:jc w:val="both"/>
        <w:rPr>
          <w:b/>
          <w:i/>
          <w:szCs w:val="24"/>
        </w:rPr>
      </w:pPr>
      <w:r w:rsidRPr="00A666A6">
        <w:rPr>
          <w:b/>
          <w:i/>
          <w:szCs w:val="24"/>
        </w:rPr>
        <w:t>Годовая консолидированная отчетность Эмитента за 2012, 2013, 2014 годы, составленная в соответствии с требованиями законодательства Российской Федерации, с приложенным заключением аудитора, не приводится в связи с представлением годовой консолидированной финансовой отчетности, составленной в соответствии с Международными стандартами финансовой отчетности.</w:t>
      </w:r>
    </w:p>
    <w:p w:rsidR="00E95B8D" w:rsidRPr="00A666A6" w:rsidRDefault="00E95B8D" w:rsidP="00633EBE">
      <w:pPr>
        <w:spacing w:before="120"/>
        <w:ind w:firstLine="540"/>
        <w:jc w:val="both"/>
        <w:rPr>
          <w:b/>
          <w:bCs/>
          <w:i/>
          <w:iCs/>
        </w:rPr>
      </w:pPr>
      <w:r w:rsidRPr="00A666A6">
        <w:rPr>
          <w:b/>
          <w:i/>
        </w:rPr>
        <w:t>Консолидированная финансовая отчетность, составленная в соответствии с МСФО, и заключение независимого аудитора за 2012, 2013, 2014 года приведены в Приложении №3:</w:t>
      </w:r>
    </w:p>
    <w:p w:rsidR="00E95B8D" w:rsidRPr="00A666A6" w:rsidRDefault="00E95B8D" w:rsidP="00633EBE">
      <w:pPr>
        <w:pStyle w:val="prilozhenie"/>
        <w:ind w:firstLine="0"/>
        <w:rPr>
          <w:b/>
          <w:i/>
        </w:rPr>
      </w:pPr>
    </w:p>
    <w:p w:rsidR="00E95B8D" w:rsidRPr="00A666A6" w:rsidRDefault="00E95B8D" w:rsidP="00633EBE">
      <w:pPr>
        <w:pStyle w:val="prilozhenie"/>
        <w:rPr>
          <w:b/>
          <w:i/>
        </w:rPr>
      </w:pPr>
      <w:r w:rsidRPr="00A666A6">
        <w:rPr>
          <w:b/>
          <w:i/>
        </w:rPr>
        <w:t>Консолидированная финансовая отчетность, составленная в соответствии с МСФО, и заключение независимого  аудитора за 2012 год:</w:t>
      </w:r>
    </w:p>
    <w:p w:rsidR="00E95B8D" w:rsidRPr="00A666A6" w:rsidRDefault="00E95B8D" w:rsidP="00633EBE">
      <w:pPr>
        <w:pStyle w:val="prilozhenie"/>
        <w:rPr>
          <w:b/>
          <w:i/>
        </w:rPr>
      </w:pPr>
      <w:r w:rsidRPr="00A666A6">
        <w:rPr>
          <w:b/>
          <w:i/>
        </w:rPr>
        <w:t>- аудиторское заключение независимого аудитора</w:t>
      </w:r>
    </w:p>
    <w:p w:rsidR="00E95B8D" w:rsidRPr="00A666A6" w:rsidRDefault="00E95B8D" w:rsidP="00633EBE">
      <w:pPr>
        <w:pStyle w:val="prilozhenie"/>
        <w:rPr>
          <w:b/>
          <w:i/>
        </w:rPr>
      </w:pPr>
      <w:r w:rsidRPr="00A666A6">
        <w:rPr>
          <w:b/>
          <w:i/>
        </w:rPr>
        <w:t>- консолидированный отчет о финансовом положении</w:t>
      </w:r>
    </w:p>
    <w:p w:rsidR="00E95B8D" w:rsidRPr="00A666A6" w:rsidRDefault="00E95B8D" w:rsidP="00633EBE">
      <w:pPr>
        <w:pStyle w:val="prilozhenie"/>
        <w:rPr>
          <w:b/>
          <w:i/>
        </w:rPr>
      </w:pPr>
      <w:r w:rsidRPr="00A666A6">
        <w:rPr>
          <w:b/>
          <w:i/>
        </w:rPr>
        <w:t>- консолидированный отчет о прибылях и убытках</w:t>
      </w:r>
    </w:p>
    <w:p w:rsidR="00E95B8D" w:rsidRPr="00A666A6" w:rsidRDefault="00E95B8D" w:rsidP="00633EBE">
      <w:pPr>
        <w:pStyle w:val="prilozhenie"/>
        <w:rPr>
          <w:b/>
          <w:i/>
        </w:rPr>
      </w:pPr>
      <w:r w:rsidRPr="00A666A6">
        <w:rPr>
          <w:b/>
          <w:i/>
        </w:rPr>
        <w:t>- консолидированный отчет о совокупном доходе</w:t>
      </w:r>
    </w:p>
    <w:p w:rsidR="00E95B8D" w:rsidRPr="00A666A6" w:rsidRDefault="00E95B8D" w:rsidP="00633EBE">
      <w:pPr>
        <w:pStyle w:val="prilozhenie"/>
        <w:rPr>
          <w:b/>
          <w:i/>
        </w:rPr>
      </w:pPr>
      <w:r w:rsidRPr="00A666A6">
        <w:rPr>
          <w:b/>
          <w:i/>
        </w:rPr>
        <w:t>- консолидированный отчет об изменениях в капитале</w:t>
      </w:r>
    </w:p>
    <w:p w:rsidR="00E95B8D" w:rsidRPr="00A666A6" w:rsidRDefault="00E95B8D" w:rsidP="00633EBE">
      <w:pPr>
        <w:pStyle w:val="prilozhenie"/>
        <w:rPr>
          <w:b/>
          <w:i/>
        </w:rPr>
      </w:pPr>
      <w:r w:rsidRPr="00A666A6">
        <w:rPr>
          <w:b/>
          <w:i/>
        </w:rPr>
        <w:t>- консолидированный отчет о движении денежных средств</w:t>
      </w:r>
    </w:p>
    <w:p w:rsidR="00E95B8D" w:rsidRPr="00A666A6" w:rsidRDefault="00E95B8D" w:rsidP="00633EBE">
      <w:pPr>
        <w:pStyle w:val="prilozhenie"/>
        <w:rPr>
          <w:b/>
          <w:i/>
        </w:rPr>
      </w:pPr>
      <w:r w:rsidRPr="00A666A6">
        <w:rPr>
          <w:b/>
          <w:i/>
        </w:rPr>
        <w:t>- примечания к консолидированной финансовой отчетности</w:t>
      </w:r>
    </w:p>
    <w:p w:rsidR="00E95B8D" w:rsidRPr="00A666A6" w:rsidRDefault="00E95B8D" w:rsidP="00633EBE">
      <w:pPr>
        <w:pStyle w:val="prilozhenie"/>
        <w:rPr>
          <w:b/>
          <w:i/>
        </w:rPr>
      </w:pPr>
    </w:p>
    <w:p w:rsidR="00E95B8D" w:rsidRPr="00A666A6" w:rsidRDefault="00E95B8D" w:rsidP="00633EBE">
      <w:pPr>
        <w:pStyle w:val="prilozhenie"/>
        <w:rPr>
          <w:b/>
          <w:i/>
        </w:rPr>
      </w:pPr>
      <w:r w:rsidRPr="00A666A6">
        <w:rPr>
          <w:b/>
          <w:i/>
        </w:rPr>
        <w:t>Консолидированная финансовая отчетность, составленная в соответствии с МСФО, и заключение независимого аудитора за 2013 год:</w:t>
      </w:r>
    </w:p>
    <w:p w:rsidR="00E95B8D" w:rsidRPr="00A666A6" w:rsidRDefault="00E95B8D" w:rsidP="00633EBE">
      <w:pPr>
        <w:pStyle w:val="prilozhenie"/>
        <w:rPr>
          <w:b/>
          <w:i/>
        </w:rPr>
      </w:pPr>
      <w:r w:rsidRPr="00A666A6">
        <w:rPr>
          <w:b/>
          <w:i/>
        </w:rPr>
        <w:t>- аудиторское заключение независимого аудитора</w:t>
      </w:r>
    </w:p>
    <w:p w:rsidR="00E95B8D" w:rsidRPr="00A666A6" w:rsidRDefault="00E95B8D" w:rsidP="00633EBE">
      <w:pPr>
        <w:pStyle w:val="prilozhenie"/>
        <w:rPr>
          <w:b/>
          <w:i/>
        </w:rPr>
      </w:pPr>
      <w:r w:rsidRPr="00A666A6">
        <w:rPr>
          <w:b/>
          <w:i/>
        </w:rPr>
        <w:t>- консолидированный отчет о финансовом положении</w:t>
      </w:r>
    </w:p>
    <w:p w:rsidR="00E95B8D" w:rsidRPr="00A666A6" w:rsidRDefault="00E95B8D" w:rsidP="00633EBE">
      <w:pPr>
        <w:pStyle w:val="prilozhenie"/>
        <w:rPr>
          <w:b/>
          <w:i/>
        </w:rPr>
      </w:pPr>
      <w:r w:rsidRPr="00A666A6">
        <w:rPr>
          <w:b/>
          <w:i/>
        </w:rPr>
        <w:t>- консолидированный отчет о прибылях и убытках</w:t>
      </w:r>
    </w:p>
    <w:p w:rsidR="00E95B8D" w:rsidRPr="00A666A6" w:rsidRDefault="00E95B8D" w:rsidP="00633EBE">
      <w:pPr>
        <w:pStyle w:val="prilozhenie"/>
        <w:rPr>
          <w:b/>
          <w:i/>
        </w:rPr>
      </w:pPr>
      <w:r w:rsidRPr="00A666A6">
        <w:rPr>
          <w:b/>
          <w:i/>
        </w:rPr>
        <w:t>- консолидированный отчет о совокупном доходе</w:t>
      </w:r>
    </w:p>
    <w:p w:rsidR="00E95B8D" w:rsidRPr="00A666A6" w:rsidRDefault="00E95B8D" w:rsidP="00633EBE">
      <w:pPr>
        <w:pStyle w:val="prilozhenie"/>
        <w:rPr>
          <w:b/>
          <w:i/>
        </w:rPr>
      </w:pPr>
      <w:r w:rsidRPr="00A666A6">
        <w:rPr>
          <w:b/>
          <w:i/>
        </w:rPr>
        <w:t>- консолидированный отчет об изменениях в составе собственных средств</w:t>
      </w:r>
    </w:p>
    <w:p w:rsidR="00E95B8D" w:rsidRPr="00A666A6" w:rsidRDefault="00E95B8D" w:rsidP="00633EBE">
      <w:pPr>
        <w:pStyle w:val="prilozhenie"/>
        <w:rPr>
          <w:b/>
          <w:i/>
        </w:rPr>
      </w:pPr>
      <w:r w:rsidRPr="00A666A6">
        <w:rPr>
          <w:b/>
          <w:i/>
        </w:rPr>
        <w:t>- консолидированный отчет о движении денежных средств</w:t>
      </w:r>
    </w:p>
    <w:p w:rsidR="00E95B8D" w:rsidRPr="00A666A6" w:rsidRDefault="00E95B8D" w:rsidP="00633EBE">
      <w:pPr>
        <w:pStyle w:val="prilozhenie"/>
        <w:rPr>
          <w:b/>
          <w:i/>
        </w:rPr>
      </w:pPr>
      <w:r w:rsidRPr="00A666A6">
        <w:rPr>
          <w:b/>
          <w:i/>
        </w:rPr>
        <w:t>- примечания к консолидированной финансовой отчетности</w:t>
      </w:r>
    </w:p>
    <w:p w:rsidR="00E95B8D" w:rsidRPr="00A666A6" w:rsidRDefault="00E95B8D" w:rsidP="00633EBE">
      <w:pPr>
        <w:pStyle w:val="prilozhenie"/>
        <w:rPr>
          <w:sz w:val="22"/>
          <w:szCs w:val="22"/>
        </w:rPr>
      </w:pPr>
    </w:p>
    <w:p w:rsidR="00E95B8D" w:rsidRPr="00A666A6" w:rsidRDefault="00E95B8D" w:rsidP="00633EBE">
      <w:pPr>
        <w:pStyle w:val="prilozhenie"/>
        <w:rPr>
          <w:b/>
          <w:i/>
        </w:rPr>
      </w:pPr>
      <w:r w:rsidRPr="00A666A6">
        <w:rPr>
          <w:b/>
          <w:i/>
        </w:rPr>
        <w:t>Консолидированная финансовая отчетность, составленная в соответствии с МСФО, и заключение независимого аудитора за 2014 год:</w:t>
      </w:r>
    </w:p>
    <w:p w:rsidR="00E95B8D" w:rsidRPr="00A666A6" w:rsidRDefault="00E95B8D" w:rsidP="00633EBE">
      <w:pPr>
        <w:pStyle w:val="prilozhenie"/>
        <w:rPr>
          <w:b/>
          <w:i/>
        </w:rPr>
      </w:pPr>
      <w:r w:rsidRPr="00A666A6">
        <w:rPr>
          <w:b/>
          <w:i/>
        </w:rPr>
        <w:t>- аудиторское заключение независимого аудитора</w:t>
      </w:r>
    </w:p>
    <w:p w:rsidR="00E95B8D" w:rsidRPr="00A666A6" w:rsidRDefault="00E95B8D" w:rsidP="00633EBE">
      <w:pPr>
        <w:pStyle w:val="prilozhenie"/>
        <w:rPr>
          <w:b/>
          <w:i/>
        </w:rPr>
      </w:pPr>
      <w:r w:rsidRPr="00A666A6">
        <w:rPr>
          <w:b/>
          <w:i/>
        </w:rPr>
        <w:t>- консолидированный отчет о финансовом положении</w:t>
      </w:r>
    </w:p>
    <w:p w:rsidR="00E95B8D" w:rsidRPr="00A666A6" w:rsidRDefault="00E95B8D" w:rsidP="00633EBE">
      <w:pPr>
        <w:pStyle w:val="prilozhenie"/>
        <w:rPr>
          <w:b/>
          <w:i/>
        </w:rPr>
      </w:pPr>
      <w:r w:rsidRPr="00A666A6">
        <w:rPr>
          <w:b/>
          <w:i/>
        </w:rPr>
        <w:t>- консолидированный отчет о прибылях и убытках</w:t>
      </w:r>
    </w:p>
    <w:p w:rsidR="00E95B8D" w:rsidRPr="00A666A6" w:rsidRDefault="00E95B8D" w:rsidP="00633EBE">
      <w:pPr>
        <w:pStyle w:val="prilozhenie"/>
        <w:rPr>
          <w:b/>
          <w:i/>
        </w:rPr>
      </w:pPr>
      <w:r w:rsidRPr="00A666A6">
        <w:rPr>
          <w:b/>
          <w:i/>
        </w:rPr>
        <w:t>- консолидированный отчет о совокупном доходе</w:t>
      </w:r>
    </w:p>
    <w:p w:rsidR="00E95B8D" w:rsidRPr="00A666A6" w:rsidRDefault="00E95B8D" w:rsidP="00633EBE">
      <w:pPr>
        <w:pStyle w:val="prilozhenie"/>
        <w:rPr>
          <w:b/>
          <w:i/>
        </w:rPr>
      </w:pPr>
      <w:r w:rsidRPr="00A666A6">
        <w:rPr>
          <w:b/>
          <w:i/>
        </w:rPr>
        <w:t>- консолидированный отчет об изменениях в составе собственных средств</w:t>
      </w:r>
    </w:p>
    <w:p w:rsidR="00E95B8D" w:rsidRPr="00A666A6" w:rsidRDefault="00E95B8D" w:rsidP="00633EBE">
      <w:pPr>
        <w:pStyle w:val="prilozhenie"/>
        <w:rPr>
          <w:b/>
          <w:i/>
        </w:rPr>
      </w:pPr>
      <w:r w:rsidRPr="00A666A6">
        <w:rPr>
          <w:b/>
          <w:i/>
        </w:rPr>
        <w:t>- консолидированный отчет о движении денежных средств</w:t>
      </w:r>
    </w:p>
    <w:p w:rsidR="00E95B8D" w:rsidRPr="00A666A6" w:rsidRDefault="00E95B8D" w:rsidP="00633EBE">
      <w:pPr>
        <w:pStyle w:val="prilozhenie"/>
        <w:rPr>
          <w:b/>
          <w:i/>
        </w:rPr>
      </w:pPr>
      <w:r w:rsidRPr="00A666A6">
        <w:rPr>
          <w:b/>
          <w:i/>
        </w:rPr>
        <w:t>- примечания к консолидированной финансовой отчетности</w:t>
      </w:r>
    </w:p>
    <w:p w:rsidR="00E95B8D" w:rsidRPr="00A666A6" w:rsidRDefault="00E95B8D" w:rsidP="00633EBE">
      <w:pPr>
        <w:pStyle w:val="prilozhenie"/>
        <w:rPr>
          <w:sz w:val="22"/>
          <w:szCs w:val="22"/>
        </w:rPr>
      </w:pPr>
    </w:p>
    <w:p w:rsidR="00E95B8D" w:rsidRPr="00A666A6" w:rsidRDefault="00E95B8D" w:rsidP="00BD52E9">
      <w:pPr>
        <w:pStyle w:val="Basic"/>
      </w:pPr>
      <w:r w:rsidRPr="00A666A6">
        <w:t>б) промежуточная консолидированная финансовая отчетность эмитента за отчетный период, состоящий из шести месяцев текущего года, составленная в соответствии с требованиями законодательства Российской Федерации, а если в отношении нее проведен аудит - с приложением соответствующего аудиторского заключения. При этом отдельно указываются стандарты (правила), в соответствии с которыми составлена такая промежуточная консолидированная финансовая отчетность. В случае если эмитент не составляет промежуточную консолидированную финансовую отчетность, указываются основания, в силу которых у эмитента отсутствует обязанность по ее составлению;</w:t>
      </w:r>
    </w:p>
    <w:p w:rsidR="00E95B8D" w:rsidRPr="00A666A6" w:rsidRDefault="00E95B8D" w:rsidP="00F752D5">
      <w:pPr>
        <w:pStyle w:val="prilozhenie"/>
        <w:rPr>
          <w:b/>
          <w:i/>
          <w:sz w:val="22"/>
          <w:szCs w:val="22"/>
        </w:rPr>
      </w:pPr>
      <w:r w:rsidRPr="00A666A6">
        <w:rPr>
          <w:b/>
          <w:i/>
          <w:sz w:val="22"/>
          <w:szCs w:val="22"/>
        </w:rPr>
        <w:t>Промежуточная сокращенная консолидированная финансовая отчетность, составленная в соответствии с МСФО, и заключение независимого  аудитора по состоянию на 30 июня 2015 года приведены в Приложении №3:</w:t>
      </w:r>
    </w:p>
    <w:p w:rsidR="00E95B8D" w:rsidRPr="00A666A6" w:rsidRDefault="00E95B8D" w:rsidP="00F752D5">
      <w:pPr>
        <w:pStyle w:val="prilozhenie"/>
        <w:rPr>
          <w:b/>
          <w:i/>
          <w:sz w:val="22"/>
          <w:szCs w:val="22"/>
        </w:rPr>
      </w:pPr>
      <w:r w:rsidRPr="00A666A6">
        <w:rPr>
          <w:b/>
          <w:i/>
          <w:sz w:val="22"/>
          <w:szCs w:val="22"/>
        </w:rPr>
        <w:t>- заключение по результатам обзорной проверки</w:t>
      </w:r>
    </w:p>
    <w:p w:rsidR="00E95B8D" w:rsidRPr="00A666A6" w:rsidRDefault="00E95B8D" w:rsidP="00F752D5">
      <w:pPr>
        <w:pStyle w:val="prilozhenie"/>
        <w:rPr>
          <w:b/>
          <w:i/>
          <w:sz w:val="22"/>
          <w:szCs w:val="22"/>
        </w:rPr>
      </w:pPr>
      <w:r w:rsidRPr="00A666A6">
        <w:rPr>
          <w:b/>
          <w:i/>
          <w:sz w:val="22"/>
          <w:szCs w:val="22"/>
        </w:rPr>
        <w:t>- промежуточный консолидированный отчет о финансовом положении</w:t>
      </w:r>
    </w:p>
    <w:p w:rsidR="00E95B8D" w:rsidRPr="00A666A6" w:rsidRDefault="00E95B8D" w:rsidP="00F752D5">
      <w:pPr>
        <w:pStyle w:val="prilozhenie"/>
        <w:rPr>
          <w:b/>
          <w:i/>
          <w:sz w:val="22"/>
          <w:szCs w:val="22"/>
        </w:rPr>
      </w:pPr>
      <w:r w:rsidRPr="00A666A6">
        <w:rPr>
          <w:b/>
          <w:i/>
          <w:sz w:val="22"/>
          <w:szCs w:val="22"/>
        </w:rPr>
        <w:t>- промежуточный консолидированный отчет о прибылях и убытках</w:t>
      </w:r>
    </w:p>
    <w:p w:rsidR="00E95B8D" w:rsidRPr="00A666A6" w:rsidRDefault="00E95B8D" w:rsidP="00F752D5">
      <w:pPr>
        <w:pStyle w:val="prilozhenie"/>
        <w:rPr>
          <w:b/>
          <w:i/>
          <w:sz w:val="22"/>
          <w:szCs w:val="22"/>
        </w:rPr>
      </w:pPr>
      <w:r w:rsidRPr="00A666A6">
        <w:rPr>
          <w:b/>
          <w:i/>
          <w:sz w:val="22"/>
          <w:szCs w:val="22"/>
        </w:rPr>
        <w:t>- промежуточный консолидированный отчет о совокупном доходе</w:t>
      </w:r>
    </w:p>
    <w:p w:rsidR="00E95B8D" w:rsidRPr="00A666A6" w:rsidRDefault="00E95B8D" w:rsidP="00F752D5">
      <w:pPr>
        <w:pStyle w:val="prilozhenie"/>
        <w:rPr>
          <w:b/>
          <w:i/>
          <w:sz w:val="22"/>
          <w:szCs w:val="22"/>
        </w:rPr>
      </w:pPr>
      <w:r w:rsidRPr="00A666A6">
        <w:rPr>
          <w:b/>
          <w:i/>
          <w:sz w:val="22"/>
          <w:szCs w:val="22"/>
        </w:rPr>
        <w:t xml:space="preserve">- промежуточный консолидированный отчет об изменениях в составе собственных средств </w:t>
      </w:r>
    </w:p>
    <w:p w:rsidR="00E95B8D" w:rsidRPr="00A666A6" w:rsidRDefault="00E95B8D" w:rsidP="00F752D5">
      <w:pPr>
        <w:pStyle w:val="prilozhenie"/>
        <w:rPr>
          <w:b/>
          <w:i/>
          <w:sz w:val="22"/>
          <w:szCs w:val="22"/>
        </w:rPr>
      </w:pPr>
      <w:r w:rsidRPr="00A666A6">
        <w:rPr>
          <w:b/>
          <w:i/>
          <w:sz w:val="22"/>
          <w:szCs w:val="22"/>
        </w:rPr>
        <w:t>- промежуточный консолидированный отчет о движении денежных средств</w:t>
      </w:r>
    </w:p>
    <w:p w:rsidR="00E95B8D" w:rsidRPr="00A666A6" w:rsidRDefault="00E95B8D" w:rsidP="00F752D5">
      <w:pPr>
        <w:pStyle w:val="Basic"/>
      </w:pPr>
      <w:r w:rsidRPr="00A666A6">
        <w:rPr>
          <w:b/>
          <w:i/>
          <w:szCs w:val="22"/>
        </w:rPr>
        <w:t>- отдельные примечания к промежуточной сокращенной консолидированной финансовой отчетности</w:t>
      </w:r>
    </w:p>
    <w:p w:rsidR="00E95B8D" w:rsidRPr="00A666A6" w:rsidRDefault="00E95B8D" w:rsidP="00BD52E9">
      <w:pPr>
        <w:pStyle w:val="Basic"/>
      </w:pPr>
      <w:r w:rsidRPr="00A666A6">
        <w:t>в) при наличии у эмитента промежуточной консолидированной финансовой отчетности за отчетные периоды, состоящие из трех и девяти месяцев текущего года, дополнительно прилагается такая промежуточная консолидированная финансовая отчетность эмитента за последний завершенный отчетный период, состоящий из трех или девяти месяцев отчетного года, а если в отношении нее проведен аудит - вместе с соответствующим аудиторским заключением. При этом отдельно указываются стандарты (правила), в соответствии с которыми составлена такая промежуточная консолидированная финансовая отчетность.</w:t>
      </w:r>
    </w:p>
    <w:p w:rsidR="00E95B8D" w:rsidRPr="00A666A6" w:rsidRDefault="00E95B8D" w:rsidP="00F752D5">
      <w:pPr>
        <w:pStyle w:val="Basic"/>
        <w:rPr>
          <w:b/>
          <w:i/>
        </w:rPr>
      </w:pPr>
    </w:p>
    <w:p w:rsidR="00E95B8D" w:rsidRPr="00A666A6" w:rsidRDefault="00E95B8D" w:rsidP="006D43EC">
      <w:pPr>
        <w:pStyle w:val="prilozhenie"/>
        <w:rPr>
          <w:b/>
          <w:i/>
          <w:sz w:val="22"/>
          <w:szCs w:val="22"/>
        </w:rPr>
      </w:pPr>
      <w:r w:rsidRPr="00A666A6">
        <w:rPr>
          <w:b/>
          <w:i/>
          <w:sz w:val="22"/>
          <w:szCs w:val="22"/>
        </w:rPr>
        <w:t>Промежуточная сокращенная консолидированная финансовая отчетность, составленная в соответствии с МСФО, и заключение независимого  аудитора по состоянию на 31 марта 2015 года приведены в Приложении №3:</w:t>
      </w:r>
    </w:p>
    <w:p w:rsidR="00E95B8D" w:rsidRPr="00A666A6" w:rsidRDefault="00E95B8D" w:rsidP="006D43EC">
      <w:pPr>
        <w:pStyle w:val="prilozhenie"/>
        <w:rPr>
          <w:b/>
          <w:i/>
          <w:sz w:val="22"/>
          <w:szCs w:val="22"/>
        </w:rPr>
      </w:pPr>
      <w:r w:rsidRPr="00A666A6">
        <w:rPr>
          <w:b/>
          <w:i/>
          <w:sz w:val="22"/>
          <w:szCs w:val="22"/>
        </w:rPr>
        <w:t>- заключение по результатам обзорной проверки</w:t>
      </w:r>
    </w:p>
    <w:p w:rsidR="00E95B8D" w:rsidRPr="00A666A6" w:rsidRDefault="00E95B8D" w:rsidP="006D43EC">
      <w:pPr>
        <w:pStyle w:val="prilozhenie"/>
        <w:rPr>
          <w:b/>
          <w:i/>
          <w:sz w:val="22"/>
          <w:szCs w:val="22"/>
        </w:rPr>
      </w:pPr>
      <w:r w:rsidRPr="00A666A6">
        <w:rPr>
          <w:b/>
          <w:i/>
          <w:sz w:val="22"/>
          <w:szCs w:val="22"/>
        </w:rPr>
        <w:t>- промежуточный консолидированный отчет о финансовом положении</w:t>
      </w:r>
    </w:p>
    <w:p w:rsidR="00E95B8D" w:rsidRPr="00A666A6" w:rsidRDefault="00E95B8D" w:rsidP="006D43EC">
      <w:pPr>
        <w:pStyle w:val="prilozhenie"/>
        <w:rPr>
          <w:b/>
          <w:i/>
          <w:sz w:val="22"/>
          <w:szCs w:val="22"/>
        </w:rPr>
      </w:pPr>
      <w:r w:rsidRPr="00A666A6">
        <w:rPr>
          <w:b/>
          <w:i/>
          <w:sz w:val="22"/>
          <w:szCs w:val="22"/>
        </w:rPr>
        <w:t>- промежуточный консолидированный отчет о прибылях и убытках</w:t>
      </w:r>
    </w:p>
    <w:p w:rsidR="00E95B8D" w:rsidRPr="00A666A6" w:rsidRDefault="00E95B8D" w:rsidP="006D43EC">
      <w:pPr>
        <w:pStyle w:val="prilozhenie"/>
        <w:rPr>
          <w:b/>
          <w:i/>
          <w:sz w:val="22"/>
          <w:szCs w:val="22"/>
        </w:rPr>
      </w:pPr>
      <w:r w:rsidRPr="00A666A6">
        <w:rPr>
          <w:b/>
          <w:i/>
          <w:sz w:val="22"/>
          <w:szCs w:val="22"/>
        </w:rPr>
        <w:t>- промежуточный консолидированный отчет о совокупном доходе</w:t>
      </w:r>
    </w:p>
    <w:p w:rsidR="00E95B8D" w:rsidRPr="00A666A6" w:rsidRDefault="00E95B8D" w:rsidP="006D43EC">
      <w:pPr>
        <w:pStyle w:val="prilozhenie"/>
        <w:rPr>
          <w:b/>
          <w:i/>
          <w:sz w:val="22"/>
          <w:szCs w:val="22"/>
        </w:rPr>
      </w:pPr>
      <w:r w:rsidRPr="00A666A6">
        <w:rPr>
          <w:b/>
          <w:i/>
          <w:sz w:val="22"/>
          <w:szCs w:val="22"/>
        </w:rPr>
        <w:t xml:space="preserve">- промежуточный консолидированный отчет об изменениях в составе собственных средств </w:t>
      </w:r>
    </w:p>
    <w:p w:rsidR="00E95B8D" w:rsidRPr="00A666A6" w:rsidRDefault="00E95B8D" w:rsidP="006D43EC">
      <w:pPr>
        <w:pStyle w:val="prilozhenie"/>
        <w:rPr>
          <w:b/>
          <w:i/>
          <w:sz w:val="22"/>
          <w:szCs w:val="22"/>
        </w:rPr>
      </w:pPr>
      <w:r w:rsidRPr="00A666A6">
        <w:rPr>
          <w:b/>
          <w:i/>
          <w:sz w:val="22"/>
          <w:szCs w:val="22"/>
        </w:rPr>
        <w:t>- промежуточный консолидированный отчет о движении денежных средств</w:t>
      </w:r>
    </w:p>
    <w:p w:rsidR="00E95B8D" w:rsidRPr="00A666A6" w:rsidRDefault="00E95B8D" w:rsidP="006D43EC">
      <w:pPr>
        <w:pStyle w:val="Basic"/>
      </w:pPr>
      <w:r w:rsidRPr="00A666A6">
        <w:rPr>
          <w:b/>
          <w:i/>
          <w:szCs w:val="22"/>
        </w:rPr>
        <w:t>- отдельные примечания к промежуточной сокращенной консолидированной финансовой отчетности</w:t>
      </w:r>
    </w:p>
    <w:p w:rsidR="00E95B8D" w:rsidRPr="00A666A6" w:rsidRDefault="00E95B8D" w:rsidP="001C5228">
      <w:pPr>
        <w:pStyle w:val="prilozhenie"/>
        <w:rPr>
          <w:b/>
          <w:i/>
          <w:sz w:val="22"/>
          <w:szCs w:val="22"/>
        </w:rPr>
      </w:pPr>
    </w:p>
    <w:p w:rsidR="00E95B8D" w:rsidRPr="00A666A6" w:rsidRDefault="00E95B8D" w:rsidP="00BD52E9">
      <w:pPr>
        <w:pStyle w:val="Basic"/>
        <w:rPr>
          <w:b/>
          <w:i/>
          <w:szCs w:val="22"/>
        </w:rPr>
      </w:pP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11" w:name="_Toc430103472"/>
      <w:r w:rsidRPr="00A666A6">
        <w:t>7.4. Сведения об учетной политике эмитента</w:t>
      </w:r>
      <w:bookmarkEnd w:id="111"/>
    </w:p>
    <w:p w:rsidR="00E95B8D" w:rsidRPr="00A666A6" w:rsidRDefault="00E95B8D" w:rsidP="00BD52E9">
      <w:pPr>
        <w:pStyle w:val="Basic"/>
      </w:pPr>
      <w:r w:rsidRPr="00A666A6">
        <w:t>Раскрываются основные положения учетной политики эмитента, самостоятельно определенной эмитентом в соответствии с законодательством Российской Федерации о бухгалтерском учете и утвержденной приказом или распоряжением лица, ответственного за организацию и состояние бухгалтерского учета эмитента.</w:t>
      </w:r>
    </w:p>
    <w:p w:rsidR="00E95B8D" w:rsidRPr="00A666A6" w:rsidRDefault="00E95B8D" w:rsidP="00BD52E9">
      <w:pPr>
        <w:pStyle w:val="Basic"/>
      </w:pPr>
      <w:r w:rsidRPr="00A666A6">
        <w:t>Информация об основных положениях принятой эмитентом учетной политики указывается в отношении текущего отчетного года, квартальная бухгалтерская (финансовая) отчетность за который включается в состав проспекта ценных бумаг, а также в отношении каждого завершенного отчетного года, годовая бухгалтерская (финансовая) отчетность за который включается в состав проспекта ценных бумаг.</w:t>
      </w:r>
    </w:p>
    <w:p w:rsidR="00E95B8D" w:rsidRPr="00A666A6" w:rsidRDefault="00E95B8D">
      <w:pPr>
        <w:widowControl w:val="0"/>
        <w:autoSpaceDE w:val="0"/>
        <w:autoSpaceDN w:val="0"/>
        <w:adjustRightInd w:val="0"/>
        <w:jc w:val="both"/>
        <w:rPr>
          <w:rFonts w:cs="Calibri"/>
        </w:rPr>
      </w:pPr>
    </w:p>
    <w:p w:rsidR="00E95B8D" w:rsidRPr="00A666A6" w:rsidRDefault="00E95B8D" w:rsidP="0094374F">
      <w:pPr>
        <w:autoSpaceDE w:val="0"/>
        <w:autoSpaceDN w:val="0"/>
        <w:adjustRightInd w:val="0"/>
        <w:ind w:firstLine="540"/>
        <w:jc w:val="both"/>
        <w:rPr>
          <w:b/>
          <w:i/>
        </w:rPr>
      </w:pPr>
      <w:r w:rsidRPr="00A666A6">
        <w:rPr>
          <w:b/>
          <w:i/>
        </w:rPr>
        <w:t xml:space="preserve">Основные положения принятой Эмитентом учетной политики на 2012, 2013, 2014, 2015  гг. приведены в Приложении №2 к настоящему Проспекту ценных бумаг. </w:t>
      </w:r>
    </w:p>
    <w:p w:rsidR="00E95B8D" w:rsidRPr="00A666A6" w:rsidRDefault="00E95B8D" w:rsidP="0094374F">
      <w:pPr>
        <w:rPr>
          <w:b/>
          <w:i/>
        </w:rPr>
      </w:pPr>
      <w:r w:rsidRPr="00A666A6">
        <w:rPr>
          <w:b/>
          <w:i/>
        </w:rPr>
        <w:t>Учетная политика ПАО Сбербанк утверждена Приказом Президента, Председателя Правления Сбербанка России от 14.12.2009 № 363-О</w:t>
      </w:r>
    </w:p>
    <w:p w:rsidR="00E95B8D" w:rsidRPr="00A666A6" w:rsidRDefault="00E95B8D" w:rsidP="0094374F">
      <w:pPr>
        <w:rPr>
          <w:b/>
          <w:i/>
        </w:rPr>
      </w:pPr>
    </w:p>
    <w:p w:rsidR="00E95B8D" w:rsidRPr="00A666A6" w:rsidRDefault="00E95B8D" w:rsidP="0094374F">
      <w:pPr>
        <w:rPr>
          <w:b/>
          <w:i/>
        </w:rPr>
      </w:pPr>
      <w:r w:rsidRPr="00A666A6">
        <w:rPr>
          <w:b/>
          <w:i/>
        </w:rPr>
        <w:t xml:space="preserve">Перечень внутренних нормативных документов Эмитента, которыми утверждались изменения в учетную политику на 2012, 2013, 2014 гг. </w:t>
      </w:r>
    </w:p>
    <w:p w:rsidR="00E95B8D" w:rsidRPr="00A666A6" w:rsidRDefault="00E95B8D" w:rsidP="0094374F">
      <w:pPr>
        <w:rPr>
          <w:b/>
          <w:i/>
        </w:rPr>
      </w:pPr>
    </w:p>
    <w:p w:rsidR="00E95B8D" w:rsidRPr="00A666A6" w:rsidRDefault="00E95B8D" w:rsidP="0094374F">
      <w:pPr>
        <w:tabs>
          <w:tab w:val="left" w:pos="65"/>
        </w:tabs>
        <w:ind w:left="15"/>
        <w:rPr>
          <w:b/>
          <w:i/>
        </w:rPr>
      </w:pPr>
      <w:r w:rsidRPr="00A666A6">
        <w:rPr>
          <w:sz w:val="24"/>
          <w:szCs w:val="24"/>
        </w:rPr>
        <w:tab/>
      </w:r>
      <w:r w:rsidRPr="00A666A6">
        <w:rPr>
          <w:b/>
          <w:i/>
        </w:rPr>
        <w:t>Приказ Сбербанка России от 14.12.2009  № 363-0</w:t>
      </w:r>
    </w:p>
    <w:p w:rsidR="00E95B8D" w:rsidRPr="00A666A6" w:rsidRDefault="00E95B8D" w:rsidP="0094374F">
      <w:pPr>
        <w:tabs>
          <w:tab w:val="left" w:pos="65"/>
        </w:tabs>
        <w:ind w:left="15"/>
        <w:rPr>
          <w:b/>
          <w:i/>
        </w:rPr>
      </w:pPr>
      <w:r w:rsidRPr="00A666A6">
        <w:rPr>
          <w:b/>
          <w:i/>
        </w:rPr>
        <w:tab/>
        <w:t>Приказ Сбербанка России от 03.09.2010  № 202-0</w:t>
      </w:r>
    </w:p>
    <w:p w:rsidR="00E95B8D" w:rsidRPr="00A666A6" w:rsidRDefault="00E95B8D" w:rsidP="0094374F">
      <w:pPr>
        <w:tabs>
          <w:tab w:val="left" w:pos="65"/>
        </w:tabs>
        <w:ind w:left="15"/>
        <w:rPr>
          <w:b/>
          <w:i/>
        </w:rPr>
      </w:pPr>
      <w:r w:rsidRPr="00A666A6">
        <w:rPr>
          <w:b/>
          <w:i/>
        </w:rPr>
        <w:tab/>
        <w:t>Приказ ОАО «Сбербанк России» от 29.12.2010  № 277-0</w:t>
      </w:r>
    </w:p>
    <w:p w:rsidR="00E95B8D" w:rsidRPr="00A666A6" w:rsidRDefault="00E95B8D" w:rsidP="0094374F">
      <w:pPr>
        <w:tabs>
          <w:tab w:val="left" w:pos="65"/>
        </w:tabs>
        <w:ind w:left="15"/>
        <w:rPr>
          <w:b/>
          <w:i/>
        </w:rPr>
      </w:pPr>
      <w:r w:rsidRPr="00A666A6">
        <w:rPr>
          <w:b/>
          <w:i/>
        </w:rPr>
        <w:tab/>
        <w:t>Приказ ОАО «Сбербанк России» от 29.07.2011  № 160-0</w:t>
      </w:r>
    </w:p>
    <w:p w:rsidR="00E95B8D" w:rsidRPr="00A666A6" w:rsidRDefault="00E95B8D" w:rsidP="0094374F">
      <w:pPr>
        <w:tabs>
          <w:tab w:val="left" w:pos="65"/>
        </w:tabs>
        <w:ind w:left="15"/>
        <w:rPr>
          <w:b/>
          <w:i/>
        </w:rPr>
      </w:pPr>
      <w:r w:rsidRPr="00A666A6">
        <w:rPr>
          <w:b/>
          <w:i/>
        </w:rPr>
        <w:tab/>
        <w:t>Приказ ОАО «Сбербанк России» от 29.09.2011  № 225-0</w:t>
      </w:r>
    </w:p>
    <w:p w:rsidR="00E95B8D" w:rsidRPr="00A666A6" w:rsidRDefault="00E95B8D" w:rsidP="0094374F">
      <w:pPr>
        <w:tabs>
          <w:tab w:val="left" w:pos="349"/>
        </w:tabs>
        <w:ind w:left="113" w:hanging="112"/>
        <w:rPr>
          <w:b/>
          <w:i/>
        </w:rPr>
      </w:pPr>
      <w:r w:rsidRPr="00A666A6">
        <w:rPr>
          <w:b/>
          <w:i/>
        </w:rPr>
        <w:tab/>
        <w:t>Приказ ОАО «Сбербанк России» от 30.12.2011  № 315-0</w:t>
      </w:r>
    </w:p>
    <w:p w:rsidR="00E95B8D" w:rsidRPr="00A666A6" w:rsidRDefault="00E95B8D" w:rsidP="0094374F">
      <w:pPr>
        <w:tabs>
          <w:tab w:val="left" w:pos="349"/>
        </w:tabs>
        <w:ind w:left="113" w:hanging="112"/>
        <w:rPr>
          <w:b/>
          <w:i/>
        </w:rPr>
      </w:pPr>
      <w:r w:rsidRPr="00A666A6">
        <w:rPr>
          <w:b/>
          <w:i/>
        </w:rPr>
        <w:tab/>
        <w:t>Приказ ОАО «Сбербанк России» от 28.12.2012  № 301-0</w:t>
      </w:r>
    </w:p>
    <w:p w:rsidR="00E95B8D" w:rsidRPr="00A666A6" w:rsidRDefault="00E95B8D" w:rsidP="0094374F">
      <w:pPr>
        <w:tabs>
          <w:tab w:val="left" w:pos="349"/>
        </w:tabs>
        <w:ind w:left="113" w:hanging="112"/>
        <w:rPr>
          <w:b/>
          <w:i/>
        </w:rPr>
      </w:pPr>
      <w:r w:rsidRPr="00A666A6">
        <w:rPr>
          <w:b/>
          <w:i/>
        </w:rPr>
        <w:tab/>
        <w:t>Приказ ОАО «Сбербанк России» от 27.12.2013 № 316-0</w:t>
      </w:r>
    </w:p>
    <w:p w:rsidR="00E95B8D" w:rsidRPr="00A666A6" w:rsidRDefault="00E95B8D" w:rsidP="0094374F">
      <w:pPr>
        <w:tabs>
          <w:tab w:val="left" w:pos="349"/>
        </w:tabs>
        <w:ind w:left="113" w:hanging="112"/>
        <w:rPr>
          <w:b/>
          <w:i/>
        </w:rPr>
      </w:pPr>
      <w:r w:rsidRPr="00A666A6">
        <w:rPr>
          <w:b/>
          <w:i/>
        </w:rPr>
        <w:tab/>
        <w:t>Приказ ОАО «Сбербанк России» от 31.03.2014 № 123-О</w:t>
      </w:r>
    </w:p>
    <w:p w:rsidR="00E95B8D" w:rsidRPr="00A666A6" w:rsidRDefault="00E95B8D" w:rsidP="0094374F">
      <w:pPr>
        <w:tabs>
          <w:tab w:val="left" w:pos="349"/>
        </w:tabs>
        <w:ind w:left="113" w:hanging="112"/>
        <w:rPr>
          <w:b/>
          <w:i/>
        </w:rPr>
      </w:pPr>
    </w:p>
    <w:p w:rsidR="00E95B8D" w:rsidRPr="00A666A6" w:rsidRDefault="00E95B8D" w:rsidP="0094374F">
      <w:pPr>
        <w:tabs>
          <w:tab w:val="left" w:pos="349"/>
        </w:tabs>
        <w:ind w:left="113" w:hanging="112"/>
        <w:rPr>
          <w:b/>
          <w:i/>
        </w:rPr>
      </w:pPr>
      <w:r w:rsidRPr="00A666A6">
        <w:rPr>
          <w:b/>
          <w:i/>
        </w:rPr>
        <w:t>2015 год</w:t>
      </w:r>
    </w:p>
    <w:p w:rsidR="00E95B8D" w:rsidRPr="00A666A6" w:rsidRDefault="00E95B8D" w:rsidP="001E5A6E">
      <w:pPr>
        <w:ind w:firstLine="539"/>
        <w:jc w:val="both"/>
        <w:rPr>
          <w:rFonts w:ascii="Times New Roman CYR" w:hAnsi="Times New Roman CYR" w:cs="Times New Roman CYR"/>
          <w:b/>
          <w:i/>
        </w:rPr>
      </w:pPr>
      <w:r w:rsidRPr="00A666A6">
        <w:rPr>
          <w:rFonts w:ascii="Times New Roman CYR" w:hAnsi="Times New Roman CYR" w:cs="Times New Roman CYR"/>
          <w:b/>
          <w:i/>
        </w:rPr>
        <w:t>С 01.01.2015 года вступила в силу новая редакция Учетной политики ОАО «Сбербанк России» (далее – «Банк»).</w:t>
      </w:r>
    </w:p>
    <w:p w:rsidR="00E95B8D" w:rsidRPr="00A666A6" w:rsidRDefault="00E95B8D" w:rsidP="001E5A6E">
      <w:pPr>
        <w:ind w:firstLine="709"/>
        <w:jc w:val="both"/>
        <w:rPr>
          <w:b/>
          <w:i/>
        </w:rPr>
      </w:pPr>
      <w:r w:rsidRPr="00A666A6">
        <w:rPr>
          <w:b/>
          <w:i/>
        </w:rPr>
        <w:t xml:space="preserve">Учетная политика Банка определяет совокупность способов ведения бухгалтерского учета в соответствии с Федеральным  законом   от 06.12.2011 № 402-ФЗ «О бухгалтерском  учете» для обеспечения формирования достоверной информации о результатах  деятельности Банка. </w:t>
      </w:r>
    </w:p>
    <w:p w:rsidR="00E95B8D" w:rsidRPr="00A666A6" w:rsidRDefault="00E95B8D" w:rsidP="001E5A6E">
      <w:pPr>
        <w:ind w:firstLine="709"/>
        <w:jc w:val="both"/>
        <w:rPr>
          <w:b/>
          <w:i/>
        </w:rPr>
      </w:pPr>
      <w:r w:rsidRPr="00A666A6">
        <w:rPr>
          <w:b/>
          <w:i/>
        </w:rPr>
        <w:t>В соответствии со статьей 57 Федерального закона от 10.07.2002 № 86-ФЗ «О Центральном  банке  Российской Федерации (Банке России)», Банк  России устанавливает обязательные для кредитных организаций и банковских групп правила проведения банковских операций, бухгалтерского учета и отчетности, организации внутреннего контроля, составления и представления бухгалтерской и статистической отчетности, а также другой информации, предусмотренной федеральными законами.</w:t>
      </w:r>
    </w:p>
    <w:p w:rsidR="00E95B8D" w:rsidRPr="00A666A6" w:rsidRDefault="00E95B8D" w:rsidP="001E5A6E">
      <w:pPr>
        <w:ind w:firstLine="709"/>
        <w:jc w:val="both"/>
        <w:rPr>
          <w:b/>
          <w:i/>
        </w:rPr>
      </w:pPr>
      <w:r w:rsidRPr="00A666A6">
        <w:rPr>
          <w:b/>
          <w:i/>
        </w:rPr>
        <w:t xml:space="preserve">Банк в своей деятельности руководствуется  Федеральным законом  от  02.12.1990 № 395 - 1 «О банках и банковской деятельности» </w:t>
      </w:r>
      <w:r w:rsidRPr="00A666A6">
        <w:rPr>
          <w:b/>
          <w:i/>
          <w:lang w:val="en-US"/>
        </w:rPr>
        <w:t>c</w:t>
      </w:r>
      <w:r w:rsidRPr="00A666A6">
        <w:rPr>
          <w:b/>
          <w:i/>
        </w:rPr>
        <w:t xml:space="preserve"> последующими изменениями и дополнениями (далее – Федеральный Закон «О банках и банковской деятельности»), Федеральным Законом  от 06.12.2011 № 402-ФЗ «О бухгалтерском учете», другими законами и нормативными актами, действующими на территории Российской Федерации, указаниями Банка России, Уставом Банка, решениями Правления Банка. </w:t>
      </w:r>
    </w:p>
    <w:p w:rsidR="00E95B8D" w:rsidRPr="00A666A6" w:rsidRDefault="00E95B8D" w:rsidP="001E5A6E">
      <w:pPr>
        <w:ind w:firstLine="709"/>
        <w:jc w:val="both"/>
        <w:rPr>
          <w:b/>
          <w:i/>
        </w:rPr>
      </w:pPr>
      <w:r w:rsidRPr="00A666A6">
        <w:rPr>
          <w:b/>
          <w:i/>
        </w:rPr>
        <w:t>Учетная политика Банка основывается на Положении Банка России от 16.07.2012 №385-П «О правилах ведения бухгалтерского учета в кредитных организациях, расположенных на территории Российской Федерации» (далее – Положение Банка России №385-П), других документах Банка России, регламентирующих вопросы учета и отчетности, положений (стандартов) бухгалтерского учета, позволяющих реализовывать принципы единообразного отражения банковских операций по счетам баланса.</w:t>
      </w:r>
    </w:p>
    <w:p w:rsidR="00E95B8D" w:rsidRPr="00A666A6" w:rsidRDefault="00E95B8D" w:rsidP="001E5A6E">
      <w:pPr>
        <w:ind w:firstLine="709"/>
        <w:jc w:val="both"/>
        <w:rPr>
          <w:b/>
          <w:i/>
        </w:rPr>
      </w:pPr>
      <w:r w:rsidRPr="00A666A6">
        <w:rPr>
          <w:b/>
          <w:i/>
        </w:rPr>
        <w:t>Учетная политика является обязательной для исполнения всеми подразделениями Банка.</w:t>
      </w:r>
    </w:p>
    <w:p w:rsidR="00E95B8D" w:rsidRPr="00A666A6" w:rsidRDefault="00E95B8D" w:rsidP="001E5A6E">
      <w:pPr>
        <w:ind w:firstLine="709"/>
        <w:jc w:val="both"/>
        <w:rPr>
          <w:b/>
          <w:i/>
        </w:rPr>
      </w:pPr>
      <w:r w:rsidRPr="00A666A6">
        <w:rPr>
          <w:b/>
          <w:i/>
        </w:rPr>
        <w:t xml:space="preserve">Учетная политика Банка применяется последовательно из года в год. </w:t>
      </w:r>
    </w:p>
    <w:p w:rsidR="00E95B8D" w:rsidRPr="00A666A6" w:rsidRDefault="00E95B8D" w:rsidP="001E5A6E">
      <w:pPr>
        <w:ind w:firstLine="709"/>
        <w:jc w:val="both"/>
        <w:rPr>
          <w:b/>
          <w:bCs/>
          <w:i/>
        </w:rPr>
      </w:pPr>
      <w:r w:rsidRPr="00A666A6">
        <w:rPr>
          <w:b/>
          <w:bCs/>
          <w:i/>
        </w:rPr>
        <w:t>Изменение учетной политики может производиться при следующих условиях:</w:t>
      </w:r>
    </w:p>
    <w:p w:rsidR="00E95B8D" w:rsidRPr="00A666A6" w:rsidRDefault="00E95B8D" w:rsidP="001E5A6E">
      <w:pPr>
        <w:ind w:firstLine="426"/>
        <w:jc w:val="both"/>
        <w:rPr>
          <w:b/>
          <w:bCs/>
          <w:i/>
        </w:rPr>
      </w:pPr>
      <w:r w:rsidRPr="00A666A6">
        <w:rPr>
          <w:b/>
          <w:bCs/>
          <w:i/>
        </w:rPr>
        <w:t>- изменении требований, установленных законодательством Российской Федерации о бухгалтерском учете, федеральными и (или) отраслевыми стандартами;</w:t>
      </w:r>
    </w:p>
    <w:p w:rsidR="00E95B8D" w:rsidRPr="00A666A6" w:rsidRDefault="00E95B8D" w:rsidP="001E5A6E">
      <w:pPr>
        <w:ind w:firstLine="426"/>
        <w:jc w:val="both"/>
        <w:rPr>
          <w:b/>
          <w:bCs/>
          <w:i/>
        </w:rPr>
      </w:pPr>
      <w:r w:rsidRPr="00A666A6">
        <w:rPr>
          <w:b/>
          <w:bCs/>
          <w:i/>
        </w:rPr>
        <w:t>- разработке или выборе нового способа ведения бухгалтерского учета, применение которого приводит к повышению качества информации об объекте бухгалтерского учета;</w:t>
      </w:r>
    </w:p>
    <w:p w:rsidR="00E95B8D" w:rsidRPr="00A666A6" w:rsidRDefault="00E95B8D" w:rsidP="001E5A6E">
      <w:pPr>
        <w:ind w:firstLine="426"/>
        <w:jc w:val="both"/>
        <w:rPr>
          <w:b/>
          <w:i/>
        </w:rPr>
      </w:pPr>
      <w:r w:rsidRPr="00A666A6">
        <w:rPr>
          <w:b/>
          <w:bCs/>
          <w:i/>
        </w:rPr>
        <w:t>- существенном изменении условий деятельности экономического субъекта.</w:t>
      </w:r>
    </w:p>
    <w:p w:rsidR="00E95B8D" w:rsidRPr="00A666A6" w:rsidRDefault="00E95B8D" w:rsidP="001E5A6E">
      <w:pPr>
        <w:ind w:firstLine="425"/>
        <w:jc w:val="both"/>
        <w:rPr>
          <w:b/>
          <w:i/>
        </w:rPr>
      </w:pPr>
      <w:r w:rsidRPr="00A666A6">
        <w:rPr>
          <w:b/>
          <w:bCs/>
          <w:i/>
        </w:rPr>
        <w:t>В целях обеспечения сопоставимости бухгалтерской (финансовой) отчетности за ряд лет изменение учетной политики производится с начала отчетного года, если иное не обусловливается причиной такого изменения.</w:t>
      </w:r>
    </w:p>
    <w:p w:rsidR="00E95B8D" w:rsidRPr="00A666A6" w:rsidRDefault="00E95B8D" w:rsidP="001E5A6E">
      <w:pPr>
        <w:ind w:firstLine="425"/>
        <w:jc w:val="both"/>
        <w:rPr>
          <w:b/>
          <w:i/>
        </w:rPr>
      </w:pPr>
      <w:r w:rsidRPr="00A666A6">
        <w:rPr>
          <w:b/>
          <w:i/>
        </w:rPr>
        <w:t xml:space="preserve">При  ведении бухгалтерского  учета должны  быть обеспечены следующие  требования:  </w:t>
      </w:r>
    </w:p>
    <w:p w:rsidR="00E95B8D" w:rsidRPr="00A666A6" w:rsidRDefault="00E95B8D" w:rsidP="001E5A6E">
      <w:pPr>
        <w:ind w:firstLine="425"/>
        <w:jc w:val="both"/>
        <w:rPr>
          <w:b/>
          <w:i/>
        </w:rPr>
      </w:pPr>
      <w:r w:rsidRPr="00A666A6">
        <w:rPr>
          <w:b/>
          <w:i/>
        </w:rPr>
        <w:t xml:space="preserve">- полнота отражения в учете за отчетный период всех совершенных кассовых, расчетных, кредитных и иных банковских операций; </w:t>
      </w:r>
      <w:r w:rsidRPr="00A666A6">
        <w:rPr>
          <w:b/>
          <w:i/>
        </w:rPr>
        <w:tab/>
      </w:r>
      <w:r w:rsidRPr="00A666A6">
        <w:rPr>
          <w:b/>
          <w:i/>
        </w:rPr>
        <w:tab/>
      </w:r>
    </w:p>
    <w:p w:rsidR="00E95B8D" w:rsidRPr="00A666A6" w:rsidRDefault="00E95B8D" w:rsidP="001E5A6E">
      <w:pPr>
        <w:ind w:firstLine="425"/>
        <w:jc w:val="both"/>
        <w:rPr>
          <w:b/>
          <w:i/>
        </w:rPr>
      </w:pPr>
      <w:r w:rsidRPr="00A666A6">
        <w:rPr>
          <w:b/>
          <w:i/>
        </w:rPr>
        <w:t xml:space="preserve">- рациональное и правильное ведение бухгалтерского учета, исходя из местных условий и объема выполняемых работ,  на основе  комплексной  автоматизированной  системы  учета банковских  и других операций; </w:t>
      </w:r>
      <w:r w:rsidRPr="00A666A6">
        <w:rPr>
          <w:b/>
          <w:i/>
        </w:rPr>
        <w:tab/>
      </w:r>
      <w:r w:rsidRPr="00A666A6">
        <w:rPr>
          <w:b/>
          <w:i/>
        </w:rPr>
        <w:tab/>
      </w:r>
    </w:p>
    <w:p w:rsidR="00E95B8D" w:rsidRPr="00A666A6" w:rsidRDefault="00E95B8D" w:rsidP="001E5A6E">
      <w:pPr>
        <w:ind w:firstLine="425"/>
        <w:jc w:val="both"/>
        <w:rPr>
          <w:b/>
          <w:i/>
        </w:rPr>
      </w:pPr>
      <w:r w:rsidRPr="00A666A6">
        <w:rPr>
          <w:b/>
          <w:i/>
        </w:rPr>
        <w:t xml:space="preserve">-  данные аналитического учета должны соответствовать оборотам  и остаткам по счетам синтетического учета;    </w:t>
      </w:r>
    </w:p>
    <w:p w:rsidR="00E95B8D" w:rsidRPr="00A666A6" w:rsidRDefault="00E95B8D" w:rsidP="001E5A6E">
      <w:pPr>
        <w:ind w:firstLine="425"/>
        <w:jc w:val="both"/>
        <w:rPr>
          <w:b/>
          <w:i/>
        </w:rPr>
      </w:pPr>
      <w:r w:rsidRPr="00A666A6">
        <w:rPr>
          <w:b/>
          <w:i/>
        </w:rPr>
        <w:t>- своевременное отражение в учете поступивших доходов и произведенных расходов, подведение результатов хозяйственной деятельности  в соответствии с  действующим  законодательством и требованиями Банка России;</w:t>
      </w:r>
    </w:p>
    <w:p w:rsidR="00E95B8D" w:rsidRPr="00A666A6" w:rsidRDefault="00E95B8D" w:rsidP="001E5A6E">
      <w:pPr>
        <w:ind w:firstLine="425"/>
        <w:jc w:val="both"/>
        <w:rPr>
          <w:b/>
          <w:i/>
        </w:rPr>
      </w:pPr>
      <w:r w:rsidRPr="00A666A6">
        <w:rPr>
          <w:b/>
          <w:i/>
        </w:rPr>
        <w:t xml:space="preserve">- осуществление расчетов по распоряжениям клиентов, хозяйственным и другим операциям  Банка в соответствии с требованиями  Банка России; </w:t>
      </w:r>
      <w:r w:rsidRPr="00A666A6">
        <w:rPr>
          <w:b/>
          <w:i/>
        </w:rPr>
        <w:tab/>
      </w:r>
    </w:p>
    <w:p w:rsidR="00E95B8D" w:rsidRPr="00A666A6" w:rsidRDefault="00E95B8D" w:rsidP="001E5A6E">
      <w:pPr>
        <w:ind w:firstLine="425"/>
        <w:jc w:val="both"/>
        <w:rPr>
          <w:b/>
          <w:i/>
        </w:rPr>
      </w:pPr>
      <w:r w:rsidRPr="00A666A6">
        <w:rPr>
          <w:b/>
          <w:i/>
        </w:rPr>
        <w:t xml:space="preserve">- контроль за соблюдением инструкций и указаний о порядке хранения и пересылки денежной наличности, ценных бумаг и банковских ценностей; </w:t>
      </w:r>
    </w:p>
    <w:p w:rsidR="00E95B8D" w:rsidRPr="00A666A6" w:rsidRDefault="00E95B8D" w:rsidP="001E5A6E">
      <w:pPr>
        <w:ind w:firstLine="425"/>
        <w:jc w:val="both"/>
        <w:rPr>
          <w:b/>
          <w:i/>
        </w:rPr>
      </w:pPr>
      <w:r w:rsidRPr="00A666A6">
        <w:rPr>
          <w:b/>
          <w:i/>
        </w:rPr>
        <w:t xml:space="preserve">- все хозяйственные операции и результаты инвентаризации подлежат своевременной регистрации на счетах бухгалтерского учета без каких - либо пропусков или изъятий; </w:t>
      </w:r>
    </w:p>
    <w:p w:rsidR="00E95B8D" w:rsidRPr="00A666A6" w:rsidRDefault="00E95B8D" w:rsidP="001E5A6E">
      <w:pPr>
        <w:ind w:firstLine="425"/>
        <w:jc w:val="both"/>
        <w:rPr>
          <w:b/>
          <w:i/>
        </w:rPr>
      </w:pPr>
      <w:r w:rsidRPr="00A666A6">
        <w:rPr>
          <w:b/>
          <w:i/>
        </w:rPr>
        <w:t xml:space="preserve">- осмотрительность (или консерватизм), т.е. обеспечение большей готовности к признанию в бухгалтерском учете расходов и обязательств, чем возможных доходов и активов, не допуская создания скрытых резервов (намеренное занижение активов или доходов и намеренное завышение обязательств или расходов);  </w:t>
      </w:r>
    </w:p>
    <w:p w:rsidR="00E95B8D" w:rsidRPr="00A666A6" w:rsidRDefault="00E95B8D" w:rsidP="001E5A6E">
      <w:pPr>
        <w:ind w:firstLine="425"/>
        <w:jc w:val="both"/>
        <w:rPr>
          <w:b/>
          <w:i/>
        </w:rPr>
      </w:pPr>
      <w:r w:rsidRPr="00A666A6">
        <w:rPr>
          <w:b/>
          <w:i/>
        </w:rPr>
        <w:t>-  преобладание содержания над формой (отражение операций в соответствии с их экономической сущностью, а не юридической формой);</w:t>
      </w:r>
    </w:p>
    <w:p w:rsidR="00E95B8D" w:rsidRPr="00A666A6" w:rsidRDefault="00E95B8D" w:rsidP="001E5A6E">
      <w:pPr>
        <w:ind w:firstLine="425"/>
        <w:jc w:val="both"/>
        <w:rPr>
          <w:b/>
          <w:i/>
        </w:rPr>
      </w:pPr>
      <w:r w:rsidRPr="00A666A6">
        <w:rPr>
          <w:b/>
          <w:i/>
        </w:rPr>
        <w:t>- понятность (для квалифицированного пользователя отчетность должна содержать все необходимые пояснения и расшифровки);</w:t>
      </w:r>
    </w:p>
    <w:p w:rsidR="00E95B8D" w:rsidRPr="00A666A6" w:rsidRDefault="00E95B8D" w:rsidP="001E5A6E">
      <w:pPr>
        <w:ind w:firstLine="425"/>
        <w:jc w:val="both"/>
        <w:rPr>
          <w:b/>
          <w:i/>
        </w:rPr>
      </w:pPr>
      <w:r w:rsidRPr="00A666A6">
        <w:rPr>
          <w:b/>
          <w:i/>
        </w:rPr>
        <w:t>-  материальность (отчетность должна обеспечивать достоверное отражение информации, существенной для принятия управленческих решений);</w:t>
      </w:r>
    </w:p>
    <w:p w:rsidR="00E95B8D" w:rsidRPr="00A666A6" w:rsidRDefault="00E95B8D" w:rsidP="001E5A6E">
      <w:pPr>
        <w:jc w:val="both"/>
        <w:rPr>
          <w:b/>
          <w:i/>
        </w:rPr>
      </w:pPr>
      <w:r w:rsidRPr="00A666A6">
        <w:rPr>
          <w:b/>
          <w:i/>
        </w:rPr>
        <w:t>-   сравнимость (сопоставимость данных за различные периоды);</w:t>
      </w:r>
    </w:p>
    <w:p w:rsidR="00E95B8D" w:rsidRPr="00A666A6" w:rsidRDefault="00E95B8D" w:rsidP="001E5A6E">
      <w:pPr>
        <w:ind w:firstLine="425"/>
        <w:jc w:val="both"/>
        <w:rPr>
          <w:b/>
          <w:i/>
        </w:rPr>
      </w:pPr>
      <w:r w:rsidRPr="00A666A6">
        <w:rPr>
          <w:b/>
          <w:i/>
        </w:rPr>
        <w:t xml:space="preserve">-  надежность (отчетность не должна содержать существенных искажений, и не вводить пользователей в заблуждение). Чтобы быть надежной, отчетность должна:    </w:t>
      </w:r>
    </w:p>
    <w:p w:rsidR="00E95B8D" w:rsidRPr="00A666A6" w:rsidRDefault="00E95B8D" w:rsidP="001E5A6E">
      <w:pPr>
        <w:numPr>
          <w:ilvl w:val="0"/>
          <w:numId w:val="26"/>
        </w:numPr>
        <w:overflowPunct w:val="0"/>
        <w:autoSpaceDE w:val="0"/>
        <w:autoSpaceDN w:val="0"/>
        <w:adjustRightInd w:val="0"/>
        <w:spacing w:before="120"/>
        <w:jc w:val="both"/>
        <w:textAlignment w:val="baseline"/>
        <w:rPr>
          <w:b/>
          <w:i/>
        </w:rPr>
      </w:pPr>
      <w:r w:rsidRPr="00A666A6">
        <w:rPr>
          <w:b/>
          <w:i/>
        </w:rPr>
        <w:t xml:space="preserve">достоверно отражать все операции, активы, пассивы и финансовые результаты; </w:t>
      </w:r>
    </w:p>
    <w:p w:rsidR="00E95B8D" w:rsidRPr="00A666A6" w:rsidRDefault="00E95B8D" w:rsidP="001E5A6E">
      <w:pPr>
        <w:numPr>
          <w:ilvl w:val="0"/>
          <w:numId w:val="26"/>
        </w:numPr>
        <w:overflowPunct w:val="0"/>
        <w:autoSpaceDE w:val="0"/>
        <w:autoSpaceDN w:val="0"/>
        <w:adjustRightInd w:val="0"/>
        <w:jc w:val="both"/>
        <w:textAlignment w:val="baseline"/>
        <w:rPr>
          <w:b/>
          <w:i/>
        </w:rPr>
      </w:pPr>
      <w:r w:rsidRPr="00A666A6">
        <w:rPr>
          <w:b/>
          <w:i/>
        </w:rPr>
        <w:t xml:space="preserve">составляться с преобладанием содержания над формой; </w:t>
      </w:r>
    </w:p>
    <w:p w:rsidR="00E95B8D" w:rsidRPr="00A666A6" w:rsidRDefault="00E95B8D" w:rsidP="001E5A6E">
      <w:pPr>
        <w:numPr>
          <w:ilvl w:val="0"/>
          <w:numId w:val="26"/>
        </w:numPr>
        <w:overflowPunct w:val="0"/>
        <w:autoSpaceDE w:val="0"/>
        <w:autoSpaceDN w:val="0"/>
        <w:adjustRightInd w:val="0"/>
        <w:jc w:val="both"/>
        <w:textAlignment w:val="baseline"/>
        <w:rPr>
          <w:b/>
          <w:i/>
        </w:rPr>
      </w:pPr>
      <w:r w:rsidRPr="00A666A6">
        <w:rPr>
          <w:b/>
          <w:i/>
        </w:rPr>
        <w:t>быть нейтральной (свободной от субъективного, заинтересованного подхода);</w:t>
      </w:r>
    </w:p>
    <w:p w:rsidR="00E95B8D" w:rsidRPr="00A666A6" w:rsidRDefault="00E95B8D" w:rsidP="001E5A6E">
      <w:pPr>
        <w:numPr>
          <w:ilvl w:val="0"/>
          <w:numId w:val="26"/>
        </w:numPr>
        <w:overflowPunct w:val="0"/>
        <w:autoSpaceDE w:val="0"/>
        <w:autoSpaceDN w:val="0"/>
        <w:adjustRightInd w:val="0"/>
        <w:jc w:val="both"/>
        <w:textAlignment w:val="baseline"/>
        <w:rPr>
          <w:rFonts w:ascii="Times New Roman CYR" w:hAnsi="Times New Roman CYR" w:cs="Times New Roman CYR"/>
          <w:b/>
          <w:i/>
        </w:rPr>
      </w:pPr>
      <w:r w:rsidRPr="00A666A6">
        <w:rPr>
          <w:b/>
          <w:i/>
        </w:rPr>
        <w:t xml:space="preserve">быть консервативной; </w:t>
      </w:r>
    </w:p>
    <w:p w:rsidR="00E95B8D" w:rsidRPr="00A666A6" w:rsidRDefault="00E95B8D" w:rsidP="001E5A6E">
      <w:pPr>
        <w:numPr>
          <w:ilvl w:val="0"/>
          <w:numId w:val="26"/>
        </w:numPr>
        <w:overflowPunct w:val="0"/>
        <w:autoSpaceDE w:val="0"/>
        <w:autoSpaceDN w:val="0"/>
        <w:adjustRightInd w:val="0"/>
        <w:jc w:val="both"/>
        <w:textAlignment w:val="baseline"/>
        <w:rPr>
          <w:rFonts w:ascii="Times New Roman CYR" w:hAnsi="Times New Roman CYR" w:cs="Times New Roman CYR"/>
          <w:b/>
          <w:i/>
        </w:rPr>
      </w:pPr>
      <w:r w:rsidRPr="00A666A6">
        <w:rPr>
          <w:b/>
          <w:i/>
        </w:rPr>
        <w:t>быть полной (опущение какого-либо факта может сделать отчетность недостоверной).</w:t>
      </w:r>
    </w:p>
    <w:p w:rsidR="00E95B8D" w:rsidRPr="00A666A6" w:rsidRDefault="00E95B8D" w:rsidP="0094374F">
      <w:pPr>
        <w:tabs>
          <w:tab w:val="left" w:pos="349"/>
        </w:tabs>
        <w:ind w:left="113" w:hanging="112"/>
        <w:rPr>
          <w:b/>
          <w:i/>
        </w:rPr>
      </w:pPr>
    </w:p>
    <w:p w:rsidR="00E95B8D" w:rsidRPr="00A666A6" w:rsidRDefault="00E95B8D" w:rsidP="00364FAF">
      <w:pPr>
        <w:pStyle w:val="Heading2"/>
      </w:pPr>
      <w:bookmarkStart w:id="112" w:name="_Toc430103473"/>
      <w:r w:rsidRPr="00A666A6">
        <w:t>7.5. Сведения об общей сумме экспорта, а также о доле, которую составляет экспорт в общем объеме продаж</w:t>
      </w:r>
      <w:bookmarkEnd w:id="112"/>
    </w:p>
    <w:p w:rsidR="00E95B8D" w:rsidRPr="00A666A6" w:rsidRDefault="00E95B8D" w:rsidP="00BD52E9">
      <w:pPr>
        <w:pStyle w:val="Basic"/>
      </w:pPr>
      <w:r w:rsidRPr="00A666A6">
        <w:t>В случае если эмитент осуществляет продажу продукции и товаров и (или) выполняет работы, оказывает услуги за пределами Российской Федерации, указывается общая сумма доходов эмитента, полученных от экспорта продукции (товаров, работ, услуг), а также доля таких доходов в выручке от продаж, рассчитанная отдельно за каждый из трех последних завершенных отчетных лет, предшествующих дате утверждения проспекта ценных бумаг, или за каждый завершенный отчетный год, предшествующий дате утверждения проспекта ценных бумаг, если эмитент осуществляет свою деятельность менее трех лет, а также за последний завершенный отчетный период до даты утверждения проспекта ценных бумаг.</w:t>
      </w:r>
    </w:p>
    <w:p w:rsidR="00E95B8D" w:rsidRPr="00A666A6" w:rsidRDefault="00E95B8D" w:rsidP="00BD52E9">
      <w:pPr>
        <w:pStyle w:val="Basic"/>
      </w:pPr>
      <w:r w:rsidRPr="00A666A6">
        <w:t>В случае если эмитент не осуществляет экспорт продукции (товаров, работ, услуг), указывается на это обстоятельство.</w:t>
      </w:r>
    </w:p>
    <w:p w:rsidR="00E95B8D" w:rsidRPr="00A666A6" w:rsidRDefault="00E95B8D">
      <w:pPr>
        <w:widowControl w:val="0"/>
        <w:autoSpaceDE w:val="0"/>
        <w:autoSpaceDN w:val="0"/>
        <w:adjustRightInd w:val="0"/>
        <w:jc w:val="both"/>
        <w:rPr>
          <w:rFonts w:cs="Calibri"/>
        </w:rPr>
      </w:pPr>
      <w:r w:rsidRPr="00A666A6">
        <w:rPr>
          <w:b/>
          <w:i/>
          <w:lang w:eastAsia="ru-RU"/>
        </w:rPr>
        <w:t>Основную деятельность Эмитент осуществляет на территории Российской Федерации. Сумма доходов от оказания банковских услуг за пределами Российской Федерации в общей сумме доходов Банка настолько незначительна, что отдельный учет данных доходов не ведется и привести информацию в данном пункте не представляется возможным.</w:t>
      </w:r>
    </w:p>
    <w:p w:rsidR="00E95B8D" w:rsidRPr="00A666A6" w:rsidRDefault="00E95B8D" w:rsidP="00364FAF">
      <w:pPr>
        <w:pStyle w:val="Heading2"/>
      </w:pPr>
      <w:bookmarkStart w:id="113" w:name="_Toc430103474"/>
      <w:r w:rsidRPr="00A666A6">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13"/>
    </w:p>
    <w:p w:rsidR="00E95B8D" w:rsidRPr="00A666A6" w:rsidRDefault="00E95B8D" w:rsidP="00BD52E9">
      <w:pPr>
        <w:pStyle w:val="Basic"/>
      </w:pPr>
      <w:r w:rsidRPr="00A666A6">
        <w:t>Указываются сведения о существенных изменениях в составе имущества эмитента, произошедших после даты окончания последнего завершенного отчетного года, годовая бухгалтерская (финансовая) отчетность за который представлена в проспекте ценных бумаг, и до даты утверждения проспекта ценных бумаг.</w:t>
      </w:r>
    </w:p>
    <w:p w:rsidR="00E95B8D" w:rsidRPr="00A666A6" w:rsidRDefault="00E95B8D" w:rsidP="00BD52E9">
      <w:pPr>
        <w:pStyle w:val="Basic"/>
      </w:pPr>
      <w:r w:rsidRPr="00A666A6">
        <w:t>В отношении каждого такого изменения раскрываются:</w:t>
      </w:r>
    </w:p>
    <w:p w:rsidR="00E95B8D" w:rsidRPr="00A666A6" w:rsidRDefault="00E95B8D" w:rsidP="00BD52E9">
      <w:pPr>
        <w:pStyle w:val="Basic"/>
      </w:pPr>
      <w:r w:rsidRPr="00A666A6">
        <w:t>содержание изменения (выбытие из состава имущества эмитента; приобретение в состав имущества эмитента);</w:t>
      </w:r>
    </w:p>
    <w:p w:rsidR="00E95B8D" w:rsidRPr="00A666A6" w:rsidRDefault="00E95B8D" w:rsidP="00BD52E9">
      <w:pPr>
        <w:pStyle w:val="Basic"/>
      </w:pPr>
      <w:r w:rsidRPr="00A666A6">
        <w:t>вид и краткое описание имущества (объекта недвижимого имущества), которое выбыло из состава (приобретено в состав) имущества эмитента;</w:t>
      </w:r>
    </w:p>
    <w:p w:rsidR="00E95B8D" w:rsidRPr="00A666A6" w:rsidRDefault="00E95B8D" w:rsidP="00BD52E9">
      <w:pPr>
        <w:pStyle w:val="Basic"/>
      </w:pPr>
      <w:r w:rsidRPr="00A666A6">
        <w:t>основание для выбытия из состава (приобретения в состав) имущества эмитента и дата его наступления;</w:t>
      </w:r>
    </w:p>
    <w:p w:rsidR="00E95B8D" w:rsidRPr="00A666A6" w:rsidRDefault="00E95B8D" w:rsidP="00BD52E9">
      <w:pPr>
        <w:pStyle w:val="Basic"/>
      </w:pPr>
      <w:r w:rsidRPr="00A666A6">
        <w:t>балансовая стоимость выбывшего имущества, а в случае его возмездного отчуждения (приобретения) - также цена отчуждения (приобретения) такого имущества.</w:t>
      </w:r>
    </w:p>
    <w:p w:rsidR="00E95B8D" w:rsidRPr="00A666A6" w:rsidRDefault="00E95B8D" w:rsidP="0094374F">
      <w:pPr>
        <w:autoSpaceDE w:val="0"/>
        <w:autoSpaceDN w:val="0"/>
        <w:adjustRightInd w:val="0"/>
        <w:ind w:firstLine="540"/>
        <w:jc w:val="both"/>
        <w:outlineLvl w:val="4"/>
        <w:rPr>
          <w:b/>
          <w:i/>
          <w:szCs w:val="24"/>
        </w:rPr>
      </w:pPr>
      <w:r w:rsidRPr="00A666A6">
        <w:rPr>
          <w:b/>
          <w:i/>
          <w:szCs w:val="24"/>
        </w:rPr>
        <w:t>Существенных изменений в составе имущества эмитента, произошедших после даты окончания последнего завершенного отчетного года, годовая бухгалтерская (финансовая) отчетность за который представлена в проспекте ценных бумаг, и до даты утверждения проспекта ценных бумаг, не происходило.</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114" w:name="_Toc430103475"/>
      <w:r w:rsidRPr="00A666A6">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14"/>
    </w:p>
    <w:p w:rsidR="00E95B8D" w:rsidRPr="00A666A6" w:rsidRDefault="00E95B8D" w:rsidP="00BD52E9">
      <w:pPr>
        <w:pStyle w:val="Basic"/>
      </w:pPr>
      <w:r w:rsidRPr="00A666A6">
        <w:t>Указываются сведения об участии эмитента в судебных процессах в качестве истца либо ответчика (с указанием наложенных на ответчика судебным органом санкций) в случае, если такое участие может существенно отразиться на финансово-хозяйственной деятельности эмитента. Сведения раскрываются за три последних завершенных отчетных года, предшествующих дате утверждения проспекта ценных бумаг, либо за каждый завершенный отчетный год, если эмитент осуществляет свою деятельность менее трех лет.</w:t>
      </w:r>
    </w:p>
    <w:p w:rsidR="00E95B8D" w:rsidRPr="00A666A6" w:rsidRDefault="00E95B8D" w:rsidP="0094374F">
      <w:pPr>
        <w:autoSpaceDE w:val="0"/>
        <w:autoSpaceDN w:val="0"/>
        <w:adjustRightInd w:val="0"/>
        <w:ind w:firstLine="540"/>
        <w:jc w:val="both"/>
        <w:outlineLvl w:val="4"/>
        <w:rPr>
          <w:b/>
          <w:i/>
          <w:szCs w:val="24"/>
        </w:rPr>
      </w:pPr>
      <w:r w:rsidRPr="00A666A6">
        <w:rPr>
          <w:b/>
          <w:i/>
          <w:szCs w:val="24"/>
        </w:rPr>
        <w:t>В течение трех последних завершенных финансовых лет до даты утверждения Проспекта и в настоящее время Эмитент не участвовал и не участвует в судебных процессах в качестве истца либо ответчика, участие в которых может существенно отразиться на финансово-хозяйственной деятельности Эмитента.</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1"/>
      </w:pPr>
      <w:bookmarkStart w:id="115" w:name="Par1134"/>
      <w:bookmarkEnd w:id="115"/>
      <w:r w:rsidRPr="00A666A6">
        <w:br w:type="page"/>
      </w:r>
      <w:bookmarkStart w:id="116" w:name="_Toc430103476"/>
      <w:r w:rsidRPr="00A666A6">
        <w:t>Раздел VIII. Сведения о размещаемых эмиссионных ценных бумагах, а также об объеме, о сроке, об условиях и о порядке их размещения</w:t>
      </w:r>
      <w:bookmarkEnd w:id="116"/>
    </w:p>
    <w:p w:rsidR="00E95B8D" w:rsidRPr="00A666A6" w:rsidRDefault="00E95B8D">
      <w:pPr>
        <w:widowControl w:val="0"/>
        <w:autoSpaceDE w:val="0"/>
        <w:autoSpaceDN w:val="0"/>
        <w:adjustRightInd w:val="0"/>
        <w:jc w:val="both"/>
        <w:rPr>
          <w:rFonts w:cs="Calibri"/>
        </w:rPr>
      </w:pPr>
    </w:p>
    <w:p w:rsidR="00E95B8D" w:rsidRPr="00A666A6" w:rsidRDefault="00E95B8D" w:rsidP="003D31FF">
      <w:pPr>
        <w:pStyle w:val="Heading2"/>
      </w:pPr>
      <w:bookmarkStart w:id="117" w:name="Par1851"/>
      <w:bookmarkStart w:id="118" w:name="_Toc412732444"/>
      <w:bookmarkStart w:id="119" w:name="_Toc430103477"/>
      <w:bookmarkEnd w:id="117"/>
      <w:r w:rsidRPr="00A666A6">
        <w:t>8.1. Вид, категория (тип) ценных бумаг</w:t>
      </w:r>
      <w:bookmarkEnd w:id="118"/>
      <w:bookmarkEnd w:id="119"/>
    </w:p>
    <w:p w:rsidR="00E95B8D" w:rsidRPr="00A666A6" w:rsidRDefault="00E95B8D" w:rsidP="003D31FF">
      <w:pPr>
        <w:pStyle w:val="Basic"/>
      </w:pPr>
      <w:r w:rsidRPr="00A666A6">
        <w:t>Указываются вид ценных бумаг (акции (именные), облигации (именные, на предъявителя), опционы эмитента (именные), российские депозитарные расписки (именные), категория (тип) - для акций; иные идентификационные признаки размещаемых ценных бумаг (конвертируемые или неконвертируемые, процентные, дисконтные и т.д.).</w:t>
      </w:r>
    </w:p>
    <w:p w:rsidR="00E95B8D" w:rsidRPr="00A666A6" w:rsidRDefault="00E95B8D" w:rsidP="003D31FF">
      <w:pPr>
        <w:widowControl w:val="0"/>
        <w:autoSpaceDE w:val="0"/>
        <w:autoSpaceDN w:val="0"/>
        <w:adjustRightInd w:val="0"/>
        <w:jc w:val="both"/>
      </w:pPr>
    </w:p>
    <w:p w:rsidR="00E95B8D" w:rsidRPr="00A666A6" w:rsidRDefault="00E95B8D" w:rsidP="003D31FF">
      <w:pPr>
        <w:widowControl w:val="0"/>
        <w:autoSpaceDE w:val="0"/>
        <w:autoSpaceDN w:val="0"/>
        <w:adjustRightInd w:val="0"/>
        <w:jc w:val="both"/>
        <w:rPr>
          <w:rFonts w:cs="Calibri"/>
        </w:rPr>
      </w:pPr>
      <w:r w:rsidRPr="00A666A6">
        <w:t xml:space="preserve">Вид ценных бумаг: </w:t>
      </w:r>
      <w:r w:rsidRPr="00A666A6">
        <w:rPr>
          <w:b/>
          <w:i/>
        </w:rPr>
        <w:t>облигации</w:t>
      </w:r>
      <w:r w:rsidRPr="00A666A6">
        <w:t xml:space="preserve"> </w:t>
      </w:r>
      <w:r w:rsidRPr="00A666A6">
        <w:rPr>
          <w:b/>
          <w:i/>
        </w:rPr>
        <w:t>документарные на предъявителя с обязательным централизованным хранением серии 01 процентные неконвертируемые с возможностью досрочного погашения по усмотрению кредитной организации – эмитента, со сроком погашения в дату, в которую истекает</w:t>
      </w:r>
      <w:r w:rsidRPr="00A666A6">
        <w:t xml:space="preserve"> </w:t>
      </w:r>
      <w:r w:rsidRPr="00A666A6">
        <w:rPr>
          <w:b/>
          <w:i/>
        </w:rPr>
        <w:t>10 лет и 2 месяца с даты начала размещения (далее совместно именуются – «Облигации», а по отдельности «Облигация»).</w:t>
      </w:r>
    </w:p>
    <w:p w:rsidR="00E95B8D" w:rsidRPr="00A666A6" w:rsidRDefault="00E95B8D" w:rsidP="003D31FF">
      <w:pPr>
        <w:pStyle w:val="Heading2"/>
      </w:pPr>
      <w:bookmarkStart w:id="120" w:name="_Toc412732445"/>
      <w:bookmarkStart w:id="121" w:name="_Toc430103478"/>
      <w:r w:rsidRPr="00A666A6">
        <w:t>8.2. Форма ценных бумаг</w:t>
      </w:r>
      <w:bookmarkEnd w:id="120"/>
      <w:bookmarkEnd w:id="121"/>
    </w:p>
    <w:p w:rsidR="00E95B8D" w:rsidRPr="00A666A6" w:rsidRDefault="00E95B8D" w:rsidP="003D31FF">
      <w:pPr>
        <w:pStyle w:val="Basic"/>
      </w:pPr>
      <w:r w:rsidRPr="00A666A6">
        <w:t xml:space="preserve">форма размещаемых ценных бумаг: </w:t>
      </w:r>
      <w:r w:rsidRPr="00A666A6">
        <w:rPr>
          <w:b/>
          <w:i/>
        </w:rPr>
        <w:t>документарные</w:t>
      </w:r>
      <w:r w:rsidRPr="00A666A6">
        <w:t>.</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22" w:name="_Toc412732446"/>
      <w:bookmarkStart w:id="123" w:name="_Toc430103479"/>
      <w:r w:rsidRPr="00A666A6">
        <w:t>8.3. Указание на обязательное централизованное хранение</w:t>
      </w:r>
      <w:bookmarkEnd w:id="122"/>
      <w:bookmarkEnd w:id="123"/>
    </w:p>
    <w:p w:rsidR="00E95B8D" w:rsidRPr="00A666A6" w:rsidRDefault="00E95B8D" w:rsidP="003D31FF">
      <w:pPr>
        <w:pStyle w:val="Basic"/>
      </w:pPr>
      <w:r w:rsidRPr="00A666A6">
        <w:t>Для документарных ценных бумаг на предъявителя указывается предусмотрено ли их обязательное централизованное хранение.</w:t>
      </w:r>
    </w:p>
    <w:p w:rsidR="00E95B8D" w:rsidRPr="00A666A6" w:rsidRDefault="00E95B8D" w:rsidP="003D31FF">
      <w:pPr>
        <w:pStyle w:val="Basic"/>
      </w:pPr>
      <w:r w:rsidRPr="00A666A6">
        <w:t>В случае если предусматривается централизованное хранение размещаемых документарных ценных бумаг, для депозитария, который будет осуществлять такое централизованное хранение, указываются:</w:t>
      </w:r>
    </w:p>
    <w:p w:rsidR="00E95B8D" w:rsidRPr="00A666A6" w:rsidRDefault="00E95B8D" w:rsidP="003D31FF">
      <w:pPr>
        <w:pStyle w:val="Basic"/>
      </w:pPr>
      <w:r w:rsidRPr="00A666A6">
        <w:t>полное и сокращенное фирменные наименования, место нахождения;</w:t>
      </w:r>
    </w:p>
    <w:p w:rsidR="00E95B8D" w:rsidRPr="00A666A6" w:rsidRDefault="00E95B8D" w:rsidP="003D31FF">
      <w:pPr>
        <w:pStyle w:val="Basic"/>
      </w:pPr>
      <w:r w:rsidRPr="00A666A6">
        <w:t>номер и дата выдачи, срок действия лицензии и орган, выдавший лицензию профессионального участника рынка ценных бумаг на осуществление депозитарной деятельности.</w:t>
      </w:r>
    </w:p>
    <w:p w:rsidR="00E95B8D" w:rsidRPr="00A666A6" w:rsidRDefault="00E95B8D" w:rsidP="00A12824">
      <w:pPr>
        <w:autoSpaceDE w:val="0"/>
        <w:autoSpaceDN w:val="0"/>
        <w:adjustRightInd w:val="0"/>
        <w:spacing w:before="120"/>
        <w:ind w:firstLine="720"/>
        <w:jc w:val="both"/>
        <w:rPr>
          <w:rStyle w:val="ad"/>
          <w:i w:val="0"/>
          <w:vanish w:val="0"/>
        </w:rPr>
      </w:pPr>
    </w:p>
    <w:p w:rsidR="00E95B8D" w:rsidRPr="00A666A6" w:rsidRDefault="00E95B8D" w:rsidP="00A12824">
      <w:pPr>
        <w:autoSpaceDE w:val="0"/>
        <w:autoSpaceDN w:val="0"/>
        <w:adjustRightInd w:val="0"/>
        <w:spacing w:before="120"/>
        <w:ind w:firstLine="720"/>
        <w:jc w:val="both"/>
        <w:rPr>
          <w:b/>
          <w:bCs/>
          <w:i/>
          <w:iCs/>
        </w:rPr>
      </w:pPr>
      <w:r w:rsidRPr="00A666A6">
        <w:rPr>
          <w:b/>
          <w:bCs/>
          <w:i/>
          <w:iCs/>
        </w:rPr>
        <w:t>Облигации данного выпуска являются облигациями с обязательным централизованным хранением.</w:t>
      </w:r>
    </w:p>
    <w:p w:rsidR="00E95B8D" w:rsidRPr="00A666A6" w:rsidRDefault="00E95B8D" w:rsidP="00A12824">
      <w:pPr>
        <w:autoSpaceDE w:val="0"/>
        <w:autoSpaceDN w:val="0"/>
        <w:adjustRightInd w:val="0"/>
        <w:spacing w:before="120"/>
        <w:ind w:firstLine="720"/>
        <w:jc w:val="both"/>
      </w:pPr>
      <w:r w:rsidRPr="00A666A6">
        <w:t xml:space="preserve">Сведения о депозитарии, осуществляющем обязательное централизованное хранение облигаций: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860"/>
        <w:gridCol w:w="4140"/>
      </w:tblGrid>
      <w:tr w:rsidR="00E95B8D" w:rsidRPr="00A666A6" w:rsidTr="00A12824">
        <w:tc>
          <w:tcPr>
            <w:tcW w:w="468" w:type="dxa"/>
            <w:vAlign w:val="center"/>
          </w:tcPr>
          <w:p w:rsidR="00E95B8D" w:rsidRPr="00A666A6" w:rsidRDefault="00E95B8D" w:rsidP="00A12824">
            <w:pPr>
              <w:autoSpaceDE w:val="0"/>
              <w:autoSpaceDN w:val="0"/>
              <w:adjustRightInd w:val="0"/>
              <w:jc w:val="center"/>
            </w:pPr>
            <w:r w:rsidRPr="00A666A6">
              <w:t>1</w:t>
            </w:r>
          </w:p>
        </w:tc>
        <w:tc>
          <w:tcPr>
            <w:tcW w:w="4860" w:type="dxa"/>
          </w:tcPr>
          <w:p w:rsidR="00E95B8D" w:rsidRPr="00A666A6" w:rsidRDefault="00E95B8D" w:rsidP="00A12824">
            <w:pPr>
              <w:autoSpaceDE w:val="0"/>
              <w:autoSpaceDN w:val="0"/>
              <w:adjustRightInd w:val="0"/>
              <w:jc w:val="both"/>
            </w:pPr>
            <w:r w:rsidRPr="00A666A6">
              <w:t xml:space="preserve">Полное фирменное наименование </w:t>
            </w:r>
          </w:p>
        </w:tc>
        <w:tc>
          <w:tcPr>
            <w:tcW w:w="4140" w:type="dxa"/>
          </w:tcPr>
          <w:p w:rsidR="00E95B8D" w:rsidRPr="00A666A6" w:rsidRDefault="00E95B8D" w:rsidP="00A12824">
            <w:pPr>
              <w:autoSpaceDE w:val="0"/>
              <w:autoSpaceDN w:val="0"/>
              <w:adjustRightInd w:val="0"/>
              <w:jc w:val="both"/>
            </w:pPr>
            <w:r w:rsidRPr="00A666A6">
              <w:rPr>
                <w:b/>
                <w:bCs/>
                <w:i/>
                <w:iCs/>
              </w:rPr>
              <w:t>Небанковская кредитная организация закрытое акционерное общество «Национальный расчетный депозитарий»</w:t>
            </w:r>
          </w:p>
        </w:tc>
      </w:tr>
      <w:tr w:rsidR="00E95B8D" w:rsidRPr="00A666A6" w:rsidTr="00A12824">
        <w:tc>
          <w:tcPr>
            <w:tcW w:w="468" w:type="dxa"/>
            <w:vAlign w:val="center"/>
          </w:tcPr>
          <w:p w:rsidR="00E95B8D" w:rsidRPr="00A666A6" w:rsidRDefault="00E95B8D" w:rsidP="00A12824">
            <w:pPr>
              <w:autoSpaceDE w:val="0"/>
              <w:autoSpaceDN w:val="0"/>
              <w:adjustRightInd w:val="0"/>
              <w:jc w:val="center"/>
            </w:pPr>
            <w:r w:rsidRPr="00A666A6">
              <w:t>2</w:t>
            </w:r>
          </w:p>
        </w:tc>
        <w:tc>
          <w:tcPr>
            <w:tcW w:w="4860" w:type="dxa"/>
          </w:tcPr>
          <w:p w:rsidR="00E95B8D" w:rsidRPr="00A666A6" w:rsidRDefault="00E95B8D" w:rsidP="00A12824">
            <w:pPr>
              <w:autoSpaceDE w:val="0"/>
              <w:autoSpaceDN w:val="0"/>
              <w:adjustRightInd w:val="0"/>
              <w:jc w:val="both"/>
            </w:pPr>
            <w:r w:rsidRPr="00A666A6">
              <w:t>Сокращенное фирменное наименование</w:t>
            </w:r>
          </w:p>
        </w:tc>
        <w:tc>
          <w:tcPr>
            <w:tcW w:w="4140" w:type="dxa"/>
          </w:tcPr>
          <w:p w:rsidR="00E95B8D" w:rsidRPr="00A666A6" w:rsidRDefault="00E95B8D" w:rsidP="00A12824">
            <w:pPr>
              <w:autoSpaceDE w:val="0"/>
              <w:autoSpaceDN w:val="0"/>
              <w:adjustRightInd w:val="0"/>
              <w:jc w:val="both"/>
            </w:pPr>
            <w:r w:rsidRPr="00A666A6">
              <w:rPr>
                <w:b/>
                <w:bCs/>
                <w:i/>
                <w:iCs/>
              </w:rPr>
              <w:t>НКО ЗАО НРД</w:t>
            </w:r>
          </w:p>
        </w:tc>
      </w:tr>
      <w:tr w:rsidR="00E95B8D" w:rsidRPr="00A666A6" w:rsidTr="00A12824">
        <w:tc>
          <w:tcPr>
            <w:tcW w:w="468" w:type="dxa"/>
            <w:vAlign w:val="center"/>
          </w:tcPr>
          <w:p w:rsidR="00E95B8D" w:rsidRPr="00A666A6" w:rsidRDefault="00E95B8D" w:rsidP="00A12824">
            <w:pPr>
              <w:autoSpaceDE w:val="0"/>
              <w:autoSpaceDN w:val="0"/>
              <w:adjustRightInd w:val="0"/>
              <w:jc w:val="center"/>
            </w:pPr>
            <w:r w:rsidRPr="00A666A6">
              <w:t>3</w:t>
            </w:r>
          </w:p>
        </w:tc>
        <w:tc>
          <w:tcPr>
            <w:tcW w:w="4860" w:type="dxa"/>
          </w:tcPr>
          <w:p w:rsidR="00E95B8D" w:rsidRPr="00A666A6" w:rsidRDefault="00E95B8D" w:rsidP="00A12824">
            <w:pPr>
              <w:autoSpaceDE w:val="0"/>
              <w:autoSpaceDN w:val="0"/>
              <w:adjustRightInd w:val="0"/>
              <w:jc w:val="both"/>
            </w:pPr>
            <w:r w:rsidRPr="00A666A6">
              <w:t>Место нахождения</w:t>
            </w:r>
          </w:p>
        </w:tc>
        <w:tc>
          <w:tcPr>
            <w:tcW w:w="4140" w:type="dxa"/>
          </w:tcPr>
          <w:p w:rsidR="00E95B8D" w:rsidRPr="00A666A6" w:rsidRDefault="00E95B8D" w:rsidP="00A12824">
            <w:pPr>
              <w:autoSpaceDE w:val="0"/>
              <w:autoSpaceDN w:val="0"/>
              <w:adjustRightInd w:val="0"/>
              <w:jc w:val="both"/>
            </w:pPr>
            <w:r w:rsidRPr="00A666A6">
              <w:rPr>
                <w:b/>
                <w:bCs/>
                <w:i/>
                <w:iCs/>
              </w:rPr>
              <w:t>город Москва, улица Спартаковская, дом 12</w:t>
            </w:r>
          </w:p>
        </w:tc>
      </w:tr>
      <w:tr w:rsidR="00E95B8D" w:rsidRPr="00A666A6" w:rsidTr="00A12824">
        <w:tc>
          <w:tcPr>
            <w:tcW w:w="468" w:type="dxa"/>
            <w:vAlign w:val="center"/>
          </w:tcPr>
          <w:p w:rsidR="00E95B8D" w:rsidRPr="00A666A6" w:rsidRDefault="00E95B8D" w:rsidP="00A12824">
            <w:pPr>
              <w:autoSpaceDE w:val="0"/>
              <w:autoSpaceDN w:val="0"/>
              <w:adjustRightInd w:val="0"/>
              <w:jc w:val="center"/>
            </w:pPr>
            <w:r w:rsidRPr="00A666A6">
              <w:t>4</w:t>
            </w:r>
          </w:p>
        </w:tc>
        <w:tc>
          <w:tcPr>
            <w:tcW w:w="4860" w:type="dxa"/>
          </w:tcPr>
          <w:p w:rsidR="00E95B8D" w:rsidRPr="00A666A6" w:rsidRDefault="00E95B8D" w:rsidP="00A12824">
            <w:pPr>
              <w:autoSpaceDE w:val="0"/>
              <w:autoSpaceDN w:val="0"/>
              <w:adjustRightInd w:val="0"/>
              <w:jc w:val="both"/>
            </w:pPr>
            <w:r w:rsidRPr="00A666A6">
              <w:t>Адрес для направления почтовой корреспонденции</w:t>
            </w:r>
          </w:p>
        </w:tc>
        <w:tc>
          <w:tcPr>
            <w:tcW w:w="4140" w:type="dxa"/>
          </w:tcPr>
          <w:p w:rsidR="00E95B8D" w:rsidRPr="00A666A6" w:rsidRDefault="00E95B8D" w:rsidP="00A12824">
            <w:pPr>
              <w:autoSpaceDE w:val="0"/>
              <w:autoSpaceDN w:val="0"/>
              <w:adjustRightInd w:val="0"/>
              <w:jc w:val="both"/>
            </w:pPr>
            <w:r w:rsidRPr="00A666A6">
              <w:rPr>
                <w:b/>
                <w:bCs/>
                <w:i/>
                <w:iCs/>
              </w:rPr>
              <w:t>105066, г. Москва, ул.Спартаковская, дом 12</w:t>
            </w:r>
          </w:p>
        </w:tc>
      </w:tr>
      <w:tr w:rsidR="00E95B8D" w:rsidRPr="00A666A6" w:rsidTr="00A12824">
        <w:tc>
          <w:tcPr>
            <w:tcW w:w="468" w:type="dxa"/>
            <w:vAlign w:val="center"/>
          </w:tcPr>
          <w:p w:rsidR="00E95B8D" w:rsidRPr="00A666A6" w:rsidRDefault="00E95B8D" w:rsidP="00A12824">
            <w:pPr>
              <w:autoSpaceDE w:val="0"/>
              <w:autoSpaceDN w:val="0"/>
              <w:adjustRightInd w:val="0"/>
              <w:jc w:val="center"/>
            </w:pPr>
            <w:r w:rsidRPr="00A666A6">
              <w:t>5</w:t>
            </w:r>
          </w:p>
        </w:tc>
        <w:tc>
          <w:tcPr>
            <w:tcW w:w="4860" w:type="dxa"/>
          </w:tcPr>
          <w:p w:rsidR="00E95B8D" w:rsidRPr="00A666A6" w:rsidRDefault="00E95B8D" w:rsidP="00A12824">
            <w:pPr>
              <w:autoSpaceDE w:val="0"/>
              <w:autoSpaceDN w:val="0"/>
              <w:adjustRightInd w:val="0"/>
              <w:jc w:val="both"/>
            </w:pPr>
            <w:r w:rsidRPr="00A666A6">
              <w:t>Данные о лицензии профессионального участника рынка ценных бумаг на осуществление депозитарной деятельности (номер, дата выдачи, орган, выдавший лицензию, срок действия лицензии)</w:t>
            </w:r>
          </w:p>
        </w:tc>
        <w:tc>
          <w:tcPr>
            <w:tcW w:w="4140" w:type="dxa"/>
          </w:tcPr>
          <w:p w:rsidR="00E95B8D" w:rsidRPr="00A666A6" w:rsidRDefault="00E95B8D" w:rsidP="00A12824">
            <w:pPr>
              <w:adjustRightInd w:val="0"/>
              <w:jc w:val="both"/>
              <w:rPr>
                <w:b/>
                <w:bCs/>
                <w:i/>
              </w:rPr>
            </w:pPr>
            <w:r w:rsidRPr="00A666A6">
              <w:rPr>
                <w:b/>
                <w:bCs/>
                <w:i/>
              </w:rPr>
              <w:t xml:space="preserve">Номер лицензии: </w:t>
            </w:r>
            <w:r w:rsidRPr="00A666A6">
              <w:rPr>
                <w:b/>
                <w:bCs/>
                <w:i/>
                <w:iCs/>
              </w:rPr>
              <w:t xml:space="preserve">177-12042-000100 </w:t>
            </w:r>
          </w:p>
          <w:p w:rsidR="00E95B8D" w:rsidRPr="00A666A6" w:rsidRDefault="00E95B8D" w:rsidP="00A12824">
            <w:pPr>
              <w:adjustRightInd w:val="0"/>
              <w:jc w:val="both"/>
              <w:rPr>
                <w:b/>
                <w:bCs/>
                <w:i/>
              </w:rPr>
            </w:pPr>
            <w:r w:rsidRPr="00A666A6">
              <w:rPr>
                <w:b/>
                <w:bCs/>
                <w:i/>
              </w:rPr>
              <w:t>Дата выдачи: 19.02.2009</w:t>
            </w:r>
            <w:r w:rsidRPr="00A666A6">
              <w:rPr>
                <w:b/>
                <w:bCs/>
                <w:i/>
                <w:iCs/>
              </w:rPr>
              <w:t xml:space="preserve"> </w:t>
            </w:r>
          </w:p>
          <w:p w:rsidR="00E95B8D" w:rsidRPr="00A666A6" w:rsidRDefault="00E95B8D" w:rsidP="00A12824">
            <w:pPr>
              <w:adjustRightInd w:val="0"/>
              <w:jc w:val="both"/>
              <w:rPr>
                <w:b/>
                <w:bCs/>
                <w:i/>
              </w:rPr>
            </w:pPr>
            <w:r w:rsidRPr="00A666A6">
              <w:rPr>
                <w:b/>
                <w:bCs/>
                <w:i/>
              </w:rPr>
              <w:t xml:space="preserve">Срок действия: </w:t>
            </w:r>
            <w:r w:rsidRPr="00A666A6">
              <w:rPr>
                <w:b/>
                <w:bCs/>
                <w:i/>
                <w:iCs/>
              </w:rPr>
              <w:t>без ограничения срока действия</w:t>
            </w:r>
          </w:p>
          <w:p w:rsidR="00E95B8D" w:rsidRPr="00A666A6" w:rsidRDefault="00E95B8D" w:rsidP="00A12824">
            <w:pPr>
              <w:autoSpaceDE w:val="0"/>
              <w:autoSpaceDN w:val="0"/>
              <w:adjustRightInd w:val="0"/>
              <w:jc w:val="both"/>
            </w:pPr>
            <w:r w:rsidRPr="00A666A6">
              <w:rPr>
                <w:b/>
                <w:i/>
              </w:rPr>
              <w:t>Орган, выдавший лицензию профессионального участника рынка ценных бумаг на осуществление депозитарной деятельности</w:t>
            </w:r>
            <w:r w:rsidRPr="00A666A6">
              <w:rPr>
                <w:b/>
                <w:bCs/>
                <w:i/>
              </w:rPr>
              <w:t xml:space="preserve">: </w:t>
            </w:r>
            <w:r w:rsidRPr="00A666A6">
              <w:rPr>
                <w:b/>
                <w:bCs/>
                <w:i/>
                <w:iCs/>
              </w:rPr>
              <w:t>Центральный банк Российской Федерации (Банк России)</w:t>
            </w:r>
          </w:p>
        </w:tc>
      </w:tr>
      <w:tr w:rsidR="00E95B8D" w:rsidRPr="00A666A6" w:rsidTr="00A12824">
        <w:tc>
          <w:tcPr>
            <w:tcW w:w="468" w:type="dxa"/>
            <w:vAlign w:val="center"/>
          </w:tcPr>
          <w:p w:rsidR="00E95B8D" w:rsidRPr="00A666A6" w:rsidRDefault="00E95B8D" w:rsidP="00A12824">
            <w:pPr>
              <w:autoSpaceDE w:val="0"/>
              <w:autoSpaceDN w:val="0"/>
              <w:adjustRightInd w:val="0"/>
              <w:jc w:val="center"/>
            </w:pPr>
            <w:r w:rsidRPr="00A666A6">
              <w:t>6</w:t>
            </w:r>
          </w:p>
        </w:tc>
        <w:tc>
          <w:tcPr>
            <w:tcW w:w="4860" w:type="dxa"/>
          </w:tcPr>
          <w:p w:rsidR="00E95B8D" w:rsidRPr="00A666A6" w:rsidRDefault="00E95B8D" w:rsidP="00A12824">
            <w:pPr>
              <w:autoSpaceDE w:val="0"/>
              <w:autoSpaceDN w:val="0"/>
              <w:adjustRightInd w:val="0"/>
              <w:jc w:val="both"/>
            </w:pPr>
            <w:r w:rsidRPr="00A666A6">
              <w:t xml:space="preserve">Номер контактного телефона (факса) </w:t>
            </w:r>
          </w:p>
        </w:tc>
        <w:tc>
          <w:tcPr>
            <w:tcW w:w="4140" w:type="dxa"/>
          </w:tcPr>
          <w:p w:rsidR="00E95B8D" w:rsidRPr="00A666A6" w:rsidRDefault="00E95B8D" w:rsidP="00A12824">
            <w:pPr>
              <w:adjustRightInd w:val="0"/>
              <w:jc w:val="both"/>
              <w:rPr>
                <w:b/>
                <w:i/>
              </w:rPr>
            </w:pPr>
            <w:r w:rsidRPr="00A666A6">
              <w:rPr>
                <w:b/>
                <w:i/>
              </w:rPr>
              <w:t xml:space="preserve">тел. +7 (495) </w:t>
            </w:r>
            <w:r w:rsidRPr="00A666A6">
              <w:rPr>
                <w:b/>
                <w:i/>
                <w:lang w:val="en-US"/>
              </w:rPr>
              <w:t>956-27-89</w:t>
            </w:r>
          </w:p>
          <w:p w:rsidR="00E95B8D" w:rsidRPr="00A666A6" w:rsidRDefault="00E95B8D" w:rsidP="00A12824">
            <w:pPr>
              <w:autoSpaceDE w:val="0"/>
              <w:autoSpaceDN w:val="0"/>
              <w:adjustRightInd w:val="0"/>
              <w:jc w:val="both"/>
            </w:pPr>
            <w:r w:rsidRPr="00A666A6">
              <w:rPr>
                <w:b/>
                <w:i/>
              </w:rPr>
              <w:t>факс. +7 (495) 956-09-38</w:t>
            </w:r>
          </w:p>
        </w:tc>
      </w:tr>
    </w:tbl>
    <w:p w:rsidR="00E95B8D" w:rsidRPr="00A666A6" w:rsidRDefault="00E95B8D" w:rsidP="00A12824">
      <w:pPr>
        <w:pStyle w:val="ConsNormal"/>
        <w:widowControl/>
        <w:spacing w:before="120"/>
        <w:jc w:val="both"/>
        <w:rPr>
          <w:rFonts w:ascii="Times New Roman" w:hAnsi="Times New Roman"/>
          <w:sz w:val="24"/>
          <w:szCs w:val="24"/>
        </w:rPr>
      </w:pPr>
      <w:r w:rsidRPr="00A666A6">
        <w:rPr>
          <w:rFonts w:ascii="Times New Roman" w:hAnsi="Times New Roman"/>
          <w:sz w:val="24"/>
          <w:szCs w:val="24"/>
        </w:rPr>
        <w:t>Порядок хранения:</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Облигации выпускаются в документарной форме с оформлением на весь объем выпуска единого сертификата (далее – «Сертификат» либо «Сертификат Облигаций»), подлежащего обязательному централизованному хранению в Небанковской кредитной организации закрытом акционерном обществе «Национальный расчетный депозитарий» (далее – «НРД»).</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bCs/>
          <w:i/>
          <w:iCs/>
          <w:sz w:val="24"/>
          <w:szCs w:val="24"/>
        </w:rPr>
        <w:t xml:space="preserve">Сертификат Облигаций передается Публичным акционерным обществом «Сбербанк России» (далее по тексту – Эмитент, Кредитная организация – эмитент, Банк, ПАО Сбербанк) на хранение в НРД до даты начала размещения Облигаций. </w:t>
      </w:r>
      <w:r w:rsidRPr="00A666A6">
        <w:rPr>
          <w:rFonts w:ascii="Times New Roman" w:hAnsi="Times New Roman"/>
          <w:b/>
          <w:i/>
          <w:sz w:val="24"/>
          <w:szCs w:val="24"/>
        </w:rPr>
        <w:t xml:space="preserve">Выдача отдельных сертификатов Облигаций на руки владельцам Облигаций не предусмотрена. </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Образец Сертификата настоящего выпуска приведен в приложении к Решению о выпуске ценных бумаг и Проспекту ценных бумаг.</w:t>
      </w:r>
    </w:p>
    <w:p w:rsidR="00E95B8D" w:rsidRPr="00A666A6" w:rsidRDefault="00E95B8D" w:rsidP="00A12824">
      <w:pPr>
        <w:pStyle w:val="ConsNormal"/>
        <w:widowControl/>
        <w:jc w:val="both"/>
        <w:rPr>
          <w:rFonts w:ascii="Times New Roman" w:hAnsi="Times New Roman"/>
          <w:b/>
          <w:i/>
          <w:sz w:val="24"/>
          <w:szCs w:val="24"/>
        </w:rPr>
      </w:pP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 xml:space="preserve">Владельцы Облигаций не вправе требовать выдачи Сертификата Облигаций на руки. Списание Облигаций со счетов депо производится </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 при погашении после исполнения Кредитной организацией – эмитентом всех обязательств перед владельцами Облигаций по выплате купонного дохода и номинальной стоимости Облигаций, или</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 xml:space="preserve">- в случае полного прекращения обязательств кредитной организации – эмитента перед владельцами Облигаций в Дату прекращения обязательств после наступления События прекращения обязательств, указанного в п. 10.4.1. Решения о выпуске ценных бумаг и разделе VIII Проспекта ценных бумаг, при условии признания Банком России настоящего облигационного займа субординированным в соответствии с Положением Банка России «О методике определения величины собственных средств (капитала) кредитных организаций («Базель III»)» от 28.12.2012г. №395-П (далее – Положение Банка России №395-П). </w:t>
      </w:r>
    </w:p>
    <w:p w:rsidR="00E95B8D" w:rsidRPr="00A666A6" w:rsidRDefault="00E95B8D" w:rsidP="00A12824">
      <w:pPr>
        <w:pStyle w:val="ConsNormal"/>
        <w:widowControl/>
        <w:jc w:val="both"/>
        <w:rPr>
          <w:rFonts w:ascii="Times New Roman" w:hAnsi="Times New Roman"/>
          <w:b/>
          <w:i/>
          <w:sz w:val="24"/>
          <w:szCs w:val="24"/>
        </w:rPr>
      </w:pP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Снятие Сертификата Облигаций с хранения производится после списания всех Облигаций со счетов в НРД. Расходы, связанные с внесением приходных записей о зачислении размещаемых Облигаций на счета депо их первых владельцев (приобретателей), несут владельцы (приобретатели) Облигаций.</w:t>
      </w:r>
    </w:p>
    <w:p w:rsidR="00E95B8D" w:rsidRPr="00A666A6" w:rsidRDefault="00E95B8D" w:rsidP="00A12824">
      <w:pPr>
        <w:pStyle w:val="ConsNormal"/>
        <w:widowControl/>
        <w:spacing w:before="120"/>
        <w:jc w:val="both"/>
        <w:rPr>
          <w:rFonts w:ascii="Times New Roman" w:hAnsi="Times New Roman"/>
          <w:b/>
          <w:i/>
          <w:sz w:val="24"/>
          <w:szCs w:val="24"/>
        </w:rPr>
      </w:pPr>
      <w:r w:rsidRPr="00A666A6">
        <w:rPr>
          <w:rFonts w:ascii="Times New Roman" w:hAnsi="Times New Roman"/>
          <w:b/>
          <w:i/>
          <w:sz w:val="24"/>
          <w:szCs w:val="24"/>
        </w:rPr>
        <w:t>В случае прекращения деятельности НРД в связи с его реорганизацией обязательное  централизованное хранение Облигаций будет осуществляться его правопреемником. В тех случаях, когда в Решении о выпуске ценных бумаг и Проспекте ценных бумаг упоминается НРД, подразумевается НРД или его правопреемник.</w:t>
      </w:r>
    </w:p>
    <w:p w:rsidR="00E95B8D" w:rsidRPr="00A666A6" w:rsidRDefault="00E95B8D" w:rsidP="00A12824">
      <w:pPr>
        <w:pStyle w:val="ConsNormal"/>
        <w:widowControl/>
        <w:spacing w:before="120"/>
        <w:jc w:val="both"/>
        <w:rPr>
          <w:rFonts w:ascii="Times New Roman" w:hAnsi="Times New Roman"/>
          <w:sz w:val="24"/>
          <w:szCs w:val="24"/>
        </w:rPr>
      </w:pPr>
    </w:p>
    <w:p w:rsidR="00E95B8D" w:rsidRPr="00A666A6" w:rsidRDefault="00E95B8D" w:rsidP="00A12824">
      <w:pPr>
        <w:pStyle w:val="ConsNormal"/>
        <w:widowControl/>
        <w:spacing w:before="120"/>
        <w:jc w:val="both"/>
        <w:rPr>
          <w:rFonts w:ascii="Times New Roman" w:hAnsi="Times New Roman"/>
          <w:sz w:val="24"/>
          <w:szCs w:val="24"/>
        </w:rPr>
      </w:pPr>
      <w:r w:rsidRPr="00A666A6">
        <w:rPr>
          <w:rFonts w:ascii="Times New Roman" w:hAnsi="Times New Roman"/>
          <w:sz w:val="24"/>
          <w:szCs w:val="24"/>
        </w:rPr>
        <w:t>Порядок удостоверения, уступки и осуществления прав, закрепленных облигацией</w:t>
      </w:r>
    </w:p>
    <w:p w:rsidR="00E95B8D" w:rsidRPr="00A666A6" w:rsidRDefault="00E95B8D" w:rsidP="00A12824">
      <w:pPr>
        <w:autoSpaceDE w:val="0"/>
        <w:autoSpaceDN w:val="0"/>
        <w:adjustRightInd w:val="0"/>
        <w:ind w:firstLine="720"/>
        <w:jc w:val="both"/>
        <w:rPr>
          <w:b/>
          <w:i/>
        </w:rPr>
      </w:pPr>
      <w:r w:rsidRPr="00A666A6">
        <w:rPr>
          <w:b/>
          <w:i/>
        </w:rPr>
        <w:t>Облигации выпускаются в документарной форме с обязательным централизованным хранением сертификата.</w:t>
      </w:r>
    </w:p>
    <w:p w:rsidR="00E95B8D" w:rsidRPr="00A666A6" w:rsidRDefault="00E95B8D" w:rsidP="00A12824">
      <w:pPr>
        <w:autoSpaceDE w:val="0"/>
        <w:autoSpaceDN w:val="0"/>
        <w:adjustRightInd w:val="0"/>
        <w:ind w:firstLine="720"/>
        <w:jc w:val="both"/>
        <w:rPr>
          <w:b/>
          <w:i/>
        </w:rPr>
      </w:pPr>
    </w:p>
    <w:p w:rsidR="00E95B8D" w:rsidRPr="00A666A6" w:rsidRDefault="00E95B8D" w:rsidP="00A12824">
      <w:pPr>
        <w:autoSpaceDE w:val="0"/>
        <w:autoSpaceDN w:val="0"/>
        <w:adjustRightInd w:val="0"/>
        <w:ind w:firstLine="720"/>
        <w:jc w:val="both"/>
        <w:rPr>
          <w:b/>
          <w:i/>
        </w:rPr>
      </w:pPr>
      <w:r w:rsidRPr="00A666A6">
        <w:rPr>
          <w:b/>
          <w:i/>
        </w:rPr>
        <w:t>Сертификат и Решение о выпуске ценных бумаг являются документами, удостоверяющими права, закрепленные Облигациями. В случае расхождения между текстом Решения о выпуске ценных бумаг и данными, приведенными в Сертификате Облигаций, владелец Облигации имеет право требовать осуществления прав, закрепленных этой Облигацией, в объеме, удостоверенном сертификатом.</w:t>
      </w:r>
    </w:p>
    <w:p w:rsidR="00E95B8D" w:rsidRPr="00A666A6" w:rsidRDefault="00E95B8D" w:rsidP="00A12824">
      <w:pPr>
        <w:autoSpaceDE w:val="0"/>
        <w:autoSpaceDN w:val="0"/>
        <w:adjustRightInd w:val="0"/>
        <w:spacing w:before="120"/>
        <w:ind w:firstLine="720"/>
        <w:jc w:val="both"/>
        <w:rPr>
          <w:b/>
          <w:i/>
        </w:rPr>
      </w:pPr>
      <w:r w:rsidRPr="00A666A6">
        <w:rPr>
          <w:b/>
          <w:i/>
        </w:rPr>
        <w:t>Права владельцев Облигаций удостоверяются Сертификатом Облигаций и записями по счетам депо в депозитарии, осуществляющем обязательное централизованное хранение или иных депозитариях, за исключением депозитария, осуществляющего обязательное централизованное хранение. Право на Облигации переходит к приобретателю в момент осуществления приходной записи по счету депо приобретателя Облигации. Права, закрепленные Облигацией, переходят к их приобретателю с момента перехода прав на Облигацию.</w:t>
      </w:r>
    </w:p>
    <w:p w:rsidR="00E95B8D" w:rsidRPr="00A666A6" w:rsidRDefault="00E95B8D" w:rsidP="00A12824">
      <w:pPr>
        <w:autoSpaceDE w:val="0"/>
        <w:autoSpaceDN w:val="0"/>
        <w:adjustRightInd w:val="0"/>
        <w:spacing w:before="120"/>
        <w:ind w:firstLine="720"/>
        <w:jc w:val="both"/>
      </w:pPr>
      <w:r w:rsidRPr="00A666A6">
        <w:t xml:space="preserve">Порядок, в том числе срок внесения приходной записи по счету депо первого владельца в депозитарии, осуществляющем централизованное хранение. </w:t>
      </w:r>
    </w:p>
    <w:p w:rsidR="00E95B8D" w:rsidRPr="00A666A6" w:rsidRDefault="00E95B8D" w:rsidP="00A12824">
      <w:pPr>
        <w:adjustRightInd w:val="0"/>
        <w:ind w:firstLine="720"/>
        <w:jc w:val="both"/>
        <w:rPr>
          <w:b/>
          <w:i/>
        </w:rPr>
      </w:pPr>
      <w:r w:rsidRPr="00A666A6">
        <w:rPr>
          <w:b/>
          <w:i/>
        </w:rPr>
        <w:t>Приходная запись по счету депо первого владельца в НРД вносится на основании информации, полученной от клиринговой организации, обслуживающей расчеты по сделкам, оформленным в процессе размещения Облигаций на Бирже (далее – «Клиринговая организация»). Размещенные Облигации зачисляются НРД на счета депо покупателей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rsidR="00E95B8D" w:rsidRPr="00A666A6" w:rsidRDefault="00E95B8D" w:rsidP="00A12824">
      <w:pPr>
        <w:adjustRightInd w:val="0"/>
        <w:ind w:firstLine="720"/>
        <w:jc w:val="both"/>
        <w:rPr>
          <w:b/>
          <w:i/>
        </w:rPr>
      </w:pPr>
      <w:r w:rsidRPr="00A666A6">
        <w:rPr>
          <w:b/>
          <w:i/>
        </w:rPr>
        <w:t>Проданные при размещении Облигации зачисляются НРД или Депозитариями на счета депо владельцев Облигаций в соответствии с условиями осуществления депозитарной деятельности НРД и Депозитариев.</w:t>
      </w:r>
    </w:p>
    <w:p w:rsidR="00E95B8D" w:rsidRPr="00A666A6" w:rsidRDefault="00E95B8D" w:rsidP="00A12824">
      <w:pPr>
        <w:autoSpaceDE w:val="0"/>
        <w:autoSpaceDN w:val="0"/>
        <w:adjustRightInd w:val="0"/>
        <w:spacing w:before="120"/>
        <w:ind w:firstLine="720"/>
        <w:jc w:val="both"/>
      </w:pPr>
      <w:r w:rsidRPr="00A666A6">
        <w:t>Порядок осуществления прав владельцем облигаций:</w:t>
      </w:r>
    </w:p>
    <w:p w:rsidR="00E95B8D" w:rsidRPr="00A666A6" w:rsidRDefault="00E95B8D" w:rsidP="00A12824">
      <w:pPr>
        <w:adjustRightInd w:val="0"/>
        <w:ind w:firstLine="720"/>
        <w:jc w:val="both"/>
        <w:rPr>
          <w:b/>
          <w:i/>
        </w:rPr>
      </w:pPr>
      <w:r w:rsidRPr="00A666A6">
        <w:rPr>
          <w:b/>
          <w:i/>
        </w:rPr>
        <w:t>Учет и удостоверение прав на Облигации, учет и удостоверение передачи Облигаций, включая случаи обременения Облигаций обязательствами, осуществляется в НРД и иных депозитариях, осуществляющих учет прав на Облигации, за исключением НРД (далее именуемые – «Депозитарии»).</w:t>
      </w:r>
    </w:p>
    <w:p w:rsidR="00E95B8D" w:rsidRPr="00A666A6" w:rsidRDefault="00E95B8D" w:rsidP="00A12824">
      <w:pPr>
        <w:adjustRightInd w:val="0"/>
        <w:ind w:firstLine="720"/>
        <w:jc w:val="both"/>
        <w:rPr>
          <w:b/>
          <w:i/>
        </w:rPr>
      </w:pPr>
      <w:r w:rsidRPr="00A666A6">
        <w:rPr>
          <w:b/>
          <w:i/>
        </w:rPr>
        <w:t>Права собственности на Облигации подтверждаются выписками по счетам депо, выдаваемыми НРД и Депозитариями держателям Облигаций.</w:t>
      </w:r>
    </w:p>
    <w:p w:rsidR="00E95B8D" w:rsidRPr="00A666A6" w:rsidRDefault="00E95B8D" w:rsidP="00A12824">
      <w:pPr>
        <w:adjustRightInd w:val="0"/>
        <w:ind w:firstLine="720"/>
        <w:jc w:val="both"/>
        <w:rPr>
          <w:b/>
          <w:i/>
        </w:rPr>
      </w:pPr>
      <w:r w:rsidRPr="00A666A6">
        <w:rPr>
          <w:b/>
          <w:i/>
        </w:rPr>
        <w:t>Право собственности на Облигации переходит от одного лица к другому в момент внесения приходной записи по счету депо приобретателя Облигаций в НРД и Депозитариях.</w:t>
      </w:r>
    </w:p>
    <w:p w:rsidR="00E95B8D" w:rsidRPr="00A666A6" w:rsidRDefault="00E95B8D" w:rsidP="00A12824">
      <w:pPr>
        <w:adjustRightInd w:val="0"/>
        <w:ind w:firstLine="720"/>
        <w:jc w:val="both"/>
        <w:rPr>
          <w:b/>
          <w:i/>
        </w:rPr>
      </w:pPr>
      <w:r w:rsidRPr="00A666A6">
        <w:rPr>
          <w:b/>
          <w:i/>
        </w:rPr>
        <w:t>Размещенные через ЗАО «ФБ ММВБ» Облигации зачисляются НРД или Депозитариями на счета депо приобретателей Облигаций в дату совершения операции по приобретению Облигаций.</w:t>
      </w:r>
    </w:p>
    <w:p w:rsidR="00E95B8D" w:rsidRPr="00A666A6" w:rsidRDefault="00E95B8D" w:rsidP="00A12824">
      <w:pPr>
        <w:ind w:firstLine="720"/>
        <w:jc w:val="both"/>
      </w:pPr>
      <w:r w:rsidRPr="00A666A6">
        <w:t>Иные сведения о порядке удостоверения, уступки и осуществления прав, закрепленные облигацией:</w:t>
      </w:r>
    </w:p>
    <w:p w:rsidR="00E95B8D" w:rsidRPr="00A666A6" w:rsidRDefault="00E95B8D" w:rsidP="00A12824">
      <w:pPr>
        <w:ind w:firstLine="720"/>
        <w:jc w:val="both"/>
        <w:rPr>
          <w:b/>
          <w:i/>
        </w:rPr>
      </w:pPr>
      <w:r w:rsidRPr="00A666A6">
        <w:rPr>
          <w:b/>
          <w:i/>
        </w:rPr>
        <w:t>Потенциальный приобретатель Облигаций обязан открыть счет депо в НРД или в Депозитарии. Порядок и сроки открытия счетов депо определяются положениями регламентов соответствующих депозитариев.</w:t>
      </w:r>
    </w:p>
    <w:p w:rsidR="00E95B8D" w:rsidRPr="00A666A6" w:rsidRDefault="00E95B8D" w:rsidP="00A12824">
      <w:pPr>
        <w:ind w:firstLine="720"/>
        <w:jc w:val="both"/>
        <w:rPr>
          <w:b/>
          <w:i/>
        </w:rPr>
      </w:pPr>
      <w:r w:rsidRPr="00A666A6">
        <w:rPr>
          <w:b/>
          <w:i/>
        </w:rPr>
        <w:t>Порядок учета и перехода прав на документарные эмиссионные ценные бумаги с обязательным централизованным хранением регулируется Федеральным законом от 22.04.96 № 39-ФЗ "О рынке ценных бумаг", Положением о депозитарной деятельности в Российской Федерации, утвержденным постановлением ФКЦБ России от 16.10.97 № 36 и внутренними документами НРД и Депозитариев.</w:t>
      </w:r>
    </w:p>
    <w:p w:rsidR="00E95B8D" w:rsidRPr="00A666A6" w:rsidRDefault="00E95B8D" w:rsidP="00A12824">
      <w:pPr>
        <w:ind w:firstLine="720"/>
        <w:jc w:val="both"/>
        <w:rPr>
          <w:b/>
          <w:i/>
        </w:rPr>
      </w:pPr>
      <w:r w:rsidRPr="00A666A6">
        <w:rPr>
          <w:b/>
          <w:i/>
        </w:rPr>
        <w:t>Согласно Федеральному закону  от 22.04.96 № 39-ФЗ "О рынке ценных бумаг":</w:t>
      </w:r>
    </w:p>
    <w:p w:rsidR="00E95B8D" w:rsidRPr="00A666A6" w:rsidRDefault="00E95B8D" w:rsidP="00A12824">
      <w:pPr>
        <w:ind w:firstLine="720"/>
        <w:jc w:val="both"/>
        <w:rPr>
          <w:b/>
          <w:i/>
        </w:rPr>
      </w:pPr>
      <w:r w:rsidRPr="00A666A6">
        <w:rPr>
          <w:b/>
          <w:i/>
        </w:rPr>
        <w:t>- В случае хранения сертификатов предъявительских документарных ценных бумаг и/или учета прав на такие ценные бумаги в депозитарии право на предъявительскую документарную ценную бумагу переходит к приобретателю в момент осуществления приходной записи по счету депо приобретателя. Права, закрепленные эмиссионной ценной бумагой, переходят к их приобретателю с момента перехода прав на эту ценную бумагу.</w:t>
      </w:r>
    </w:p>
    <w:p w:rsidR="00E95B8D" w:rsidRPr="00A666A6" w:rsidRDefault="00E95B8D" w:rsidP="00A12824">
      <w:pPr>
        <w:ind w:firstLine="720"/>
        <w:jc w:val="both"/>
        <w:rPr>
          <w:b/>
          <w:i/>
        </w:rPr>
      </w:pPr>
      <w:r w:rsidRPr="00A666A6">
        <w:rPr>
          <w:b/>
          <w:i/>
        </w:rPr>
        <w:t xml:space="preserve">Депозитарий, осуществляющий учет прав на эмиссионные ценные бумаги с обязательным централизованным хранением, обязан оказывать депоненту услуги, связанные с получением доходов по таким ценным бумагам в денежной форме и иных причитающихся владельцам таких ценных бумаг денежных выплат. </w:t>
      </w:r>
    </w:p>
    <w:p w:rsidR="00E95B8D" w:rsidRPr="00A666A6" w:rsidRDefault="00E95B8D" w:rsidP="00A12824">
      <w:pPr>
        <w:ind w:firstLine="720"/>
        <w:jc w:val="both"/>
        <w:rPr>
          <w:b/>
          <w:i/>
        </w:rPr>
      </w:pPr>
      <w:r w:rsidRPr="00A666A6">
        <w:rPr>
          <w:b/>
          <w:i/>
        </w:rPr>
        <w:t>Владельцы Облигаций и  иные лица, осуществляющие в соответствии с федеральными законами права по Облигациям, получают выплаты по Облигациям через депозитарий, осуществляющий учет прав на Облигации, депонентами которого они являются.</w:t>
      </w:r>
    </w:p>
    <w:p w:rsidR="00E95B8D" w:rsidRPr="00A666A6" w:rsidRDefault="00E95B8D" w:rsidP="00A12824">
      <w:pPr>
        <w:ind w:firstLine="720"/>
        <w:jc w:val="both"/>
        <w:rPr>
          <w:b/>
          <w:i/>
        </w:rPr>
      </w:pPr>
      <w:r w:rsidRPr="00A666A6">
        <w:rPr>
          <w:b/>
          <w:i/>
        </w:rPr>
        <w:t xml:space="preserve"> Депозитарный договор между депозитарием, осуществляющим учет прав на Облигации, и депонентом должен содержать порядок передачи депоненту выплат по Облигациям.</w:t>
      </w:r>
    </w:p>
    <w:p w:rsidR="00E95B8D" w:rsidRPr="00A666A6" w:rsidRDefault="00E95B8D" w:rsidP="00A12824">
      <w:pPr>
        <w:ind w:firstLine="720"/>
        <w:jc w:val="both"/>
        <w:rPr>
          <w:b/>
          <w:i/>
        </w:rPr>
      </w:pPr>
      <w:r w:rsidRPr="00A666A6">
        <w:rPr>
          <w:b/>
          <w:i/>
        </w:rPr>
        <w:t>Эмитент исполняет обязанность по осуществлению выплат по Облигациям путем перечисления денежных средств НРД, осуществляющему их обязательное централизованное хранение.</w:t>
      </w:r>
    </w:p>
    <w:p w:rsidR="00E95B8D" w:rsidRPr="00A666A6" w:rsidRDefault="00E95B8D" w:rsidP="00A12824">
      <w:pPr>
        <w:ind w:firstLine="720"/>
        <w:jc w:val="both"/>
        <w:rPr>
          <w:b/>
          <w:i/>
        </w:rPr>
      </w:pPr>
      <w:r w:rsidRPr="00A666A6">
        <w:rPr>
          <w:b/>
          <w:i/>
        </w:rPr>
        <w:t>Указанная обязанность считается исполненной Эмитентом с даты поступления денежных средств на счет НРД.</w:t>
      </w:r>
    </w:p>
    <w:p w:rsidR="00E95B8D" w:rsidRPr="00A666A6" w:rsidRDefault="00E95B8D" w:rsidP="00A12824">
      <w:pPr>
        <w:ind w:firstLine="720"/>
        <w:jc w:val="both"/>
        <w:rPr>
          <w:b/>
          <w:i/>
        </w:rPr>
      </w:pPr>
      <w:r w:rsidRPr="00A666A6">
        <w:rPr>
          <w:b/>
          <w:i/>
        </w:rPr>
        <w:t>НРД обязан передать выплаты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одного рабочего дня после дня их получения, а в случае передачи последней выплаты по ценным бумагам, обязанность по осуществлению которой в установленный срок Эмитентом не исполнена или исполнена ненадлежащим образом, не позднее трех рабочих дней после дня их получения. Выплаты по ценным бумагам иным депонентам передаются НРД не позднее семи рабочих дней после дня их получения. Эмитент несет перед депонентами НРД субсидиарную ответственность за исполнение НРД указанной обязанности. При этом перечисление НРД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E95B8D" w:rsidRPr="00A666A6" w:rsidRDefault="00E95B8D" w:rsidP="00A12824">
      <w:pPr>
        <w:ind w:firstLine="720"/>
        <w:jc w:val="both"/>
        <w:rPr>
          <w:b/>
          <w:i/>
        </w:rPr>
      </w:pPr>
      <w:r w:rsidRPr="00A666A6">
        <w:rPr>
          <w:b/>
          <w:i/>
        </w:rPr>
        <w:t>Депозитарий, осуществляющий учет прав на ценные бумаги, обязан передать выплаты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позднее следующего рабочего дня после дня их получения, а иным депонентам не позднее 7 (Семи) рабочих дней после дня получения соответствующих выплат и не позднее 15 (Пятнадцати) рабочих дней после даты, на которую НРД, в соответствии с действующим законодательством раскрыта информация о передаче своим депонентам причитающихся им выплат по ценным бумагам. При этом перечисление выплат по ценным бумагам депоненту, который является номинальным держателем, осуществляется на его специальный депозитарный счет или счет депонента - номинального держателя, являющегося кредитной организацией.</w:t>
      </w:r>
    </w:p>
    <w:p w:rsidR="00E95B8D" w:rsidRPr="00A666A6" w:rsidRDefault="00E95B8D" w:rsidP="00A12824">
      <w:pPr>
        <w:ind w:firstLine="720"/>
        <w:jc w:val="both"/>
        <w:rPr>
          <w:b/>
          <w:i/>
        </w:rPr>
      </w:pPr>
      <w:r w:rsidRPr="00A666A6">
        <w:rPr>
          <w:b/>
          <w:i/>
        </w:rPr>
        <w:t>После истечения указанного 15 (Пятнадцатидневного)  срока депоненты вправе требовать от Депозитария, с которым у них заключен депозитарный договор, осуществления причитающихся им выплат по ценным бумагам независимо от получения таких выплат Депозитарием.</w:t>
      </w:r>
    </w:p>
    <w:p w:rsidR="00E95B8D" w:rsidRPr="00A666A6" w:rsidRDefault="00E95B8D" w:rsidP="00A12824">
      <w:pPr>
        <w:ind w:firstLine="720"/>
        <w:jc w:val="both"/>
        <w:rPr>
          <w:b/>
          <w:i/>
        </w:rPr>
      </w:pPr>
      <w:r w:rsidRPr="00A666A6">
        <w:rPr>
          <w:b/>
          <w:i/>
        </w:rPr>
        <w:t>Требование, касающееся обязанности Депозитария передать выплаты по ценным бумагам своим депонентам не позднее 15 (Пятнадцати) рабочих дней после даты, на которую НРД раскрыта информация о передаче полученных НРД выплат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не применяется к Депозитарию, ставшему депонентом другого Депозитария в соответствии с письменным указанием своего депонента и не получившему от другого Депозитария подлежавшие передаче выплаты по ценным бумагам.</w:t>
      </w:r>
    </w:p>
    <w:p w:rsidR="00E95B8D" w:rsidRPr="00A666A6" w:rsidRDefault="00E95B8D" w:rsidP="00A12824">
      <w:pPr>
        <w:ind w:firstLine="720"/>
        <w:jc w:val="both"/>
        <w:rPr>
          <w:b/>
          <w:i/>
        </w:rPr>
      </w:pPr>
      <w:r w:rsidRPr="00A666A6">
        <w:rPr>
          <w:b/>
          <w:i/>
        </w:rPr>
        <w:t>Передача денежных выплат по Облигациям осуществляется депозитарием лицу, являвшемуся его депонентом:</w:t>
      </w:r>
    </w:p>
    <w:p w:rsidR="00E95B8D" w:rsidRPr="00A666A6" w:rsidRDefault="00E95B8D" w:rsidP="00A12824">
      <w:pPr>
        <w:ind w:firstLine="720"/>
        <w:jc w:val="both"/>
        <w:rPr>
          <w:b/>
          <w:i/>
        </w:rPr>
      </w:pPr>
      <w:r w:rsidRPr="00A666A6">
        <w:rPr>
          <w:b/>
          <w:i/>
        </w:rPr>
        <w:t>1) на конец операционного дня, предшествующего дате, которая определена в соответствии с документом, удостоверяющим права, закрепленные  ценными бумагами, и в которую обязанность по осуществлению денежных выплат по ценным бумагам подлежит исполнению;</w:t>
      </w:r>
    </w:p>
    <w:p w:rsidR="00E95B8D" w:rsidRPr="00A666A6" w:rsidRDefault="00E95B8D" w:rsidP="00A12824">
      <w:pPr>
        <w:ind w:firstLine="720"/>
        <w:jc w:val="both"/>
        <w:rPr>
          <w:b/>
          <w:i/>
        </w:rPr>
      </w:pPr>
      <w:r w:rsidRPr="00A666A6">
        <w:rPr>
          <w:b/>
          <w:i/>
        </w:rPr>
        <w:t>2) на конец операционного дня, следующего за датой, на которую НРД в соответствии с действующим законодательством раскрыта информация о получении НРД подлежащих передаче денежных выплат по ценным бумагам в случае, если обязанность по осуществлению последней денежной выплаты по ценным бумагам в установленный срок Эмитентом не исполнена или исполнена ненадлежащим образом.</w:t>
      </w:r>
    </w:p>
    <w:p w:rsidR="00E95B8D" w:rsidRPr="00A666A6" w:rsidRDefault="00E95B8D" w:rsidP="00A12824">
      <w:pPr>
        <w:ind w:firstLine="720"/>
        <w:jc w:val="both"/>
        <w:rPr>
          <w:b/>
          <w:i/>
        </w:rPr>
      </w:pPr>
      <w:r w:rsidRPr="00A666A6">
        <w:rPr>
          <w:b/>
          <w:i/>
        </w:rPr>
        <w:t>Депозитарий передает своим депонентам денежные выплаты по ценным бумагам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E95B8D" w:rsidRPr="00A666A6" w:rsidRDefault="00E95B8D" w:rsidP="00A12824">
      <w:pPr>
        <w:ind w:firstLine="720"/>
        <w:jc w:val="both"/>
        <w:rPr>
          <w:b/>
          <w:i/>
        </w:rPr>
      </w:pPr>
      <w:r w:rsidRPr="00A666A6">
        <w:rPr>
          <w:b/>
          <w:i/>
        </w:rPr>
        <w:t>НРД обязан раскрыть информацию о:</w:t>
      </w:r>
    </w:p>
    <w:p w:rsidR="00E95B8D" w:rsidRPr="00A666A6" w:rsidRDefault="00E95B8D" w:rsidP="00A12824">
      <w:pPr>
        <w:ind w:firstLine="720"/>
        <w:jc w:val="both"/>
        <w:rPr>
          <w:b/>
          <w:i/>
        </w:rPr>
      </w:pPr>
      <w:r w:rsidRPr="00A666A6">
        <w:rPr>
          <w:b/>
          <w:i/>
        </w:rPr>
        <w:t>1) получении им подлежащих передаче выплат по ценным бумагам;</w:t>
      </w:r>
    </w:p>
    <w:p w:rsidR="00E95B8D" w:rsidRPr="00A666A6" w:rsidRDefault="00E95B8D" w:rsidP="00A12824">
      <w:pPr>
        <w:ind w:firstLine="720"/>
        <w:jc w:val="both"/>
        <w:rPr>
          <w:b/>
          <w:i/>
        </w:rPr>
      </w:pPr>
      <w:r w:rsidRPr="00A666A6">
        <w:rPr>
          <w:b/>
          <w:i/>
        </w:rPr>
        <w:t>2) передаче полученных им выплат по ценным бумагам своим депонентам, которые являются номинальными держателями и доверительными управляющими - профессиональными участниками рынка ценных бумаг, в том числе размере выплаты, приходящейся на одну ценную бумагу.</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 xml:space="preserve">Списание Облигаций со счетов депо производится </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 при погашении после исполнения Кредитной организацией – эмитентом всех обязательств перед владельцами Облигаций по выплате купонного дохода и номинальной стоимости Облигаций, или</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 xml:space="preserve">- в случае полного прекращения обязательств кредитной организации – эмитента перед владельцами Облигаций в Дату прекращения обязательств после наступления События прекращения обязательств, указанного в п. 10.4.1. Решения о выпуске ценных бумаг и разделе VIII Проспекта ценных бумаг, при условии признания Банком России настоящего облигационного займа субординированным в соответствии с Положением Банка России №395-П. </w:t>
      </w:r>
    </w:p>
    <w:p w:rsidR="00E95B8D" w:rsidRPr="00A666A6" w:rsidRDefault="00E95B8D" w:rsidP="00A12824">
      <w:pPr>
        <w:ind w:firstLine="720"/>
        <w:jc w:val="both"/>
        <w:rPr>
          <w:b/>
          <w:i/>
        </w:rPr>
      </w:pPr>
    </w:p>
    <w:p w:rsidR="00E95B8D" w:rsidRPr="00A666A6" w:rsidRDefault="00E95B8D" w:rsidP="00A12824">
      <w:pPr>
        <w:ind w:firstLine="720"/>
        <w:jc w:val="both"/>
        <w:rPr>
          <w:b/>
          <w:i/>
        </w:rPr>
      </w:pPr>
      <w:r w:rsidRPr="00A666A6">
        <w:rPr>
          <w:b/>
          <w:i/>
        </w:rPr>
        <w:t>Снятие Сертификата Облигаций с хранения производится после списания всех Облигаций со счетов в НРД.</w:t>
      </w:r>
    </w:p>
    <w:p w:rsidR="00E95B8D" w:rsidRPr="00A666A6" w:rsidRDefault="00E95B8D" w:rsidP="00A12824">
      <w:pPr>
        <w:ind w:firstLine="720"/>
        <w:jc w:val="both"/>
        <w:rPr>
          <w:b/>
          <w:i/>
        </w:rPr>
      </w:pPr>
      <w:r w:rsidRPr="00A666A6">
        <w:rPr>
          <w:b/>
          <w:i/>
        </w:rPr>
        <w:t>В соответствии с Положением о депозитарной деятельности в Российской Федерации, утвержденным Постановлением ФКЦБ России от 16 октября 1997 г. № 36:</w:t>
      </w:r>
      <w:r w:rsidRPr="00A666A6">
        <w:rPr>
          <w:b/>
          <w:i/>
        </w:rPr>
        <w:br/>
        <w:t xml:space="preserve">Депозитарий обязан обеспечить обособленное хранение ценных бумаг и (или) учет прав на ценные бумаги каждого клиента (депонента) от ценных бумаг других клиентов (депонентов) депозитария, в частности, путем открытия каждому клиенту (депоненту) отдельного счета депо. Совершаемые депозитарием записи о правах на ценные бумаги удостоверяют права на ценные бумаги, если в судебном порядке не установлено иное. Депозитарий обязан совершать операции с ценными бумагами клиентов (депонентов) только по поручению этих клиентов (депонентов) или уполномоченных ими лиц, включая попечителей счетов, и в срок, установленный депозитарным договором. Депозитарий обязан осуществлять записи по счету депо клиента (депонента) только при наличии документов, являющихся в соответствии с Положением иными нормативными правовыми актами и депозитарным договором, основанием для совершения таких записей. </w:t>
      </w:r>
    </w:p>
    <w:p w:rsidR="00E95B8D" w:rsidRPr="00A666A6" w:rsidRDefault="00E95B8D" w:rsidP="00A12824">
      <w:pPr>
        <w:ind w:firstLine="720"/>
        <w:jc w:val="both"/>
        <w:rPr>
          <w:b/>
          <w:i/>
        </w:rPr>
      </w:pPr>
      <w:r w:rsidRPr="00A666A6">
        <w:rPr>
          <w:b/>
          <w:i/>
        </w:rPr>
        <w:t>Основанием совершения записей по счету депо клиента (депонента) являются:</w:t>
      </w:r>
    </w:p>
    <w:p w:rsidR="00E95B8D" w:rsidRPr="00A666A6" w:rsidRDefault="00E95B8D" w:rsidP="00A12824">
      <w:pPr>
        <w:ind w:firstLine="720"/>
        <w:jc w:val="both"/>
        <w:rPr>
          <w:b/>
          <w:i/>
        </w:rPr>
      </w:pPr>
      <w:r w:rsidRPr="00A666A6">
        <w:rPr>
          <w:b/>
          <w:i/>
        </w:rPr>
        <w:t>- поручение клиента (депонента) или уполномоченного им лица, включая попечителя счета, отвечающее требованиям, предусмотренным в депозитарном договоре;</w:t>
      </w:r>
    </w:p>
    <w:p w:rsidR="00E95B8D" w:rsidRPr="00A666A6" w:rsidRDefault="00E95B8D" w:rsidP="00A12824">
      <w:pPr>
        <w:ind w:firstLine="720"/>
        <w:jc w:val="both"/>
        <w:rPr>
          <w:b/>
          <w:i/>
        </w:rPr>
      </w:pPr>
      <w:r w:rsidRPr="00A666A6">
        <w:rPr>
          <w:b/>
          <w:i/>
        </w:rPr>
        <w:t>- в случае перехода права на ценные бумаги не в результате гражданско-правовых сделок - документы, подтверждающие переход прав на ценные бумаги в соответствии с действующими законами и иными нормативными правовыми актами.</w:t>
      </w:r>
    </w:p>
    <w:p w:rsidR="00E95B8D" w:rsidRPr="00A666A6" w:rsidRDefault="00E95B8D" w:rsidP="00A12824">
      <w:pPr>
        <w:ind w:firstLine="720"/>
        <w:jc w:val="both"/>
        <w:rPr>
          <w:b/>
          <w:i/>
        </w:rPr>
      </w:pPr>
      <w:r w:rsidRPr="00A666A6">
        <w:rPr>
          <w:b/>
          <w:i/>
        </w:rPr>
        <w:t>Депозитарий обязан регистрировать факты обременения ценных бумаг клиентов (депонентов) залогом, а также иными правами третьих лиц в порядке, предусмотренном депозитарным договором.</w:t>
      </w:r>
    </w:p>
    <w:p w:rsidR="00E95B8D" w:rsidRPr="00A666A6" w:rsidRDefault="00E95B8D" w:rsidP="00A12824">
      <w:pPr>
        <w:ind w:firstLine="720"/>
        <w:jc w:val="both"/>
        <w:rPr>
          <w:b/>
          <w:i/>
        </w:rPr>
      </w:pPr>
      <w:r w:rsidRPr="00A666A6">
        <w:rPr>
          <w:b/>
          <w:i/>
        </w:rPr>
        <w:t>Права на ценные бумаги, которые хранятся и (или) права на которые учитываются в депозитарии, считаются переданными с момента внесения депозитарием соответствующей записи по счету депо клиента (депонента). Однако при отсутствии записи по счету депо заинтересованное лицо не лишается возможности доказывать свои права на ценную бумагу, ссылаясь на иные доказательства.</w:t>
      </w:r>
    </w:p>
    <w:p w:rsidR="00E95B8D" w:rsidRPr="00A666A6" w:rsidRDefault="00E95B8D" w:rsidP="00A12824">
      <w:pPr>
        <w:ind w:firstLine="720"/>
        <w:jc w:val="both"/>
        <w:rPr>
          <w:b/>
          <w:i/>
        </w:rPr>
      </w:pPr>
      <w:r w:rsidRPr="00A666A6">
        <w:rPr>
          <w:b/>
          <w:i/>
        </w:rPr>
        <w:t>В случае изменения действующего законодательства, включая вступление в силу нормативных документов Банка России, порядок учета и перехода прав на Облигации будет регулироваться с учетом изменившихся требований законодательства и нормативных документов Банка России.</w:t>
      </w:r>
    </w:p>
    <w:p w:rsidR="00E95B8D" w:rsidRPr="00A666A6" w:rsidRDefault="00E95B8D" w:rsidP="00A12824">
      <w:pPr>
        <w:pStyle w:val="ConsNormal"/>
        <w:widowControl/>
        <w:spacing w:before="120"/>
        <w:jc w:val="both"/>
        <w:rPr>
          <w:rFonts w:ascii="Times New Roman" w:hAnsi="Times New Roman"/>
          <w:sz w:val="24"/>
          <w:szCs w:val="24"/>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24" w:name="_Toc412732447"/>
      <w:bookmarkStart w:id="125" w:name="_Toc430103480"/>
      <w:r w:rsidRPr="00A666A6">
        <w:t>8.4. Номинальная стоимость каждой ценной бумаги выпуска (дополнительного выпуска)</w:t>
      </w:r>
      <w:bookmarkEnd w:id="124"/>
      <w:bookmarkEnd w:id="125"/>
    </w:p>
    <w:p w:rsidR="00E95B8D" w:rsidRPr="00A666A6" w:rsidRDefault="00E95B8D" w:rsidP="003D31FF">
      <w:pPr>
        <w:pStyle w:val="Basic"/>
      </w:pPr>
      <w:r w:rsidRPr="00A666A6">
        <w:t>Приводится номинальная стоимость каждой ценной бумаги выпуска (дополнительного выпуска) или указывается на то, что для данного вида ценных бумаг наличие номинальной стоимости законодательством Российской Федерации не предусмотрено.</w:t>
      </w:r>
    </w:p>
    <w:p w:rsidR="00E95B8D" w:rsidRPr="00A666A6" w:rsidRDefault="00E95B8D" w:rsidP="003D31FF">
      <w:pPr>
        <w:widowControl w:val="0"/>
        <w:autoSpaceDE w:val="0"/>
        <w:autoSpaceDN w:val="0"/>
        <w:adjustRightInd w:val="0"/>
        <w:jc w:val="both"/>
        <w:rPr>
          <w:sz w:val="24"/>
          <w:szCs w:val="24"/>
        </w:rPr>
      </w:pPr>
    </w:p>
    <w:p w:rsidR="00E95B8D" w:rsidRPr="00A666A6" w:rsidRDefault="00E95B8D" w:rsidP="003D31FF">
      <w:pPr>
        <w:widowControl w:val="0"/>
        <w:autoSpaceDE w:val="0"/>
        <w:autoSpaceDN w:val="0"/>
        <w:adjustRightInd w:val="0"/>
        <w:jc w:val="both"/>
        <w:rPr>
          <w:rFonts w:cs="Calibri"/>
        </w:rPr>
      </w:pPr>
      <w:r w:rsidRPr="00A666A6">
        <w:rPr>
          <w:sz w:val="24"/>
          <w:szCs w:val="24"/>
        </w:rPr>
        <w:t xml:space="preserve">Номинальная стоимость облигации: </w:t>
      </w:r>
      <w:r w:rsidRPr="00A666A6">
        <w:rPr>
          <w:b/>
          <w:i/>
          <w:sz w:val="24"/>
          <w:szCs w:val="24"/>
        </w:rPr>
        <w:t>1 000 (Одна тысяча) рублей каждая.</w:t>
      </w:r>
    </w:p>
    <w:p w:rsidR="00E95B8D" w:rsidRPr="00A666A6" w:rsidRDefault="00E95B8D" w:rsidP="003D31FF">
      <w:pPr>
        <w:pStyle w:val="Heading2"/>
      </w:pPr>
      <w:bookmarkStart w:id="126" w:name="_Toc412732448"/>
      <w:bookmarkStart w:id="127" w:name="_Toc430103481"/>
      <w:r w:rsidRPr="00A666A6">
        <w:t>8.5. Количество ценных бумаг выпуска (дополнительного выпуска)</w:t>
      </w:r>
      <w:bookmarkEnd w:id="126"/>
      <w:bookmarkEnd w:id="127"/>
    </w:p>
    <w:p w:rsidR="00E95B8D" w:rsidRPr="00A666A6" w:rsidRDefault="00E95B8D" w:rsidP="003D31FF">
      <w:pPr>
        <w:pStyle w:val="Basic"/>
      </w:pPr>
      <w:r w:rsidRPr="00A666A6">
        <w:t xml:space="preserve">количество размещаемых ценных бумаг выпуска (дополнительного выпуска): </w:t>
      </w:r>
      <w:r w:rsidRPr="00A666A6">
        <w:rPr>
          <w:b/>
          <w:i/>
        </w:rPr>
        <w:t>18 500 000 (восемнадцать миллионов пятьсот тысяч) шт.</w:t>
      </w:r>
    </w:p>
    <w:p w:rsidR="00E95B8D" w:rsidRPr="00A666A6" w:rsidRDefault="00E95B8D" w:rsidP="003D31FF">
      <w:pPr>
        <w:pStyle w:val="Basic"/>
      </w:pPr>
    </w:p>
    <w:p w:rsidR="00E95B8D" w:rsidRPr="00A666A6" w:rsidRDefault="00E95B8D" w:rsidP="003D31FF">
      <w:pPr>
        <w:pStyle w:val="Basic"/>
      </w:pPr>
      <w:r w:rsidRPr="00A666A6">
        <w:t>В случае если выпуск (дополнительный выпуск) облигаций предполагается размещать траншами, указывается также количество (порядок определения количества) траншей выпуска, количество (порядок определения количества) облигаций в каждом транше, а также порядковые номера и (в случае присвоения) коды облигаций каждого транша.</w:t>
      </w: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Выпуск Облигаций не предполагается размещать траншами. </w:t>
      </w:r>
    </w:p>
    <w:p w:rsidR="00E95B8D" w:rsidRPr="00A666A6" w:rsidRDefault="00E95B8D" w:rsidP="003D31FF">
      <w:pPr>
        <w:pStyle w:val="Basic"/>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28" w:name="_Toc412732449"/>
      <w:bookmarkStart w:id="129" w:name="_Toc430103482"/>
      <w:r w:rsidRPr="00A666A6">
        <w:t>8.6. Общее количество ценных бумаг данного выпуска, размещенных ранее</w:t>
      </w:r>
      <w:bookmarkEnd w:id="128"/>
      <w:bookmarkEnd w:id="129"/>
    </w:p>
    <w:p w:rsidR="00E95B8D" w:rsidRPr="00A666A6" w:rsidRDefault="00E95B8D" w:rsidP="003D31FF">
      <w:pPr>
        <w:pStyle w:val="Basic"/>
      </w:pPr>
      <w:r w:rsidRPr="00A666A6">
        <w:t>В случае размещения ценных бумаг дополнительного выпуска указывается общее количество ценных бумаг данного выпуска, размещенных ранее.</w:t>
      </w:r>
    </w:p>
    <w:p w:rsidR="00E95B8D" w:rsidRPr="00A666A6" w:rsidRDefault="00E95B8D" w:rsidP="003D31FF">
      <w:pPr>
        <w:widowControl w:val="0"/>
        <w:autoSpaceDE w:val="0"/>
        <w:autoSpaceDN w:val="0"/>
        <w:adjustRightInd w:val="0"/>
        <w:jc w:val="both"/>
        <w:rPr>
          <w:rFonts w:cs="Calibri"/>
          <w:b/>
          <w:i/>
        </w:rPr>
      </w:pPr>
      <w:r w:rsidRPr="00A666A6">
        <w:rPr>
          <w:rFonts w:cs="Calibri"/>
          <w:b/>
          <w:i/>
        </w:rPr>
        <w:t xml:space="preserve">Облигации выпуска ранее не размещались. Данный выпуск ценных бумаг не является дополнительным. </w:t>
      </w:r>
    </w:p>
    <w:p w:rsidR="00E95B8D" w:rsidRPr="00A666A6" w:rsidRDefault="00E95B8D" w:rsidP="003D31FF">
      <w:pPr>
        <w:widowControl w:val="0"/>
        <w:autoSpaceDE w:val="0"/>
        <w:autoSpaceDN w:val="0"/>
        <w:adjustRightInd w:val="0"/>
        <w:jc w:val="both"/>
        <w:rPr>
          <w:rFonts w:cs="Calibri"/>
          <w:b/>
          <w:i/>
        </w:rPr>
      </w:pPr>
    </w:p>
    <w:p w:rsidR="00E95B8D" w:rsidRPr="00A666A6" w:rsidRDefault="00E95B8D" w:rsidP="003D31FF">
      <w:pPr>
        <w:pStyle w:val="Heading2"/>
      </w:pPr>
      <w:bookmarkStart w:id="130" w:name="_Toc412732450"/>
      <w:bookmarkStart w:id="131" w:name="_Toc430103483"/>
      <w:r w:rsidRPr="00A666A6">
        <w:t>8.7. Права владельца каждой ценной бумаги выпуска (дополнительного выпуска)</w:t>
      </w:r>
      <w:bookmarkEnd w:id="130"/>
      <w:bookmarkEnd w:id="131"/>
    </w:p>
    <w:p w:rsidR="00E95B8D" w:rsidRPr="00A666A6" w:rsidRDefault="00E95B8D" w:rsidP="003D31FF">
      <w:pPr>
        <w:pStyle w:val="Basic"/>
      </w:pPr>
      <w:r w:rsidRPr="00A666A6">
        <w:t>Указываются права владельца каждой ценной бумаги выпуска (дополнительного выпуска).</w:t>
      </w:r>
    </w:p>
    <w:p w:rsidR="00E95B8D" w:rsidRPr="00A666A6" w:rsidRDefault="00E95B8D" w:rsidP="003D31FF">
      <w:pPr>
        <w:pStyle w:val="Basic"/>
      </w:pPr>
      <w:r w:rsidRPr="00A666A6">
        <w:t>Для облигаций указывается право владельцев на получение от эмитента в предусмотренный облигацией срок номинальной стоимости облигации либо получения иного имущественного эквивалента, а также может быть указано право на получение процента от номинальной стоимости облигации либо иных имущественных прав. В случае предоставления обеспечения по облигациям выпуска указываются права владельцев облигаций, возникающие из такого обеспечения, в соответствии с условиями предоставляемого обеспечения, а также то, что с переходом прав на облигацию с обеспечением к новому владельцу (приобретателю) переходят все права, вытекающие из такого обеспечения. Указывается на то, что передача прав, возникших из предоставленного обеспечения, без передачи прав на облигацию является недействительной.</w:t>
      </w:r>
    </w:p>
    <w:p w:rsidR="00E95B8D" w:rsidRPr="00A666A6" w:rsidRDefault="00E95B8D" w:rsidP="003D31FF">
      <w:pPr>
        <w:pStyle w:val="Basic"/>
      </w:pP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Каждая Облигация предоставляет ее владельцу следующий одинаковый объем прав:</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1. Владелец Облигации имеет право на получение номинальной стоимости принадлежащих ему Облигаций при погашении Облигаций в порядке и на условиях, определенных  Решением о выпуске ценных бумаг и Проспектом ценных бумаг,</w:t>
      </w:r>
      <w:r w:rsidRPr="00A666A6">
        <w:rPr>
          <w:rFonts w:ascii="Times New Roman" w:hAnsi="Times New Roman"/>
          <w:i/>
          <w:iCs/>
          <w:sz w:val="24"/>
          <w:szCs w:val="24"/>
        </w:rPr>
        <w:t xml:space="preserve"> </w:t>
      </w:r>
      <w:r w:rsidRPr="00A666A6">
        <w:rPr>
          <w:rFonts w:ascii="Times New Roman" w:hAnsi="Times New Roman"/>
          <w:b/>
          <w:i/>
          <w:sz w:val="24"/>
          <w:szCs w:val="24"/>
        </w:rPr>
        <w:t>если обязательства кредитной организации-эмитента перед владельцами Облигаций по возврату номинальной стоимости Облигаций не прекращены полностью в Дату прекращения обязательств после наступления События прекращения обязательств, указанного в пп. 10.4.1. Решения о выпуске ценных бумаг</w:t>
      </w:r>
      <w:r w:rsidRPr="00A666A6">
        <w:rPr>
          <w:b/>
          <w:i/>
        </w:rPr>
        <w:t xml:space="preserve"> </w:t>
      </w:r>
      <w:r w:rsidRPr="00A666A6">
        <w:rPr>
          <w:rFonts w:ascii="Times New Roman" w:hAnsi="Times New Roman"/>
          <w:b/>
          <w:i/>
          <w:sz w:val="24"/>
          <w:szCs w:val="24"/>
        </w:rPr>
        <w:t>и разделе VIII Проспекта ценных бумаг, или на часть номинальной стоимости, если обязательства кредитной организации-эмитента перед владельцами Облигаций по возврату номинальной стоимости Облигаций прекращены частично в Дату прекращения обязательств после наступления События прекращения обязательств, указанного в пп. 10.4.1 Решения о выпуске ценных бумаг и разделе VIII Проспекта ценных бумаг.</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2. Владелец Облигации имеет право на получение купонного  дохода (фиксированного процента от номинальной стоимости Облигации) в порядке и на условиях, определенных  Решением о выпуске ценных бумаг и Проспектом ценных бумаг.</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3. Владелец Облигации имеет право на возврат средств инвестирования в случае признания выпуска Облигаций несостоявшимся или недействительным в соответствии с законодательством Российской Федерации.</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4. Владелец Облигации имеет право свободно продавать и совершать иные сделки с Облигациями в соответствии с действующим законодательством Российской Федерации.</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5. Кроме перечисленных прав, владелец Облигаций вправе осуществлять иные имущественные права, предусмотренные Решением о выпуске ценных бумаг, Проспектом ценных бумаг и действующим законодательством Российской Федерации.</w:t>
      </w:r>
    </w:p>
    <w:p w:rsidR="00E95B8D" w:rsidRPr="00A666A6" w:rsidRDefault="00E95B8D" w:rsidP="00A12824">
      <w:pPr>
        <w:pStyle w:val="ConsNormal"/>
        <w:widowControl/>
        <w:jc w:val="both"/>
        <w:rPr>
          <w:rFonts w:ascii="Times New Roman" w:hAnsi="Times New Roman"/>
          <w:b/>
          <w:i/>
          <w:sz w:val="24"/>
          <w:szCs w:val="24"/>
        </w:rPr>
      </w:pPr>
      <w:r w:rsidRPr="00A666A6">
        <w:rPr>
          <w:rFonts w:ascii="Times New Roman" w:hAnsi="Times New Roman"/>
          <w:b/>
          <w:i/>
          <w:sz w:val="24"/>
          <w:szCs w:val="24"/>
        </w:rPr>
        <w:t xml:space="preserve">Эмитент обязуется обеспечить права владельцев Облигаций при соблюдении ими установленного законодательством Российской Федерации порядка осуществления этих прав. </w:t>
      </w:r>
    </w:p>
    <w:p w:rsidR="00E95B8D" w:rsidRPr="00A666A6" w:rsidRDefault="00E95B8D" w:rsidP="00A12824">
      <w:pPr>
        <w:pStyle w:val="Default"/>
        <w:jc w:val="both"/>
        <w:rPr>
          <w:b/>
          <w:i/>
          <w:color w:val="auto"/>
        </w:rPr>
      </w:pPr>
      <w:r w:rsidRPr="00A666A6">
        <w:rPr>
          <w:b/>
          <w:i/>
          <w:color w:val="auto"/>
        </w:rPr>
        <w:t xml:space="preserve">При условии признания Банком России настоящего облигационного займа субординированным в случае несостоятельности (банкротства) кредитной организации-эмитента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удовлетворяются после удовлетворения требований всех иных кредиторов в соответствии с Федеральным законом «О несостоятельности (банкротстве)» №127-ФЗ от 26.10.2002. При этом,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имеют ту же очередность удовлетворения, что и требования по иным субординированным обязательствам кредитной организации - эмитента, привлеченным на аналогичных условиях. </w:t>
      </w:r>
    </w:p>
    <w:p w:rsidR="00E95B8D" w:rsidRPr="00A666A6" w:rsidRDefault="00E95B8D" w:rsidP="00A12824">
      <w:pPr>
        <w:pStyle w:val="-3"/>
        <w:spacing w:before="120"/>
        <w:rPr>
          <w:b/>
          <w:i/>
        </w:rPr>
      </w:pPr>
      <w:r w:rsidRPr="00A666A6">
        <w:rPr>
          <w:b/>
          <w:i/>
        </w:rPr>
        <w:t>Владельцы Облигаций не имеют права требовать досрочного исполнения кредитной организацией - эмитентом обязательств по выплате купонного дохода и/или погашению номинальной стоимости Облигаций, а также осуществлению каких-либо иных выплат..</w:t>
      </w: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Обеспечение по Облигациям не предоставляется. </w:t>
      </w: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Размещаемые Облигации не являются облигациями с ипотечным покрытием.</w:t>
      </w:r>
    </w:p>
    <w:p w:rsidR="00E95B8D" w:rsidRPr="00A666A6" w:rsidRDefault="00E95B8D" w:rsidP="003D31FF">
      <w:pPr>
        <w:pStyle w:val="Basic"/>
      </w:pPr>
    </w:p>
    <w:p w:rsidR="00E95B8D" w:rsidRPr="00A666A6" w:rsidRDefault="00E95B8D" w:rsidP="003D31FF">
      <w:pPr>
        <w:pStyle w:val="Basic"/>
      </w:pPr>
      <w:r w:rsidRPr="00A666A6">
        <w:t>В случае если размещаемые ценные бумаги являются конвертируемыми ценными бумагами, также указываются категория (тип), номинальная стоимость и количество акций или серия и номинальная стоимость облигаций, в которые конвертируется каждая конвертируемая акция, облигация, права, предоставляемые акциями или облигациями, в которые они конвертируются, а также порядок и условия такой конвертации.</w:t>
      </w: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Размещаемые Облигации не являются конвертируемыми. </w:t>
      </w:r>
    </w:p>
    <w:p w:rsidR="00E95B8D" w:rsidRPr="00A666A6" w:rsidRDefault="00E95B8D" w:rsidP="003D31FF">
      <w:pPr>
        <w:pStyle w:val="Basic"/>
      </w:pPr>
    </w:p>
    <w:p w:rsidR="00E95B8D" w:rsidRPr="00A666A6" w:rsidRDefault="00E95B8D" w:rsidP="003D31FF">
      <w:pPr>
        <w:pStyle w:val="Basic"/>
      </w:pPr>
      <w:r w:rsidRPr="00A666A6">
        <w:t>В случае если размещаемые ценные бумаги являются ценными бумагами, предназначенными для квалифицированных инвесторов, указывается на это обстоятельство.</w:t>
      </w: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Размещаемые Облигации не являются облигациями, предназначенными для квалифицированных инвесторов.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32" w:name="_Toc412732451"/>
      <w:bookmarkStart w:id="133" w:name="_Toc430103484"/>
      <w:r w:rsidRPr="00A666A6">
        <w:t>8.8. Условия и порядок размещения ценных бумаг выпуска (дополнительного выпуска)</w:t>
      </w:r>
      <w:bookmarkEnd w:id="132"/>
      <w:bookmarkEnd w:id="133"/>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34" w:name="_Toc412732452"/>
      <w:bookmarkStart w:id="135" w:name="_Toc430103485"/>
      <w:r w:rsidRPr="00A666A6">
        <w:t>8.8.1. Способ размещения ценных бумаг</w:t>
      </w:r>
      <w:bookmarkEnd w:id="134"/>
      <w:bookmarkEnd w:id="135"/>
    </w:p>
    <w:p w:rsidR="00E95B8D" w:rsidRPr="00A666A6" w:rsidRDefault="00E95B8D" w:rsidP="003D31FF">
      <w:pPr>
        <w:pStyle w:val="Basic"/>
      </w:pPr>
      <w:r w:rsidRPr="00A666A6">
        <w:t>Указывается способ размещения ценных бумаг в соответствии с законодательством Российской Федерации о ценных бумагах.</w:t>
      </w:r>
    </w:p>
    <w:p w:rsidR="00E95B8D" w:rsidRPr="00A666A6" w:rsidRDefault="00E95B8D" w:rsidP="00A12824">
      <w:pPr>
        <w:ind w:firstLine="720"/>
        <w:jc w:val="both"/>
      </w:pPr>
      <w:r w:rsidRPr="00A666A6">
        <w:t xml:space="preserve">Способ размещения облигаций выпуска: </w:t>
      </w:r>
      <w:r w:rsidRPr="00A666A6">
        <w:rPr>
          <w:b/>
          <w:i/>
        </w:rPr>
        <w:t>закрытая подписка</w:t>
      </w:r>
      <w:r w:rsidRPr="00A666A6">
        <w:t>.</w:t>
      </w:r>
    </w:p>
    <w:p w:rsidR="00E95B8D" w:rsidRPr="00A666A6" w:rsidRDefault="00E95B8D" w:rsidP="003D31FF">
      <w:pPr>
        <w:pStyle w:val="Basic"/>
      </w:pPr>
    </w:p>
    <w:p w:rsidR="00E95B8D" w:rsidRPr="00A666A6" w:rsidRDefault="00E95B8D" w:rsidP="003D31FF">
      <w:pPr>
        <w:pStyle w:val="Basic"/>
      </w:pPr>
      <w:r w:rsidRPr="00A666A6">
        <w:t>В случае закрытой подписки указывается также круг потенциальных приобретателей ценных бумаг, а также может указываться количество ценных бумаг, размещаемых каждому из указанных приобретателей.</w:t>
      </w:r>
    </w:p>
    <w:p w:rsidR="00E95B8D" w:rsidRPr="00A666A6" w:rsidRDefault="00E95B8D" w:rsidP="00A12824">
      <w:pPr>
        <w:spacing w:before="120"/>
        <w:ind w:firstLine="720"/>
        <w:jc w:val="both"/>
        <w:rPr>
          <w:i/>
        </w:rPr>
      </w:pPr>
      <w:r w:rsidRPr="00A666A6">
        <w:t xml:space="preserve">Круг потенциальных приобретателей облигаций: </w:t>
      </w:r>
      <w:r w:rsidRPr="00A666A6">
        <w:rPr>
          <w:i/>
        </w:rPr>
        <w:t xml:space="preserve">  </w:t>
      </w: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Потенциальным приобретателем Облигаций является: </w:t>
      </w:r>
    </w:p>
    <w:p w:rsidR="00E95B8D" w:rsidRPr="00A666A6" w:rsidRDefault="00E95B8D" w:rsidP="00A12824">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622"/>
        <w:gridCol w:w="4493"/>
      </w:tblGrid>
      <w:tr w:rsidR="00E95B8D" w:rsidRPr="00A666A6" w:rsidTr="00E8513B">
        <w:tc>
          <w:tcPr>
            <w:tcW w:w="456" w:type="dxa"/>
            <w:vAlign w:val="center"/>
          </w:tcPr>
          <w:p w:rsidR="00E95B8D" w:rsidRPr="00A666A6" w:rsidRDefault="00E95B8D" w:rsidP="00E8513B">
            <w:pPr>
              <w:adjustRightInd w:val="0"/>
              <w:jc w:val="center"/>
            </w:pPr>
            <w:r w:rsidRPr="00A666A6">
              <w:t>1</w:t>
            </w:r>
          </w:p>
        </w:tc>
        <w:tc>
          <w:tcPr>
            <w:tcW w:w="4622" w:type="dxa"/>
          </w:tcPr>
          <w:p w:rsidR="00E95B8D" w:rsidRPr="00A666A6" w:rsidRDefault="00E95B8D" w:rsidP="00E8513B">
            <w:pPr>
              <w:adjustRightInd w:val="0"/>
              <w:jc w:val="both"/>
            </w:pPr>
            <w:r w:rsidRPr="00A666A6">
              <w:t xml:space="preserve">Полное фирменное наименование </w:t>
            </w:r>
          </w:p>
        </w:tc>
        <w:tc>
          <w:tcPr>
            <w:tcW w:w="4493" w:type="dxa"/>
          </w:tcPr>
          <w:p w:rsidR="00E95B8D" w:rsidRPr="00A666A6" w:rsidRDefault="00E95B8D" w:rsidP="00E8513B">
            <w:pPr>
              <w:adjustRightInd w:val="0"/>
              <w:jc w:val="both"/>
              <w:rPr>
                <w:b/>
                <w:i/>
              </w:rPr>
            </w:pPr>
            <w:r w:rsidRPr="00A666A6">
              <w:rPr>
                <w:b/>
                <w:i/>
              </w:rPr>
              <w:t>Общество с ограниченной ответственностью Управляющая компания «Пенсионные накопления»*</w:t>
            </w:r>
          </w:p>
        </w:tc>
      </w:tr>
      <w:tr w:rsidR="00E95B8D" w:rsidRPr="00A666A6" w:rsidTr="00E8513B">
        <w:tc>
          <w:tcPr>
            <w:tcW w:w="456" w:type="dxa"/>
            <w:vAlign w:val="center"/>
          </w:tcPr>
          <w:p w:rsidR="00E95B8D" w:rsidRPr="00A666A6" w:rsidRDefault="00E95B8D" w:rsidP="00E8513B">
            <w:pPr>
              <w:adjustRightInd w:val="0"/>
              <w:jc w:val="center"/>
            </w:pPr>
            <w:r w:rsidRPr="00A666A6">
              <w:t>2</w:t>
            </w:r>
          </w:p>
        </w:tc>
        <w:tc>
          <w:tcPr>
            <w:tcW w:w="4622" w:type="dxa"/>
          </w:tcPr>
          <w:p w:rsidR="00E95B8D" w:rsidRPr="00A666A6" w:rsidRDefault="00E95B8D" w:rsidP="00E8513B">
            <w:pPr>
              <w:adjustRightInd w:val="0"/>
              <w:jc w:val="both"/>
            </w:pPr>
            <w:r w:rsidRPr="00A666A6">
              <w:t>Сокращенное фирменное наименование</w:t>
            </w:r>
          </w:p>
        </w:tc>
        <w:tc>
          <w:tcPr>
            <w:tcW w:w="4493" w:type="dxa"/>
          </w:tcPr>
          <w:p w:rsidR="00E95B8D" w:rsidRPr="00A666A6" w:rsidRDefault="00E95B8D" w:rsidP="00E8513B">
            <w:pPr>
              <w:adjustRightInd w:val="0"/>
              <w:jc w:val="both"/>
              <w:rPr>
                <w:b/>
                <w:i/>
              </w:rPr>
            </w:pPr>
            <w:r w:rsidRPr="00A666A6">
              <w:rPr>
                <w:b/>
                <w:i/>
              </w:rPr>
              <w:t>ООО УК «Пенсионные накопления»</w:t>
            </w:r>
          </w:p>
        </w:tc>
      </w:tr>
      <w:tr w:rsidR="00E95B8D" w:rsidRPr="00A666A6" w:rsidTr="00E8513B">
        <w:tc>
          <w:tcPr>
            <w:tcW w:w="456" w:type="dxa"/>
            <w:vAlign w:val="center"/>
          </w:tcPr>
          <w:p w:rsidR="00E95B8D" w:rsidRPr="00A666A6" w:rsidRDefault="00E95B8D" w:rsidP="00E8513B">
            <w:pPr>
              <w:adjustRightInd w:val="0"/>
              <w:jc w:val="center"/>
            </w:pPr>
            <w:r w:rsidRPr="00A666A6">
              <w:t>3</w:t>
            </w:r>
          </w:p>
        </w:tc>
        <w:tc>
          <w:tcPr>
            <w:tcW w:w="4622" w:type="dxa"/>
          </w:tcPr>
          <w:p w:rsidR="00E95B8D" w:rsidRPr="00A666A6" w:rsidRDefault="00E95B8D" w:rsidP="00E8513B">
            <w:pPr>
              <w:adjustRightInd w:val="0"/>
              <w:jc w:val="both"/>
            </w:pPr>
            <w:r w:rsidRPr="00A666A6">
              <w:t>Место нахождения</w:t>
            </w:r>
          </w:p>
        </w:tc>
        <w:tc>
          <w:tcPr>
            <w:tcW w:w="4493" w:type="dxa"/>
          </w:tcPr>
          <w:p w:rsidR="00E95B8D" w:rsidRPr="00A666A6" w:rsidRDefault="00E95B8D" w:rsidP="00E8513B">
            <w:pPr>
              <w:jc w:val="both"/>
              <w:rPr>
                <w:rFonts w:ascii="Calibri" w:hAnsi="Calibri"/>
                <w:b/>
                <w:bCs/>
                <w:i/>
                <w:iCs/>
              </w:rPr>
            </w:pPr>
            <w:r w:rsidRPr="00A666A6">
              <w:rPr>
                <w:b/>
                <w:bCs/>
                <w:i/>
                <w:iCs/>
              </w:rPr>
              <w:t>Пресненская набережная, д. 10, блок С</w:t>
            </w:r>
          </w:p>
          <w:p w:rsidR="00E95B8D" w:rsidRPr="00A666A6" w:rsidRDefault="00E95B8D" w:rsidP="00E8513B">
            <w:pPr>
              <w:jc w:val="both"/>
              <w:rPr>
                <w:rFonts w:ascii="Calibri" w:hAnsi="Calibri"/>
                <w:b/>
                <w:bCs/>
                <w:i/>
                <w:iCs/>
              </w:rPr>
            </w:pPr>
            <w:r w:rsidRPr="00A666A6">
              <w:rPr>
                <w:b/>
                <w:bCs/>
                <w:i/>
                <w:iCs/>
              </w:rPr>
              <w:t>Москва, 123317</w:t>
            </w:r>
          </w:p>
        </w:tc>
      </w:tr>
      <w:tr w:rsidR="00E95B8D" w:rsidRPr="00A666A6" w:rsidTr="00E8513B">
        <w:tc>
          <w:tcPr>
            <w:tcW w:w="456" w:type="dxa"/>
            <w:vAlign w:val="center"/>
          </w:tcPr>
          <w:p w:rsidR="00E95B8D" w:rsidRPr="00A666A6" w:rsidRDefault="00E95B8D" w:rsidP="00E8513B">
            <w:pPr>
              <w:adjustRightInd w:val="0"/>
              <w:jc w:val="center"/>
            </w:pPr>
            <w:r w:rsidRPr="00A666A6">
              <w:t>4</w:t>
            </w:r>
          </w:p>
        </w:tc>
        <w:tc>
          <w:tcPr>
            <w:tcW w:w="4622" w:type="dxa"/>
          </w:tcPr>
          <w:p w:rsidR="00E95B8D" w:rsidRPr="00A666A6" w:rsidRDefault="00E95B8D" w:rsidP="00E8513B">
            <w:pPr>
              <w:adjustRightInd w:val="0"/>
              <w:jc w:val="both"/>
            </w:pPr>
            <w:r w:rsidRPr="00A666A6">
              <w:t>Адрес для направления почтовой корреспонденции</w:t>
            </w:r>
          </w:p>
        </w:tc>
        <w:tc>
          <w:tcPr>
            <w:tcW w:w="4493" w:type="dxa"/>
          </w:tcPr>
          <w:p w:rsidR="00E95B8D" w:rsidRPr="00A666A6" w:rsidRDefault="00E95B8D" w:rsidP="00E8513B">
            <w:pPr>
              <w:jc w:val="both"/>
              <w:rPr>
                <w:rFonts w:ascii="Calibri" w:hAnsi="Calibri"/>
                <w:b/>
                <w:bCs/>
                <w:i/>
                <w:iCs/>
              </w:rPr>
            </w:pPr>
            <w:r w:rsidRPr="00A666A6">
              <w:rPr>
                <w:b/>
                <w:bCs/>
                <w:i/>
                <w:iCs/>
              </w:rPr>
              <w:t>Пресненская набережная, д. 10, блок С Москва, 123317</w:t>
            </w:r>
          </w:p>
        </w:tc>
      </w:tr>
      <w:tr w:rsidR="00E95B8D" w:rsidRPr="00A666A6" w:rsidTr="00E8513B">
        <w:tc>
          <w:tcPr>
            <w:tcW w:w="456" w:type="dxa"/>
            <w:vAlign w:val="center"/>
          </w:tcPr>
          <w:p w:rsidR="00E95B8D" w:rsidRPr="00A666A6" w:rsidRDefault="00E95B8D" w:rsidP="00E8513B">
            <w:pPr>
              <w:adjustRightInd w:val="0"/>
              <w:jc w:val="center"/>
            </w:pPr>
            <w:r w:rsidRPr="00A666A6">
              <w:t>5</w:t>
            </w:r>
          </w:p>
        </w:tc>
        <w:tc>
          <w:tcPr>
            <w:tcW w:w="4622" w:type="dxa"/>
          </w:tcPr>
          <w:p w:rsidR="00E95B8D" w:rsidRPr="00A666A6" w:rsidRDefault="00E95B8D" w:rsidP="00E8513B">
            <w:pPr>
              <w:adjustRightInd w:val="0"/>
              <w:jc w:val="both"/>
            </w:pPr>
            <w:r w:rsidRPr="00A666A6">
              <w:t>Данные о лицензии профессионального участника рынка ценных бумаг на осуществление депозитарной деятельности (номер, дата выдачи, орган, выдавший лицензию, срок действия лицензии)</w:t>
            </w:r>
          </w:p>
        </w:tc>
        <w:tc>
          <w:tcPr>
            <w:tcW w:w="4493" w:type="dxa"/>
          </w:tcPr>
          <w:p w:rsidR="00E95B8D" w:rsidRPr="00A666A6" w:rsidRDefault="00E95B8D" w:rsidP="00E8513B">
            <w:pPr>
              <w:jc w:val="both"/>
              <w:rPr>
                <w:rFonts w:ascii="Calibri" w:hAnsi="Calibri"/>
                <w:b/>
                <w:bCs/>
                <w:i/>
                <w:iCs/>
              </w:rPr>
            </w:pPr>
            <w:r w:rsidRPr="00A666A6">
              <w:rPr>
                <w:b/>
                <w:bCs/>
                <w:i/>
                <w:iCs/>
              </w:rPr>
              <w:t>Лицензия №21-000-1-00704 от 10/03/2010 на осуществление деятельности по управлению инвестиционными фондами, паевыми инвестиционными фондами, негосударственными пенсионными фондами</w:t>
            </w:r>
          </w:p>
        </w:tc>
      </w:tr>
      <w:tr w:rsidR="00E95B8D" w:rsidRPr="00A666A6" w:rsidTr="00E8513B">
        <w:tc>
          <w:tcPr>
            <w:tcW w:w="456" w:type="dxa"/>
            <w:vAlign w:val="center"/>
          </w:tcPr>
          <w:p w:rsidR="00E95B8D" w:rsidRPr="00A666A6" w:rsidRDefault="00E95B8D" w:rsidP="00E8513B">
            <w:pPr>
              <w:adjustRightInd w:val="0"/>
              <w:jc w:val="center"/>
            </w:pPr>
            <w:r w:rsidRPr="00A666A6">
              <w:t>6</w:t>
            </w:r>
          </w:p>
        </w:tc>
        <w:tc>
          <w:tcPr>
            <w:tcW w:w="4622" w:type="dxa"/>
          </w:tcPr>
          <w:p w:rsidR="00E95B8D" w:rsidRPr="00A666A6" w:rsidRDefault="00E95B8D" w:rsidP="00E8513B">
            <w:pPr>
              <w:adjustRightInd w:val="0"/>
              <w:jc w:val="both"/>
            </w:pPr>
            <w:r w:rsidRPr="00A666A6">
              <w:t xml:space="preserve">Номер контактного телефона (факса) </w:t>
            </w:r>
          </w:p>
        </w:tc>
        <w:tc>
          <w:tcPr>
            <w:tcW w:w="4493" w:type="dxa"/>
          </w:tcPr>
          <w:p w:rsidR="00E95B8D" w:rsidRPr="00A666A6" w:rsidRDefault="00E95B8D" w:rsidP="00E8513B">
            <w:pPr>
              <w:jc w:val="both"/>
              <w:rPr>
                <w:rFonts w:ascii="Calibri" w:hAnsi="Calibri"/>
                <w:b/>
                <w:bCs/>
                <w:i/>
                <w:iCs/>
              </w:rPr>
            </w:pPr>
            <w:r w:rsidRPr="00A666A6">
              <w:rPr>
                <w:b/>
                <w:bCs/>
                <w:i/>
                <w:iCs/>
              </w:rPr>
              <w:t xml:space="preserve">(495) </w:t>
            </w:r>
            <w:r w:rsidRPr="00A666A6">
              <w:rPr>
                <w:b/>
                <w:bCs/>
                <w:i/>
                <w:iCs/>
                <w:lang w:val="en-US"/>
              </w:rPr>
              <w:t>783-47-99</w:t>
            </w:r>
          </w:p>
        </w:tc>
      </w:tr>
    </w:tbl>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*Доверительный Управляющий средствами пенсионных накоплений для финансирования накопительной пенсии АО «НПФ Сбербанка»</w:t>
      </w:r>
    </w:p>
    <w:p w:rsidR="00E95B8D" w:rsidRPr="00A666A6" w:rsidRDefault="00E95B8D" w:rsidP="00A12824">
      <w:pPr>
        <w:pStyle w:val="ConsPlusNormal"/>
        <w:ind w:firstLine="540"/>
        <w:jc w:val="both"/>
        <w:rPr>
          <w:rFonts w:ascii="Times New Roman" w:hAnsi="Times New Roman" w:cs="Times New Roman"/>
          <w:b/>
          <w:i/>
          <w:sz w:val="24"/>
          <w:szCs w:val="24"/>
        </w:rPr>
      </w:pP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Реквизиты АО «НПФ Сбербанка»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
        <w:gridCol w:w="4656"/>
        <w:gridCol w:w="4458"/>
      </w:tblGrid>
      <w:tr w:rsidR="00E95B8D" w:rsidRPr="00A666A6" w:rsidTr="00E8513B">
        <w:tc>
          <w:tcPr>
            <w:tcW w:w="457" w:type="dxa"/>
            <w:vAlign w:val="center"/>
          </w:tcPr>
          <w:p w:rsidR="00E95B8D" w:rsidRPr="00A666A6" w:rsidRDefault="00E95B8D" w:rsidP="00E8513B">
            <w:pPr>
              <w:adjustRightInd w:val="0"/>
              <w:jc w:val="center"/>
            </w:pPr>
            <w:r w:rsidRPr="00A666A6">
              <w:t>1</w:t>
            </w:r>
          </w:p>
        </w:tc>
        <w:tc>
          <w:tcPr>
            <w:tcW w:w="4656" w:type="dxa"/>
          </w:tcPr>
          <w:p w:rsidR="00E95B8D" w:rsidRPr="00A666A6" w:rsidRDefault="00E95B8D" w:rsidP="00E8513B">
            <w:pPr>
              <w:adjustRightInd w:val="0"/>
              <w:jc w:val="both"/>
            </w:pPr>
            <w:r w:rsidRPr="00A666A6">
              <w:t xml:space="preserve">Полное фирменное наименование </w:t>
            </w:r>
          </w:p>
        </w:tc>
        <w:tc>
          <w:tcPr>
            <w:tcW w:w="4458" w:type="dxa"/>
          </w:tcPr>
          <w:p w:rsidR="00E95B8D" w:rsidRPr="00A666A6" w:rsidRDefault="00E95B8D" w:rsidP="00E8513B">
            <w:pPr>
              <w:adjustRightInd w:val="0"/>
              <w:jc w:val="both"/>
              <w:rPr>
                <w:b/>
                <w:i/>
              </w:rPr>
            </w:pPr>
            <w:r w:rsidRPr="00A666A6">
              <w:rPr>
                <w:b/>
                <w:bCs/>
                <w:i/>
                <w:iCs/>
              </w:rPr>
              <w:t>Акционерное общество «Негосударственный Пенсионный Фонд Сбербанка»</w:t>
            </w:r>
          </w:p>
        </w:tc>
      </w:tr>
      <w:tr w:rsidR="00E95B8D" w:rsidRPr="00A666A6" w:rsidTr="00E8513B">
        <w:tc>
          <w:tcPr>
            <w:tcW w:w="457" w:type="dxa"/>
            <w:vAlign w:val="center"/>
          </w:tcPr>
          <w:p w:rsidR="00E95B8D" w:rsidRPr="00A666A6" w:rsidRDefault="00E95B8D" w:rsidP="00E8513B">
            <w:pPr>
              <w:adjustRightInd w:val="0"/>
              <w:jc w:val="center"/>
            </w:pPr>
            <w:r w:rsidRPr="00A666A6">
              <w:t>2</w:t>
            </w:r>
          </w:p>
        </w:tc>
        <w:tc>
          <w:tcPr>
            <w:tcW w:w="4656" w:type="dxa"/>
          </w:tcPr>
          <w:p w:rsidR="00E95B8D" w:rsidRPr="00A666A6" w:rsidRDefault="00E95B8D" w:rsidP="00E8513B">
            <w:pPr>
              <w:adjustRightInd w:val="0"/>
              <w:jc w:val="both"/>
            </w:pPr>
            <w:r w:rsidRPr="00A666A6">
              <w:t>Сокращенное фирменное наименование</w:t>
            </w:r>
          </w:p>
        </w:tc>
        <w:tc>
          <w:tcPr>
            <w:tcW w:w="4458" w:type="dxa"/>
          </w:tcPr>
          <w:p w:rsidR="00E95B8D" w:rsidRPr="00A666A6" w:rsidRDefault="00E95B8D" w:rsidP="00E8513B">
            <w:pPr>
              <w:adjustRightInd w:val="0"/>
              <w:jc w:val="both"/>
              <w:rPr>
                <w:b/>
                <w:i/>
              </w:rPr>
            </w:pPr>
            <w:r w:rsidRPr="00A666A6">
              <w:rPr>
                <w:b/>
                <w:bCs/>
                <w:i/>
                <w:iCs/>
              </w:rPr>
              <w:t>АО «НПФ Сбербанка»</w:t>
            </w:r>
          </w:p>
        </w:tc>
      </w:tr>
      <w:tr w:rsidR="00E95B8D" w:rsidRPr="00A666A6" w:rsidTr="00E8513B">
        <w:tc>
          <w:tcPr>
            <w:tcW w:w="457" w:type="dxa"/>
            <w:vAlign w:val="center"/>
          </w:tcPr>
          <w:p w:rsidR="00E95B8D" w:rsidRPr="00A666A6" w:rsidRDefault="00E95B8D" w:rsidP="00E8513B">
            <w:pPr>
              <w:adjustRightInd w:val="0"/>
              <w:jc w:val="center"/>
            </w:pPr>
            <w:r w:rsidRPr="00A666A6">
              <w:t>3</w:t>
            </w:r>
          </w:p>
        </w:tc>
        <w:tc>
          <w:tcPr>
            <w:tcW w:w="4656" w:type="dxa"/>
          </w:tcPr>
          <w:p w:rsidR="00E95B8D" w:rsidRPr="00A666A6" w:rsidRDefault="00E95B8D" w:rsidP="00E8513B">
            <w:pPr>
              <w:adjustRightInd w:val="0"/>
              <w:jc w:val="both"/>
            </w:pPr>
            <w:r w:rsidRPr="00A666A6">
              <w:t>Место нахождения</w:t>
            </w:r>
          </w:p>
        </w:tc>
        <w:tc>
          <w:tcPr>
            <w:tcW w:w="4458" w:type="dxa"/>
          </w:tcPr>
          <w:p w:rsidR="00E95B8D" w:rsidRPr="00A666A6" w:rsidRDefault="00E95B8D" w:rsidP="00E8513B">
            <w:pPr>
              <w:adjustRightInd w:val="0"/>
              <w:jc w:val="both"/>
              <w:rPr>
                <w:b/>
                <w:i/>
              </w:rPr>
            </w:pPr>
            <w:r w:rsidRPr="00A666A6">
              <w:rPr>
                <w:b/>
                <w:bCs/>
                <w:i/>
                <w:iCs/>
              </w:rPr>
              <w:t>115162, город Москва, ул. Шаболовка, д. 31Г</w:t>
            </w:r>
          </w:p>
        </w:tc>
      </w:tr>
      <w:tr w:rsidR="00E95B8D" w:rsidRPr="00A666A6" w:rsidTr="00E8513B">
        <w:tc>
          <w:tcPr>
            <w:tcW w:w="457" w:type="dxa"/>
            <w:vAlign w:val="center"/>
          </w:tcPr>
          <w:p w:rsidR="00E95B8D" w:rsidRPr="00A666A6" w:rsidRDefault="00E95B8D" w:rsidP="00E8513B">
            <w:pPr>
              <w:adjustRightInd w:val="0"/>
              <w:jc w:val="center"/>
            </w:pPr>
            <w:r w:rsidRPr="00A666A6">
              <w:t>4</w:t>
            </w:r>
          </w:p>
        </w:tc>
        <w:tc>
          <w:tcPr>
            <w:tcW w:w="4656" w:type="dxa"/>
          </w:tcPr>
          <w:p w:rsidR="00E95B8D" w:rsidRPr="00A666A6" w:rsidRDefault="00E95B8D" w:rsidP="00E8513B">
            <w:pPr>
              <w:adjustRightInd w:val="0"/>
              <w:jc w:val="both"/>
            </w:pPr>
            <w:r w:rsidRPr="00A666A6">
              <w:t>Адрес для направления почтовой корреспонденции</w:t>
            </w:r>
          </w:p>
        </w:tc>
        <w:tc>
          <w:tcPr>
            <w:tcW w:w="4458" w:type="dxa"/>
          </w:tcPr>
          <w:p w:rsidR="00E95B8D" w:rsidRPr="00A666A6" w:rsidRDefault="00E95B8D" w:rsidP="00E8513B">
            <w:pPr>
              <w:adjustRightInd w:val="0"/>
              <w:jc w:val="both"/>
              <w:rPr>
                <w:b/>
                <w:i/>
              </w:rPr>
            </w:pPr>
            <w:r w:rsidRPr="00A666A6">
              <w:rPr>
                <w:b/>
                <w:bCs/>
                <w:i/>
                <w:iCs/>
              </w:rPr>
              <w:t>115162, город Москва, ул. Шаболовка, д. 31Г</w:t>
            </w:r>
          </w:p>
        </w:tc>
      </w:tr>
      <w:tr w:rsidR="00E95B8D" w:rsidRPr="00A666A6" w:rsidTr="00E8513B">
        <w:tc>
          <w:tcPr>
            <w:tcW w:w="457" w:type="dxa"/>
            <w:vAlign w:val="center"/>
          </w:tcPr>
          <w:p w:rsidR="00E95B8D" w:rsidRPr="00A666A6" w:rsidRDefault="00E95B8D" w:rsidP="00E8513B">
            <w:pPr>
              <w:adjustRightInd w:val="0"/>
              <w:jc w:val="center"/>
            </w:pPr>
            <w:r w:rsidRPr="00A666A6">
              <w:t>5</w:t>
            </w:r>
          </w:p>
        </w:tc>
        <w:tc>
          <w:tcPr>
            <w:tcW w:w="4656" w:type="dxa"/>
          </w:tcPr>
          <w:p w:rsidR="00E95B8D" w:rsidRPr="00A666A6" w:rsidRDefault="00E95B8D" w:rsidP="00E8513B">
            <w:pPr>
              <w:adjustRightInd w:val="0"/>
              <w:jc w:val="both"/>
            </w:pPr>
            <w:r w:rsidRPr="00A666A6">
              <w:t>Данные о лицензии профессионального участника рынка ценных бумаг на осуществление депозитарной деятельности (номер, дата выдачи, орган, выдавший лицензию, срок действия лицензии)</w:t>
            </w:r>
          </w:p>
        </w:tc>
        <w:tc>
          <w:tcPr>
            <w:tcW w:w="4458" w:type="dxa"/>
          </w:tcPr>
          <w:p w:rsidR="00E95B8D" w:rsidRPr="00A666A6" w:rsidRDefault="00E95B8D" w:rsidP="00E8513B">
            <w:pPr>
              <w:jc w:val="both"/>
              <w:rPr>
                <w:b/>
                <w:bCs/>
                <w:i/>
                <w:iCs/>
              </w:rPr>
            </w:pPr>
            <w:r w:rsidRPr="00A666A6">
              <w:rPr>
                <w:b/>
                <w:bCs/>
                <w:i/>
                <w:iCs/>
              </w:rPr>
              <w:t xml:space="preserve">Лицензия на осуществление деятельности по пенсионному обеспечению и пенсионному страхованию №41/2 от 16.06.2009 </w:t>
            </w:r>
          </w:p>
          <w:p w:rsidR="00E95B8D" w:rsidRPr="00A666A6" w:rsidRDefault="00E95B8D" w:rsidP="00E8513B">
            <w:pPr>
              <w:jc w:val="both"/>
              <w:rPr>
                <w:b/>
                <w:bCs/>
                <w:i/>
                <w:iCs/>
              </w:rPr>
            </w:pPr>
            <w:r w:rsidRPr="00A666A6">
              <w:rPr>
                <w:b/>
                <w:bCs/>
                <w:i/>
                <w:iCs/>
              </w:rPr>
              <w:t>выдана Центральным банком Российской Федерации</w:t>
            </w:r>
          </w:p>
          <w:p w:rsidR="00E95B8D" w:rsidRPr="00A666A6" w:rsidRDefault="00E95B8D" w:rsidP="00E8513B">
            <w:pPr>
              <w:adjustRightInd w:val="0"/>
              <w:jc w:val="both"/>
              <w:rPr>
                <w:b/>
                <w:i/>
              </w:rPr>
            </w:pPr>
            <w:r w:rsidRPr="00A666A6">
              <w:rPr>
                <w:b/>
                <w:bCs/>
                <w:i/>
                <w:iCs/>
              </w:rPr>
              <w:t>без ограничения срока действия</w:t>
            </w:r>
          </w:p>
        </w:tc>
      </w:tr>
      <w:tr w:rsidR="00E95B8D" w:rsidRPr="00A666A6" w:rsidTr="00E8513B">
        <w:tc>
          <w:tcPr>
            <w:tcW w:w="457" w:type="dxa"/>
            <w:vAlign w:val="center"/>
          </w:tcPr>
          <w:p w:rsidR="00E95B8D" w:rsidRPr="00A666A6" w:rsidRDefault="00E95B8D" w:rsidP="00E8513B">
            <w:pPr>
              <w:adjustRightInd w:val="0"/>
              <w:jc w:val="center"/>
            </w:pPr>
            <w:r w:rsidRPr="00A666A6">
              <w:t>6</w:t>
            </w:r>
          </w:p>
        </w:tc>
        <w:tc>
          <w:tcPr>
            <w:tcW w:w="4656" w:type="dxa"/>
          </w:tcPr>
          <w:p w:rsidR="00E95B8D" w:rsidRPr="00A666A6" w:rsidRDefault="00E95B8D" w:rsidP="00E8513B">
            <w:pPr>
              <w:adjustRightInd w:val="0"/>
              <w:jc w:val="both"/>
            </w:pPr>
            <w:r w:rsidRPr="00A666A6">
              <w:t xml:space="preserve">Номер контактного телефона (факса) </w:t>
            </w:r>
          </w:p>
        </w:tc>
        <w:tc>
          <w:tcPr>
            <w:tcW w:w="4458" w:type="dxa"/>
          </w:tcPr>
          <w:p w:rsidR="00E95B8D" w:rsidRPr="00A666A6" w:rsidRDefault="00E95B8D" w:rsidP="00E8513B">
            <w:pPr>
              <w:adjustRightInd w:val="0"/>
              <w:jc w:val="both"/>
              <w:rPr>
                <w:b/>
                <w:i/>
              </w:rPr>
            </w:pPr>
            <w:r w:rsidRPr="00A666A6">
              <w:rPr>
                <w:b/>
                <w:bCs/>
                <w:i/>
                <w:iCs/>
              </w:rPr>
              <w:t>Тел. +7 (495) 785-38-87, факс +7(495) 785-08-34</w:t>
            </w:r>
          </w:p>
        </w:tc>
      </w:tr>
    </w:tbl>
    <w:p w:rsidR="00E95B8D" w:rsidRPr="00A666A6" w:rsidRDefault="00E95B8D" w:rsidP="00A12824">
      <w:pPr>
        <w:pStyle w:val="ConsPlusNormal"/>
        <w:ind w:firstLine="540"/>
        <w:jc w:val="both"/>
        <w:rPr>
          <w:rFonts w:ascii="Times New Roman" w:hAnsi="Times New Roman" w:cs="Times New Roman"/>
          <w:b/>
          <w:i/>
          <w:sz w:val="24"/>
          <w:szCs w:val="24"/>
        </w:rPr>
      </w:pPr>
    </w:p>
    <w:p w:rsidR="00E95B8D" w:rsidRPr="00A666A6" w:rsidRDefault="00E95B8D" w:rsidP="003D31FF">
      <w:pPr>
        <w:pStyle w:val="Basic"/>
      </w:pPr>
    </w:p>
    <w:p w:rsidR="00E95B8D" w:rsidRPr="00A666A6" w:rsidRDefault="00E95B8D" w:rsidP="003D31FF">
      <w:pPr>
        <w:pStyle w:val="Basic"/>
      </w:pPr>
      <w:r w:rsidRPr="00A666A6">
        <w:t>В случае если закрытая подписка на облигации осуществляется на основании соглашения (соглашений) эмитента и потенциального приобретателя (приобретателей) облигаций о замене первоначального обязательства (обязательств), существовавшего (существовавших) между ними, договором (договорами) займа, заключенного (заключенных) путем выпуска и продажи облигаций, указываются связанные с этим особенности размещения таких облигаций.</w:t>
      </w: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Закрытая подписка на Облигации не осуществляется на основании соглашения кредитной организации – эмитента и потенциального приобретателя Облигаций о замене первоначального обязательства, существовавшего между ними, договором займа, заключенного путем выпуска и продажи Облигаций. </w:t>
      </w:r>
    </w:p>
    <w:p w:rsidR="00E95B8D" w:rsidRPr="00A666A6" w:rsidRDefault="00E95B8D" w:rsidP="00A12824">
      <w:pPr>
        <w:pStyle w:val="ConsPlusNormal"/>
        <w:ind w:firstLine="540"/>
        <w:jc w:val="both"/>
        <w:rPr>
          <w:rStyle w:val="ad"/>
          <w:rFonts w:ascii="Times New Roman" w:hAnsi="Times New Roman" w:cs="Times New Roman"/>
          <w:b/>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36" w:name="_Toc412732453"/>
      <w:bookmarkStart w:id="137" w:name="_Toc430103486"/>
      <w:r w:rsidRPr="00A666A6">
        <w:t>8.8.2. Срок размещения ценных бумаг</w:t>
      </w:r>
      <w:bookmarkEnd w:id="136"/>
      <w:bookmarkEnd w:id="137"/>
    </w:p>
    <w:p w:rsidR="00E95B8D" w:rsidRPr="00A666A6" w:rsidRDefault="00E95B8D" w:rsidP="003D31FF">
      <w:pPr>
        <w:pStyle w:val="Basic"/>
      </w:pPr>
      <w:r w:rsidRPr="00A666A6">
        <w:t>Указываются дата начала и дата окончания размещения ценных бумаг или порядок определения срока размещения ценных бумаг.</w:t>
      </w:r>
    </w:p>
    <w:p w:rsidR="00E95B8D" w:rsidRPr="00A666A6" w:rsidRDefault="00E95B8D" w:rsidP="003D31FF">
      <w:pPr>
        <w:pStyle w:val="Basic"/>
      </w:pPr>
      <w:r w:rsidRPr="00A666A6">
        <w:t>В случае если выпуск (дополнительный выпуск) облигаций предполагается размещать траншами, дополнительно указываются сроки размещения облигаций каждого транша или порядок их определения.</w:t>
      </w:r>
    </w:p>
    <w:p w:rsidR="00E95B8D" w:rsidRPr="00A666A6" w:rsidRDefault="00E95B8D" w:rsidP="003D31FF">
      <w:pPr>
        <w:pStyle w:val="Basic"/>
      </w:pPr>
      <w:r w:rsidRPr="00A666A6">
        <w:t>В случае если срок размещения ценных бумаг определяется указанием на даты раскрытия какой-либо информации о выпуске (дополнительном выпуске) ценных бумаг, также указывается порядок раскрытия такой информации.</w:t>
      </w:r>
    </w:p>
    <w:p w:rsidR="00E95B8D" w:rsidRPr="00A666A6" w:rsidRDefault="00E95B8D" w:rsidP="00A12824">
      <w:pPr>
        <w:ind w:firstLine="720"/>
        <w:jc w:val="both"/>
      </w:pPr>
      <w:r w:rsidRPr="00A666A6">
        <w:t xml:space="preserve">Дата начала размещения облигаций: </w:t>
      </w:r>
    </w:p>
    <w:p w:rsidR="00E95B8D" w:rsidRPr="00A666A6" w:rsidRDefault="00E95B8D" w:rsidP="00A12824">
      <w:pPr>
        <w:ind w:firstLine="900"/>
        <w:jc w:val="both"/>
        <w:rPr>
          <w:b/>
          <w:bCs/>
          <w:i/>
          <w:iCs/>
        </w:rPr>
      </w:pPr>
      <w:r w:rsidRPr="00A666A6">
        <w:rPr>
          <w:b/>
          <w:bCs/>
          <w:i/>
          <w:iCs/>
        </w:rPr>
        <w:t xml:space="preserve">Размещение Облигаций начинается только после государственной регистрации их выпуска. </w:t>
      </w:r>
    </w:p>
    <w:p w:rsidR="00E95B8D" w:rsidRPr="00A666A6" w:rsidRDefault="00E95B8D" w:rsidP="00A12824">
      <w:pPr>
        <w:ind w:firstLine="900"/>
        <w:jc w:val="both"/>
        <w:rPr>
          <w:b/>
          <w:bCs/>
          <w:i/>
          <w:iCs/>
        </w:rPr>
      </w:pPr>
      <w:r w:rsidRPr="00A666A6">
        <w:rPr>
          <w:b/>
          <w:bCs/>
          <w:i/>
          <w:iCs/>
        </w:rPr>
        <w:t xml:space="preserve">При этом дата начала размещения Облигаций не может быть установлена ранее даты, с которой Эмитент предоставляет доступ к Проспекту ценных бумаг. </w:t>
      </w:r>
    </w:p>
    <w:p w:rsidR="00E95B8D" w:rsidRPr="00A666A6" w:rsidRDefault="00E95B8D" w:rsidP="00A12824">
      <w:pPr>
        <w:ind w:firstLine="900"/>
        <w:jc w:val="both"/>
        <w:rPr>
          <w:b/>
          <w:bCs/>
          <w:i/>
          <w:iCs/>
        </w:rPr>
      </w:pPr>
      <w:r w:rsidRPr="00A666A6">
        <w:rPr>
          <w:b/>
          <w:bCs/>
          <w:i/>
          <w:iCs/>
        </w:rPr>
        <w:t>Эмитент обязан опубликовать текст зарегистрированного Проспекта ценных бумаг в срок не позднее даты начала размещения ценных бумаг:</w:t>
      </w:r>
    </w:p>
    <w:p w:rsidR="00E95B8D" w:rsidRPr="00A666A6" w:rsidRDefault="00E95B8D" w:rsidP="00A12824">
      <w:pPr>
        <w:ind w:firstLine="900"/>
        <w:jc w:val="both"/>
        <w:rPr>
          <w:b/>
          <w:bCs/>
          <w:i/>
          <w:iCs/>
        </w:rPr>
      </w:pPr>
      <w:r w:rsidRPr="00A666A6">
        <w:rPr>
          <w:b/>
          <w:bCs/>
          <w:i/>
          <w:iCs/>
        </w:rPr>
        <w:t xml:space="preserve">- на Странице  в информационно-телекоммуникационной сети «Интернет», предоставляемой одним из распространителей информации на рынке ценных бумаг по адресу: </w:t>
      </w:r>
      <w:hyperlink r:id="rId33" w:history="1">
        <w:r w:rsidRPr="00A666A6">
          <w:rPr>
            <w:b/>
            <w:bCs/>
            <w:i/>
            <w:iCs/>
          </w:rPr>
          <w:t>http://www.e-disclosure.ru/portal/company.aspx?id=30</w:t>
        </w:r>
      </w:hyperlink>
      <w:r w:rsidRPr="00A666A6">
        <w:rPr>
          <w:b/>
          <w:bCs/>
          <w:i/>
          <w:iCs/>
        </w:rPr>
        <w:t>43;</w:t>
      </w:r>
    </w:p>
    <w:p w:rsidR="00E95B8D" w:rsidRPr="00A666A6" w:rsidRDefault="00E95B8D" w:rsidP="00A12824">
      <w:pPr>
        <w:ind w:firstLine="900"/>
        <w:jc w:val="both"/>
        <w:rPr>
          <w:b/>
          <w:bCs/>
          <w:i/>
          <w:iCs/>
        </w:rPr>
      </w:pPr>
      <w:r w:rsidRPr="00A666A6">
        <w:rPr>
          <w:b/>
          <w:bCs/>
          <w:i/>
          <w:iCs/>
        </w:rPr>
        <w:t xml:space="preserve">- на Странице в информационно-телекоммуникационной сети Эмитента, электронный адрес которой включает доменное имя, права на которое принадлежат Эмитенту: </w:t>
      </w:r>
      <w:hyperlink r:id="rId34" w:history="1">
        <w:r w:rsidRPr="00A666A6">
          <w:rPr>
            <w:b/>
            <w:bCs/>
            <w:i/>
            <w:iCs/>
          </w:rPr>
          <w:t>http://www.sberbank.ru</w:t>
        </w:r>
      </w:hyperlink>
      <w:r w:rsidRPr="00A666A6">
        <w:rPr>
          <w:b/>
          <w:bCs/>
          <w:i/>
          <w:iCs/>
        </w:rPr>
        <w:t xml:space="preserve">.  </w:t>
      </w:r>
    </w:p>
    <w:p w:rsidR="00E95B8D" w:rsidRPr="00A666A6" w:rsidRDefault="00E95B8D" w:rsidP="00A12824">
      <w:pPr>
        <w:ind w:firstLine="900"/>
        <w:jc w:val="both"/>
        <w:rPr>
          <w:b/>
          <w:bCs/>
          <w:i/>
          <w:iCs/>
        </w:rPr>
      </w:pPr>
      <w:r w:rsidRPr="00A666A6">
        <w:rPr>
          <w:b/>
          <w:bCs/>
          <w:i/>
          <w:iCs/>
        </w:rPr>
        <w:t xml:space="preserve">Далее страница в информационно-телекоммуникационной сети «Интернет», предоставляемая одним из распространителей информации на рынке ценных бумаг по адресу: </w:t>
      </w:r>
      <w:hyperlink r:id="rId35" w:history="1">
        <w:r w:rsidRPr="00A666A6">
          <w:rPr>
            <w:b/>
            <w:bCs/>
            <w:i/>
            <w:iCs/>
          </w:rPr>
          <w:t>http://www.e-disclosure.ru/portal/company.aspx?id=30</w:t>
        </w:r>
      </w:hyperlink>
      <w:r w:rsidRPr="00A666A6">
        <w:rPr>
          <w:b/>
          <w:bCs/>
          <w:i/>
          <w:iCs/>
        </w:rPr>
        <w:t xml:space="preserve">43 и страница в информационно-телекоммуникационной сети Эмитента, электронный адрес которой включает доменное имя, права на которое принадлежат Эмитенту   </w:t>
      </w:r>
      <w:hyperlink r:id="rId36" w:history="1">
        <w:r w:rsidRPr="00A666A6">
          <w:rPr>
            <w:b/>
            <w:bCs/>
            <w:i/>
            <w:iCs/>
          </w:rPr>
          <w:t>http://www.sberbank.ru</w:t>
        </w:r>
      </w:hyperlink>
      <w:r w:rsidRPr="00A666A6">
        <w:rPr>
          <w:b/>
          <w:bCs/>
          <w:i/>
          <w:iCs/>
        </w:rPr>
        <w:t>,  совместно именуются «Страницы в сети Интернет».</w:t>
      </w:r>
    </w:p>
    <w:p w:rsidR="00E95B8D" w:rsidRPr="00A666A6" w:rsidRDefault="00E95B8D" w:rsidP="00A12824">
      <w:pPr>
        <w:ind w:firstLine="900"/>
        <w:jc w:val="both"/>
        <w:rPr>
          <w:b/>
          <w:bCs/>
          <w:i/>
          <w:iCs/>
        </w:rPr>
      </w:pPr>
      <w:r w:rsidRPr="00A666A6">
        <w:rPr>
          <w:b/>
          <w:bCs/>
          <w:i/>
          <w:iCs/>
        </w:rPr>
        <w:t>При опубликовании текста зарегистрированного Проспекта ценных бумаг на Страницах в сети Интернет должны быть указаны государственный регистрационный номер выпуска  ценных бумаг, в отношении которого зарегистрирован Проспект ценных бумаг, дата его регистрации и наименование регистрирующего органа, осуществившего регистрацию Проспекта ценных бумаг.</w:t>
      </w:r>
    </w:p>
    <w:p w:rsidR="00E95B8D" w:rsidRPr="00A666A6" w:rsidRDefault="00E95B8D" w:rsidP="00A12824">
      <w:pPr>
        <w:ind w:firstLine="900"/>
        <w:jc w:val="both"/>
        <w:rPr>
          <w:b/>
          <w:bCs/>
          <w:i/>
          <w:iCs/>
        </w:rPr>
      </w:pPr>
      <w:r w:rsidRPr="00A666A6">
        <w:rPr>
          <w:b/>
          <w:bCs/>
          <w:i/>
          <w:iCs/>
        </w:rPr>
        <w:t>Текст зарегистрированного Проспекта ценных бумаг должен быть доступен на Страницах в сети Интернет с даты истечения срока, установленного «Положением о раскрытии информации эмитентами эмиссионных ценных бумаг» (утвержденным Банком России 30.12.2014г. №454-П) (далее – Положение о раскрытии информации) для его опубликования в сети Интернет, а если он опубликован на Страницах в сети Интернет после истечения такого срока - с даты его опубликования на Страницах в сети Интернет, и до погашения всех Облигаций выпуска, в отношении которого был зарегистрирован Проспект ценных бумаг.</w:t>
      </w:r>
    </w:p>
    <w:p w:rsidR="00E95B8D" w:rsidRPr="00A666A6" w:rsidRDefault="00E95B8D" w:rsidP="00A12824">
      <w:pPr>
        <w:ind w:firstLine="900"/>
        <w:jc w:val="both"/>
        <w:rPr>
          <w:b/>
          <w:bCs/>
          <w:i/>
          <w:iCs/>
        </w:rPr>
      </w:pPr>
      <w:r w:rsidRPr="00A666A6">
        <w:rPr>
          <w:b/>
          <w:bCs/>
          <w:i/>
          <w:iCs/>
        </w:rPr>
        <w:t>Начиная с даты государственной регистрации выпуска Облигаций, все заинтересованные лица могут ознакомиться с Проспектом ценных бумаг, а также  получить его копию по следующему адресу: Россия, 117997, г. Москва, ул. Вавилова, 19., Телефон: (495) 500-55-50, (8 800) 555-55-50</w:t>
      </w:r>
    </w:p>
    <w:p w:rsidR="00E95B8D" w:rsidRPr="00A666A6" w:rsidRDefault="00E95B8D" w:rsidP="00A12824">
      <w:pPr>
        <w:ind w:firstLine="900"/>
        <w:jc w:val="both"/>
        <w:rPr>
          <w:b/>
          <w:bCs/>
          <w:i/>
          <w:iCs/>
        </w:rPr>
      </w:pPr>
      <w:r w:rsidRPr="00A666A6">
        <w:rPr>
          <w:b/>
          <w:bCs/>
          <w:i/>
          <w:iCs/>
        </w:rPr>
        <w:t xml:space="preserve">Эмитент обязан предоставить копию зарегистрированного Проспекта ценных бумаг владельцам Облигаций Эмитента и иным заинтересованным  лицам по их требованию за плату, не превышающую расходы по изготовлению такой копии, в  срок не более 7 (семи) дней с даты получения (предъявления) соответствующего требования. </w:t>
      </w:r>
    </w:p>
    <w:p w:rsidR="00E95B8D" w:rsidRPr="00A666A6" w:rsidRDefault="00E95B8D" w:rsidP="00A12824">
      <w:pPr>
        <w:ind w:firstLine="900"/>
        <w:jc w:val="both"/>
        <w:rPr>
          <w:b/>
          <w:bCs/>
          <w:i/>
          <w:iCs/>
        </w:rPr>
      </w:pPr>
      <w:r w:rsidRPr="00A666A6">
        <w:rPr>
          <w:b/>
          <w:bCs/>
          <w:i/>
          <w:iCs/>
        </w:rPr>
        <w:t>Предоставляемая Эмитентом копия заверяется уполномоченным лицом Эмитента и его печатью.</w:t>
      </w:r>
    </w:p>
    <w:p w:rsidR="00E95B8D" w:rsidRPr="00A666A6" w:rsidRDefault="00E95B8D" w:rsidP="00A12824">
      <w:pPr>
        <w:adjustRightInd w:val="0"/>
        <w:ind w:firstLine="540"/>
        <w:jc w:val="both"/>
        <w:rPr>
          <w:bCs/>
        </w:rPr>
      </w:pPr>
    </w:p>
    <w:p w:rsidR="00E95B8D" w:rsidRPr="00A666A6" w:rsidRDefault="00E95B8D" w:rsidP="00A12824">
      <w:pPr>
        <w:ind w:firstLine="539"/>
        <w:jc w:val="both"/>
        <w:rPr>
          <w:b/>
          <w:bCs/>
          <w:i/>
          <w:iCs/>
        </w:rPr>
      </w:pPr>
      <w:r w:rsidRPr="00A666A6">
        <w:rPr>
          <w:b/>
          <w:bCs/>
          <w:i/>
          <w:iCs/>
        </w:rPr>
        <w:t xml:space="preserve">Дата начала размещения Облигаций определяется единоличным исполнительным органом Эмитента после государственной регистрации выпуска Облигаций. </w:t>
      </w:r>
    </w:p>
    <w:p w:rsidR="00E95B8D" w:rsidRPr="00A666A6" w:rsidRDefault="00E95B8D" w:rsidP="00A12824">
      <w:pPr>
        <w:ind w:firstLine="539"/>
        <w:jc w:val="both"/>
        <w:rPr>
          <w:b/>
          <w:bCs/>
          <w:i/>
          <w:iCs/>
        </w:rPr>
      </w:pPr>
      <w:r w:rsidRPr="00A666A6">
        <w:rPr>
          <w:b/>
          <w:bCs/>
          <w:i/>
          <w:iCs/>
        </w:rPr>
        <w:t>Решение о дате начала размещения Облигаций принимается единоличным исполнительным органом управления Эмитента в срок не позднее чем за один день до даты начала размещения ценных бумаг.</w:t>
      </w:r>
    </w:p>
    <w:p w:rsidR="00E95B8D" w:rsidRPr="00A666A6" w:rsidRDefault="00E95B8D" w:rsidP="00A12824">
      <w:pPr>
        <w:ind w:firstLine="539"/>
        <w:jc w:val="both"/>
        <w:rPr>
          <w:b/>
          <w:bCs/>
          <w:i/>
          <w:iCs/>
        </w:rPr>
      </w:pPr>
      <w:r w:rsidRPr="00A666A6">
        <w:rPr>
          <w:b/>
          <w:bCs/>
          <w:i/>
          <w:iCs/>
        </w:rPr>
        <w:t>Сообщение о дате начала размещения ценных бумаг должно быть опубликовано Эмитентом в срок не позднее чем за один день до даты начала размещения ценных бумаг:</w:t>
      </w:r>
    </w:p>
    <w:p w:rsidR="00E95B8D" w:rsidRPr="00A666A6" w:rsidRDefault="00E95B8D" w:rsidP="00A12824">
      <w:pPr>
        <w:ind w:firstLine="539"/>
        <w:jc w:val="both"/>
        <w:rPr>
          <w:b/>
          <w:bCs/>
          <w:i/>
          <w:iCs/>
        </w:rPr>
      </w:pPr>
      <w:r w:rsidRPr="00A666A6">
        <w:rPr>
          <w:b/>
          <w:bCs/>
          <w:i/>
          <w:iCs/>
        </w:rPr>
        <w:t>- в информационном ресурсе, обновляемом в режиме реального времени и предоставляемом информационным агентством  ЗАО «Интерфакс»  (далее – лента новостей);</w:t>
      </w:r>
    </w:p>
    <w:p w:rsidR="00E95B8D" w:rsidRPr="00A666A6" w:rsidRDefault="00E95B8D" w:rsidP="00A12824">
      <w:pPr>
        <w:ind w:firstLine="539"/>
        <w:jc w:val="both"/>
        <w:rPr>
          <w:b/>
          <w:bCs/>
          <w:i/>
          <w:iCs/>
        </w:rPr>
      </w:pPr>
      <w:r w:rsidRPr="00A666A6">
        <w:rPr>
          <w:b/>
          <w:bCs/>
          <w:i/>
          <w:iCs/>
        </w:rPr>
        <w:t>- на Страницах в сети Интернет.</w:t>
      </w:r>
    </w:p>
    <w:p w:rsidR="00E95B8D" w:rsidRPr="00A666A6" w:rsidRDefault="00E95B8D" w:rsidP="00A12824">
      <w:pPr>
        <w:ind w:firstLine="539"/>
        <w:jc w:val="both"/>
        <w:rPr>
          <w:b/>
          <w:bCs/>
          <w:i/>
          <w:iCs/>
        </w:rPr>
      </w:pPr>
    </w:p>
    <w:p w:rsidR="00E95B8D" w:rsidRPr="00A666A6" w:rsidRDefault="00E95B8D" w:rsidP="00A12824">
      <w:pPr>
        <w:adjustRightInd w:val="0"/>
        <w:ind w:firstLine="540"/>
        <w:jc w:val="both"/>
        <w:rPr>
          <w:b/>
          <w:bCs/>
          <w:i/>
          <w:iCs/>
        </w:rPr>
      </w:pPr>
      <w:r w:rsidRPr="00A666A6">
        <w:rPr>
          <w:b/>
          <w:bCs/>
          <w:i/>
          <w:iCs/>
        </w:rPr>
        <w:t>Об определенной дате начала размещения Эмитент уведомляет Биржу и НРД в согласованном порядке.</w:t>
      </w:r>
    </w:p>
    <w:p w:rsidR="00E95B8D" w:rsidRPr="00A666A6" w:rsidRDefault="00E95B8D" w:rsidP="00A12824">
      <w:pPr>
        <w:adjustRightInd w:val="0"/>
        <w:ind w:firstLine="540"/>
        <w:jc w:val="both"/>
        <w:rPr>
          <w:b/>
          <w:bCs/>
          <w:i/>
          <w:iCs/>
        </w:rPr>
      </w:pPr>
    </w:p>
    <w:p w:rsidR="00E95B8D" w:rsidRPr="00A666A6" w:rsidRDefault="00E95B8D" w:rsidP="00A12824">
      <w:pPr>
        <w:widowControl w:val="0"/>
        <w:adjustRightInd w:val="0"/>
        <w:ind w:firstLine="539"/>
        <w:jc w:val="both"/>
        <w:rPr>
          <w:b/>
          <w:i/>
        </w:rPr>
      </w:pPr>
      <w:r w:rsidRPr="00A666A6">
        <w:rPr>
          <w:b/>
          <w:i/>
        </w:rPr>
        <w:t>Дата начала размещения Облигаций может быть изменена решением единоличного исполнительного органа Эмитента, при условии соблюдения требований к порядку раскрытия информации об изменении даты начала размещения Облигаций, определенному законодательством Российской Федерации, Решением о выпуске ценных бумаг и Проспектом ценных бумаг.</w:t>
      </w:r>
    </w:p>
    <w:p w:rsidR="00E95B8D" w:rsidRPr="00A666A6" w:rsidRDefault="00E95B8D" w:rsidP="00A12824">
      <w:pPr>
        <w:adjustRightInd w:val="0"/>
        <w:ind w:firstLine="539"/>
        <w:jc w:val="both"/>
        <w:rPr>
          <w:b/>
          <w:bCs/>
          <w:i/>
          <w:iCs/>
        </w:rPr>
      </w:pPr>
    </w:p>
    <w:p w:rsidR="00E95B8D" w:rsidRPr="00A666A6" w:rsidRDefault="00E95B8D" w:rsidP="00A12824">
      <w:pPr>
        <w:widowControl w:val="0"/>
        <w:adjustRightInd w:val="0"/>
        <w:ind w:firstLine="539"/>
        <w:jc w:val="both"/>
        <w:rPr>
          <w:b/>
          <w:i/>
        </w:rPr>
      </w:pPr>
      <w:r w:rsidRPr="00A666A6">
        <w:rPr>
          <w:b/>
          <w:i/>
        </w:rPr>
        <w:t>В случае принятия Эмитентом решения о переносе (изменении) даты начала размещения ценных бумаг, раскрытой в порядке, предусмотренном настоящим пунктом, Эмитент обязан опубликовать сообщение об изменении даты начала размещения ценных бумаг в ленте новостей и на Страницах в сети Интернет не позднее одного дня до наступления такой даты.</w:t>
      </w:r>
    </w:p>
    <w:p w:rsidR="00E95B8D" w:rsidRPr="00A666A6" w:rsidRDefault="00E95B8D" w:rsidP="00A12824">
      <w:pPr>
        <w:widowControl w:val="0"/>
        <w:adjustRightInd w:val="0"/>
        <w:ind w:firstLine="539"/>
        <w:jc w:val="both"/>
        <w:rPr>
          <w:b/>
          <w:i/>
        </w:rPr>
      </w:pPr>
      <w:r w:rsidRPr="00A666A6">
        <w:rPr>
          <w:b/>
          <w:i/>
        </w:rPr>
        <w:t>Эмитент уведомляет о переносе (изменении) даты начала размещения Облигаций ЗАО «ФБ ММВБ» и НРД не позднее одного дня с даты принятия Эмитентом решения о переносе (изменении) даты начала размещения Облигаций, но не позднее  даты начала размещения ценных бумаг.</w:t>
      </w:r>
    </w:p>
    <w:p w:rsidR="00E95B8D" w:rsidRPr="00A666A6" w:rsidRDefault="00E95B8D" w:rsidP="00A12824">
      <w:pPr>
        <w:widowControl w:val="0"/>
        <w:adjustRightInd w:val="0"/>
        <w:ind w:firstLine="539"/>
        <w:jc w:val="both"/>
        <w:rPr>
          <w:b/>
          <w:i/>
        </w:rPr>
      </w:pPr>
      <w:r w:rsidRPr="00A666A6">
        <w:rPr>
          <w:b/>
          <w:i/>
        </w:rPr>
        <w:t>Об изменении даты начала размещения Облигаций Эмитент уведомляет Биржу не позднее, чем за 1 (один) день до наступления соответствующей даты.</w:t>
      </w:r>
    </w:p>
    <w:p w:rsidR="00E95B8D" w:rsidRPr="00A666A6" w:rsidRDefault="00E95B8D" w:rsidP="00A12824">
      <w:pPr>
        <w:widowControl w:val="0"/>
        <w:adjustRightInd w:val="0"/>
        <w:ind w:firstLine="539"/>
        <w:jc w:val="both"/>
        <w:rPr>
          <w:b/>
          <w:i/>
        </w:rPr>
      </w:pPr>
    </w:p>
    <w:p w:rsidR="00E95B8D" w:rsidRPr="00A666A6" w:rsidRDefault="00E95B8D" w:rsidP="00A12824">
      <w:pPr>
        <w:spacing w:before="120" w:line="360" w:lineRule="auto"/>
        <w:ind w:firstLine="720"/>
        <w:jc w:val="both"/>
      </w:pPr>
      <w:r w:rsidRPr="00A666A6">
        <w:t xml:space="preserve">Дата окончания размещения облигаций: </w:t>
      </w:r>
    </w:p>
    <w:p w:rsidR="00E95B8D" w:rsidRPr="00A666A6" w:rsidRDefault="00E95B8D" w:rsidP="00A12824">
      <w:pPr>
        <w:ind w:firstLine="539"/>
        <w:jc w:val="both"/>
        <w:rPr>
          <w:b/>
          <w:i/>
        </w:rPr>
      </w:pPr>
      <w:r w:rsidRPr="00A666A6">
        <w:rPr>
          <w:b/>
          <w:i/>
        </w:rPr>
        <w:t xml:space="preserve">Датой окончания размещения Облигаций является более ранняя из следующих дат: </w:t>
      </w:r>
    </w:p>
    <w:p w:rsidR="00E95B8D" w:rsidRPr="00A666A6" w:rsidRDefault="00E95B8D" w:rsidP="00A12824">
      <w:pPr>
        <w:ind w:firstLine="539"/>
        <w:jc w:val="both"/>
        <w:rPr>
          <w:b/>
          <w:i/>
        </w:rPr>
      </w:pPr>
      <w:r w:rsidRPr="00A666A6">
        <w:rPr>
          <w:b/>
          <w:i/>
        </w:rPr>
        <w:t xml:space="preserve">а) 3 (Третий) рабочий день с даты начала размещения Облигаций; </w:t>
      </w:r>
    </w:p>
    <w:p w:rsidR="00E95B8D" w:rsidRPr="00A666A6" w:rsidRDefault="00E95B8D" w:rsidP="00A12824">
      <w:pPr>
        <w:ind w:firstLine="539"/>
        <w:jc w:val="both"/>
        <w:rPr>
          <w:b/>
          <w:bCs/>
          <w:i/>
          <w:iCs/>
        </w:rPr>
      </w:pPr>
      <w:r w:rsidRPr="00A666A6">
        <w:rPr>
          <w:b/>
          <w:i/>
        </w:rPr>
        <w:t>б) дата размещения последней Облигации</w:t>
      </w:r>
      <w:r w:rsidRPr="00A666A6">
        <w:rPr>
          <w:b/>
          <w:bCs/>
          <w:i/>
          <w:iCs/>
        </w:rPr>
        <w:t>.</w:t>
      </w:r>
    </w:p>
    <w:p w:rsidR="00E95B8D" w:rsidRPr="00A666A6" w:rsidRDefault="00E95B8D" w:rsidP="00A12824">
      <w:pPr>
        <w:ind w:firstLine="567"/>
        <w:jc w:val="both"/>
        <w:rPr>
          <w:rFonts w:eastAsia="MS Mincho"/>
          <w:b/>
          <w:i/>
        </w:rPr>
      </w:pPr>
      <w:r w:rsidRPr="00A666A6">
        <w:rPr>
          <w:rFonts w:eastAsia="MS Mincho"/>
          <w:b/>
          <w:i/>
        </w:rPr>
        <w:t xml:space="preserve">При этом дата окончания размещения </w:t>
      </w:r>
      <w:r w:rsidRPr="00A666A6">
        <w:rPr>
          <w:b/>
          <w:i/>
        </w:rPr>
        <w:t>Облигаций</w:t>
      </w:r>
      <w:r w:rsidRPr="00A666A6">
        <w:rPr>
          <w:rFonts w:eastAsia="MS Mincho"/>
          <w:b/>
          <w:i/>
        </w:rPr>
        <w:t xml:space="preserve"> не может быть позднее одного года с даты государственной регистрации выпуска </w:t>
      </w:r>
      <w:r w:rsidRPr="00A666A6">
        <w:rPr>
          <w:b/>
          <w:i/>
        </w:rPr>
        <w:t>Облигаций.</w:t>
      </w:r>
      <w:r w:rsidRPr="00A666A6">
        <w:rPr>
          <w:rFonts w:eastAsia="MS Mincho"/>
          <w:b/>
          <w:i/>
        </w:rPr>
        <w:t xml:space="preserve"> </w:t>
      </w:r>
      <w:r w:rsidRPr="00A666A6">
        <w:rPr>
          <w:rFonts w:eastAsia="MS Mincho"/>
          <w:b/>
          <w:bCs/>
          <w:i/>
          <w:iCs/>
        </w:rPr>
        <w:t xml:space="preserve">Эмитент вправе продлить указанный срок путем внесения соответствующих изменений в Решение о выпуске </w:t>
      </w:r>
      <w:r w:rsidRPr="00A666A6">
        <w:rPr>
          <w:b/>
          <w:i/>
        </w:rPr>
        <w:t>ценных бумаг</w:t>
      </w:r>
      <w:r w:rsidRPr="00A666A6">
        <w:rPr>
          <w:rFonts w:eastAsia="MS Mincho"/>
          <w:b/>
          <w:bCs/>
          <w:i/>
          <w:iCs/>
        </w:rPr>
        <w:t xml:space="preserve"> и в Проспект</w:t>
      </w:r>
      <w:r w:rsidRPr="00A666A6">
        <w:rPr>
          <w:b/>
          <w:i/>
        </w:rPr>
        <w:t xml:space="preserve"> ценных бумаг</w:t>
      </w:r>
      <w:r w:rsidRPr="00A666A6">
        <w:rPr>
          <w:rFonts w:eastAsia="MS Mincho"/>
          <w:b/>
          <w:bCs/>
          <w:i/>
          <w:iCs/>
        </w:rPr>
        <w:t xml:space="preserve">. Такие изменения вносятся в порядке, установленном Федеральным законом «О рынке ценных бумаг» от 22.04.1996г. № 39-ФЗ. При этом каждое продление срока размещения </w:t>
      </w:r>
      <w:r w:rsidRPr="00A666A6">
        <w:rPr>
          <w:b/>
          <w:i/>
        </w:rPr>
        <w:t>Облигаций</w:t>
      </w:r>
      <w:r w:rsidRPr="00A666A6">
        <w:rPr>
          <w:rFonts w:eastAsia="MS Mincho"/>
          <w:b/>
          <w:bCs/>
          <w:i/>
          <w:iCs/>
        </w:rPr>
        <w:t xml:space="preserve"> не может составлять более одного года, а общий срок размещения </w:t>
      </w:r>
      <w:r w:rsidRPr="00A666A6">
        <w:rPr>
          <w:b/>
          <w:i/>
        </w:rPr>
        <w:t>Облигаций</w:t>
      </w:r>
      <w:r w:rsidRPr="00A666A6">
        <w:rPr>
          <w:rFonts w:eastAsia="MS Mincho"/>
          <w:b/>
          <w:bCs/>
          <w:i/>
          <w:iCs/>
        </w:rPr>
        <w:t xml:space="preserve"> с учетом его продления - более трех лет с даты государственной регистрации их выпуска.</w:t>
      </w:r>
    </w:p>
    <w:p w:rsidR="00E95B8D" w:rsidRPr="00A666A6" w:rsidRDefault="00E95B8D" w:rsidP="00A12824">
      <w:pPr>
        <w:adjustRightInd w:val="0"/>
        <w:ind w:firstLine="539"/>
        <w:jc w:val="both"/>
        <w:rPr>
          <w:b/>
          <w:bCs/>
          <w:i/>
          <w:iCs/>
        </w:rPr>
      </w:pPr>
    </w:p>
    <w:p w:rsidR="00E95B8D" w:rsidRPr="00A666A6" w:rsidRDefault="00E95B8D" w:rsidP="00A12824">
      <w:pPr>
        <w:adjustRightInd w:val="0"/>
        <w:ind w:firstLine="539"/>
        <w:jc w:val="both"/>
        <w:rPr>
          <w:b/>
          <w:bCs/>
          <w:i/>
          <w:iCs/>
        </w:rPr>
      </w:pPr>
      <w:r w:rsidRPr="00A666A6">
        <w:rPr>
          <w:b/>
          <w:bCs/>
          <w:i/>
          <w:iCs/>
        </w:rPr>
        <w:t>Выпуск Облигаций не предполагается размещать траншами.</w:t>
      </w:r>
    </w:p>
    <w:p w:rsidR="00E95B8D" w:rsidRPr="00A666A6" w:rsidRDefault="00E95B8D" w:rsidP="00A12824">
      <w:pPr>
        <w:pStyle w:val="Basic1"/>
        <w:rPr>
          <w:rFonts w:ascii="Times New Roman" w:hAnsi="Times New Roman"/>
          <w:bCs w:val="0"/>
          <w:iCs w:val="0"/>
          <w:sz w:val="24"/>
          <w:szCs w:val="24"/>
        </w:rPr>
      </w:pPr>
    </w:p>
    <w:p w:rsidR="00E95B8D" w:rsidRPr="00A666A6" w:rsidRDefault="00E95B8D" w:rsidP="00A12824">
      <w:pPr>
        <w:pStyle w:val="Basic1"/>
        <w:rPr>
          <w:rFonts w:ascii="Times New Roman" w:hAnsi="Times New Roman"/>
          <w:sz w:val="24"/>
          <w:szCs w:val="24"/>
        </w:rPr>
      </w:pPr>
      <w:r w:rsidRPr="00A666A6">
        <w:rPr>
          <w:rFonts w:ascii="Times New Roman" w:hAnsi="Times New Roman"/>
          <w:sz w:val="24"/>
          <w:szCs w:val="24"/>
        </w:rPr>
        <w:t xml:space="preserve">Возможность осуществления преимущественного права приобретения Облигаций данного выпуска не предусматривается. </w:t>
      </w:r>
    </w:p>
    <w:p w:rsidR="00E95B8D" w:rsidRPr="00A666A6" w:rsidRDefault="00E95B8D" w:rsidP="00A12824">
      <w:pPr>
        <w:pStyle w:val="Basic1"/>
        <w:rPr>
          <w:bCs w:val="0"/>
          <w:iCs w:val="0"/>
          <w:sz w:val="24"/>
          <w:szCs w:val="24"/>
        </w:rPr>
      </w:pPr>
    </w:p>
    <w:p w:rsidR="00E95B8D" w:rsidRPr="00A666A6" w:rsidRDefault="00E95B8D" w:rsidP="00A12824">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Облигации данного выпуска не являются конвертируемыми.</w:t>
      </w:r>
    </w:p>
    <w:p w:rsidR="00E95B8D" w:rsidRPr="00A666A6" w:rsidRDefault="00E95B8D" w:rsidP="00A12824">
      <w:pPr>
        <w:pStyle w:val="Basic1"/>
        <w:rPr>
          <w:rFonts w:ascii="Times New Roman" w:hAnsi="Times New Roman"/>
          <w:bCs w:val="0"/>
          <w:iCs w:val="0"/>
          <w:sz w:val="24"/>
          <w:szCs w:val="24"/>
        </w:rPr>
      </w:pPr>
    </w:p>
    <w:p w:rsidR="00E95B8D" w:rsidRPr="00A666A6" w:rsidRDefault="00E95B8D" w:rsidP="00A12824">
      <w:pPr>
        <w:pStyle w:val="Basic1"/>
        <w:rPr>
          <w:rFonts w:ascii="Times New Roman" w:hAnsi="Times New Roman"/>
          <w:bCs w:val="0"/>
          <w:iCs w:val="0"/>
          <w:sz w:val="24"/>
          <w:szCs w:val="24"/>
        </w:rPr>
      </w:pPr>
      <w:r w:rsidRPr="00A666A6">
        <w:rPr>
          <w:rFonts w:ascii="Times New Roman" w:hAnsi="Times New Roman"/>
          <w:bCs w:val="0"/>
          <w:iCs w:val="0"/>
          <w:sz w:val="24"/>
          <w:szCs w:val="24"/>
        </w:rPr>
        <w:t>В случае если на момент принятия (утверждения уполномоченным органом) Эмитентом решения о дате начала размещения Облигаций и/или решения об изменении даты начала размещения Облигаций, в соответствии с действующим законодательством Российской Федерации и/или нормативными актами в сфере финансовых рынков, будет установлен иной порядок и сроки принятия (утверждения уполномоченным органом) Эмитентом решения об указанных событиях, нежели порядок и сроки, предусмотренные настоящим пунктом, принятие (утверждение уполномоченным органом) Эмитентом указанных решений осуществляется в порядке и сроки, предусмотренные законодательством Российской Федерации и/или нормативными актами в сфере финансовых рынков, действующими на момент принятия (утверждения уполномоченным органом) Эмитентом указанных решений.</w:t>
      </w:r>
    </w:p>
    <w:p w:rsidR="00E95B8D" w:rsidRPr="00A666A6" w:rsidRDefault="00E95B8D" w:rsidP="00A12824">
      <w:pPr>
        <w:adjustRightInd w:val="0"/>
        <w:ind w:firstLine="540"/>
        <w:jc w:val="both"/>
        <w:rPr>
          <w:b/>
          <w:bCs/>
          <w:i/>
          <w:iCs/>
        </w:rPr>
      </w:pPr>
      <w:r w:rsidRPr="00A666A6">
        <w:rPr>
          <w:b/>
          <w:bCs/>
          <w:i/>
          <w:iCs/>
        </w:rPr>
        <w:t>В случае если на момент раскрытия информации о дате начала размещения Облигаций и/или решения об изменении даты начала размещения Облигаций, в соответствии с действующим законодательством Российской Федерации и/или нормативными актами в сфере финансовых рынков, будет установлен иной порядок и сроки раскрытия информации об указанных событиях, нежели порядок и сроки, предусмотренные настоящим пунктом, информация об указанных событиях раскрывается Эмитентом в порядке и сроки, предусмотренные законодательством Российской Федерации и/или нормативными актами в сфере финансовых рынков, действующими на момент раскрытия информации об указанных событиях.</w:t>
      </w:r>
    </w:p>
    <w:p w:rsidR="00E95B8D" w:rsidRPr="00A666A6" w:rsidRDefault="00E95B8D" w:rsidP="00A12824">
      <w:pPr>
        <w:adjustRightInd w:val="0"/>
        <w:ind w:firstLine="540"/>
        <w:jc w:val="both"/>
        <w:rPr>
          <w:b/>
          <w:bCs/>
          <w:i/>
          <w:iCs/>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38" w:name="_Toc412732454"/>
      <w:bookmarkStart w:id="139" w:name="_Toc430103487"/>
      <w:r w:rsidRPr="00A666A6">
        <w:t>8.8.3. Порядок размещения ценных бумаг</w:t>
      </w:r>
      <w:bookmarkEnd w:id="138"/>
      <w:bookmarkEnd w:id="139"/>
    </w:p>
    <w:p w:rsidR="00E95B8D" w:rsidRPr="00A666A6" w:rsidRDefault="00E95B8D" w:rsidP="003D31FF">
      <w:pPr>
        <w:pStyle w:val="Basic"/>
      </w:pPr>
      <w:r w:rsidRPr="00A666A6">
        <w:t>Указывается порядок размещения ценных бумаг в соответствии с требованиями законодательства Российской Федерации.</w:t>
      </w:r>
    </w:p>
    <w:p w:rsidR="00E95B8D" w:rsidRPr="00A666A6" w:rsidRDefault="00E95B8D" w:rsidP="003D31FF">
      <w:pPr>
        <w:pStyle w:val="Basic"/>
      </w:pPr>
      <w:r w:rsidRPr="00A666A6">
        <w:t>В случае размещения ценных бумаг путем подписки указываются:</w:t>
      </w:r>
    </w:p>
    <w:p w:rsidR="00E95B8D" w:rsidRPr="00A666A6" w:rsidRDefault="00E95B8D" w:rsidP="003D31FF">
      <w:pPr>
        <w:pStyle w:val="Basic"/>
      </w:pPr>
      <w:r w:rsidRPr="00A666A6">
        <w:t>порядок и условия заключения договоров, направленных на отчуждение ценных бумаг первым владельцам в ходе их размещения (форма и способ заключения договоров, место и момент их заключения, а если заключение договоров осуществляется посредством подачи и удовлетворения заявок - порядок и способ подачи (направления) заявок, требования к содержанию заявок и срок их рассмотрения, способ и срок направления уведомлений (сообщений) об удовлетворении (об отказе в удовлетворении) заявок);</w:t>
      </w:r>
    </w:p>
    <w:p w:rsidR="00E95B8D" w:rsidRPr="00A666A6" w:rsidRDefault="00E95B8D" w:rsidP="003D31FF">
      <w:pPr>
        <w:pStyle w:val="Basic"/>
      </w:pPr>
    </w:p>
    <w:p w:rsidR="00E95B8D" w:rsidRPr="00A666A6" w:rsidRDefault="00E95B8D" w:rsidP="00477442">
      <w:pPr>
        <w:pStyle w:val="ConsNonformat"/>
        <w:spacing w:before="120"/>
        <w:ind w:firstLine="720"/>
        <w:jc w:val="both"/>
        <w:rPr>
          <w:rFonts w:ascii="Times New Roman" w:hAnsi="Times New Roman" w:cs="Times New Roman"/>
          <w:sz w:val="24"/>
          <w:szCs w:val="24"/>
        </w:rPr>
      </w:pPr>
      <w:r w:rsidRPr="00A666A6">
        <w:rPr>
          <w:rFonts w:ascii="Times New Roman" w:hAnsi="Times New Roman" w:cs="Times New Roman"/>
          <w:sz w:val="24"/>
          <w:szCs w:val="24"/>
        </w:rPr>
        <w:t xml:space="preserve">Порядок и условия отчуждения облигаций первым владельцам в ходе их размещения </w:t>
      </w:r>
    </w:p>
    <w:p w:rsidR="00E95B8D" w:rsidRPr="00A666A6" w:rsidRDefault="00E95B8D" w:rsidP="00477442">
      <w:pPr>
        <w:adjustRightInd w:val="0"/>
        <w:ind w:firstLine="540"/>
        <w:jc w:val="both"/>
        <w:rPr>
          <w:b/>
          <w:bCs/>
          <w:i/>
          <w:iCs/>
        </w:rPr>
      </w:pPr>
      <w:r w:rsidRPr="00A666A6">
        <w:rPr>
          <w:b/>
          <w:bCs/>
          <w:i/>
          <w:iCs/>
        </w:rPr>
        <w:t xml:space="preserve">Размещение Облигаций проводится путём заключения сделок купли-продажи по цене размещения Облигаций, указанной в п. 7.3.1 Решения о выпуске </w:t>
      </w:r>
      <w:r w:rsidRPr="00A666A6">
        <w:rPr>
          <w:b/>
          <w:i/>
        </w:rPr>
        <w:t>ценных бумаг</w:t>
      </w:r>
      <w:r w:rsidRPr="00A666A6">
        <w:rPr>
          <w:b/>
          <w:bCs/>
          <w:i/>
          <w:iCs/>
        </w:rPr>
        <w:t xml:space="preserve"> и п. 8.8.4 Проспекта </w:t>
      </w:r>
      <w:r w:rsidRPr="00A666A6">
        <w:rPr>
          <w:b/>
          <w:i/>
        </w:rPr>
        <w:t>ценных бумаг</w:t>
      </w:r>
      <w:r w:rsidRPr="00A666A6">
        <w:rPr>
          <w:b/>
          <w:bCs/>
          <w:i/>
          <w:iCs/>
        </w:rPr>
        <w:t xml:space="preserve"> (далее – «Цена размещения»).</w:t>
      </w:r>
    </w:p>
    <w:p w:rsidR="00E95B8D" w:rsidRPr="00A666A6" w:rsidRDefault="00E95B8D" w:rsidP="00477442">
      <w:pPr>
        <w:adjustRightInd w:val="0"/>
        <w:ind w:firstLine="540"/>
        <w:jc w:val="both"/>
        <w:rPr>
          <w:b/>
          <w:bCs/>
          <w:i/>
          <w:iCs/>
        </w:rPr>
      </w:pPr>
      <w:r w:rsidRPr="00A666A6">
        <w:rPr>
          <w:b/>
          <w:bCs/>
          <w:i/>
          <w:iCs/>
        </w:rPr>
        <w:t>Сделки при размещении Облигаций заключаются в Закрытом акционерном обществе «Фондовая биржа ММВБ» (далее – «Биржа», «ФБ ММВБ») путём удовлетворения адресных заявок на покупку Облигаций, поданных с использованием системы торгов Биржи (далее – Система торгов) в соответствии с Правилами проведения торгов по ценным бумагам в Закрытом акционерном обществе «Фондовая биржа ММВБ» (далее – «Правила торгов Биржи», «Правила Биржи»).</w:t>
      </w:r>
    </w:p>
    <w:p w:rsidR="00E95B8D" w:rsidRPr="00A666A6" w:rsidRDefault="00E95B8D" w:rsidP="00477442">
      <w:pPr>
        <w:adjustRightInd w:val="0"/>
        <w:ind w:firstLine="540"/>
        <w:jc w:val="both"/>
        <w:rPr>
          <w:b/>
          <w:bCs/>
          <w:i/>
          <w:iCs/>
        </w:rPr>
      </w:pPr>
      <w:r w:rsidRPr="00A666A6">
        <w:rPr>
          <w:b/>
          <w:bCs/>
          <w:i/>
          <w:iCs/>
        </w:rPr>
        <w:t>Адресные заявки на покупку Облигаций и встречные адресные заявки на продажу Облигаций подаются с использованием системы торгов ФБ ММВБ в электронном виде, при этом простая письменная форма договора считается соблюденной. Моментом заключения сделки по размещению Облигаций считается момент ее регистрации в системе торгов ФБ ММВБ.</w:t>
      </w:r>
    </w:p>
    <w:p w:rsidR="00E95B8D" w:rsidRPr="00A666A6" w:rsidRDefault="00E95B8D" w:rsidP="00477442">
      <w:pPr>
        <w:adjustRightInd w:val="0"/>
        <w:ind w:firstLine="540"/>
        <w:jc w:val="both"/>
        <w:rPr>
          <w:b/>
          <w:bCs/>
          <w:i/>
          <w:iCs/>
        </w:rPr>
      </w:pPr>
      <w:r w:rsidRPr="00A666A6">
        <w:rPr>
          <w:b/>
          <w:bCs/>
          <w:i/>
          <w:iCs/>
        </w:rPr>
        <w:t>Отдельные письменные уведомления (сообщения) об удовлетворении (об отказе в удовлетворении) заявок, Участникам торгов не направляются.</w:t>
      </w:r>
    </w:p>
    <w:p w:rsidR="00E95B8D" w:rsidRPr="00A666A6" w:rsidRDefault="00E95B8D" w:rsidP="00477442">
      <w:pPr>
        <w:adjustRightInd w:val="0"/>
        <w:ind w:firstLine="540"/>
        <w:jc w:val="both"/>
        <w:rPr>
          <w:b/>
          <w:bCs/>
          <w:i/>
          <w:iCs/>
        </w:rPr>
      </w:pPr>
      <w:r w:rsidRPr="00A666A6">
        <w:rPr>
          <w:b/>
          <w:bCs/>
          <w:i/>
          <w:iCs/>
        </w:rPr>
        <w:t>Размещение ценных бумаг не предполагается осуществлять за пределами Российской Федерации.</w:t>
      </w:r>
    </w:p>
    <w:p w:rsidR="00E95B8D" w:rsidRPr="00A666A6" w:rsidRDefault="00E95B8D" w:rsidP="00477442">
      <w:pPr>
        <w:spacing w:before="120"/>
        <w:ind w:firstLine="720"/>
        <w:jc w:val="both"/>
      </w:pPr>
      <w:r w:rsidRPr="00A666A6">
        <w:t xml:space="preserve">Наименование лица, организующего проведение организованных торгов </w:t>
      </w:r>
      <w:r w:rsidRPr="00A666A6">
        <w:rPr>
          <w:b/>
          <w:bCs/>
          <w:i/>
          <w:iCs/>
        </w:rPr>
        <w:t>Закрытое акционерное общество «Фондовая биржа ММВБ»</w:t>
      </w:r>
    </w:p>
    <w:p w:rsidR="00E95B8D" w:rsidRPr="00A666A6" w:rsidRDefault="00E95B8D" w:rsidP="00477442">
      <w:pPr>
        <w:ind w:firstLine="720"/>
        <w:jc w:val="center"/>
        <w:rPr>
          <w:vanish/>
        </w:rPr>
      </w:pPr>
      <w:r w:rsidRPr="00A666A6">
        <w:rPr>
          <w:vanish/>
        </w:rPr>
        <w:t xml:space="preserve"> (кредитная организация – эмитент, специализированная организация)</w:t>
      </w:r>
    </w:p>
    <w:p w:rsidR="00E95B8D" w:rsidRPr="00A666A6" w:rsidRDefault="00E95B8D" w:rsidP="00477442">
      <w:pPr>
        <w:pStyle w:val="ae"/>
        <w:spacing w:before="120"/>
        <w:rPr>
          <w:rFonts w:ascii="Times New Roman" w:hAnsi="Times New Roman"/>
        </w:rPr>
      </w:pPr>
    </w:p>
    <w:tbl>
      <w:tblPr>
        <w:tblW w:w="0" w:type="auto"/>
        <w:tblLook w:val="01E0" w:firstRow="1" w:lastRow="1" w:firstColumn="1" w:lastColumn="1" w:noHBand="0" w:noVBand="0"/>
      </w:tblPr>
      <w:tblGrid>
        <w:gridCol w:w="468"/>
        <w:gridCol w:w="4860"/>
        <w:gridCol w:w="3960"/>
      </w:tblGrid>
      <w:tr w:rsidR="00E95B8D" w:rsidRPr="00A666A6" w:rsidTr="00E8513B">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8513B">
            <w:pPr>
              <w:autoSpaceDE w:val="0"/>
              <w:autoSpaceDN w:val="0"/>
              <w:adjustRightInd w:val="0"/>
              <w:jc w:val="center"/>
            </w:pPr>
            <w:r w:rsidRPr="00A666A6">
              <w:t>1</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autoSpaceDE w:val="0"/>
              <w:autoSpaceDN w:val="0"/>
              <w:adjustRightInd w:val="0"/>
              <w:jc w:val="both"/>
            </w:pPr>
            <w:r w:rsidRPr="00A666A6">
              <w:t xml:space="preserve">Полное фирменное наименование </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autoSpaceDE w:val="0"/>
              <w:autoSpaceDN w:val="0"/>
              <w:adjustRightInd w:val="0"/>
              <w:jc w:val="both"/>
            </w:pPr>
            <w:r w:rsidRPr="00A666A6">
              <w:rPr>
                <w:b/>
                <w:bCs/>
                <w:i/>
                <w:iCs/>
              </w:rPr>
              <w:t>Закрытое акционерное общество «Фондовая биржа ММВБ»</w:t>
            </w:r>
          </w:p>
        </w:tc>
      </w:tr>
      <w:tr w:rsidR="00E95B8D" w:rsidRPr="00A666A6" w:rsidTr="00E8513B">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8513B">
            <w:pPr>
              <w:autoSpaceDE w:val="0"/>
              <w:autoSpaceDN w:val="0"/>
              <w:adjustRightInd w:val="0"/>
              <w:jc w:val="center"/>
            </w:pPr>
            <w:r w:rsidRPr="00A666A6">
              <w:t>2</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autoSpaceDE w:val="0"/>
              <w:autoSpaceDN w:val="0"/>
              <w:adjustRightInd w:val="0"/>
              <w:jc w:val="both"/>
            </w:pPr>
            <w:r w:rsidRPr="00A666A6">
              <w:t>Сокращенное фирменное наименование</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autoSpaceDE w:val="0"/>
              <w:autoSpaceDN w:val="0"/>
              <w:adjustRightInd w:val="0"/>
              <w:jc w:val="both"/>
            </w:pPr>
            <w:r w:rsidRPr="00A666A6">
              <w:rPr>
                <w:b/>
                <w:bCs/>
                <w:i/>
                <w:iCs/>
              </w:rPr>
              <w:t>ЗАО «ФБ ММВБ»</w:t>
            </w:r>
          </w:p>
        </w:tc>
      </w:tr>
      <w:tr w:rsidR="00E95B8D" w:rsidRPr="00A666A6" w:rsidTr="00E8513B">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8513B">
            <w:pPr>
              <w:autoSpaceDE w:val="0"/>
              <w:autoSpaceDN w:val="0"/>
              <w:adjustRightInd w:val="0"/>
              <w:jc w:val="center"/>
            </w:pPr>
            <w:r w:rsidRPr="00A666A6">
              <w:t>3</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autoSpaceDE w:val="0"/>
              <w:autoSpaceDN w:val="0"/>
              <w:adjustRightInd w:val="0"/>
              <w:jc w:val="both"/>
            </w:pPr>
            <w:r w:rsidRPr="00A666A6">
              <w:t xml:space="preserve">Место нахождения </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autoSpaceDE w:val="0"/>
              <w:autoSpaceDN w:val="0"/>
              <w:adjustRightInd w:val="0"/>
              <w:jc w:val="both"/>
            </w:pPr>
            <w:r w:rsidRPr="00A666A6">
              <w:rPr>
                <w:b/>
                <w:i/>
              </w:rPr>
              <w:t xml:space="preserve">Российская Федерация, </w:t>
            </w:r>
            <w:r w:rsidRPr="00A666A6">
              <w:rPr>
                <w:b/>
                <w:bCs/>
                <w:i/>
                <w:iCs/>
              </w:rPr>
              <w:t>125009, г. Москва, Большой Кисловский переулок, дом 13</w:t>
            </w:r>
          </w:p>
        </w:tc>
      </w:tr>
    </w:tbl>
    <w:p w:rsidR="00E95B8D" w:rsidRPr="00A666A6" w:rsidRDefault="00E95B8D" w:rsidP="00477442"/>
    <w:tbl>
      <w:tblPr>
        <w:tblW w:w="0" w:type="auto"/>
        <w:tblLook w:val="01E0" w:firstRow="1" w:lastRow="1" w:firstColumn="1" w:lastColumn="1" w:noHBand="0" w:noVBand="0"/>
      </w:tblPr>
      <w:tblGrid>
        <w:gridCol w:w="468"/>
        <w:gridCol w:w="4860"/>
        <w:gridCol w:w="3960"/>
      </w:tblGrid>
      <w:tr w:rsidR="00E95B8D" w:rsidRPr="00A666A6" w:rsidTr="00E8513B">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E8513B">
            <w:pPr>
              <w:autoSpaceDE w:val="0"/>
              <w:autoSpaceDN w:val="0"/>
              <w:adjustRightInd w:val="0"/>
              <w:jc w:val="both"/>
            </w:pPr>
            <w:r w:rsidRPr="00A666A6">
              <w:t>4</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autoSpaceDE w:val="0"/>
              <w:autoSpaceDN w:val="0"/>
              <w:adjustRightInd w:val="0"/>
              <w:jc w:val="both"/>
            </w:pPr>
            <w:r w:rsidRPr="00A666A6">
              <w:t>Данные о лицензии на осуществление деятельности по организации торговли на рынке ценных бумаг (номер, дата выдачи, срок действия лицензии, орган, выдавший указанную лицензию)</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E8513B">
            <w:pPr>
              <w:tabs>
                <w:tab w:val="left" w:pos="6090"/>
              </w:tabs>
              <w:ind w:firstLine="567"/>
              <w:rPr>
                <w:b/>
                <w:bCs/>
                <w:i/>
                <w:iCs/>
              </w:rPr>
            </w:pPr>
            <w:r w:rsidRPr="00A666A6">
              <w:t>Номер лицензии биржи:</w:t>
            </w:r>
            <w:r w:rsidRPr="00A666A6">
              <w:rPr>
                <w:b/>
                <w:bCs/>
                <w:i/>
                <w:iCs/>
              </w:rPr>
              <w:t xml:space="preserve"> </w:t>
            </w:r>
            <w:r w:rsidRPr="00A666A6">
              <w:rPr>
                <w:b/>
                <w:i/>
              </w:rPr>
              <w:t>077-007</w:t>
            </w:r>
          </w:p>
          <w:p w:rsidR="00E95B8D" w:rsidRPr="00A666A6" w:rsidRDefault="00E95B8D" w:rsidP="00E8513B">
            <w:pPr>
              <w:tabs>
                <w:tab w:val="left" w:pos="6090"/>
              </w:tabs>
              <w:ind w:firstLine="567"/>
              <w:rPr>
                <w:b/>
                <w:bCs/>
                <w:i/>
                <w:iCs/>
              </w:rPr>
            </w:pPr>
            <w:r w:rsidRPr="00A666A6">
              <w:t>Дата выдачи:</w:t>
            </w:r>
            <w:r w:rsidRPr="00A666A6">
              <w:rPr>
                <w:b/>
                <w:bCs/>
                <w:i/>
                <w:iCs/>
              </w:rPr>
              <w:t xml:space="preserve"> 20.12.2013</w:t>
            </w:r>
          </w:p>
          <w:p w:rsidR="00E95B8D" w:rsidRPr="00A666A6" w:rsidRDefault="00E95B8D" w:rsidP="00E8513B">
            <w:pPr>
              <w:tabs>
                <w:tab w:val="left" w:pos="6090"/>
              </w:tabs>
              <w:ind w:firstLine="567"/>
              <w:rPr>
                <w:b/>
                <w:bCs/>
                <w:i/>
                <w:iCs/>
              </w:rPr>
            </w:pPr>
            <w:r w:rsidRPr="00A666A6">
              <w:t>Срок действия:</w:t>
            </w:r>
            <w:r w:rsidRPr="00A666A6">
              <w:rPr>
                <w:b/>
                <w:bCs/>
                <w:i/>
                <w:iCs/>
              </w:rPr>
              <w:t xml:space="preserve"> бессрочная</w:t>
            </w:r>
          </w:p>
          <w:p w:rsidR="00E95B8D" w:rsidRPr="00A666A6" w:rsidRDefault="00E95B8D" w:rsidP="00E8513B">
            <w:pPr>
              <w:autoSpaceDE w:val="0"/>
              <w:autoSpaceDN w:val="0"/>
              <w:adjustRightInd w:val="0"/>
              <w:jc w:val="both"/>
            </w:pPr>
            <w:r w:rsidRPr="00A666A6">
              <w:t>Лицензирующий орган:</w:t>
            </w:r>
            <w:r w:rsidRPr="00A666A6">
              <w:rPr>
                <w:b/>
                <w:bCs/>
                <w:i/>
                <w:iCs/>
              </w:rPr>
              <w:t xml:space="preserve"> </w:t>
            </w:r>
            <w:r w:rsidRPr="00A666A6">
              <w:rPr>
                <w:b/>
                <w:i/>
              </w:rPr>
              <w:t>Центральный банк Российской Федерации (Банк России)</w:t>
            </w:r>
          </w:p>
        </w:tc>
      </w:tr>
    </w:tbl>
    <w:p w:rsidR="00E95B8D" w:rsidRPr="00A666A6" w:rsidRDefault="00E95B8D" w:rsidP="00477442">
      <w:pPr>
        <w:spacing w:before="120"/>
        <w:ind w:firstLine="720"/>
        <w:jc w:val="both"/>
        <w:rPr>
          <w:rStyle w:val="ad"/>
        </w:rPr>
      </w:pPr>
    </w:p>
    <w:p w:rsidR="00E95B8D" w:rsidRPr="00A666A6" w:rsidRDefault="00E95B8D" w:rsidP="00477442">
      <w:pPr>
        <w:ind w:firstLine="539"/>
        <w:jc w:val="both"/>
        <w:rPr>
          <w:b/>
          <w:bCs/>
          <w:i/>
          <w:iCs/>
        </w:rPr>
      </w:pPr>
      <w:r w:rsidRPr="00A666A6">
        <w:rPr>
          <w:b/>
          <w:bCs/>
          <w:i/>
          <w:iCs/>
        </w:rPr>
        <w:t xml:space="preserve">Поскольку потенциальный покупатель не является участником торгов Биржи (далее – «Участник торгов»), он должен заключить соответствующий договор с любым Участником торгов, и дать ему поручение на приобретение Облигаций. </w:t>
      </w:r>
    </w:p>
    <w:p w:rsidR="00E95B8D" w:rsidRPr="00A666A6" w:rsidRDefault="00E95B8D" w:rsidP="00477442">
      <w:pPr>
        <w:ind w:firstLine="540"/>
        <w:jc w:val="both"/>
        <w:rPr>
          <w:b/>
          <w:bCs/>
          <w:i/>
          <w:iCs/>
        </w:rPr>
      </w:pPr>
    </w:p>
    <w:p w:rsidR="00E95B8D" w:rsidRPr="00A666A6" w:rsidRDefault="00E95B8D" w:rsidP="00477442">
      <w:pPr>
        <w:ind w:firstLine="540"/>
        <w:jc w:val="both"/>
        <w:rPr>
          <w:b/>
          <w:bCs/>
          <w:i/>
          <w:iCs/>
        </w:rPr>
      </w:pPr>
      <w:r w:rsidRPr="00A666A6">
        <w:rPr>
          <w:b/>
          <w:bCs/>
          <w:i/>
          <w:iCs/>
        </w:rPr>
        <w:t>Для совершения сделки купли-продажи Облигаций при их размещении потенциальный покупатель обязан заранее (до даты начала размещения Облигаций) открыть соответствующий счёт депо в НРД, осуществляющем централизованное хранение Облигаций, или в ином Депозитарии. Порядок и сроки открытия счетов депо определяются положениями регламентов соответствующих депозитариев.</w:t>
      </w:r>
    </w:p>
    <w:p w:rsidR="00E95B8D" w:rsidRPr="00A666A6" w:rsidRDefault="00E95B8D" w:rsidP="00477442">
      <w:pPr>
        <w:ind w:firstLine="540"/>
        <w:jc w:val="both"/>
        <w:rPr>
          <w:b/>
          <w:bCs/>
          <w:i/>
          <w:iCs/>
        </w:rPr>
      </w:pPr>
      <w:r w:rsidRPr="00A666A6">
        <w:rPr>
          <w:b/>
          <w:bCs/>
          <w:i/>
          <w:iCs/>
        </w:rPr>
        <w:t>Изменение и/или расторжение договоров, заключенных при размещении Облигаций, осуществляется по основаниям и в порядке, предусмотренном гл. 29 Гражданского кодекса Российской Федерации.</w:t>
      </w:r>
    </w:p>
    <w:p w:rsidR="00E95B8D" w:rsidRPr="00A666A6" w:rsidRDefault="00E95B8D" w:rsidP="00477442">
      <w:pPr>
        <w:ind w:firstLine="539"/>
        <w:jc w:val="both"/>
        <w:rPr>
          <w:b/>
          <w:i/>
        </w:rPr>
      </w:pPr>
    </w:p>
    <w:p w:rsidR="00E95B8D" w:rsidRPr="00A666A6" w:rsidRDefault="00E95B8D" w:rsidP="00477442">
      <w:pPr>
        <w:ind w:firstLine="539"/>
        <w:jc w:val="both"/>
        <w:rPr>
          <w:b/>
          <w:bCs/>
          <w:i/>
          <w:iCs/>
        </w:rPr>
      </w:pPr>
      <w:r w:rsidRPr="00A666A6">
        <w:rPr>
          <w:b/>
          <w:bCs/>
          <w:i/>
          <w:iCs/>
        </w:rPr>
        <w:t xml:space="preserve">Торги проводятся в соответствии с Правилами Биржи, зарегистрированными в установленном порядке </w:t>
      </w:r>
      <w:r w:rsidRPr="00A666A6">
        <w:rPr>
          <w:b/>
          <w:i/>
          <w:lang w:val="x-none"/>
        </w:rPr>
        <w:t>Банк</w:t>
      </w:r>
      <w:r w:rsidRPr="00A666A6">
        <w:rPr>
          <w:b/>
          <w:i/>
        </w:rPr>
        <w:t>ом</w:t>
      </w:r>
      <w:r w:rsidRPr="00A666A6">
        <w:rPr>
          <w:b/>
          <w:i/>
          <w:lang w:val="x-none"/>
        </w:rPr>
        <w:t xml:space="preserve"> России или ин</w:t>
      </w:r>
      <w:r w:rsidRPr="00A666A6">
        <w:rPr>
          <w:b/>
          <w:i/>
        </w:rPr>
        <w:t>ым</w:t>
      </w:r>
      <w:r w:rsidRPr="00A666A6">
        <w:rPr>
          <w:b/>
          <w:i/>
          <w:lang w:val="x-none"/>
        </w:rPr>
        <w:t xml:space="preserve"> уполномоченн</w:t>
      </w:r>
      <w:r w:rsidRPr="00A666A6">
        <w:rPr>
          <w:b/>
          <w:i/>
        </w:rPr>
        <w:t>ым</w:t>
      </w:r>
      <w:r w:rsidRPr="00A666A6">
        <w:rPr>
          <w:b/>
          <w:i/>
          <w:lang w:val="x-none"/>
        </w:rPr>
        <w:t xml:space="preserve"> орган</w:t>
      </w:r>
      <w:r w:rsidRPr="00A666A6">
        <w:rPr>
          <w:b/>
          <w:i/>
        </w:rPr>
        <w:t>ом</w:t>
      </w:r>
      <w:r w:rsidRPr="00A666A6">
        <w:rPr>
          <w:b/>
          <w:i/>
          <w:lang w:val="x-none"/>
        </w:rPr>
        <w:t xml:space="preserve"> по регулированию, контролю и надзору в сфере финансовых рынков</w:t>
      </w:r>
      <w:r w:rsidRPr="00A666A6">
        <w:rPr>
          <w:b/>
          <w:i/>
        </w:rPr>
        <w:t xml:space="preserve"> и действующими на дату проведения торгов</w:t>
      </w:r>
      <w:r w:rsidRPr="00A666A6">
        <w:rPr>
          <w:b/>
          <w:bCs/>
          <w:i/>
          <w:iCs/>
        </w:rPr>
        <w:t>.</w:t>
      </w:r>
    </w:p>
    <w:p w:rsidR="00E95B8D" w:rsidRPr="00A666A6" w:rsidRDefault="00E95B8D" w:rsidP="00477442">
      <w:pPr>
        <w:ind w:firstLine="540"/>
        <w:jc w:val="both"/>
        <w:rPr>
          <w:b/>
          <w:bCs/>
          <w:i/>
          <w:iCs/>
        </w:rPr>
      </w:pPr>
    </w:p>
    <w:p w:rsidR="00E95B8D" w:rsidRPr="00A666A6" w:rsidRDefault="00E95B8D" w:rsidP="00477442">
      <w:pPr>
        <w:ind w:firstLine="540"/>
        <w:jc w:val="both"/>
        <w:rPr>
          <w:b/>
          <w:bCs/>
          <w:i/>
          <w:iCs/>
        </w:rPr>
      </w:pPr>
      <w:r w:rsidRPr="00A666A6">
        <w:rPr>
          <w:b/>
          <w:bCs/>
          <w:i/>
          <w:iCs/>
        </w:rPr>
        <w:t xml:space="preserve">Единоличный исполнительный орган Эмитента принимает решение о величине процентной ставки купона на первый купонный период до даты начала размещения Облигаций. </w:t>
      </w:r>
    </w:p>
    <w:p w:rsidR="00E95B8D" w:rsidRPr="00A666A6" w:rsidRDefault="00E95B8D" w:rsidP="00477442">
      <w:pPr>
        <w:ind w:firstLine="540"/>
        <w:jc w:val="both"/>
        <w:rPr>
          <w:b/>
          <w:bCs/>
          <w:i/>
          <w:iCs/>
        </w:rPr>
      </w:pPr>
      <w:r w:rsidRPr="00A666A6">
        <w:rPr>
          <w:b/>
          <w:bCs/>
          <w:i/>
          <w:iCs/>
        </w:rPr>
        <w:t>Информация о размере процентной ставки по первому купону раскрывается в форме сообщения о существенном факте «о начисленных и (или) выплаченных доходах по эмиссионным ценным бумагам эмитента» не позднее даты начала размещения Облигаций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такое решение,  с даты принятия такого решения уполномоченным органом Эмитента, если составления протокола не требуется:</w:t>
      </w:r>
    </w:p>
    <w:p w:rsidR="00E95B8D" w:rsidRPr="00A666A6" w:rsidRDefault="00E95B8D" w:rsidP="00477442">
      <w:pPr>
        <w:ind w:firstLine="540"/>
        <w:jc w:val="both"/>
        <w:rPr>
          <w:b/>
          <w:bCs/>
          <w:i/>
          <w:iCs/>
        </w:rPr>
      </w:pPr>
      <w:r w:rsidRPr="00A666A6">
        <w:rPr>
          <w:b/>
          <w:bCs/>
          <w:i/>
          <w:iCs/>
        </w:rPr>
        <w:t>-</w:t>
      </w:r>
      <w:r w:rsidRPr="00A666A6">
        <w:rPr>
          <w:b/>
          <w:bCs/>
          <w:i/>
          <w:iCs/>
        </w:rPr>
        <w:tab/>
        <w:t>в ленте новостей - не позднее 1 (Одного) дня;</w:t>
      </w:r>
    </w:p>
    <w:p w:rsidR="00E95B8D" w:rsidRPr="00A666A6" w:rsidRDefault="00E95B8D" w:rsidP="00477442">
      <w:pPr>
        <w:ind w:firstLine="540"/>
        <w:jc w:val="both"/>
        <w:rPr>
          <w:b/>
          <w:bCs/>
          <w:i/>
          <w:iCs/>
        </w:rPr>
      </w:pPr>
      <w:r w:rsidRPr="00A666A6">
        <w:rPr>
          <w:b/>
          <w:bCs/>
          <w:i/>
          <w:iCs/>
        </w:rPr>
        <w:t>-</w:t>
      </w:r>
      <w:r w:rsidRPr="00A666A6">
        <w:rPr>
          <w:b/>
          <w:bCs/>
          <w:i/>
          <w:iCs/>
        </w:rPr>
        <w:tab/>
        <w:t>на Страницах в сети Интернет - не позднее 2 (Двух) дней.</w:t>
      </w:r>
    </w:p>
    <w:p w:rsidR="00E95B8D" w:rsidRPr="00A666A6" w:rsidRDefault="00E95B8D" w:rsidP="00477442">
      <w:pPr>
        <w:ind w:firstLine="540"/>
        <w:jc w:val="both"/>
        <w:rPr>
          <w:b/>
          <w:bCs/>
          <w:i/>
          <w:iCs/>
        </w:rPr>
      </w:pPr>
      <w:r w:rsidRPr="00A666A6">
        <w:rPr>
          <w:b/>
          <w:bCs/>
          <w:i/>
          <w:iCs/>
        </w:rPr>
        <w:t>Публикация на Страницах в сети Интернет осуществляется после публикации в ленте новостей.</w:t>
      </w:r>
    </w:p>
    <w:p w:rsidR="00E95B8D" w:rsidRPr="00A666A6" w:rsidRDefault="00E95B8D" w:rsidP="00477442">
      <w:pPr>
        <w:ind w:firstLine="540"/>
        <w:jc w:val="both"/>
        <w:rPr>
          <w:b/>
          <w:bCs/>
          <w:i/>
          <w:iCs/>
        </w:rPr>
      </w:pPr>
      <w:r w:rsidRPr="00A666A6">
        <w:rPr>
          <w:b/>
          <w:bCs/>
          <w:i/>
          <w:iCs/>
        </w:rPr>
        <w:t xml:space="preserve">Эмитент информирует Биржу и НРД о ставке купона на первый купонный период до даты начала размещения Облигаций. </w:t>
      </w:r>
    </w:p>
    <w:p w:rsidR="00E95B8D" w:rsidRPr="00A666A6" w:rsidRDefault="00E95B8D" w:rsidP="00477442">
      <w:pPr>
        <w:ind w:firstLine="539"/>
        <w:jc w:val="both"/>
        <w:rPr>
          <w:b/>
          <w:bCs/>
          <w:i/>
          <w:iCs/>
        </w:rPr>
      </w:pPr>
      <w:r w:rsidRPr="00A666A6">
        <w:rPr>
          <w:b/>
          <w:bCs/>
          <w:i/>
          <w:iCs/>
        </w:rPr>
        <w:t>В дату начала размещения Облигаций Участник торгов, выступающий по поручению потенциального приобретателя, в течение периода подачи заявок</w:t>
      </w:r>
      <w:r w:rsidRPr="00A666A6">
        <w:t xml:space="preserve"> </w:t>
      </w:r>
      <w:r w:rsidRPr="00A666A6">
        <w:rPr>
          <w:b/>
          <w:bCs/>
          <w:i/>
          <w:iCs/>
        </w:rPr>
        <w:t xml:space="preserve">на приобретение Облигаций по фиксированной цене и ставке купона на первый купонный период подают адресные заявки на покупку Облигаций с использованием Системы торгов как за свой счет, так и за счет клиентов. </w:t>
      </w:r>
    </w:p>
    <w:p w:rsidR="00E95B8D" w:rsidRPr="00A666A6" w:rsidRDefault="00E95B8D" w:rsidP="00477442">
      <w:pPr>
        <w:ind w:firstLine="539"/>
        <w:jc w:val="both"/>
        <w:rPr>
          <w:b/>
          <w:bCs/>
          <w:i/>
          <w:iCs/>
        </w:rPr>
      </w:pPr>
      <w:r w:rsidRPr="00A666A6">
        <w:rPr>
          <w:b/>
          <w:bCs/>
          <w:i/>
          <w:iCs/>
        </w:rPr>
        <w:t>Время и порядок подачи адресных заявок в течение периода подачи заявок по фиксированной цене и ставке купона на первый купонный период устанавливается Биржей по согласованию с Эмитентом и Андеррайтером.</w:t>
      </w:r>
    </w:p>
    <w:p w:rsidR="00E95B8D" w:rsidRPr="00A666A6" w:rsidRDefault="00E95B8D" w:rsidP="00477442">
      <w:pPr>
        <w:ind w:firstLine="539"/>
        <w:jc w:val="both"/>
      </w:pPr>
      <w:r w:rsidRPr="00A666A6">
        <w:rPr>
          <w:b/>
          <w:bCs/>
          <w:i/>
          <w:iCs/>
        </w:rPr>
        <w:t>В дату начала размещения Облигаций Андеррайтер заключает сделки с Участниками торгов, выступающими по поручению потенциального приобретателя Облигаций, путем выставления встречных адресных заявок в соответствии с Правилами Биржи.</w:t>
      </w:r>
      <w:r w:rsidRPr="00A666A6">
        <w:t xml:space="preserve"> </w:t>
      </w:r>
    </w:p>
    <w:p w:rsidR="00E95B8D" w:rsidRPr="00A666A6" w:rsidRDefault="00E95B8D" w:rsidP="00477442">
      <w:pPr>
        <w:ind w:firstLine="540"/>
        <w:jc w:val="both"/>
        <w:rPr>
          <w:b/>
          <w:bCs/>
          <w:i/>
          <w:iCs/>
        </w:rPr>
      </w:pPr>
      <w:r w:rsidRPr="00A666A6">
        <w:rPr>
          <w:b/>
          <w:bCs/>
          <w:i/>
          <w:iCs/>
        </w:rPr>
        <w:t>После удовлетворения заявок, поданных в течение периода подачи заявок по фиксированной цене и ставке купона на первый купонный период, в случае неполного размещения выпуска Облигаций по его итогам, Участники торгов, выступающие по поручению потенциального приобретателя Облигаций, могут в течение срока размещения подавать адресные заявки на покупку Облигаций по цене размещения в адрес Андеррайтера.</w:t>
      </w:r>
    </w:p>
    <w:p w:rsidR="00E95B8D" w:rsidRPr="00A666A6" w:rsidRDefault="00E95B8D" w:rsidP="00477442">
      <w:pPr>
        <w:ind w:firstLine="540"/>
        <w:jc w:val="both"/>
        <w:rPr>
          <w:b/>
          <w:bCs/>
          <w:i/>
          <w:iCs/>
        </w:rPr>
      </w:pPr>
      <w:r w:rsidRPr="00A666A6">
        <w:rPr>
          <w:b/>
          <w:bCs/>
          <w:i/>
          <w:iCs/>
        </w:rPr>
        <w:t>Андеррайтер заключает сделки с такими Участниками торгов путем выставления встречных адресных заявок в соответствии с Правилами Биржи.</w:t>
      </w:r>
    </w:p>
    <w:p w:rsidR="00E95B8D" w:rsidRPr="00A666A6" w:rsidRDefault="00E95B8D" w:rsidP="00477442">
      <w:pPr>
        <w:ind w:firstLine="540"/>
        <w:jc w:val="both"/>
        <w:rPr>
          <w:b/>
          <w:bCs/>
          <w:i/>
          <w:iCs/>
        </w:rPr>
      </w:pPr>
      <w:r w:rsidRPr="00A666A6">
        <w:rPr>
          <w:b/>
          <w:bCs/>
          <w:i/>
          <w:iCs/>
        </w:rPr>
        <w:t>Заявки на приобретение Облигаций направляются Участниками торгов в адрес Андеррайтера.</w:t>
      </w:r>
    </w:p>
    <w:p w:rsidR="00E95B8D" w:rsidRPr="00A666A6" w:rsidRDefault="00E95B8D" w:rsidP="00477442">
      <w:pPr>
        <w:ind w:firstLine="540"/>
        <w:jc w:val="both"/>
        <w:rPr>
          <w:b/>
          <w:bCs/>
          <w:i/>
          <w:iCs/>
        </w:rPr>
      </w:pPr>
      <w:r w:rsidRPr="00A666A6">
        <w:rPr>
          <w:b/>
          <w:bCs/>
          <w:i/>
          <w:iCs/>
        </w:rPr>
        <w:t>Заявка на приобретение должна содержать следующие значимые условия:</w:t>
      </w:r>
    </w:p>
    <w:p w:rsidR="00E95B8D" w:rsidRPr="00A666A6" w:rsidRDefault="00E95B8D" w:rsidP="00477442">
      <w:pPr>
        <w:numPr>
          <w:ilvl w:val="0"/>
          <w:numId w:val="49"/>
        </w:numPr>
        <w:autoSpaceDE w:val="0"/>
        <w:autoSpaceDN w:val="0"/>
        <w:jc w:val="both"/>
        <w:rPr>
          <w:b/>
          <w:bCs/>
          <w:i/>
          <w:iCs/>
        </w:rPr>
      </w:pPr>
      <w:r w:rsidRPr="00A666A6">
        <w:rPr>
          <w:b/>
          <w:bCs/>
          <w:i/>
          <w:iCs/>
        </w:rPr>
        <w:t>цена приобретения;</w:t>
      </w:r>
    </w:p>
    <w:p w:rsidR="00E95B8D" w:rsidRPr="00A666A6" w:rsidRDefault="00E95B8D" w:rsidP="00477442">
      <w:pPr>
        <w:numPr>
          <w:ilvl w:val="0"/>
          <w:numId w:val="49"/>
        </w:numPr>
        <w:autoSpaceDE w:val="0"/>
        <w:autoSpaceDN w:val="0"/>
        <w:jc w:val="both"/>
        <w:rPr>
          <w:b/>
          <w:bCs/>
          <w:i/>
          <w:iCs/>
        </w:rPr>
      </w:pPr>
      <w:r w:rsidRPr="00A666A6">
        <w:rPr>
          <w:b/>
          <w:bCs/>
          <w:i/>
          <w:iCs/>
        </w:rPr>
        <w:t>количество Облигаций;</w:t>
      </w:r>
    </w:p>
    <w:p w:rsidR="00E95B8D" w:rsidRPr="00A666A6" w:rsidRDefault="00E95B8D" w:rsidP="00477442">
      <w:pPr>
        <w:numPr>
          <w:ilvl w:val="0"/>
          <w:numId w:val="49"/>
        </w:numPr>
        <w:autoSpaceDE w:val="0"/>
        <w:autoSpaceDN w:val="0"/>
        <w:jc w:val="both"/>
        <w:rPr>
          <w:b/>
          <w:bCs/>
          <w:i/>
          <w:iCs/>
        </w:rPr>
      </w:pPr>
      <w:r w:rsidRPr="00A666A6">
        <w:rPr>
          <w:b/>
          <w:bCs/>
          <w:i/>
          <w:iCs/>
        </w:rPr>
        <w:t>код расчетов, используемый при заключении сделки с ценными бумагами, подлежащей включению в клиринговый пул клиринговой организации на условиях многостороннего или простого клиринга, и определяющий, что при совершении сделки проводится процедура контроля обеспечения, а надлежащей датой исполнения сделки с ценными бумагами является дата заключения сделки;</w:t>
      </w:r>
    </w:p>
    <w:p w:rsidR="00E95B8D" w:rsidRPr="00A666A6" w:rsidRDefault="00E95B8D" w:rsidP="00477442">
      <w:pPr>
        <w:numPr>
          <w:ilvl w:val="0"/>
          <w:numId w:val="49"/>
        </w:numPr>
        <w:autoSpaceDE w:val="0"/>
        <w:autoSpaceDN w:val="0"/>
        <w:jc w:val="both"/>
        <w:rPr>
          <w:b/>
          <w:bCs/>
          <w:i/>
          <w:iCs/>
        </w:rPr>
      </w:pPr>
      <w:r w:rsidRPr="00A666A6">
        <w:rPr>
          <w:b/>
          <w:bCs/>
          <w:i/>
          <w:iCs/>
        </w:rPr>
        <w:t>прочие параметры в соответствии с Правилами Биржи.</w:t>
      </w:r>
    </w:p>
    <w:p w:rsidR="00E95B8D" w:rsidRPr="00A666A6" w:rsidRDefault="00E95B8D" w:rsidP="00477442">
      <w:pPr>
        <w:ind w:firstLine="540"/>
        <w:jc w:val="both"/>
        <w:rPr>
          <w:b/>
          <w:bCs/>
          <w:i/>
          <w:iCs/>
        </w:rPr>
      </w:pPr>
      <w:r w:rsidRPr="00A666A6">
        <w:rPr>
          <w:b/>
          <w:bCs/>
          <w:i/>
          <w:iCs/>
        </w:rPr>
        <w:t xml:space="preserve">В качестве цены приобретения должна быть указана Цена размещения Облигаций, установленная Решением о выпуске </w:t>
      </w:r>
      <w:r w:rsidRPr="00A666A6">
        <w:rPr>
          <w:b/>
          <w:i/>
        </w:rPr>
        <w:t>ценных бумаг</w:t>
      </w:r>
      <w:r w:rsidRPr="00A666A6">
        <w:rPr>
          <w:b/>
          <w:bCs/>
          <w:i/>
          <w:iCs/>
        </w:rPr>
        <w:t xml:space="preserve"> и Проспектом</w:t>
      </w:r>
      <w:r w:rsidRPr="00A666A6">
        <w:rPr>
          <w:b/>
          <w:i/>
        </w:rPr>
        <w:t xml:space="preserve"> ценных бумаг</w:t>
      </w:r>
      <w:r w:rsidRPr="00A666A6">
        <w:rPr>
          <w:b/>
          <w:bCs/>
          <w:i/>
          <w:iCs/>
        </w:rPr>
        <w:t>.</w:t>
      </w:r>
    </w:p>
    <w:p w:rsidR="00E95B8D" w:rsidRPr="00A666A6" w:rsidRDefault="00E95B8D" w:rsidP="00477442">
      <w:pPr>
        <w:ind w:firstLine="540"/>
        <w:jc w:val="both"/>
        <w:rPr>
          <w:b/>
          <w:bCs/>
          <w:i/>
          <w:iCs/>
        </w:rPr>
      </w:pPr>
      <w:r w:rsidRPr="00A666A6">
        <w:rPr>
          <w:b/>
          <w:bCs/>
          <w:i/>
          <w:iCs/>
        </w:rPr>
        <w:t xml:space="preserve">В качестве количества Облигаций должно быть указано то количество Облигаций, которое потенциальный покупатель хотел бы приобрести по определенной до даты начала размещения ставке купона на первый купонный период. </w:t>
      </w:r>
    </w:p>
    <w:p w:rsidR="00E95B8D" w:rsidRPr="00A666A6" w:rsidRDefault="00E95B8D" w:rsidP="00477442">
      <w:pPr>
        <w:ind w:firstLine="540"/>
        <w:jc w:val="both"/>
        <w:rPr>
          <w:b/>
          <w:bCs/>
          <w:i/>
          <w:iCs/>
        </w:rPr>
      </w:pPr>
      <w:r w:rsidRPr="00A666A6">
        <w:rPr>
          <w:b/>
          <w:bCs/>
          <w:i/>
          <w:iCs/>
        </w:rPr>
        <w:t>При этом денежные средства должны быть зарезервированы на торговых счетах Участников торгов в НРД в сумме, достаточной для полной оплаты Облигаций, указанных в заявках на приобретение Облигаций, с учётом всех необходимых комиссионных сборов.</w:t>
      </w:r>
    </w:p>
    <w:p w:rsidR="00E95B8D" w:rsidRPr="00A666A6" w:rsidRDefault="00E95B8D" w:rsidP="00477442">
      <w:pPr>
        <w:widowControl w:val="0"/>
        <w:adjustRightInd w:val="0"/>
        <w:ind w:firstLine="540"/>
        <w:jc w:val="both"/>
        <w:rPr>
          <w:b/>
          <w:bCs/>
          <w:i/>
          <w:iCs/>
        </w:rPr>
      </w:pPr>
      <w:r w:rsidRPr="00A666A6">
        <w:rPr>
          <w:b/>
          <w:bCs/>
          <w:i/>
          <w:iCs/>
        </w:rPr>
        <w:t>Заявки, не соответствующие изложенным выше требованиям, не принимаются.</w:t>
      </w:r>
    </w:p>
    <w:p w:rsidR="00E95B8D" w:rsidRPr="00A666A6" w:rsidRDefault="00E95B8D" w:rsidP="00477442">
      <w:pPr>
        <w:ind w:firstLine="540"/>
        <w:jc w:val="both"/>
        <w:rPr>
          <w:b/>
          <w:bCs/>
          <w:i/>
          <w:iCs/>
        </w:rPr>
      </w:pPr>
      <w:r w:rsidRPr="00A666A6">
        <w:rPr>
          <w:b/>
          <w:bCs/>
          <w:i/>
          <w:iCs/>
        </w:rPr>
        <w:t>Начиная со второго дня размещения Облигаций, покупатель при совершении сделки купли-продажи Облигаций также уплачивает накопленный купонный доход по Облигациям, рассчитанный в соответствии с пп.4) п. 7.3.1. Решения о выпуске</w:t>
      </w:r>
      <w:r w:rsidRPr="00A666A6">
        <w:rPr>
          <w:b/>
          <w:i/>
        </w:rPr>
        <w:t xml:space="preserve"> ценных бумаг и п. 8.8.4. Проспекта ценных бумаг</w:t>
      </w:r>
      <w:r w:rsidRPr="00A666A6">
        <w:rPr>
          <w:b/>
          <w:bCs/>
          <w:i/>
          <w:iCs/>
        </w:rPr>
        <w:t>.</w:t>
      </w:r>
    </w:p>
    <w:p w:rsidR="00E95B8D" w:rsidRPr="00A666A6" w:rsidRDefault="00E95B8D" w:rsidP="00477442">
      <w:pPr>
        <w:ind w:firstLine="540"/>
        <w:jc w:val="both"/>
        <w:rPr>
          <w:b/>
          <w:bCs/>
          <w:i/>
          <w:iCs/>
        </w:rPr>
      </w:pPr>
      <w:r w:rsidRPr="00A666A6">
        <w:rPr>
          <w:b/>
          <w:bCs/>
          <w:i/>
          <w:iCs/>
        </w:rPr>
        <w:t>Приобретение Облигаций Эмитента в ходе их размещения не может быть осуществлено за счет Эмитента.</w:t>
      </w:r>
    </w:p>
    <w:p w:rsidR="00E95B8D" w:rsidRPr="00A666A6" w:rsidRDefault="00E95B8D" w:rsidP="00477442">
      <w:pPr>
        <w:pStyle w:val="ConsPlusNormal"/>
        <w:ind w:firstLine="540"/>
        <w:jc w:val="both"/>
        <w:rPr>
          <w:rFonts w:ascii="Times New Roman" w:hAnsi="Times New Roman" w:cs="Times New Roman"/>
          <w:sz w:val="24"/>
          <w:szCs w:val="24"/>
        </w:rPr>
      </w:pPr>
    </w:p>
    <w:p w:rsidR="00E95B8D" w:rsidRPr="00A666A6" w:rsidRDefault="00E95B8D" w:rsidP="00477442">
      <w:pPr>
        <w:pStyle w:val="ae"/>
        <w:spacing w:before="120"/>
        <w:rPr>
          <w:rStyle w:val="ad"/>
          <w:rFonts w:ascii="Times New Roman" w:hAnsi="Times New Roman"/>
        </w:rPr>
      </w:pPr>
    </w:p>
    <w:p w:rsidR="00E95B8D" w:rsidRPr="00A666A6" w:rsidRDefault="00E95B8D" w:rsidP="00477442">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Кредитная организация - эмитент и (или) уполномоченное ею лицо не намереваются заключать предварительные договоры, содержащие обязательство заключить в будущем основной договор, направленный на отчуждение размещаемых Облигаций первому владельцу, или собирать предварительные заявки на приобретение размещаемых Облигаций.</w:t>
      </w:r>
    </w:p>
    <w:p w:rsidR="00E95B8D" w:rsidRPr="00A666A6" w:rsidRDefault="00E95B8D" w:rsidP="00477442">
      <w:pPr>
        <w:pStyle w:val="ae"/>
        <w:spacing w:before="120"/>
        <w:rPr>
          <w:rStyle w:val="ad"/>
          <w:rFonts w:ascii="Times New Roman" w:hAnsi="Times New Roman"/>
        </w:rPr>
      </w:pPr>
    </w:p>
    <w:p w:rsidR="00E95B8D" w:rsidRPr="00A666A6" w:rsidRDefault="00E95B8D" w:rsidP="00477442">
      <w:pPr>
        <w:pStyle w:val="prilozhenie"/>
        <w:spacing w:before="120"/>
        <w:ind w:firstLine="720"/>
        <w:rPr>
          <w:rStyle w:val="ad"/>
        </w:rPr>
      </w:pPr>
    </w:p>
    <w:p w:rsidR="00E95B8D" w:rsidRPr="00A666A6" w:rsidRDefault="00E95B8D" w:rsidP="00477442">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Облигации данного выпуска не являются конвертируемыми.</w:t>
      </w:r>
    </w:p>
    <w:p w:rsidR="00E95B8D" w:rsidRPr="00A666A6" w:rsidRDefault="00E95B8D" w:rsidP="00477442">
      <w:pPr>
        <w:spacing w:before="120"/>
        <w:ind w:firstLine="720"/>
        <w:jc w:val="both"/>
        <w:rPr>
          <w:rStyle w:val="ad"/>
        </w:rPr>
      </w:pPr>
    </w:p>
    <w:p w:rsidR="00E95B8D" w:rsidRPr="00A666A6" w:rsidRDefault="00E95B8D" w:rsidP="00477442">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Размещение Облигаций не осуществляется в несколько этапов.</w:t>
      </w:r>
    </w:p>
    <w:p w:rsidR="00E95B8D" w:rsidRPr="00A666A6" w:rsidRDefault="00E95B8D" w:rsidP="00477442">
      <w:pPr>
        <w:spacing w:before="120"/>
        <w:ind w:firstLine="720"/>
        <w:jc w:val="both"/>
        <w:rPr>
          <w:rStyle w:val="ad"/>
        </w:rPr>
      </w:pPr>
    </w:p>
    <w:p w:rsidR="00E95B8D" w:rsidRPr="00A666A6" w:rsidRDefault="00E95B8D" w:rsidP="003D31FF">
      <w:pPr>
        <w:pStyle w:val="Basic"/>
      </w:pPr>
    </w:p>
    <w:p w:rsidR="00E95B8D" w:rsidRPr="00A666A6" w:rsidRDefault="00E95B8D" w:rsidP="003D31FF">
      <w:pPr>
        <w:pStyle w:val="Basic"/>
      </w:pPr>
    </w:p>
    <w:p w:rsidR="00E95B8D" w:rsidRPr="00A666A6" w:rsidRDefault="00E95B8D" w:rsidP="003D31FF">
      <w:pPr>
        <w:pStyle w:val="Basic"/>
      </w:pPr>
      <w:r w:rsidRPr="00A666A6">
        <w:t xml:space="preserve">возможность преимущественного приобретения размещаемых ценных бумаг, в том числе возможность осуществления преимущественного права приобретения ценных бумаг, предусмотренного </w:t>
      </w:r>
      <w:hyperlink r:id="rId37" w:history="1">
        <w:r w:rsidRPr="00A666A6">
          <w:t>статьями 40</w:t>
        </w:r>
      </w:hyperlink>
      <w:r w:rsidRPr="00A666A6">
        <w:t xml:space="preserve"> и </w:t>
      </w:r>
      <w:hyperlink r:id="rId38" w:history="1">
        <w:r w:rsidRPr="00A666A6">
          <w:t>41</w:t>
        </w:r>
      </w:hyperlink>
      <w:r w:rsidRPr="00A666A6">
        <w:t xml:space="preserve"> Федерального закона "Об акционерных обществах": </w:t>
      </w:r>
    </w:p>
    <w:p w:rsidR="00E95B8D" w:rsidRPr="00A666A6" w:rsidRDefault="00E95B8D" w:rsidP="00477442">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 xml:space="preserve">Возможность осуществления преимущественного права приобретения Облигаций данного выпуска не предусматривается в связи с тем, что Облигации данного выпуска не являются конвертируемыми ценными бумагами. </w:t>
      </w:r>
    </w:p>
    <w:p w:rsidR="00E95B8D" w:rsidRPr="00A666A6" w:rsidRDefault="00E95B8D" w:rsidP="003D31FF">
      <w:pPr>
        <w:pStyle w:val="Basic"/>
      </w:pPr>
    </w:p>
    <w:p w:rsidR="00E95B8D" w:rsidRPr="00A666A6" w:rsidRDefault="00E95B8D" w:rsidP="003D31FF">
      <w:pPr>
        <w:pStyle w:val="Basic"/>
      </w:pPr>
      <w:r w:rsidRPr="00A666A6">
        <w:t>для именных ценных бумаг, ведение реестра владельцев которых осуществляется регистратором, - лицо, которому эмитент выдает (направляет) передаточное распоряжение, являющееся основанием для внесения приходной записи по лицевому счету или счету депо первого владельца (регистратор, депозитарий, первый владелец), срок и иные условия выдачи передаточного распоряжения;</w:t>
      </w:r>
    </w:p>
    <w:p w:rsidR="00E95B8D" w:rsidRPr="00A666A6" w:rsidRDefault="00E95B8D" w:rsidP="003D31FF">
      <w:pPr>
        <w:pStyle w:val="Basic"/>
        <w:rPr>
          <w:b/>
          <w:i/>
        </w:rPr>
      </w:pPr>
      <w:r w:rsidRPr="00A666A6">
        <w:rPr>
          <w:b/>
          <w:i/>
        </w:rPr>
        <w:t>Облигации данного выпуска не являются именными ценными бумагами</w:t>
      </w:r>
    </w:p>
    <w:p w:rsidR="00E95B8D" w:rsidRPr="00A666A6" w:rsidRDefault="00E95B8D" w:rsidP="003D31FF">
      <w:pPr>
        <w:pStyle w:val="Basic"/>
      </w:pPr>
    </w:p>
    <w:p w:rsidR="00E95B8D" w:rsidRPr="00A666A6" w:rsidRDefault="00E95B8D" w:rsidP="003D31FF">
      <w:pPr>
        <w:pStyle w:val="Basic"/>
      </w:pPr>
      <w:r w:rsidRPr="00A666A6">
        <w:t xml:space="preserve">для документарных ценных бумаг с обязательным централизованным хранением - порядок, в том числе срок, внесения приходной записи по счету депо первого владельца в депозитарии, осуществляющем учет прав на указанные ценные бумаги: </w:t>
      </w:r>
    </w:p>
    <w:p w:rsidR="00E95B8D" w:rsidRPr="00A666A6" w:rsidRDefault="00E95B8D" w:rsidP="00477442">
      <w:pPr>
        <w:adjustRightInd w:val="0"/>
        <w:ind w:firstLine="720"/>
        <w:jc w:val="both"/>
        <w:rPr>
          <w:b/>
          <w:i/>
        </w:rPr>
      </w:pPr>
      <w:r w:rsidRPr="00A666A6">
        <w:rPr>
          <w:b/>
          <w:i/>
        </w:rPr>
        <w:t>Приходная запись по счету депо первого владельца в НРД вносится на основании информации, полученной от клиринговой организации, обслуживающей расчеты по сделкам, оформленным в процессе размещения Облигаций на Бирже (далее – «Клиринговая организация»). Размещенные Облигации зачисляются НРД на счета депо покупателей Облигаций в соответствии с условиями осуществления клиринговой деятельности клиринговой организации и условиями осуществления депозитарной деятельности НРД.</w:t>
      </w:r>
    </w:p>
    <w:p w:rsidR="00E95B8D" w:rsidRPr="00A666A6" w:rsidRDefault="00E95B8D" w:rsidP="00477442">
      <w:pPr>
        <w:adjustRightInd w:val="0"/>
        <w:ind w:firstLine="720"/>
        <w:jc w:val="both"/>
        <w:rPr>
          <w:b/>
          <w:i/>
        </w:rPr>
      </w:pPr>
      <w:r w:rsidRPr="00A666A6">
        <w:rPr>
          <w:b/>
          <w:i/>
        </w:rPr>
        <w:t>Проданные при размещении Облигации зачисляются НРД или Депозитариями на счета депо владельцев Облигаций в соответствии с условиями осуществления депозитарной деятельности НРД и Депозитариев.</w:t>
      </w:r>
    </w:p>
    <w:p w:rsidR="00E95B8D" w:rsidRPr="00A666A6" w:rsidRDefault="00E95B8D" w:rsidP="003D31FF">
      <w:pPr>
        <w:pStyle w:val="Basic"/>
      </w:pPr>
    </w:p>
    <w:p w:rsidR="00E95B8D" w:rsidRPr="00A666A6" w:rsidRDefault="00E95B8D" w:rsidP="003D31FF">
      <w:pPr>
        <w:pStyle w:val="Basic"/>
      </w:pPr>
      <w:r w:rsidRPr="00A666A6">
        <w:t xml:space="preserve">для документарных ценных бумаг без обязательного централизованного хранения - порядок, в том числе срок, выдачи первым владельцам сертификатов ценных бумаг6 </w:t>
      </w:r>
    </w:p>
    <w:p w:rsidR="00E95B8D" w:rsidRPr="00A666A6" w:rsidRDefault="00E95B8D" w:rsidP="003D31FF">
      <w:pPr>
        <w:pStyle w:val="Basic"/>
        <w:rPr>
          <w:b/>
          <w:i/>
        </w:rPr>
      </w:pPr>
      <w:r w:rsidRPr="00A666A6">
        <w:rPr>
          <w:b/>
          <w:i/>
        </w:rPr>
        <w:t xml:space="preserve">По Облигациям данного выпуска предусмотрено обязательное централизованное хранение сертификата. </w:t>
      </w:r>
    </w:p>
    <w:p w:rsidR="00E95B8D" w:rsidRPr="00A666A6" w:rsidRDefault="00E95B8D" w:rsidP="003D31FF">
      <w:pPr>
        <w:pStyle w:val="Basic"/>
      </w:pPr>
    </w:p>
    <w:p w:rsidR="00E95B8D" w:rsidRPr="00A666A6" w:rsidRDefault="00E95B8D" w:rsidP="003D31FF">
      <w:pPr>
        <w:pStyle w:val="Basic"/>
      </w:pPr>
      <w:r w:rsidRPr="00A666A6">
        <w:t>В случае если ценные бумаги размещаются посредством закрытой подписки в несколько этапов, условия размещения по каждому из которых не совпадают (различаются), раскрываются сроки (порядок определения сроков) размещения ценных бумаг по каждому этапу и несовпадающие условия размещения.</w:t>
      </w:r>
    </w:p>
    <w:p w:rsidR="00E95B8D" w:rsidRPr="00A666A6" w:rsidRDefault="00E95B8D" w:rsidP="003D31FF">
      <w:pPr>
        <w:pStyle w:val="Basic"/>
        <w:rPr>
          <w:b/>
          <w:i/>
        </w:rPr>
      </w:pPr>
      <w:r w:rsidRPr="00A666A6">
        <w:rPr>
          <w:b/>
          <w:i/>
        </w:rPr>
        <w:t>Облигации не размещаются посредством закрытой подписки в несколько этапов.</w:t>
      </w:r>
    </w:p>
    <w:p w:rsidR="00E95B8D" w:rsidRPr="00A666A6" w:rsidRDefault="00E95B8D" w:rsidP="003D31FF">
      <w:pPr>
        <w:pStyle w:val="Basic"/>
      </w:pPr>
    </w:p>
    <w:p w:rsidR="00E95B8D" w:rsidRPr="00A666A6" w:rsidRDefault="00E95B8D" w:rsidP="003D31FF">
      <w:pPr>
        <w:pStyle w:val="Basic"/>
      </w:pPr>
      <w:r w:rsidRPr="00A666A6">
        <w:t>В случае если размещение ценных бумаг осуществляется эмитентом с привлечением брокеров, оказывающих эмитенту услуги по размещению и (или) по организации размещения ценных бумаг, по каждому такому лицу указываются:</w:t>
      </w:r>
    </w:p>
    <w:p w:rsidR="00E95B8D" w:rsidRPr="00A666A6" w:rsidRDefault="00E95B8D" w:rsidP="003D31FF">
      <w:pPr>
        <w:pStyle w:val="Basic"/>
      </w:pPr>
    </w:p>
    <w:p w:rsidR="00E95B8D" w:rsidRPr="00A666A6" w:rsidRDefault="00E95B8D" w:rsidP="003D31FF">
      <w:pPr>
        <w:pStyle w:val="Basic"/>
      </w:pPr>
      <w:r w:rsidRPr="00A666A6">
        <w:t>полное и сокращенное фирменные наименования, место нахождения;</w:t>
      </w:r>
    </w:p>
    <w:p w:rsidR="00E95B8D" w:rsidRPr="00A666A6" w:rsidRDefault="00E95B8D" w:rsidP="003D31FF">
      <w:pPr>
        <w:pStyle w:val="Basic"/>
      </w:pPr>
      <w:r w:rsidRPr="00A666A6">
        <w:t>номер, дата выдачи и срок действия лицензии на осуществление брокерской деятельности, орган, выдавший указанную лицензию;</w:t>
      </w:r>
    </w:p>
    <w:p w:rsidR="00E95B8D" w:rsidRPr="00A666A6" w:rsidRDefault="00E95B8D" w:rsidP="00477442">
      <w:pPr>
        <w:spacing w:before="120"/>
        <w:ind w:firstLine="720"/>
        <w:jc w:val="both"/>
      </w:pPr>
      <w:r w:rsidRPr="00A666A6">
        <w:t>Информация о профессиональных участниках рынка ценных бумаг, оказывающих кредитной организации – эмитенту услуги по размещению и (или) организации размещения облигаций</w:t>
      </w:r>
    </w:p>
    <w:p w:rsidR="00E95B8D" w:rsidRPr="00A666A6" w:rsidRDefault="00E95B8D" w:rsidP="00477442">
      <w:pPr>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860"/>
        <w:gridCol w:w="3960"/>
      </w:tblGrid>
      <w:tr w:rsidR="00E95B8D" w:rsidRPr="00A666A6" w:rsidTr="00E8513B">
        <w:tc>
          <w:tcPr>
            <w:tcW w:w="468" w:type="dxa"/>
            <w:vAlign w:val="center"/>
          </w:tcPr>
          <w:p w:rsidR="00E95B8D" w:rsidRPr="00A666A6" w:rsidRDefault="00E95B8D" w:rsidP="00E8513B">
            <w:pPr>
              <w:autoSpaceDE w:val="0"/>
              <w:autoSpaceDN w:val="0"/>
              <w:adjustRightInd w:val="0"/>
              <w:jc w:val="center"/>
            </w:pPr>
            <w:r w:rsidRPr="00A666A6">
              <w:t>1</w:t>
            </w:r>
          </w:p>
        </w:tc>
        <w:tc>
          <w:tcPr>
            <w:tcW w:w="4860" w:type="dxa"/>
          </w:tcPr>
          <w:p w:rsidR="00E95B8D" w:rsidRPr="00A666A6" w:rsidRDefault="00E95B8D" w:rsidP="00E8513B">
            <w:pPr>
              <w:autoSpaceDE w:val="0"/>
              <w:autoSpaceDN w:val="0"/>
              <w:adjustRightInd w:val="0"/>
              <w:jc w:val="both"/>
            </w:pPr>
            <w:r w:rsidRPr="00A666A6">
              <w:t xml:space="preserve">Полное фирменное наименование </w:t>
            </w:r>
          </w:p>
        </w:tc>
        <w:tc>
          <w:tcPr>
            <w:tcW w:w="3960" w:type="dxa"/>
          </w:tcPr>
          <w:p w:rsidR="00E95B8D" w:rsidRPr="00A666A6" w:rsidRDefault="00E95B8D" w:rsidP="00E8513B">
            <w:pPr>
              <w:autoSpaceDE w:val="0"/>
              <w:autoSpaceDN w:val="0"/>
              <w:adjustRightInd w:val="0"/>
              <w:jc w:val="both"/>
            </w:pPr>
            <w:r w:rsidRPr="00A666A6">
              <w:rPr>
                <w:b/>
                <w:i/>
              </w:rPr>
              <w:t>Закрытое акционерное общество «Сбербанк КИБ»</w:t>
            </w:r>
          </w:p>
        </w:tc>
      </w:tr>
      <w:tr w:rsidR="00E95B8D" w:rsidRPr="00A666A6" w:rsidTr="00E8513B">
        <w:tc>
          <w:tcPr>
            <w:tcW w:w="468" w:type="dxa"/>
            <w:vAlign w:val="center"/>
          </w:tcPr>
          <w:p w:rsidR="00E95B8D" w:rsidRPr="00A666A6" w:rsidRDefault="00E95B8D" w:rsidP="00E8513B">
            <w:pPr>
              <w:autoSpaceDE w:val="0"/>
              <w:autoSpaceDN w:val="0"/>
              <w:adjustRightInd w:val="0"/>
              <w:jc w:val="center"/>
            </w:pPr>
            <w:r w:rsidRPr="00A666A6">
              <w:t>2</w:t>
            </w:r>
          </w:p>
        </w:tc>
        <w:tc>
          <w:tcPr>
            <w:tcW w:w="4860" w:type="dxa"/>
          </w:tcPr>
          <w:p w:rsidR="00E95B8D" w:rsidRPr="00A666A6" w:rsidRDefault="00E95B8D" w:rsidP="00E8513B">
            <w:pPr>
              <w:autoSpaceDE w:val="0"/>
              <w:autoSpaceDN w:val="0"/>
              <w:adjustRightInd w:val="0"/>
              <w:jc w:val="both"/>
            </w:pPr>
            <w:r w:rsidRPr="00A666A6">
              <w:t>Сокращенное фирменное наименование</w:t>
            </w:r>
          </w:p>
        </w:tc>
        <w:tc>
          <w:tcPr>
            <w:tcW w:w="3960" w:type="dxa"/>
          </w:tcPr>
          <w:p w:rsidR="00E95B8D" w:rsidRPr="00A666A6" w:rsidRDefault="00E95B8D" w:rsidP="00E8513B">
            <w:pPr>
              <w:autoSpaceDE w:val="0"/>
              <w:autoSpaceDN w:val="0"/>
              <w:adjustRightInd w:val="0"/>
              <w:jc w:val="both"/>
            </w:pPr>
            <w:r w:rsidRPr="00A666A6">
              <w:rPr>
                <w:b/>
                <w:i/>
              </w:rPr>
              <w:t>ЗАО «Сбербанк КИБ»</w:t>
            </w:r>
          </w:p>
        </w:tc>
      </w:tr>
      <w:tr w:rsidR="00E95B8D" w:rsidRPr="00A666A6" w:rsidTr="00E8513B">
        <w:tc>
          <w:tcPr>
            <w:tcW w:w="468" w:type="dxa"/>
            <w:vAlign w:val="center"/>
          </w:tcPr>
          <w:p w:rsidR="00E95B8D" w:rsidRPr="00A666A6" w:rsidRDefault="00E95B8D" w:rsidP="00E8513B">
            <w:pPr>
              <w:autoSpaceDE w:val="0"/>
              <w:autoSpaceDN w:val="0"/>
              <w:adjustRightInd w:val="0"/>
              <w:jc w:val="center"/>
            </w:pPr>
            <w:r w:rsidRPr="00A666A6">
              <w:t>3</w:t>
            </w:r>
          </w:p>
        </w:tc>
        <w:tc>
          <w:tcPr>
            <w:tcW w:w="4860" w:type="dxa"/>
          </w:tcPr>
          <w:p w:rsidR="00E95B8D" w:rsidRPr="00A666A6" w:rsidRDefault="00E95B8D" w:rsidP="00E8513B">
            <w:pPr>
              <w:autoSpaceDE w:val="0"/>
              <w:autoSpaceDN w:val="0"/>
              <w:adjustRightInd w:val="0"/>
              <w:jc w:val="both"/>
            </w:pPr>
            <w:r w:rsidRPr="00A666A6">
              <w:t xml:space="preserve">Место нахождения </w:t>
            </w:r>
          </w:p>
        </w:tc>
        <w:tc>
          <w:tcPr>
            <w:tcW w:w="3960" w:type="dxa"/>
          </w:tcPr>
          <w:p w:rsidR="00E95B8D" w:rsidRPr="00A666A6" w:rsidRDefault="00E95B8D" w:rsidP="00E8513B">
            <w:pPr>
              <w:autoSpaceDE w:val="0"/>
              <w:autoSpaceDN w:val="0"/>
              <w:adjustRightInd w:val="0"/>
              <w:jc w:val="both"/>
            </w:pPr>
            <w:r w:rsidRPr="00A666A6">
              <w:rPr>
                <w:b/>
                <w:i/>
              </w:rPr>
              <w:t>Российская Федерация, 125009, город Москва, Романов переулок, д. 4</w:t>
            </w:r>
          </w:p>
        </w:tc>
      </w:tr>
      <w:tr w:rsidR="00E95B8D" w:rsidRPr="00A666A6" w:rsidTr="00E8513B">
        <w:tc>
          <w:tcPr>
            <w:tcW w:w="468" w:type="dxa"/>
            <w:vAlign w:val="center"/>
          </w:tcPr>
          <w:p w:rsidR="00E95B8D" w:rsidRPr="00A666A6" w:rsidRDefault="00E95B8D" w:rsidP="00E8513B">
            <w:pPr>
              <w:autoSpaceDE w:val="0"/>
              <w:autoSpaceDN w:val="0"/>
              <w:adjustRightInd w:val="0"/>
              <w:jc w:val="center"/>
            </w:pPr>
            <w:r w:rsidRPr="00A666A6">
              <w:t>4</w:t>
            </w:r>
          </w:p>
        </w:tc>
        <w:tc>
          <w:tcPr>
            <w:tcW w:w="4860" w:type="dxa"/>
          </w:tcPr>
          <w:p w:rsidR="00E95B8D" w:rsidRPr="00A666A6" w:rsidRDefault="00E95B8D" w:rsidP="00E8513B">
            <w:pPr>
              <w:autoSpaceDE w:val="0"/>
              <w:autoSpaceDN w:val="0"/>
              <w:adjustRightInd w:val="0"/>
              <w:jc w:val="both"/>
            </w:pPr>
            <w:r w:rsidRPr="00A666A6">
              <w:t>Номер, дата выдачи, срок действия лицензии на осуществление брокерской деятельности, орган, выдавший указанную лицензию</w:t>
            </w:r>
          </w:p>
        </w:tc>
        <w:tc>
          <w:tcPr>
            <w:tcW w:w="3960" w:type="dxa"/>
          </w:tcPr>
          <w:p w:rsidR="00E95B8D" w:rsidRPr="00A666A6" w:rsidRDefault="00E95B8D" w:rsidP="00E8513B">
            <w:pPr>
              <w:pStyle w:val="Default"/>
              <w:jc w:val="both"/>
              <w:rPr>
                <w:color w:val="auto"/>
              </w:rPr>
            </w:pPr>
            <w:r w:rsidRPr="00A666A6">
              <w:rPr>
                <w:color w:val="auto"/>
              </w:rPr>
              <w:t xml:space="preserve">Номер лицензии: </w:t>
            </w:r>
            <w:r w:rsidRPr="00A666A6">
              <w:rPr>
                <w:b/>
                <w:i/>
                <w:color w:val="auto"/>
                <w:lang w:eastAsia="en-US"/>
              </w:rPr>
              <w:t>№ 177-06514-100000 (на осуществление брокерской деятельности)</w:t>
            </w:r>
          </w:p>
          <w:p w:rsidR="00E95B8D" w:rsidRPr="00A666A6" w:rsidRDefault="00E95B8D" w:rsidP="00E8513B">
            <w:pPr>
              <w:pStyle w:val="Default"/>
              <w:jc w:val="both"/>
              <w:rPr>
                <w:color w:val="auto"/>
              </w:rPr>
            </w:pPr>
            <w:r w:rsidRPr="00A666A6">
              <w:rPr>
                <w:color w:val="auto"/>
              </w:rPr>
              <w:t xml:space="preserve">Дата выдачи: </w:t>
            </w:r>
            <w:r w:rsidRPr="00A666A6">
              <w:rPr>
                <w:b/>
                <w:i/>
                <w:color w:val="auto"/>
                <w:lang w:eastAsia="en-US"/>
              </w:rPr>
              <w:t>08 апреля 2003 года</w:t>
            </w:r>
            <w:r w:rsidRPr="00A666A6">
              <w:rPr>
                <w:color w:val="auto"/>
              </w:rPr>
              <w:t xml:space="preserve"> </w:t>
            </w:r>
          </w:p>
          <w:p w:rsidR="00E95B8D" w:rsidRPr="00A666A6" w:rsidRDefault="00E95B8D" w:rsidP="00E8513B">
            <w:pPr>
              <w:pStyle w:val="Default"/>
              <w:jc w:val="both"/>
              <w:rPr>
                <w:color w:val="auto"/>
              </w:rPr>
            </w:pPr>
            <w:r w:rsidRPr="00A666A6">
              <w:rPr>
                <w:color w:val="auto"/>
              </w:rPr>
              <w:t xml:space="preserve">Срок действия: </w:t>
            </w:r>
            <w:r w:rsidRPr="00A666A6">
              <w:rPr>
                <w:b/>
                <w:i/>
                <w:color w:val="auto"/>
                <w:lang w:eastAsia="en-US"/>
              </w:rPr>
              <w:t>без ограничения срока действия</w:t>
            </w:r>
          </w:p>
          <w:p w:rsidR="00E95B8D" w:rsidRPr="00A666A6" w:rsidRDefault="00E95B8D" w:rsidP="00E8513B">
            <w:pPr>
              <w:autoSpaceDE w:val="0"/>
              <w:autoSpaceDN w:val="0"/>
              <w:adjustRightInd w:val="0"/>
              <w:jc w:val="both"/>
            </w:pPr>
            <w:r w:rsidRPr="00A666A6">
              <w:t xml:space="preserve">Орган, выдавший указанную лицензию: </w:t>
            </w:r>
            <w:r w:rsidRPr="00A666A6">
              <w:rPr>
                <w:b/>
                <w:i/>
              </w:rPr>
              <w:t>ФКЦБ России</w:t>
            </w:r>
          </w:p>
        </w:tc>
      </w:tr>
    </w:tbl>
    <w:p w:rsidR="00E95B8D" w:rsidRPr="00A666A6" w:rsidRDefault="00E95B8D" w:rsidP="003D31FF">
      <w:pPr>
        <w:pStyle w:val="Basic"/>
      </w:pPr>
    </w:p>
    <w:p w:rsidR="00E95B8D" w:rsidRPr="00A666A6" w:rsidRDefault="00E95B8D" w:rsidP="003D31FF">
      <w:pPr>
        <w:pStyle w:val="Basic"/>
      </w:pPr>
      <w:r w:rsidRPr="00A666A6">
        <w:t xml:space="preserve">основные функции данного лица: </w:t>
      </w:r>
    </w:p>
    <w:p w:rsidR="00E95B8D" w:rsidRPr="00A666A6" w:rsidRDefault="00E95B8D" w:rsidP="003D31FF">
      <w:pPr>
        <w:pStyle w:val="Basic"/>
      </w:pPr>
    </w:p>
    <w:p w:rsidR="00E95B8D" w:rsidRPr="00A666A6" w:rsidRDefault="00E95B8D" w:rsidP="00477442">
      <w:pPr>
        <w:pStyle w:val="msonormalcxspmiddle"/>
        <w:tabs>
          <w:tab w:val="num" w:pos="786"/>
        </w:tabs>
        <w:adjustRightInd w:val="0"/>
        <w:ind w:firstLine="540"/>
        <w:jc w:val="both"/>
        <w:rPr>
          <w:b/>
          <w:i/>
        </w:rPr>
      </w:pPr>
      <w:r w:rsidRPr="00A666A6">
        <w:rPr>
          <w:b/>
          <w:i/>
        </w:rPr>
        <w:t>1.</w:t>
      </w:r>
      <w:r w:rsidRPr="00A666A6">
        <w:rPr>
          <w:b/>
          <w:i/>
        </w:rPr>
        <w:tab/>
        <w:t>разработка параметров, условий выпуска и размещения Облигаций;</w:t>
      </w:r>
    </w:p>
    <w:p w:rsidR="00E95B8D" w:rsidRPr="00A666A6" w:rsidRDefault="00E95B8D" w:rsidP="00477442">
      <w:pPr>
        <w:pStyle w:val="msonormalcxspmiddle"/>
        <w:tabs>
          <w:tab w:val="num" w:pos="786"/>
        </w:tabs>
        <w:adjustRightInd w:val="0"/>
        <w:ind w:firstLine="540"/>
        <w:jc w:val="both"/>
        <w:rPr>
          <w:b/>
          <w:i/>
        </w:rPr>
      </w:pPr>
      <w:r w:rsidRPr="00A666A6">
        <w:rPr>
          <w:b/>
          <w:i/>
        </w:rPr>
        <w:t>2.</w:t>
      </w:r>
      <w:r w:rsidRPr="00A666A6">
        <w:rPr>
          <w:b/>
          <w:i/>
        </w:rPr>
        <w:tab/>
        <w:t>подготовка проектов документации, необходимой для размещения и обращения Облигаций;</w:t>
      </w:r>
    </w:p>
    <w:p w:rsidR="00E95B8D" w:rsidRPr="00A666A6" w:rsidRDefault="00E95B8D" w:rsidP="00477442">
      <w:pPr>
        <w:tabs>
          <w:tab w:val="num" w:pos="786"/>
        </w:tabs>
        <w:adjustRightInd w:val="0"/>
        <w:ind w:firstLine="540"/>
        <w:jc w:val="both"/>
        <w:rPr>
          <w:b/>
          <w:i/>
        </w:rPr>
      </w:pPr>
      <w:r w:rsidRPr="00A666A6">
        <w:rPr>
          <w:b/>
          <w:i/>
        </w:rPr>
        <w:t>3.</w:t>
      </w:r>
      <w:r w:rsidRPr="00A666A6">
        <w:rPr>
          <w:b/>
          <w:i/>
        </w:rPr>
        <w:tab/>
        <w:t>предоставление консультаций по вопросам, связанным с требованиями действующего законодательства Российской Федерации, предъявляемыми к процедуре выпуска Облигаций, их размещения, обращения и погашения, в том числе предоставление консультаций при раскрытии информации на этапах процедуры эмиссии ценных бумаг и помощь в подготовке соответствующих информационных сообщений;</w:t>
      </w:r>
    </w:p>
    <w:p w:rsidR="00E95B8D" w:rsidRPr="00A666A6" w:rsidRDefault="00E95B8D" w:rsidP="00477442">
      <w:pPr>
        <w:tabs>
          <w:tab w:val="num" w:pos="786"/>
        </w:tabs>
        <w:adjustRightInd w:val="0"/>
        <w:ind w:firstLine="540"/>
        <w:jc w:val="both"/>
        <w:rPr>
          <w:b/>
          <w:bCs/>
          <w:i/>
          <w:iCs/>
        </w:rPr>
      </w:pPr>
      <w:r w:rsidRPr="00A666A6">
        <w:rPr>
          <w:b/>
          <w:i/>
        </w:rPr>
        <w:t>4.</w:t>
      </w:r>
      <w:r w:rsidRPr="00A666A6">
        <w:rPr>
          <w:b/>
          <w:i/>
        </w:rPr>
        <w:tab/>
        <w:t xml:space="preserve"> осуществление иных действий, необходимых для размещения Облигаций.</w:t>
      </w:r>
    </w:p>
    <w:p w:rsidR="00E95B8D" w:rsidRPr="00A666A6" w:rsidRDefault="00E95B8D" w:rsidP="00477442">
      <w:pPr>
        <w:pStyle w:val="List2"/>
        <w:numPr>
          <w:ilvl w:val="12"/>
          <w:numId w:val="0"/>
        </w:numPr>
        <w:ind w:firstLine="720"/>
        <w:jc w:val="both"/>
        <w:rPr>
          <w:sz w:val="24"/>
          <w:szCs w:val="24"/>
        </w:rPr>
      </w:pPr>
    </w:p>
    <w:p w:rsidR="00E95B8D" w:rsidRPr="00A666A6" w:rsidRDefault="00E95B8D" w:rsidP="003D31FF">
      <w:pPr>
        <w:pStyle w:val="Basic"/>
      </w:pPr>
    </w:p>
    <w:p w:rsidR="00E95B8D" w:rsidRPr="00A666A6" w:rsidRDefault="00E95B8D" w:rsidP="003D31FF">
      <w:pPr>
        <w:pStyle w:val="Basic"/>
      </w:pPr>
      <w:r w:rsidRPr="00A666A6">
        <w:t>в том числе:</w:t>
      </w:r>
    </w:p>
    <w:p w:rsidR="00E95B8D" w:rsidRPr="00A666A6" w:rsidRDefault="00E95B8D" w:rsidP="003D31FF">
      <w:pPr>
        <w:pStyle w:val="Basic"/>
        <w:rPr>
          <w:b/>
          <w:i/>
          <w:sz w:val="24"/>
          <w:szCs w:val="24"/>
        </w:rPr>
      </w:pPr>
      <w:r w:rsidRPr="00A666A6">
        <w:t xml:space="preserve">наличие у такого лица обязанностей по приобретению не размещенных в срок ценных бумаг, а при наличии такой обязанности - также количество (порядок определения количества) не размещенных в срок ценных бумаг, которое обязано приобрести указанное лицо, и срок (порядок определения срока), по истечении которого указанное лицо обязано приобрести такое количество ценных бумаг: </w:t>
      </w:r>
      <w:r w:rsidRPr="00A666A6">
        <w:rPr>
          <w:b/>
          <w:i/>
          <w:sz w:val="24"/>
          <w:szCs w:val="24"/>
        </w:rPr>
        <w:t>Такая обязанность не предусмотрена.</w:t>
      </w:r>
    </w:p>
    <w:p w:rsidR="00E95B8D" w:rsidRPr="00A666A6" w:rsidRDefault="00E95B8D" w:rsidP="003D31FF">
      <w:pPr>
        <w:pStyle w:val="Basic"/>
      </w:pPr>
    </w:p>
    <w:p w:rsidR="00E95B8D" w:rsidRPr="00A666A6" w:rsidRDefault="00E95B8D" w:rsidP="003D31FF">
      <w:pPr>
        <w:pStyle w:val="Basic"/>
        <w:rPr>
          <w:b/>
          <w:i/>
          <w:sz w:val="24"/>
          <w:szCs w:val="24"/>
        </w:rPr>
      </w:pPr>
      <w:r w:rsidRPr="00A666A6">
        <w:t xml:space="preserve">наличие у такого лица обязанностей,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обязанностей, связанных с оказанием услуг маркет-мейкера, а при наличии такой обязанности - также срок (порядок определения срока), в течение которого указанное лицо обязано осуществлять стабилизацию или оказывать услуги маркет-мейкера: </w:t>
      </w:r>
      <w:r w:rsidRPr="00A666A6">
        <w:rPr>
          <w:b/>
          <w:i/>
          <w:sz w:val="24"/>
          <w:szCs w:val="24"/>
        </w:rPr>
        <w:t>Такая обязанность не предусмотрена.</w:t>
      </w:r>
    </w:p>
    <w:p w:rsidR="00E95B8D" w:rsidRPr="00A666A6" w:rsidRDefault="00E95B8D" w:rsidP="003D31FF">
      <w:pPr>
        <w:pStyle w:val="Basic"/>
      </w:pPr>
    </w:p>
    <w:p w:rsidR="00E95B8D" w:rsidRPr="00A666A6" w:rsidRDefault="00E95B8D" w:rsidP="003D31FF">
      <w:pPr>
        <w:pStyle w:val="Basic"/>
        <w:rPr>
          <w:b/>
          <w:i/>
          <w:sz w:val="24"/>
          <w:szCs w:val="24"/>
        </w:rPr>
      </w:pPr>
      <w:r w:rsidRPr="00A666A6">
        <w:t xml:space="preserve">наличие у такого лица права на приобретение дополнительного количества ценных бумаг эмитента из числа размещенных (находящихся в обращении) ценных бумаг эмитента того же вида, категории (типа), что и размещаемые ценные бумаги, которое может быть реализовано или не реализовано в зависимости от результатов размещения ценных бумаг, а при наличии такого права - дополнительное количество (порядок определения количества) ценных бумаг, которое может быть приобретено указанным лицом, и срок (порядок определения срока), в течение которого указанным лицом может быть реализовано право на приобретение дополнительного количества ценных бумаг: </w:t>
      </w:r>
      <w:r w:rsidRPr="00A666A6">
        <w:rPr>
          <w:b/>
          <w:i/>
          <w:sz w:val="24"/>
          <w:szCs w:val="24"/>
        </w:rPr>
        <w:t xml:space="preserve">Такое право не предусмотрено. </w:t>
      </w:r>
    </w:p>
    <w:p w:rsidR="00E95B8D" w:rsidRPr="00A666A6" w:rsidRDefault="00E95B8D" w:rsidP="003D31FF">
      <w:pPr>
        <w:pStyle w:val="Basic"/>
      </w:pPr>
    </w:p>
    <w:p w:rsidR="00E95B8D" w:rsidRPr="00A666A6" w:rsidRDefault="00E95B8D" w:rsidP="003D31FF">
      <w:pPr>
        <w:pStyle w:val="Basic"/>
        <w:rPr>
          <w:b/>
          <w:i/>
        </w:rPr>
      </w:pPr>
      <w:r w:rsidRPr="00A666A6">
        <w:t xml:space="preserve">размер вознаграждения такого лица, а если указанное вознаграждение (часть вознаграждения) выплачивается такому лицу за оказание услуг, связанных с поддержанием цен на размещаемые ценные бумаги на определенном уровне в течение определенного срока после завершения их размещения (стабилизация), в том числе услуг маркет-мейкера, - также размер указанного вознаграждения: </w:t>
      </w:r>
      <w:r w:rsidRPr="00A666A6">
        <w:rPr>
          <w:b/>
          <w:i/>
        </w:rPr>
        <w:t xml:space="preserve">не более 1% от номинальной стоимости Облигаций. </w:t>
      </w:r>
      <w:r w:rsidRPr="00A666A6">
        <w:rPr>
          <w:b/>
          <w:i/>
          <w:sz w:val="24"/>
          <w:szCs w:val="24"/>
        </w:rPr>
        <w:t>Оказание услуг маркет-мейкера не предусмотрено условиями выпуска.</w:t>
      </w:r>
    </w:p>
    <w:p w:rsidR="00E95B8D" w:rsidRPr="00A666A6" w:rsidRDefault="00E95B8D" w:rsidP="003D31FF">
      <w:pPr>
        <w:pStyle w:val="Basic"/>
      </w:pPr>
    </w:p>
    <w:p w:rsidR="00E95B8D" w:rsidRPr="00A666A6" w:rsidRDefault="00E95B8D" w:rsidP="003D31FF">
      <w:pPr>
        <w:pStyle w:val="Basic"/>
      </w:pPr>
      <w:r w:rsidRPr="00A666A6">
        <w:t xml:space="preserve">В случае если размещение ценных бумаг предполагается осуществлять за пределами Российской Федерации, в том числе посредством размещения соответствующих иностранных ценных бумаг, указывается на это обстоятельство: </w:t>
      </w:r>
      <w:r w:rsidRPr="00A666A6">
        <w:rPr>
          <w:b/>
          <w:i/>
        </w:rPr>
        <w:t>размещение ценных бумаг не предполагается осуществлять за пределами Российской Федерации.</w:t>
      </w:r>
    </w:p>
    <w:p w:rsidR="00E95B8D" w:rsidRPr="00A666A6" w:rsidRDefault="00E95B8D" w:rsidP="003D31FF">
      <w:pPr>
        <w:pStyle w:val="Basic"/>
      </w:pPr>
    </w:p>
    <w:p w:rsidR="00E95B8D" w:rsidRPr="00A666A6" w:rsidRDefault="00E95B8D" w:rsidP="00E876B7">
      <w:pPr>
        <w:pStyle w:val="Basic"/>
        <w:rPr>
          <w:bCs/>
          <w:iCs/>
          <w:szCs w:val="22"/>
        </w:rPr>
      </w:pPr>
      <w:r w:rsidRPr="00A666A6">
        <w:t xml:space="preserve">В случае если эмитент в соответствии с Федеральным </w:t>
      </w:r>
      <w:hyperlink r:id="rId39" w:history="1">
        <w:r w:rsidRPr="00A666A6">
          <w:t>законом</w:t>
        </w:r>
      </w:hyperlink>
      <w:r w:rsidRPr="00A666A6">
        <w:t xml:space="preserve"> от 29 апреля 2008 года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(Собрание законодательства Российской Федерации, 2008, N 18, ст. 1940; 2011, N 1, ст. 32; N 27, ст. 3880; N 47, ст. 6612; 2014, N 6, ст. 566; N 11, ст. 1094; N 45, ст. 6153) (далее - Федеральный закон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является хозяйственным обществом, имеющим стратегическое значение для обеспечения обороны страны и безопасности государства, указывается на это обстоятельство: </w:t>
      </w:r>
      <w:r w:rsidRPr="00A666A6">
        <w:rPr>
          <w:rFonts w:ascii="TimesNewRomanPS-BoldItalicMT Cy" w:hAnsi="TimesNewRomanPS-BoldItalicMT Cy" w:cs="TimesNewRomanPS-BoldItalicMT Cy"/>
          <w:b/>
          <w:bCs/>
          <w:i/>
          <w:iCs/>
          <w:szCs w:val="22"/>
        </w:rPr>
        <w:t>Ýìèòåíò íå ÿâëÿåòñÿ õîçÿéñòâåííûì îáùåñòâîì, èìåþùèì ñòðàòåãè÷åñêîå çíà÷åíèå äëÿ îáåñïå÷åíèÿ îáîðîíû ñòðàíû è áåçîïàñíîñòè ãîñóäàðñòâà, è çàêëþ÷åíèå äîãîâîðîâ, íàïðàâëåííûõ íà îò÷óæäåíèå öåííûõ áóìàã Ýìèòåíòà ïåðâûì âëàäåëüöàì â õîäå èõ ðàçìåùåíèÿ íå òðåáóåò ïðèíÿòèÿ ðåøåíèÿ î ïðåäâàðèòåëüíîì ñîãëàñîâàíèè óêàçàííûõ äîãîâîðîâ â ñîîòâåòñòâèè ñ Ôåäåðàëüíûì çàêîíîì îò 29.04.2008 ¹ 57-ÔÇ «Î ïîðÿäêå îñóùåñòâëåíèÿ èíîñòðàííûõ èíâåñòèöèé â õîçÿéñòâåííûå îáùåñòâà, èìåþùèå ñòðàòåãè÷åñêîå çíà÷åíèå äëÿ îáåñïå÷åíèÿ îáîðîíû ñòðàíû è áåçîïàñíîñòè ãîñóäàðñòâà».</w:t>
      </w:r>
    </w:p>
    <w:p w:rsidR="00E95B8D" w:rsidRPr="00A666A6" w:rsidRDefault="00E95B8D" w:rsidP="00E876B7">
      <w:pPr>
        <w:pStyle w:val="Basic"/>
        <w:rPr>
          <w:b/>
          <w:i/>
        </w:rPr>
      </w:pPr>
      <w:r w:rsidRPr="00A666A6">
        <w:t xml:space="preserve">В случае если заключение договоров, направленных на отчуждение ценных бумаг эмитента, являющегося хозяйственным обществом, имеющим стратегическое значение для обеспечения обороны страны и безопасности государства, первым владельцам в ходе их размещения может потребовать принятия решения о предварительном согласовании указанных договоров в соответствии с Федеральным </w:t>
      </w:r>
      <w:hyperlink r:id="rId40" w:history="1">
        <w:r w:rsidRPr="00A666A6">
          <w:t>законом</w:t>
        </w:r>
      </w:hyperlink>
      <w:r w:rsidRPr="00A666A6">
        <w:t xml:space="preserve">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указывается на это обстоятельство: </w:t>
      </w:r>
      <w:r w:rsidRPr="00A666A6">
        <w:rPr>
          <w:b/>
          <w:i/>
          <w:szCs w:val="22"/>
        </w:rPr>
        <w:t>такое предварительное согласование не требуется. Эмитент не является хозяйственным обществом, имеющим стратегическое значение для обеспечения обороны страны и безопасности государства.</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40" w:name="_Toc412732455"/>
      <w:bookmarkStart w:id="141" w:name="_Toc430103488"/>
      <w:r w:rsidRPr="00A666A6">
        <w:t>8.8.4. Цена (цены) или порядок определения цены размещения ценных бумаг</w:t>
      </w:r>
      <w:bookmarkEnd w:id="140"/>
      <w:bookmarkEnd w:id="141"/>
    </w:p>
    <w:p w:rsidR="00E95B8D" w:rsidRPr="00A666A6" w:rsidRDefault="00E95B8D" w:rsidP="003D31FF">
      <w:pPr>
        <w:pStyle w:val="Basic"/>
      </w:pPr>
      <w:r w:rsidRPr="00A666A6">
        <w:t>Указывается цена (цены) или порядок определения цены размещения ценных бумаг, в том числе при осуществлении преимущественного права приобретения размещаемых ценных бумаг, если такое преимущественное право предоставляется, либо указание на то, что такие цена или порядок ее определения будут установлены уполномоченным органом управления эмитента не позднее начала размещения ценных бумаг.</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C65477">
      <w:pPr>
        <w:ind w:firstLine="540"/>
        <w:jc w:val="both"/>
        <w:rPr>
          <w:b/>
          <w:bCs/>
          <w:i/>
          <w:iCs/>
        </w:rPr>
      </w:pPr>
      <w:r w:rsidRPr="00A666A6">
        <w:rPr>
          <w:b/>
          <w:bCs/>
          <w:i/>
          <w:iCs/>
        </w:rPr>
        <w:t>Цена размещения Облигаций устанавливается равной 1 000 (Одной тысяче) рублей за Облигацию (100% от номинальной стоимости).</w:t>
      </w:r>
    </w:p>
    <w:p w:rsidR="00E95B8D" w:rsidRPr="00A666A6" w:rsidRDefault="00E95B8D" w:rsidP="00C65477">
      <w:pPr>
        <w:ind w:firstLine="540"/>
        <w:jc w:val="both"/>
        <w:rPr>
          <w:b/>
          <w:bCs/>
          <w:i/>
          <w:iCs/>
        </w:rPr>
      </w:pPr>
      <w:r w:rsidRPr="00A666A6">
        <w:rPr>
          <w:b/>
          <w:bCs/>
          <w:i/>
          <w:iCs/>
        </w:rPr>
        <w:t>Начиная со второго дня размещения Облигаций, покупатель при совершении сделки купли-продажи Облигаций также уплачивает накопленный купонный доход по Облигациям (далее - НКД), определяемый по следующей формуле:</w:t>
      </w:r>
    </w:p>
    <w:p w:rsidR="00E95B8D" w:rsidRPr="00A666A6" w:rsidRDefault="00E95B8D" w:rsidP="00C65477">
      <w:pPr>
        <w:ind w:firstLine="540"/>
        <w:jc w:val="both"/>
        <w:rPr>
          <w:b/>
          <w:bCs/>
          <w:i/>
          <w:iCs/>
        </w:rPr>
      </w:pPr>
    </w:p>
    <w:p w:rsidR="00E95B8D" w:rsidRPr="00A666A6" w:rsidRDefault="00E95B8D" w:rsidP="00C65477">
      <w:pPr>
        <w:ind w:firstLine="540"/>
        <w:jc w:val="both"/>
        <w:rPr>
          <w:b/>
          <w:bCs/>
          <w:i/>
          <w:iCs/>
          <w:lang w:val="fr-FR"/>
        </w:rPr>
      </w:pPr>
      <w:r w:rsidRPr="00A666A6">
        <w:rPr>
          <w:b/>
          <w:bCs/>
          <w:i/>
          <w:iCs/>
        </w:rPr>
        <w:t>НКД</w:t>
      </w:r>
      <w:r w:rsidRPr="00A666A6">
        <w:rPr>
          <w:b/>
          <w:bCs/>
          <w:i/>
          <w:iCs/>
          <w:lang w:val="fr-FR"/>
        </w:rPr>
        <w:t xml:space="preserve"> = Nom * C</w:t>
      </w:r>
      <w:r w:rsidRPr="00A666A6">
        <w:rPr>
          <w:b/>
          <w:bCs/>
          <w:i/>
          <w:iCs/>
        </w:rPr>
        <w:t>1</w:t>
      </w:r>
      <w:r w:rsidRPr="00A666A6">
        <w:rPr>
          <w:b/>
          <w:bCs/>
          <w:i/>
          <w:iCs/>
          <w:lang w:val="fr-FR"/>
        </w:rPr>
        <w:t xml:space="preserve"> * ((T - T0) / 365)/ 100%, </w:t>
      </w:r>
      <w:r w:rsidRPr="00A666A6">
        <w:rPr>
          <w:b/>
          <w:bCs/>
          <w:i/>
          <w:iCs/>
        </w:rPr>
        <w:t>где</w:t>
      </w:r>
    </w:p>
    <w:p w:rsidR="00E95B8D" w:rsidRPr="00A666A6" w:rsidRDefault="00E95B8D" w:rsidP="00C65477">
      <w:pPr>
        <w:ind w:firstLine="540"/>
        <w:jc w:val="both"/>
        <w:rPr>
          <w:b/>
          <w:bCs/>
          <w:i/>
          <w:iCs/>
          <w:lang w:val="fr-FR"/>
        </w:rPr>
      </w:pPr>
    </w:p>
    <w:p w:rsidR="00E95B8D" w:rsidRPr="00A666A6" w:rsidRDefault="00E95B8D" w:rsidP="00C65477">
      <w:pPr>
        <w:ind w:firstLine="540"/>
        <w:jc w:val="both"/>
        <w:rPr>
          <w:b/>
          <w:bCs/>
          <w:i/>
          <w:iCs/>
        </w:rPr>
      </w:pPr>
      <w:r w:rsidRPr="00A666A6">
        <w:rPr>
          <w:b/>
          <w:bCs/>
          <w:i/>
          <w:iCs/>
        </w:rPr>
        <w:t>НКД - накопленный купонный доход, руб.</w:t>
      </w:r>
    </w:p>
    <w:p w:rsidR="00E95B8D" w:rsidRPr="00A666A6" w:rsidRDefault="00E95B8D" w:rsidP="00C65477">
      <w:pPr>
        <w:ind w:firstLine="540"/>
        <w:jc w:val="both"/>
        <w:rPr>
          <w:b/>
          <w:bCs/>
          <w:i/>
          <w:iCs/>
        </w:rPr>
      </w:pPr>
      <w:r w:rsidRPr="00A666A6">
        <w:rPr>
          <w:b/>
          <w:bCs/>
          <w:i/>
          <w:iCs/>
        </w:rPr>
        <w:t>Nom - номинальная стоимость одной Облигации, руб.;</w:t>
      </w:r>
    </w:p>
    <w:p w:rsidR="00E95B8D" w:rsidRPr="00A666A6" w:rsidRDefault="00E95B8D" w:rsidP="00C65477">
      <w:pPr>
        <w:ind w:firstLine="540"/>
        <w:jc w:val="both"/>
        <w:rPr>
          <w:b/>
          <w:bCs/>
          <w:i/>
          <w:iCs/>
        </w:rPr>
      </w:pPr>
      <w:r w:rsidRPr="00A666A6">
        <w:rPr>
          <w:b/>
          <w:bCs/>
          <w:i/>
          <w:iCs/>
        </w:rPr>
        <w:t>С1 - размер процентной ставки купона по первому купону, в процентах годовых;</w:t>
      </w:r>
    </w:p>
    <w:p w:rsidR="00E95B8D" w:rsidRPr="00A666A6" w:rsidRDefault="00E95B8D" w:rsidP="00C65477">
      <w:pPr>
        <w:ind w:firstLine="540"/>
        <w:jc w:val="both"/>
        <w:rPr>
          <w:b/>
          <w:bCs/>
          <w:i/>
          <w:iCs/>
        </w:rPr>
      </w:pPr>
      <w:r w:rsidRPr="00A666A6">
        <w:rPr>
          <w:b/>
          <w:bCs/>
          <w:i/>
          <w:iCs/>
        </w:rPr>
        <w:t>T - дата размещения Облигаций, на которую вычисляется НКД;</w:t>
      </w:r>
    </w:p>
    <w:p w:rsidR="00E95B8D" w:rsidRPr="00A666A6" w:rsidRDefault="00E95B8D" w:rsidP="00C65477">
      <w:pPr>
        <w:ind w:firstLine="540"/>
        <w:jc w:val="both"/>
        <w:rPr>
          <w:b/>
          <w:bCs/>
          <w:i/>
          <w:iCs/>
        </w:rPr>
      </w:pPr>
      <w:r w:rsidRPr="00A666A6">
        <w:rPr>
          <w:b/>
          <w:bCs/>
          <w:i/>
          <w:iCs/>
        </w:rPr>
        <w:t>T0 - дата начала размещения Облигаций.</w:t>
      </w:r>
    </w:p>
    <w:p w:rsidR="00E95B8D" w:rsidRPr="00A666A6" w:rsidRDefault="00E95B8D" w:rsidP="00C65477">
      <w:pPr>
        <w:adjustRightInd w:val="0"/>
        <w:ind w:firstLine="540"/>
        <w:jc w:val="both"/>
        <w:rPr>
          <w:b/>
          <w:bCs/>
          <w:i/>
          <w:iCs/>
        </w:rPr>
      </w:pPr>
      <w:r w:rsidRPr="00A666A6">
        <w:rPr>
          <w:b/>
          <w:bCs/>
          <w:i/>
          <w:iCs/>
        </w:rPr>
        <w:t>Величина НКД в расчете на одну Облигацию определяется с точностью до одной копейки (округление производится по правилам математического округления, при котором значение целой копейки (целых копеек) не изменяется, если первая за округляемой цифра от 0 до 4, и изменяется, увеличиваясь на единицу, если первая за округляемой цифра от 5 до 9).</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42" w:name="_Toc412732456"/>
      <w:bookmarkStart w:id="143" w:name="_Toc430103489"/>
      <w:r w:rsidRPr="00A666A6">
        <w:t>8.8.5. Порядок осуществления преимущественного права приобретения размещаемых ценных бумаг</w:t>
      </w:r>
      <w:bookmarkEnd w:id="142"/>
      <w:bookmarkEnd w:id="143"/>
    </w:p>
    <w:p w:rsidR="00E95B8D" w:rsidRPr="00A666A6" w:rsidRDefault="00E95B8D" w:rsidP="003D31FF">
      <w:pPr>
        <w:pStyle w:val="Basic"/>
      </w:pPr>
    </w:p>
    <w:p w:rsidR="00E95B8D" w:rsidRPr="00A666A6" w:rsidRDefault="00E95B8D" w:rsidP="003D31FF">
      <w:pPr>
        <w:pStyle w:val="Basic"/>
        <w:rPr>
          <w:b/>
          <w:i/>
        </w:rPr>
      </w:pPr>
      <w:r w:rsidRPr="00A666A6">
        <w:rPr>
          <w:b/>
          <w:i/>
        </w:rPr>
        <w:t xml:space="preserve">Преимущественное право приобретения размещаемых ценных бумаг не предусмотрено. </w:t>
      </w:r>
    </w:p>
    <w:p w:rsidR="00E95B8D" w:rsidRPr="00A666A6" w:rsidRDefault="00E95B8D" w:rsidP="003D31FF">
      <w:pPr>
        <w:pStyle w:val="Basic"/>
        <w:rPr>
          <w:b/>
          <w:i/>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44" w:name="_Toc412732457"/>
      <w:bookmarkStart w:id="145" w:name="_Toc430103490"/>
      <w:r w:rsidRPr="00A666A6">
        <w:t>8.8.6. Условия и порядок оплаты ценных бумаг</w:t>
      </w:r>
      <w:bookmarkEnd w:id="144"/>
      <w:bookmarkEnd w:id="145"/>
    </w:p>
    <w:p w:rsidR="00E95B8D" w:rsidRPr="00A666A6" w:rsidRDefault="00E95B8D" w:rsidP="003D31FF">
      <w:pPr>
        <w:widowControl w:val="0"/>
        <w:autoSpaceDE w:val="0"/>
        <w:autoSpaceDN w:val="0"/>
        <w:adjustRightInd w:val="0"/>
        <w:jc w:val="both"/>
        <w:rPr>
          <w:rFonts w:cs="Calibri"/>
        </w:rPr>
      </w:pPr>
    </w:p>
    <w:p w:rsidR="00E95B8D" w:rsidRPr="00A666A6" w:rsidRDefault="00E95B8D" w:rsidP="00C65477">
      <w:pPr>
        <w:ind w:firstLine="540"/>
        <w:jc w:val="both"/>
        <w:rPr>
          <w:b/>
          <w:bCs/>
          <w:i/>
          <w:iCs/>
        </w:rPr>
      </w:pPr>
      <w:r w:rsidRPr="00A666A6">
        <w:rPr>
          <w:b/>
          <w:i/>
        </w:rPr>
        <w:t>Облигации оплачиваются в денежной форме в безналичном порядке в валюте Российской Федерации в соответствии с правилами клиринга Клиринговой организации.</w:t>
      </w:r>
      <w:r w:rsidRPr="00A666A6">
        <w:rPr>
          <w:b/>
          <w:bCs/>
          <w:i/>
          <w:iCs/>
        </w:rPr>
        <w:t xml:space="preserve"> </w:t>
      </w:r>
    </w:p>
    <w:p w:rsidR="00E95B8D" w:rsidRPr="00A666A6" w:rsidRDefault="00E95B8D" w:rsidP="00C65477">
      <w:pPr>
        <w:ind w:firstLine="540"/>
        <w:jc w:val="both"/>
        <w:rPr>
          <w:b/>
          <w:i/>
        </w:rPr>
      </w:pPr>
      <w:r w:rsidRPr="00A666A6">
        <w:rPr>
          <w:b/>
          <w:i/>
        </w:rPr>
        <w:t>Денежные расчеты по сделкам купли-продажи Облигаций при их размещении осуществляются на условиях «поставка против платежа» через НРД в соответствии с Правилами осуществления клиринговой деятельности Клиринговой организации на рынке ценных бумаг. Денежные расчеты при размещении Облигаций по заключенным сделкам купли-продажи Облигаций осуществляются в день заключения соответствующих сделок.</w:t>
      </w:r>
    </w:p>
    <w:p w:rsidR="00E95B8D" w:rsidRPr="00A666A6" w:rsidRDefault="00E95B8D" w:rsidP="00C65477">
      <w:pPr>
        <w:ind w:firstLine="540"/>
        <w:jc w:val="both"/>
        <w:rPr>
          <w:b/>
          <w:i/>
        </w:rPr>
      </w:pPr>
      <w:r w:rsidRPr="00A666A6">
        <w:rPr>
          <w:b/>
          <w:i/>
        </w:rPr>
        <w:t>При этом денежные средства должны быть зарезервированы на торговых счетах Участников торгов в Небанковской кредитной организации закрытом акционерном обществе «Национальный расчетный депозитарий» в сумме, достаточной для полной оплаты Облигаций, указанных в заявках на приобретение Облигаций, с учётом всех необходимых комиссионных сборов, а, начиная со второго дня размещения, также с учетом НКД.</w:t>
      </w:r>
    </w:p>
    <w:p w:rsidR="00E95B8D" w:rsidRPr="00A666A6" w:rsidRDefault="00E95B8D" w:rsidP="00C65477">
      <w:pPr>
        <w:ind w:firstLine="540"/>
        <w:jc w:val="both"/>
        <w:rPr>
          <w:b/>
          <w:bCs/>
          <w:i/>
          <w:iCs/>
        </w:rPr>
      </w:pPr>
      <w:r w:rsidRPr="00A666A6">
        <w:rPr>
          <w:b/>
          <w:bCs/>
          <w:i/>
          <w:iCs/>
        </w:rPr>
        <w:t>Денежные средства, полученные от размещения Облигаций на Бирже</w:t>
      </w:r>
      <w:r w:rsidRPr="00A666A6">
        <w:rPr>
          <w:b/>
          <w:i/>
        </w:rPr>
        <w:t>, зачисляются на счет Андеррайтера в НРД.</w:t>
      </w:r>
      <w:r w:rsidRPr="00A666A6">
        <w:rPr>
          <w:b/>
          <w:bCs/>
          <w:i/>
          <w:iCs/>
        </w:rPr>
        <w:t xml:space="preserve"> </w:t>
      </w:r>
    </w:p>
    <w:p w:rsidR="00E95B8D" w:rsidRPr="00A666A6" w:rsidRDefault="00E95B8D" w:rsidP="00C65477">
      <w:pPr>
        <w:adjustRightInd w:val="0"/>
        <w:ind w:firstLine="540"/>
        <w:jc w:val="both"/>
      </w:pPr>
    </w:p>
    <w:p w:rsidR="00E95B8D" w:rsidRPr="00A666A6" w:rsidRDefault="00E95B8D" w:rsidP="00C65477">
      <w:pPr>
        <w:adjustRightInd w:val="0"/>
        <w:ind w:firstLine="540"/>
        <w:jc w:val="both"/>
      </w:pPr>
      <w:r w:rsidRPr="00A666A6">
        <w:t>Кредитная организация:</w:t>
      </w:r>
    </w:p>
    <w:p w:rsidR="00E95B8D" w:rsidRPr="00A666A6" w:rsidRDefault="00E95B8D" w:rsidP="00C65477">
      <w:pPr>
        <w:ind w:firstLine="540"/>
        <w:jc w:val="both"/>
      </w:pPr>
      <w:r w:rsidRPr="00A666A6">
        <w:t xml:space="preserve">Полное фирменное наименование: </w:t>
      </w:r>
      <w:r w:rsidRPr="00A666A6">
        <w:rPr>
          <w:b/>
          <w:i/>
        </w:rPr>
        <w:t>Небанковская кредитная организация закрытое акционерное общество «Национальный расчетный депозитарий»</w:t>
      </w:r>
    </w:p>
    <w:p w:rsidR="00E95B8D" w:rsidRPr="00A666A6" w:rsidRDefault="00E95B8D" w:rsidP="00C65477">
      <w:pPr>
        <w:ind w:firstLine="540"/>
        <w:jc w:val="both"/>
      </w:pPr>
      <w:r w:rsidRPr="00A666A6">
        <w:t xml:space="preserve">Сокращенное фирменное наименование: </w:t>
      </w:r>
      <w:r w:rsidRPr="00A666A6">
        <w:rPr>
          <w:b/>
          <w:bCs/>
          <w:i/>
          <w:iCs/>
        </w:rPr>
        <w:t>НКО ЗАО НРД</w:t>
      </w:r>
    </w:p>
    <w:p w:rsidR="00E95B8D" w:rsidRPr="00A666A6" w:rsidRDefault="00E95B8D" w:rsidP="00C65477">
      <w:pPr>
        <w:ind w:firstLine="540"/>
        <w:jc w:val="both"/>
      </w:pPr>
      <w:r w:rsidRPr="00A666A6">
        <w:t xml:space="preserve">Место нахождения: </w:t>
      </w:r>
      <w:r w:rsidRPr="00A666A6">
        <w:rPr>
          <w:b/>
          <w:bCs/>
          <w:i/>
          <w:iCs/>
        </w:rPr>
        <w:t>город Москва, улица Спартаковская, дом 12</w:t>
      </w:r>
    </w:p>
    <w:p w:rsidR="00E95B8D" w:rsidRPr="00A666A6" w:rsidRDefault="00E95B8D" w:rsidP="00C65477">
      <w:pPr>
        <w:ind w:firstLine="540"/>
        <w:jc w:val="both"/>
        <w:rPr>
          <w:b/>
          <w:i/>
        </w:rPr>
      </w:pPr>
      <w:r w:rsidRPr="00A666A6">
        <w:t xml:space="preserve">Почтовый адрес: </w:t>
      </w:r>
      <w:r w:rsidRPr="00A666A6">
        <w:rPr>
          <w:b/>
          <w:i/>
        </w:rPr>
        <w:t>105066, г. Москва, ул. Спартаковская, дом 12</w:t>
      </w:r>
    </w:p>
    <w:p w:rsidR="00E95B8D" w:rsidRPr="00A666A6" w:rsidRDefault="00E95B8D" w:rsidP="00C65477">
      <w:pPr>
        <w:ind w:firstLine="540"/>
        <w:jc w:val="both"/>
        <w:rPr>
          <w:b/>
          <w:bCs/>
          <w:i/>
          <w:iCs/>
        </w:rPr>
      </w:pPr>
      <w:r w:rsidRPr="00A666A6">
        <w:t xml:space="preserve">БИК: </w:t>
      </w:r>
      <w:r w:rsidRPr="00A666A6">
        <w:rPr>
          <w:b/>
          <w:bCs/>
          <w:i/>
          <w:iCs/>
        </w:rPr>
        <w:t>044583505</w:t>
      </w:r>
    </w:p>
    <w:p w:rsidR="00E95B8D" w:rsidRPr="00A666A6" w:rsidRDefault="00E95B8D" w:rsidP="00C65477">
      <w:pPr>
        <w:ind w:firstLine="540"/>
        <w:jc w:val="both"/>
      </w:pPr>
      <w:r w:rsidRPr="00A666A6">
        <w:t xml:space="preserve">К/с: </w:t>
      </w:r>
      <w:r w:rsidRPr="00A666A6">
        <w:rPr>
          <w:b/>
          <w:bCs/>
          <w:i/>
          <w:iCs/>
        </w:rPr>
        <w:t xml:space="preserve">30105810100000000505  в Отделении </w:t>
      </w:r>
      <w:r w:rsidRPr="00A666A6">
        <w:rPr>
          <w:b/>
          <w:i/>
          <w:iCs/>
          <w:sz w:val="23"/>
          <w:szCs w:val="23"/>
        </w:rPr>
        <w:t>1 Главного управления Центрального банка Российской Федерации по Центральному федеральному округу г. Москва</w:t>
      </w:r>
    </w:p>
    <w:p w:rsidR="00E95B8D" w:rsidRPr="00A666A6" w:rsidRDefault="00E95B8D" w:rsidP="00C65477">
      <w:pPr>
        <w:adjustRightInd w:val="0"/>
        <w:ind w:firstLine="540"/>
        <w:jc w:val="both"/>
        <w:rPr>
          <w:bCs/>
        </w:rPr>
      </w:pPr>
      <w:r w:rsidRPr="00A666A6">
        <w:rPr>
          <w:bCs/>
        </w:rPr>
        <w:t xml:space="preserve">ИНН: </w:t>
      </w:r>
      <w:r w:rsidRPr="00A666A6">
        <w:rPr>
          <w:b/>
          <w:bCs/>
          <w:i/>
        </w:rPr>
        <w:t>7702165310</w:t>
      </w:r>
    </w:p>
    <w:p w:rsidR="00E95B8D" w:rsidRPr="00A666A6" w:rsidRDefault="00E95B8D" w:rsidP="00C65477">
      <w:pPr>
        <w:adjustRightInd w:val="0"/>
        <w:ind w:firstLine="540"/>
        <w:jc w:val="both"/>
        <w:rPr>
          <w:bCs/>
        </w:rPr>
      </w:pPr>
      <w:r w:rsidRPr="00A666A6">
        <w:rPr>
          <w:bCs/>
        </w:rPr>
        <w:t>КПП:</w:t>
      </w:r>
      <w:r w:rsidRPr="00A666A6">
        <w:rPr>
          <w:b/>
          <w:bCs/>
          <w:i/>
        </w:rPr>
        <w:t>775001001</w:t>
      </w:r>
    </w:p>
    <w:p w:rsidR="00E95B8D" w:rsidRPr="00A666A6" w:rsidRDefault="00E95B8D" w:rsidP="00C65477">
      <w:pPr>
        <w:adjustRightInd w:val="0"/>
        <w:jc w:val="both"/>
        <w:rPr>
          <w:b/>
          <w:bCs/>
          <w:i/>
          <w:iCs/>
        </w:rPr>
      </w:pPr>
      <w:r w:rsidRPr="00A666A6">
        <w:rPr>
          <w:b/>
          <w:bCs/>
          <w:i/>
          <w:iCs/>
        </w:rPr>
        <w:t>Номер лицензии на право осуществления банковских операций: № 3294</w:t>
      </w:r>
    </w:p>
    <w:p w:rsidR="00E95B8D" w:rsidRPr="00A666A6" w:rsidRDefault="00E95B8D" w:rsidP="00C65477">
      <w:pPr>
        <w:adjustRightInd w:val="0"/>
        <w:jc w:val="both"/>
        <w:rPr>
          <w:b/>
          <w:bCs/>
          <w:i/>
          <w:iCs/>
        </w:rPr>
      </w:pPr>
      <w:r w:rsidRPr="00A666A6">
        <w:rPr>
          <w:b/>
          <w:bCs/>
          <w:i/>
          <w:iCs/>
        </w:rPr>
        <w:t>Срок действия: без ограничения срока действия</w:t>
      </w:r>
    </w:p>
    <w:p w:rsidR="00E95B8D" w:rsidRPr="00A666A6" w:rsidRDefault="00E95B8D" w:rsidP="00C65477">
      <w:pPr>
        <w:adjustRightInd w:val="0"/>
        <w:jc w:val="both"/>
        <w:rPr>
          <w:b/>
          <w:bCs/>
          <w:i/>
          <w:iCs/>
        </w:rPr>
      </w:pPr>
      <w:r w:rsidRPr="00A666A6">
        <w:rPr>
          <w:b/>
          <w:bCs/>
          <w:i/>
          <w:iCs/>
        </w:rPr>
        <w:t>Дата выдачи: 26.07.2012</w:t>
      </w:r>
    </w:p>
    <w:p w:rsidR="00E95B8D" w:rsidRPr="00A666A6" w:rsidRDefault="00E95B8D" w:rsidP="00C65477">
      <w:pPr>
        <w:adjustRightInd w:val="0"/>
        <w:jc w:val="both"/>
        <w:rPr>
          <w:b/>
          <w:bCs/>
          <w:i/>
          <w:iCs/>
        </w:rPr>
      </w:pPr>
      <w:r w:rsidRPr="00A666A6">
        <w:rPr>
          <w:b/>
          <w:bCs/>
          <w:i/>
          <w:iCs/>
        </w:rPr>
        <w:t>Орган, выдавший указанную лицензию: Центральный банк Российской Федерации.</w:t>
      </w:r>
    </w:p>
    <w:p w:rsidR="00E95B8D" w:rsidRPr="00A666A6" w:rsidRDefault="00E95B8D" w:rsidP="00C65477">
      <w:pPr>
        <w:adjustRightInd w:val="0"/>
        <w:jc w:val="both"/>
      </w:pPr>
    </w:p>
    <w:p w:rsidR="00E95B8D" w:rsidRPr="00A666A6" w:rsidRDefault="00E95B8D" w:rsidP="00C65477">
      <w:pPr>
        <w:adjustRightInd w:val="0"/>
        <w:ind w:firstLine="708"/>
        <w:jc w:val="both"/>
      </w:pPr>
      <w:r w:rsidRPr="00A666A6">
        <w:t>Реквизиты счета, на который должны перечисляться денежные средства, поступающие в оплату облигаций:</w:t>
      </w:r>
    </w:p>
    <w:p w:rsidR="00E95B8D" w:rsidRPr="00A666A6" w:rsidRDefault="00E95B8D" w:rsidP="00C65477">
      <w:pPr>
        <w:adjustRightInd w:val="0"/>
        <w:ind w:firstLine="540"/>
        <w:jc w:val="both"/>
        <w:rPr>
          <w:bCs/>
        </w:rPr>
      </w:pPr>
    </w:p>
    <w:p w:rsidR="00E95B8D" w:rsidRPr="00A666A6" w:rsidRDefault="00E95B8D" w:rsidP="00C65477">
      <w:pPr>
        <w:pStyle w:val="Default"/>
        <w:ind w:firstLine="540"/>
        <w:jc w:val="both"/>
        <w:rPr>
          <w:color w:val="auto"/>
        </w:rPr>
      </w:pPr>
      <w:r w:rsidRPr="00A666A6">
        <w:rPr>
          <w:color w:val="auto"/>
        </w:rPr>
        <w:t xml:space="preserve">Полное фирменное наименование Андеррайтера: </w:t>
      </w:r>
      <w:r w:rsidRPr="00A666A6">
        <w:rPr>
          <w:b/>
          <w:i/>
          <w:color w:val="auto"/>
          <w:lang w:eastAsia="en-US"/>
        </w:rPr>
        <w:t>Закрытое акционерное общество «Сбербанк КИБ»</w:t>
      </w:r>
      <w:r w:rsidRPr="00A666A6">
        <w:rPr>
          <w:color w:val="auto"/>
        </w:rPr>
        <w:t xml:space="preserve"> </w:t>
      </w:r>
    </w:p>
    <w:p w:rsidR="00E95B8D" w:rsidRPr="00A666A6" w:rsidRDefault="00E95B8D" w:rsidP="00C65477">
      <w:pPr>
        <w:pStyle w:val="Default"/>
        <w:ind w:firstLine="540"/>
        <w:jc w:val="both"/>
        <w:rPr>
          <w:color w:val="auto"/>
        </w:rPr>
      </w:pPr>
      <w:r w:rsidRPr="00A666A6">
        <w:rPr>
          <w:color w:val="auto"/>
        </w:rPr>
        <w:t xml:space="preserve">Сокращенное фирменное наименование Андеррайтера: </w:t>
      </w:r>
      <w:r w:rsidRPr="00A666A6">
        <w:rPr>
          <w:b/>
          <w:i/>
          <w:color w:val="auto"/>
          <w:lang w:eastAsia="en-US"/>
        </w:rPr>
        <w:t>ЗАО «Сбербанк КИБ»</w:t>
      </w:r>
      <w:r w:rsidRPr="00A666A6">
        <w:rPr>
          <w:color w:val="auto"/>
        </w:rPr>
        <w:t xml:space="preserve"> </w:t>
      </w:r>
    </w:p>
    <w:p w:rsidR="00E95B8D" w:rsidRPr="00A666A6" w:rsidRDefault="00E95B8D" w:rsidP="00C65477">
      <w:pPr>
        <w:adjustRightInd w:val="0"/>
        <w:ind w:firstLine="540"/>
      </w:pPr>
      <w:r w:rsidRPr="00A666A6">
        <w:t xml:space="preserve">Номер счета: </w:t>
      </w:r>
      <w:r w:rsidRPr="00A666A6">
        <w:rPr>
          <w:b/>
          <w:bCs/>
          <w:i/>
          <w:iCs/>
        </w:rPr>
        <w:t>30411810600019000033</w:t>
      </w:r>
      <w:r w:rsidRPr="00A666A6">
        <w:t xml:space="preserve"> </w:t>
      </w:r>
    </w:p>
    <w:p w:rsidR="00E95B8D" w:rsidRPr="00A666A6" w:rsidRDefault="00E95B8D" w:rsidP="00C65477">
      <w:pPr>
        <w:tabs>
          <w:tab w:val="left" w:pos="9057"/>
        </w:tabs>
        <w:ind w:firstLine="540"/>
        <w:rPr>
          <w:b/>
          <w:bCs/>
          <w:i/>
          <w:iCs/>
        </w:rPr>
      </w:pPr>
      <w:r w:rsidRPr="00A666A6">
        <w:t>КПП получателя средств, поступающих в оплату ценных бумаг:</w:t>
      </w:r>
      <w:r w:rsidRPr="00A666A6">
        <w:rPr>
          <w:b/>
          <w:bCs/>
          <w:i/>
          <w:iCs/>
        </w:rPr>
        <w:t xml:space="preserve"> 775001001</w:t>
      </w:r>
    </w:p>
    <w:p w:rsidR="00E95B8D" w:rsidRPr="00A666A6" w:rsidRDefault="00E95B8D" w:rsidP="00C65477">
      <w:pPr>
        <w:ind w:firstLine="540"/>
        <w:jc w:val="both"/>
        <w:rPr>
          <w:b/>
          <w:bCs/>
          <w:i/>
          <w:iCs/>
        </w:rPr>
      </w:pPr>
    </w:p>
    <w:p w:rsidR="00E95B8D" w:rsidRPr="00A666A6" w:rsidRDefault="00E95B8D" w:rsidP="00C65477">
      <w:pPr>
        <w:ind w:firstLine="540"/>
        <w:jc w:val="both"/>
        <w:rPr>
          <w:b/>
          <w:bCs/>
          <w:i/>
          <w:iCs/>
        </w:rPr>
      </w:pPr>
      <w:r w:rsidRPr="00A666A6">
        <w:rPr>
          <w:b/>
          <w:bCs/>
          <w:i/>
          <w:iCs/>
        </w:rPr>
        <w:t>В случае изменения номера счета Андеррайтера, информация об ином номере счета Андеррайтера будет раскрыта одновременно с раскрытием информации о дате начала размещения Облигаций.</w:t>
      </w:r>
    </w:p>
    <w:p w:rsidR="00E95B8D" w:rsidRPr="00A666A6" w:rsidRDefault="00E95B8D" w:rsidP="00C65477">
      <w:pPr>
        <w:ind w:firstLine="540"/>
        <w:jc w:val="both"/>
        <w:rPr>
          <w:b/>
          <w:bCs/>
          <w:i/>
          <w:iCs/>
        </w:rPr>
      </w:pPr>
    </w:p>
    <w:p w:rsidR="00E95B8D" w:rsidRPr="00A666A6" w:rsidRDefault="00E95B8D" w:rsidP="00C65477">
      <w:pPr>
        <w:ind w:firstLine="540"/>
        <w:jc w:val="both"/>
        <w:rPr>
          <w:b/>
          <w:bCs/>
          <w:i/>
          <w:iCs/>
        </w:rPr>
      </w:pPr>
      <w:r w:rsidRPr="00A666A6">
        <w:rPr>
          <w:b/>
          <w:bCs/>
          <w:i/>
          <w:iCs/>
        </w:rPr>
        <w:t>Оплата ценных бумаг неденежными средствами не предусмотрена.</w:t>
      </w:r>
    </w:p>
    <w:p w:rsidR="00E95B8D" w:rsidRPr="00A666A6" w:rsidRDefault="00E95B8D" w:rsidP="00C65477">
      <w:pPr>
        <w:ind w:firstLine="540"/>
        <w:jc w:val="both"/>
        <w:rPr>
          <w:b/>
          <w:bCs/>
          <w:i/>
          <w:iCs/>
        </w:rPr>
      </w:pPr>
      <w:r w:rsidRPr="00A666A6">
        <w:rPr>
          <w:b/>
          <w:i/>
          <w:lang w:val="x-none"/>
        </w:rPr>
        <w:t>Возможность рассрочки при оплате ценных бумаг не предусмотрена.</w:t>
      </w:r>
    </w:p>
    <w:p w:rsidR="00E95B8D" w:rsidRPr="00A666A6" w:rsidRDefault="00E95B8D" w:rsidP="00C65477">
      <w:pPr>
        <w:ind w:firstLine="540"/>
        <w:jc w:val="both"/>
      </w:pPr>
      <w:r w:rsidRPr="00A666A6">
        <w:rPr>
          <w:b/>
          <w:bCs/>
          <w:i/>
          <w:iCs/>
        </w:rPr>
        <w:t>Андеррайтер переводит средства, полученные от размещения Облигаций, на счет Эмитента в срок, установленный договором о выполнении функций агента по размещению ценных бумаг на Бирже.</w:t>
      </w:r>
    </w:p>
    <w:p w:rsidR="00E95B8D" w:rsidRPr="00A666A6" w:rsidRDefault="00E95B8D" w:rsidP="00C65477">
      <w:pPr>
        <w:pStyle w:val="ConsPlusNormal"/>
        <w:ind w:firstLine="540"/>
        <w:jc w:val="both"/>
        <w:rPr>
          <w:rFonts w:ascii="Times New Roman" w:hAnsi="Times New Roman" w:cs="Times New Roman"/>
          <w:sz w:val="24"/>
          <w:szCs w:val="24"/>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46" w:name="_Toc412732458"/>
      <w:bookmarkStart w:id="147" w:name="_Toc430103491"/>
      <w:r w:rsidRPr="00A666A6">
        <w:t>8.8.7. Сведения о документе, содержащем фактические итоги размещения ценных бумаг, который представляется после завершения размещения ценных бумаг</w:t>
      </w:r>
      <w:bookmarkEnd w:id="146"/>
      <w:bookmarkEnd w:id="147"/>
    </w:p>
    <w:p w:rsidR="00E95B8D" w:rsidRPr="00A666A6" w:rsidRDefault="00E95B8D" w:rsidP="003D31FF">
      <w:pPr>
        <w:pStyle w:val="Basic"/>
        <w:rPr>
          <w:b/>
          <w:i/>
        </w:rPr>
      </w:pPr>
      <w:r w:rsidRPr="00A666A6">
        <w:rPr>
          <w:b/>
          <w:i/>
        </w:rPr>
        <w:t>Документом, содержащим фактические итоги размещения ценных бумаг, который эмитент должен представить в регистрирующий орган после завершения размещения ценных бумаг, является отчет об итогах выпуска ценных бумаг.</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48" w:name="_Toc412732459"/>
      <w:bookmarkStart w:id="149" w:name="_Toc430103492"/>
      <w:r w:rsidRPr="00A666A6">
        <w:t>8.9. Порядок и условия погашения и выплаты доходов по облигациям</w:t>
      </w:r>
      <w:bookmarkEnd w:id="148"/>
      <w:bookmarkEnd w:id="149"/>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50" w:name="_Toc412732460"/>
      <w:bookmarkStart w:id="151" w:name="_Toc430103493"/>
      <w:r w:rsidRPr="00A666A6">
        <w:t>8.9.1. Форма погашения облигаций</w:t>
      </w:r>
      <w:bookmarkEnd w:id="150"/>
      <w:bookmarkEnd w:id="151"/>
    </w:p>
    <w:p w:rsidR="00E95B8D" w:rsidRPr="00A666A6" w:rsidRDefault="00E95B8D" w:rsidP="003D31FF">
      <w:pPr>
        <w:pStyle w:val="Basic"/>
      </w:pPr>
      <w:r w:rsidRPr="00A666A6">
        <w:t>Указывается форма погашения облигаций (денежные средства, имущество, конвертация), а также возможность и условия выбора владельцами облигаций формы их погашения.</w:t>
      </w:r>
    </w:p>
    <w:p w:rsidR="00E95B8D" w:rsidRPr="00A666A6" w:rsidRDefault="00E95B8D" w:rsidP="003D31FF">
      <w:pPr>
        <w:pStyle w:val="Basic"/>
      </w:pPr>
      <w:r w:rsidRPr="00A666A6">
        <w:t>В случае если облигации погашаются имуществом, указываются сведения о таком имуществе.</w:t>
      </w:r>
    </w:p>
    <w:p w:rsidR="00E95B8D" w:rsidRPr="00A666A6" w:rsidRDefault="00E95B8D" w:rsidP="00C65477">
      <w:pPr>
        <w:adjustRightInd w:val="0"/>
        <w:ind w:firstLine="539"/>
        <w:jc w:val="both"/>
        <w:rPr>
          <w:b/>
          <w:bCs/>
          <w:i/>
        </w:rPr>
      </w:pPr>
      <w:r w:rsidRPr="00A666A6">
        <w:t xml:space="preserve">Форма погашения облигаций: </w:t>
      </w:r>
      <w:r w:rsidRPr="00A666A6">
        <w:rPr>
          <w:b/>
          <w:bCs/>
          <w:i/>
        </w:rPr>
        <w:t>денежные средства.</w:t>
      </w:r>
    </w:p>
    <w:p w:rsidR="00E95B8D" w:rsidRPr="00A666A6" w:rsidRDefault="00E95B8D" w:rsidP="00C65477">
      <w:pPr>
        <w:adjustRightInd w:val="0"/>
        <w:ind w:firstLine="539"/>
        <w:jc w:val="both"/>
        <w:rPr>
          <w:b/>
          <w:bCs/>
          <w:i/>
        </w:rPr>
      </w:pPr>
      <w:r w:rsidRPr="00A666A6">
        <w:rPr>
          <w:b/>
          <w:bCs/>
          <w:i/>
        </w:rPr>
        <w:t xml:space="preserve">Возможность и условия выбора владельцами Облигаций формы их погашения: не предусмотрена.  Погашение Облигаций производится денежными средствами в валюте Российской Федерации в безналичном порядке.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52" w:name="_Toc412732461"/>
      <w:bookmarkStart w:id="153" w:name="_Toc430103494"/>
      <w:r w:rsidRPr="00A666A6">
        <w:t>8.9.2. Порядок и условия погашения облигаций</w:t>
      </w:r>
      <w:bookmarkEnd w:id="152"/>
      <w:bookmarkEnd w:id="153"/>
    </w:p>
    <w:p w:rsidR="00E95B8D" w:rsidRPr="00A666A6" w:rsidRDefault="00E95B8D" w:rsidP="003D31FF">
      <w:pPr>
        <w:pStyle w:val="Basic"/>
      </w:pPr>
      <w:r w:rsidRPr="00A666A6">
        <w:t>Указывается срок (дата) погашения облигаций или порядок его определения.</w:t>
      </w:r>
    </w:p>
    <w:p w:rsidR="00E95B8D" w:rsidRPr="00A666A6" w:rsidRDefault="00E95B8D" w:rsidP="003D31FF">
      <w:pPr>
        <w:pStyle w:val="Basic"/>
      </w:pPr>
    </w:p>
    <w:p w:rsidR="00E95B8D" w:rsidRPr="00A666A6" w:rsidRDefault="00E95B8D" w:rsidP="00C65477">
      <w:pPr>
        <w:adjustRightInd w:val="0"/>
        <w:ind w:firstLine="539"/>
        <w:jc w:val="both"/>
        <w:rPr>
          <w:b/>
          <w:bCs/>
          <w:i/>
        </w:rPr>
      </w:pPr>
      <w:r w:rsidRPr="00A666A6">
        <w:rPr>
          <w:b/>
          <w:bCs/>
          <w:i/>
        </w:rPr>
        <w:t>Срок (дата) погашения Облигаций или порядок его определения: Облигации погашаются Эмитентом по номинальной стоимости в дату, в которую истекает</w:t>
      </w:r>
      <w:r w:rsidRPr="00A666A6">
        <w:t xml:space="preserve"> </w:t>
      </w:r>
      <w:r w:rsidRPr="00A666A6">
        <w:rPr>
          <w:b/>
          <w:bCs/>
          <w:i/>
        </w:rPr>
        <w:t xml:space="preserve">10 (Десять) лет и 2 (Два) месяца с даты начала размещения Облигаций (далее - «Дата погашения Облигаций»). </w:t>
      </w:r>
    </w:p>
    <w:p w:rsidR="00E95B8D" w:rsidRPr="00A666A6" w:rsidRDefault="00E95B8D" w:rsidP="00C65477">
      <w:pPr>
        <w:adjustRightInd w:val="0"/>
        <w:ind w:firstLine="539"/>
        <w:jc w:val="both"/>
        <w:rPr>
          <w:b/>
          <w:bCs/>
          <w:i/>
        </w:rPr>
      </w:pPr>
      <w:r w:rsidRPr="00A666A6">
        <w:rPr>
          <w:b/>
          <w:bCs/>
          <w:i/>
        </w:rPr>
        <w:t>Если до даты погашения обязательства кредитной организации - эмитента по возврату номинальной стоимости владельцам Облигаций частично прекращены в связи с наступлением События прекращения обязательств, указанного в п.10.4.1. Решения о выпуске ценных бумаг</w:t>
      </w:r>
      <w:r w:rsidRPr="00A666A6">
        <w:rPr>
          <w:b/>
          <w:i/>
        </w:rPr>
        <w:t xml:space="preserve"> и разделе VIII Проспекта ценных бумаг</w:t>
      </w:r>
      <w:r w:rsidRPr="00A666A6">
        <w:rPr>
          <w:b/>
          <w:bCs/>
          <w:i/>
        </w:rPr>
        <w:t>, погашение Облигаций производится по оставшейся части номинальной стоимости Облигаций, обязательства по возврату которой не прекращены, на дату погашения.</w:t>
      </w:r>
    </w:p>
    <w:p w:rsidR="00E95B8D" w:rsidRPr="00A666A6" w:rsidRDefault="00E95B8D" w:rsidP="00C65477">
      <w:pPr>
        <w:adjustRightInd w:val="0"/>
        <w:ind w:firstLine="539"/>
        <w:jc w:val="both"/>
        <w:rPr>
          <w:b/>
          <w:bCs/>
          <w:i/>
        </w:rPr>
      </w:pPr>
      <w:r w:rsidRPr="00A666A6">
        <w:rPr>
          <w:b/>
          <w:bCs/>
          <w:i/>
        </w:rPr>
        <w:t>Если дата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E95B8D" w:rsidRPr="00A666A6" w:rsidRDefault="00E95B8D" w:rsidP="00C65477">
      <w:pPr>
        <w:pStyle w:val="Default"/>
        <w:ind w:firstLine="720"/>
        <w:jc w:val="both"/>
        <w:rPr>
          <w:b/>
          <w:i/>
          <w:iCs/>
          <w:color w:val="auto"/>
          <w:u w:val="single"/>
        </w:rPr>
      </w:pPr>
      <w:r w:rsidRPr="00A666A6">
        <w:rPr>
          <w:b/>
          <w:i/>
          <w:iCs/>
          <w:color w:val="auto"/>
          <w:u w:val="single"/>
        </w:rPr>
        <w:t xml:space="preserve">В случае, если Дата погашения Облигаций совпадает с Датой прекращения обязательств: </w:t>
      </w:r>
    </w:p>
    <w:p w:rsidR="00E95B8D" w:rsidRPr="00A666A6" w:rsidRDefault="00E95B8D" w:rsidP="00C65477">
      <w:pPr>
        <w:pStyle w:val="Default"/>
        <w:ind w:firstLine="720"/>
        <w:jc w:val="both"/>
        <w:rPr>
          <w:b/>
          <w:color w:val="auto"/>
        </w:rPr>
      </w:pPr>
      <w:r w:rsidRPr="00A666A6">
        <w:rPr>
          <w:b/>
          <w:i/>
          <w:iCs/>
          <w:color w:val="auto"/>
        </w:rPr>
        <w:t xml:space="preserve">Не позднее, чем за 2 (Два) рабочих дня до Даты прекращения обязательств, уполномоченный орган Кредитной организации – эмитента определяет размер (сумму) обязательств Кредитной организации – эмитента по данному субординированному облигационному займу, которые должны быть прекращены в Дату погашения для восстановления значения норматива достаточности базового капитала кредитной организации – эмитента до уровня не ниже 2 процентов либо для восстановления значений нормативов достаточности собственных средств (капитала), установленных в соответствии с Инструкцией Банка России N 139-И, в случае реализации плана участия Агентства по страхованию вкладов в осуществлении мер по предупреждению банкротства Банка. </w:t>
      </w:r>
    </w:p>
    <w:p w:rsidR="00E95B8D" w:rsidRPr="00A666A6" w:rsidRDefault="00E95B8D" w:rsidP="00C65477">
      <w:pPr>
        <w:pStyle w:val="Default"/>
        <w:ind w:firstLine="720"/>
        <w:jc w:val="both"/>
        <w:rPr>
          <w:b/>
          <w:i/>
          <w:color w:val="auto"/>
        </w:rPr>
      </w:pPr>
      <w:r w:rsidRPr="00A666A6">
        <w:rPr>
          <w:b/>
          <w:i/>
          <w:color w:val="auto"/>
        </w:rPr>
        <w:t xml:space="preserve">Датой прекращения обязательств является 30-й (тридцатый) рабочий день с даты размещения на официальном сайте Банка России информации о возникновении </w:t>
      </w:r>
      <w:r w:rsidRPr="00A666A6">
        <w:rPr>
          <w:b/>
          <w:bCs/>
          <w:i/>
          <w:color w:val="auto"/>
        </w:rPr>
        <w:t>События прекращения обязательств А или События прекращения обязательств Б</w:t>
      </w:r>
      <w:r w:rsidRPr="00A666A6">
        <w:rPr>
          <w:b/>
          <w:i/>
          <w:color w:val="auto"/>
        </w:rPr>
        <w:t xml:space="preserve">, или дата, совпадающая с Датой погашения Облигаций, если она наступает в течение периода времени с даты наступления Событий прекращения обязательств и до 30-го (тридцатого) рабочего дня с даты размещения на официальном сайте Банка России информации о возникновении </w:t>
      </w:r>
      <w:r w:rsidRPr="00A666A6">
        <w:rPr>
          <w:b/>
          <w:bCs/>
          <w:i/>
          <w:color w:val="auto"/>
        </w:rPr>
        <w:t>События прекращения обязательств А или События прекращения обязательств Б</w:t>
      </w:r>
      <w:r w:rsidRPr="00A666A6">
        <w:rPr>
          <w:b/>
          <w:i/>
          <w:color w:val="auto"/>
        </w:rPr>
        <w:t>, но до даты начала фактического осуществления Агентством по страхованию вкладов мер в соответствии с Федеральным законом "О несостоятельности (банкротстве)".</w:t>
      </w:r>
    </w:p>
    <w:p w:rsidR="00E95B8D" w:rsidRPr="00A666A6" w:rsidRDefault="00E95B8D" w:rsidP="00C65477">
      <w:pPr>
        <w:adjustRightInd w:val="0"/>
        <w:ind w:firstLine="539"/>
        <w:jc w:val="both"/>
        <w:rPr>
          <w:b/>
          <w:bCs/>
          <w:i/>
        </w:rPr>
      </w:pPr>
    </w:p>
    <w:p w:rsidR="00E95B8D" w:rsidRPr="00A666A6" w:rsidRDefault="00E95B8D" w:rsidP="003D31FF">
      <w:pPr>
        <w:pStyle w:val="Basic"/>
      </w:pPr>
    </w:p>
    <w:p w:rsidR="00E95B8D" w:rsidRPr="00A666A6" w:rsidRDefault="00E95B8D" w:rsidP="003D31FF">
      <w:pPr>
        <w:pStyle w:val="Basic"/>
      </w:pPr>
      <w:r w:rsidRPr="00A666A6">
        <w:t>Указываются порядок и условия погашения облигаций.</w:t>
      </w:r>
    </w:p>
    <w:p w:rsidR="00E95B8D" w:rsidRPr="00A666A6" w:rsidRDefault="00E95B8D" w:rsidP="003D31FF">
      <w:pPr>
        <w:pStyle w:val="Basic"/>
      </w:pPr>
    </w:p>
    <w:p w:rsidR="00E95B8D" w:rsidRPr="00A666A6" w:rsidRDefault="00E95B8D" w:rsidP="00C65477">
      <w:pPr>
        <w:spacing w:line="240" w:lineRule="atLeast"/>
        <w:ind w:right="41" w:firstLine="708"/>
        <w:jc w:val="both"/>
        <w:rPr>
          <w:b/>
          <w:i/>
        </w:rPr>
      </w:pPr>
      <w:r w:rsidRPr="00A666A6">
        <w:rPr>
          <w:b/>
          <w:i/>
        </w:rPr>
        <w:t>Владельцы и иные лица, осуществляющие в соответствии с федеральными законами права по Облигациям, получают причитающиеся им денежные выплаты в счет погашения Облигаций через депозитарий, осуществляющий учет прав на Облигации, депонентами которого они являются. Депозитарный договор между депозитарием, осуществляющим учет прав на Облигации, и депонентом должен содержать порядок передачи депоненту выплат по Облигациям.</w:t>
      </w:r>
    </w:p>
    <w:p w:rsidR="00E95B8D" w:rsidRPr="00A666A6" w:rsidRDefault="00E95B8D" w:rsidP="00C65477">
      <w:pPr>
        <w:pStyle w:val="List2"/>
        <w:numPr>
          <w:ilvl w:val="12"/>
          <w:numId w:val="0"/>
        </w:numPr>
        <w:tabs>
          <w:tab w:val="left" w:pos="1260"/>
        </w:tabs>
        <w:ind w:firstLine="720"/>
        <w:jc w:val="both"/>
        <w:rPr>
          <w:b/>
          <w:i/>
          <w:sz w:val="24"/>
          <w:szCs w:val="24"/>
        </w:rPr>
      </w:pPr>
      <w:r w:rsidRPr="00A666A6">
        <w:rPr>
          <w:b/>
          <w:i/>
          <w:sz w:val="24"/>
          <w:szCs w:val="24"/>
        </w:rPr>
        <w:t>Передача денежных выплат в счет погашения Облигаций осуществляется депозитарием лицу, являющемуся его депонентом:</w:t>
      </w:r>
    </w:p>
    <w:p w:rsidR="00E95B8D" w:rsidRPr="00A666A6" w:rsidRDefault="00E95B8D" w:rsidP="00C65477">
      <w:pPr>
        <w:pStyle w:val="List2"/>
        <w:numPr>
          <w:ilvl w:val="12"/>
          <w:numId w:val="0"/>
        </w:numPr>
        <w:tabs>
          <w:tab w:val="left" w:pos="1260"/>
        </w:tabs>
        <w:ind w:firstLine="720"/>
        <w:jc w:val="both"/>
        <w:rPr>
          <w:b/>
          <w:i/>
          <w:sz w:val="24"/>
          <w:szCs w:val="24"/>
        </w:rPr>
      </w:pPr>
      <w:r w:rsidRPr="00A666A6">
        <w:rPr>
          <w:b/>
          <w:i/>
          <w:sz w:val="24"/>
          <w:szCs w:val="24"/>
        </w:rPr>
        <w:t>1) на конец операционного дня, предшествующего дате, которая определена в соответствии с документом, удостоверяющим права, закрепленные Облигациями, и в которую Облигации подлежат погашению;</w:t>
      </w:r>
    </w:p>
    <w:p w:rsidR="00E95B8D" w:rsidRPr="00A666A6" w:rsidRDefault="00E95B8D" w:rsidP="00C65477">
      <w:pPr>
        <w:pStyle w:val="List2"/>
        <w:numPr>
          <w:ilvl w:val="12"/>
          <w:numId w:val="0"/>
        </w:numPr>
        <w:tabs>
          <w:tab w:val="left" w:pos="1260"/>
        </w:tabs>
        <w:ind w:firstLine="720"/>
        <w:jc w:val="both"/>
        <w:rPr>
          <w:b/>
          <w:i/>
          <w:sz w:val="24"/>
          <w:szCs w:val="24"/>
        </w:rPr>
      </w:pPr>
      <w:r w:rsidRPr="00A666A6">
        <w:rPr>
          <w:b/>
          <w:i/>
          <w:sz w:val="24"/>
          <w:szCs w:val="24"/>
        </w:rPr>
        <w:t>2) на конец операционного дня, следующего за датой, на которую депозитарием, осуществляющим обязательное централизованное хранение Облигаций, в соответствии с действующим законодательством раскрыта информация о получении им подлежащих передаче денежных выплат в счет погашения Облигаций,  в случае, если в установленную дату (установленный срок) обязанность кредитной организации – эмитента по осуществлению денежных выплат в счет погашения Облигаций не исполнена или исполнена ненадлежащим образом;</w:t>
      </w:r>
    </w:p>
    <w:p w:rsidR="00E95B8D" w:rsidRPr="00A666A6" w:rsidRDefault="00E95B8D" w:rsidP="00C65477">
      <w:pPr>
        <w:spacing w:line="240" w:lineRule="atLeast"/>
        <w:ind w:right="41" w:firstLine="708"/>
        <w:jc w:val="both"/>
        <w:rPr>
          <w:b/>
          <w:i/>
        </w:rPr>
      </w:pPr>
      <w:r w:rsidRPr="00A666A6">
        <w:rPr>
          <w:b/>
          <w:i/>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E95B8D" w:rsidRPr="00A666A6" w:rsidRDefault="00E95B8D" w:rsidP="00C65477">
      <w:pPr>
        <w:pStyle w:val="List2"/>
        <w:numPr>
          <w:ilvl w:val="12"/>
          <w:numId w:val="0"/>
        </w:numPr>
        <w:tabs>
          <w:tab w:val="left" w:pos="1260"/>
        </w:tabs>
        <w:ind w:firstLine="720"/>
        <w:jc w:val="both"/>
        <w:rPr>
          <w:sz w:val="24"/>
          <w:szCs w:val="24"/>
        </w:rPr>
      </w:pPr>
    </w:p>
    <w:p w:rsidR="00E95B8D" w:rsidRPr="00A666A6" w:rsidRDefault="00E95B8D" w:rsidP="00C65477">
      <w:pPr>
        <w:spacing w:line="240" w:lineRule="atLeast"/>
        <w:ind w:right="41" w:firstLine="708"/>
        <w:jc w:val="both"/>
        <w:rPr>
          <w:b/>
          <w:i/>
        </w:rPr>
      </w:pPr>
      <w:r w:rsidRPr="00A666A6">
        <w:rPr>
          <w:b/>
          <w:i/>
        </w:rPr>
        <w:t>Кредитная организация – эмитент исполняет обязанность по осуществлению денежных выплат в счет погашения Облигаций путем перечисления денежных средств депозитарию, осуществляющему их обязательное централизованное хранение. Указанная обязанность считается исполненной кредитной организацией – эмитентом с даты поступления денежных средств на счет депозитария, осуществляющего обязательное централизованное хранение Облигаций.</w:t>
      </w:r>
    </w:p>
    <w:p w:rsidR="00E95B8D" w:rsidRPr="00A666A6" w:rsidRDefault="00E95B8D" w:rsidP="00C65477">
      <w:pPr>
        <w:spacing w:line="240" w:lineRule="atLeast"/>
        <w:ind w:right="41" w:firstLine="708"/>
        <w:jc w:val="both"/>
        <w:rPr>
          <w:b/>
          <w:i/>
        </w:rPr>
      </w:pPr>
      <w:r w:rsidRPr="00A666A6">
        <w:rPr>
          <w:b/>
          <w:i/>
        </w:rPr>
        <w:t>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E95B8D" w:rsidRPr="00A666A6" w:rsidRDefault="00E95B8D" w:rsidP="00C65477">
      <w:pPr>
        <w:pStyle w:val="Default"/>
        <w:ind w:firstLine="720"/>
        <w:jc w:val="both"/>
        <w:rPr>
          <w:b/>
          <w:color w:val="auto"/>
        </w:rPr>
      </w:pPr>
      <w:r w:rsidRPr="00A666A6">
        <w:rPr>
          <w:b/>
          <w:i/>
          <w:iCs/>
          <w:color w:val="auto"/>
        </w:rPr>
        <w:t xml:space="preserve">При погашении Облигаций выплачивается также купонный доход за последний купонный период, если иное не предусмотрено Решением о выпуске ценных бумаг и Проспектом ценных бумаг. </w:t>
      </w:r>
    </w:p>
    <w:p w:rsidR="00E95B8D" w:rsidRPr="00A666A6" w:rsidRDefault="00E95B8D" w:rsidP="00C65477">
      <w:pPr>
        <w:pStyle w:val="Default"/>
        <w:ind w:firstLine="720"/>
        <w:jc w:val="both"/>
        <w:rPr>
          <w:b/>
          <w:i/>
          <w:iCs/>
          <w:color w:val="auto"/>
        </w:rPr>
      </w:pPr>
    </w:p>
    <w:p w:rsidR="00E95B8D" w:rsidRPr="00A666A6" w:rsidRDefault="00E95B8D" w:rsidP="00C65477">
      <w:pPr>
        <w:pStyle w:val="Default"/>
        <w:ind w:firstLine="720"/>
        <w:jc w:val="both"/>
        <w:rPr>
          <w:b/>
          <w:i/>
          <w:iCs/>
          <w:color w:val="auto"/>
        </w:rPr>
      </w:pPr>
      <w:r w:rsidRPr="00A666A6">
        <w:rPr>
          <w:b/>
          <w:i/>
          <w:iCs/>
          <w:color w:val="auto"/>
        </w:rPr>
        <w:t xml:space="preserve">В случае, если сумма прекращающихся обязательств по возврату основного долга по данному субординированному облигационному займу, определенная уполномоченным органом Кредитной организации – эмитента, больше либо равна номинальной стоимости (части номинальной стоимости) Облигаций, обязательства Кредитной организации – эмитента по данному субординированному облигационному займу прекращаются полностью, начисленные и невыплаченные проценты не возмещаются и не накапливаются за счет полного прекращения обязательств Кредитной организации – эмитента по выплате суммы начисленных процентов по Облигациям, а также полностью прекращаются обязательства Кредитной организации – эмитента по финансовым санкциям за неисполнение обязательств по Облигациям. Кредитная организация – эмитент не осуществляет никаких выплат владельцам Облигаций в Дату погашения, при этом владельцы Облигаций не имеют права требовать осуществления кредитной организацией – эмитентом каких-либо выплат. </w:t>
      </w:r>
    </w:p>
    <w:p w:rsidR="00E95B8D" w:rsidRPr="00A666A6" w:rsidRDefault="00E95B8D" w:rsidP="00C65477">
      <w:pPr>
        <w:spacing w:line="240" w:lineRule="atLeast"/>
        <w:ind w:right="41" w:firstLine="708"/>
        <w:jc w:val="both"/>
        <w:rPr>
          <w:b/>
          <w:i/>
          <w:iCs/>
        </w:rPr>
      </w:pPr>
      <w:r w:rsidRPr="00A666A6">
        <w:rPr>
          <w:b/>
          <w:i/>
          <w:iCs/>
        </w:rPr>
        <w:t>В случае, если сумма прекращающихся обязательств по возврату основного долга по данному субординированному облигационному займу, определенная уполномоченным органом Кредитной организации – эмитента, меньше номинальной стоимости (части номинальной стоимости) Облигаций, кредитная организация – эмитент выплачивает владельцам Облигаций в Дату погашения Облигаций оставшуюся часть номинальной стоимости по Облигациям, обязательства по выплате которой не будут прекращены. Выплачиваемый при таком погашении купонный доход рассчитывается в порядке, установленном в п.8.1 Решения о выпуске ценных бумаг</w:t>
      </w:r>
      <w:r w:rsidRPr="00A666A6">
        <w:rPr>
          <w:b/>
          <w:i/>
        </w:rPr>
        <w:t xml:space="preserve"> и разделе VIII Проспекта ценных бумаг</w:t>
      </w:r>
      <w:r w:rsidRPr="00A666A6">
        <w:rPr>
          <w:b/>
          <w:i/>
          <w:iCs/>
        </w:rPr>
        <w:t>, расчет производится исходя из оставшейся части номинальной стоимости одной Облигации, обязательства по возврату которой не прекращены, после прекращения обязательств в Дату погашения в соответствии с настоящим пунктом Проспекта ценных бумаг.</w:t>
      </w:r>
    </w:p>
    <w:p w:rsidR="00E95B8D" w:rsidRPr="00A666A6" w:rsidRDefault="00E95B8D" w:rsidP="00C65477">
      <w:pPr>
        <w:adjustRightInd w:val="0"/>
        <w:ind w:firstLine="539"/>
        <w:jc w:val="both"/>
        <w:rPr>
          <w:b/>
          <w:i/>
          <w:iCs/>
        </w:rPr>
      </w:pPr>
      <w:r w:rsidRPr="00A666A6">
        <w:rPr>
          <w:b/>
          <w:i/>
          <w:iCs/>
        </w:rPr>
        <w:t xml:space="preserve">Банк уведомляет держателей Облигаций, а также иных заинтересованных лиц о полном либо частичном прекращении обязательств Кредитной организации – эмитента по данному субординированному облигационному займу в Дату погашения Облигаций и размере обязательств, которые должны быть прекращены в Дату погашения для восстановления значения норматива достаточности базового капитала кредитной организации - эмитента до уровня не ниже 2 процентов, либо для восстановления значений нормативов достаточности собственных средств (капитала), установленных в соответствии с Инструкцией Банка России N 139-И, в случае реализации плана участия Агентства по страхованию вкладов в осуществлении мер по предупреждению банкротства Банка, путем публикации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принятия уполномоченным органом Кредитной организации – эмитента решения об определении размера (суммы) обязательств кредитной организации – эмитента по данному субординированному облигационному займу, которые должны быть прекращены в Дату погашения Облигаций: </w:t>
      </w:r>
    </w:p>
    <w:p w:rsidR="00E95B8D" w:rsidRPr="00A666A6" w:rsidRDefault="00E95B8D" w:rsidP="00C65477">
      <w:pPr>
        <w:adjustRightInd w:val="0"/>
        <w:ind w:firstLine="539"/>
        <w:jc w:val="both"/>
        <w:rPr>
          <w:b/>
          <w:i/>
          <w:iCs/>
        </w:rPr>
      </w:pPr>
      <w:r w:rsidRPr="00A666A6">
        <w:rPr>
          <w:b/>
          <w:i/>
          <w:iCs/>
        </w:rPr>
        <w:t xml:space="preserve">в ленте новостей - не позднее 1 (Одного) дня; </w:t>
      </w:r>
    </w:p>
    <w:p w:rsidR="00E95B8D" w:rsidRPr="00A666A6" w:rsidRDefault="00E95B8D" w:rsidP="00C65477">
      <w:pPr>
        <w:adjustRightInd w:val="0"/>
        <w:ind w:firstLine="539"/>
        <w:jc w:val="both"/>
        <w:rPr>
          <w:b/>
          <w:i/>
          <w:iCs/>
        </w:rPr>
      </w:pPr>
      <w:r w:rsidRPr="00A666A6">
        <w:rPr>
          <w:b/>
          <w:i/>
          <w:iCs/>
        </w:rPr>
        <w:t xml:space="preserve">на Страницах в сети Интернет - не позднее 1 (Одного) дня. </w:t>
      </w:r>
    </w:p>
    <w:p w:rsidR="00E95B8D" w:rsidRPr="00A666A6" w:rsidRDefault="00E95B8D" w:rsidP="00C65477">
      <w:pPr>
        <w:adjustRightInd w:val="0"/>
        <w:ind w:firstLine="539"/>
        <w:jc w:val="both"/>
        <w:rPr>
          <w:b/>
          <w:i/>
          <w:iCs/>
        </w:rPr>
      </w:pPr>
    </w:p>
    <w:p w:rsidR="00E95B8D" w:rsidRPr="00A666A6" w:rsidRDefault="00E95B8D" w:rsidP="00C65477">
      <w:pPr>
        <w:adjustRightInd w:val="0"/>
        <w:ind w:firstLine="539"/>
        <w:jc w:val="both"/>
        <w:rPr>
          <w:b/>
          <w:i/>
          <w:iCs/>
        </w:rPr>
      </w:pPr>
      <w:r w:rsidRPr="00A666A6">
        <w:rPr>
          <w:b/>
          <w:i/>
          <w:iCs/>
        </w:rPr>
        <w:t xml:space="preserve">В сообщении, в том числе указывается размер (сумма) прекращающихся обязательств по данному субординированному облигационному займу, а также оставшаяся часть номинальной стоимости одной Облигации и величина купонного дохода за последний купонный период, выплачиваемые кредитной организацией – эмитентом в Дату погашения. </w:t>
      </w:r>
    </w:p>
    <w:p w:rsidR="00E95B8D" w:rsidRPr="00A666A6" w:rsidRDefault="00E95B8D" w:rsidP="00C65477">
      <w:pPr>
        <w:adjustRightInd w:val="0"/>
        <w:ind w:firstLine="539"/>
        <w:jc w:val="both"/>
        <w:rPr>
          <w:b/>
          <w:i/>
          <w:iCs/>
        </w:rPr>
      </w:pPr>
      <w:r w:rsidRPr="00A666A6">
        <w:rPr>
          <w:b/>
          <w:i/>
          <w:iCs/>
        </w:rPr>
        <w:t xml:space="preserve">Эмитент уведомляет Биржу и НРД в срок не позднее 1 (Одного) дня с даты принятия решения уполномоченным органом управления кредитной организации – эмитента, но не позднее, чем за 1 (Один) день до Даты погашения. </w:t>
      </w:r>
    </w:p>
    <w:p w:rsidR="00E95B8D" w:rsidRPr="00A666A6" w:rsidRDefault="00E95B8D" w:rsidP="00C65477">
      <w:pPr>
        <w:adjustRightInd w:val="0"/>
        <w:ind w:firstLine="539"/>
        <w:jc w:val="both"/>
        <w:rPr>
          <w:b/>
          <w:i/>
          <w:iCs/>
        </w:rPr>
      </w:pPr>
      <w:r w:rsidRPr="00A666A6">
        <w:rPr>
          <w:b/>
          <w:i/>
          <w:iCs/>
        </w:rPr>
        <w:t>Списание Облигаций со счетов депо производится:</w:t>
      </w:r>
    </w:p>
    <w:p w:rsidR="00E95B8D" w:rsidRPr="00A666A6" w:rsidRDefault="00E95B8D" w:rsidP="00C65477">
      <w:pPr>
        <w:adjustRightInd w:val="0"/>
        <w:ind w:firstLine="539"/>
        <w:jc w:val="both"/>
        <w:rPr>
          <w:b/>
          <w:i/>
          <w:iCs/>
        </w:rPr>
      </w:pPr>
      <w:r w:rsidRPr="00A666A6">
        <w:rPr>
          <w:b/>
          <w:i/>
          <w:iCs/>
        </w:rPr>
        <w:t xml:space="preserve">- при погашении Облигаций после исполнения кредитной организацией - эмитентом обязательств перед владельцами Облигаций по выплате купонного дохода и погашению номинальной стоимости Облигаций, или </w:t>
      </w:r>
    </w:p>
    <w:p w:rsidR="00E95B8D" w:rsidRPr="00A666A6" w:rsidRDefault="00E95B8D" w:rsidP="00C65477">
      <w:pPr>
        <w:adjustRightInd w:val="0"/>
        <w:ind w:firstLine="539"/>
        <w:jc w:val="both"/>
        <w:rPr>
          <w:b/>
          <w:i/>
          <w:iCs/>
        </w:rPr>
      </w:pPr>
      <w:r w:rsidRPr="00A666A6">
        <w:rPr>
          <w:b/>
          <w:i/>
          <w:iCs/>
        </w:rPr>
        <w:t>- в случае полного прекращения обязательств кредитной организации – эмитента перед владельцами Облигаций в Дату прекращения обязательств после наступления События прекращения обязательств, указанного в п. 10.4.1. Решения о выпуске ценных бумаг</w:t>
      </w:r>
      <w:r w:rsidRPr="00A666A6">
        <w:rPr>
          <w:b/>
          <w:i/>
        </w:rPr>
        <w:t xml:space="preserve"> и разделе VIII Проспекта ценных бумаг</w:t>
      </w:r>
      <w:r w:rsidRPr="00A666A6">
        <w:rPr>
          <w:b/>
          <w:i/>
          <w:iCs/>
        </w:rPr>
        <w:t>, при условии признания Банком России настоящего облигационного займа субординированным.</w:t>
      </w:r>
    </w:p>
    <w:p w:rsidR="00E95B8D" w:rsidRPr="00A666A6" w:rsidRDefault="00E95B8D" w:rsidP="00C65477">
      <w:pPr>
        <w:adjustRightInd w:val="0"/>
        <w:ind w:firstLine="539"/>
        <w:jc w:val="both"/>
        <w:rPr>
          <w:b/>
          <w:i/>
          <w:iCs/>
        </w:rPr>
      </w:pPr>
      <w:r w:rsidRPr="00A666A6">
        <w:rPr>
          <w:b/>
          <w:i/>
          <w:iCs/>
        </w:rPr>
        <w:t>Снятие Сертификата с хранения производится после списания всех Облигаций со счетов в НРД.</w:t>
      </w:r>
    </w:p>
    <w:p w:rsidR="00E95B8D" w:rsidRPr="00A666A6" w:rsidRDefault="00E95B8D" w:rsidP="00C65477">
      <w:pPr>
        <w:spacing w:line="240" w:lineRule="atLeast"/>
        <w:ind w:right="41" w:firstLine="708"/>
        <w:jc w:val="both"/>
        <w:rPr>
          <w:b/>
          <w:i/>
          <w:iCs/>
        </w:rPr>
      </w:pPr>
    </w:p>
    <w:p w:rsidR="00E95B8D" w:rsidRPr="00A666A6" w:rsidRDefault="00E95B8D" w:rsidP="003D31FF">
      <w:pPr>
        <w:pStyle w:val="Basic"/>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54" w:name="_Toc412732462"/>
      <w:bookmarkStart w:id="155" w:name="_Toc430103495"/>
      <w:r w:rsidRPr="00A666A6">
        <w:t>8.9.3. Порядок определения дохода, выплачиваемого по каждой облигации</w:t>
      </w:r>
      <w:bookmarkEnd w:id="154"/>
      <w:bookmarkEnd w:id="155"/>
    </w:p>
    <w:p w:rsidR="00E95B8D" w:rsidRPr="00A666A6" w:rsidRDefault="00E95B8D" w:rsidP="003D31FF">
      <w:pPr>
        <w:pStyle w:val="Basic"/>
      </w:pPr>
      <w:r w:rsidRPr="00A666A6">
        <w:t>Указывается размер дохода или порядок его определения, в том числе размер дохода, выплачиваемого по каждому купону, или порядок его определения.</w:t>
      </w:r>
    </w:p>
    <w:p w:rsidR="00E95B8D" w:rsidRPr="00A666A6" w:rsidRDefault="00E95B8D" w:rsidP="003D31FF">
      <w:pPr>
        <w:pStyle w:val="Basic"/>
      </w:pPr>
      <w:r w:rsidRPr="00A666A6">
        <w:t>В случае если доход по облигациям выплачивается за определенные периоды (купонные периоды), указываются такие периоды или порядок их определения.</w:t>
      </w:r>
    </w:p>
    <w:p w:rsidR="00E95B8D" w:rsidRPr="00A666A6" w:rsidRDefault="00E95B8D" w:rsidP="00C65477">
      <w:pPr>
        <w:adjustRightInd w:val="0"/>
        <w:ind w:firstLine="539"/>
        <w:jc w:val="both"/>
        <w:rPr>
          <w:b/>
          <w:bCs/>
          <w:i/>
          <w:iCs/>
        </w:rPr>
      </w:pPr>
      <w:r w:rsidRPr="00A666A6">
        <w:rPr>
          <w:b/>
          <w:bCs/>
          <w:i/>
          <w:iCs/>
        </w:rPr>
        <w:t>Доходом</w:t>
      </w:r>
      <w:r w:rsidRPr="00A666A6">
        <w:rPr>
          <w:b/>
          <w:bCs/>
          <w:i/>
        </w:rPr>
        <w:t xml:space="preserve"> по </w:t>
      </w:r>
      <w:r w:rsidRPr="00A666A6">
        <w:rPr>
          <w:b/>
          <w:bCs/>
          <w:i/>
          <w:iCs/>
        </w:rPr>
        <w:t xml:space="preserve">Облигациям является сумма купонных доходов, начисляемых за каждый купонный период в виде процентов от </w:t>
      </w:r>
      <w:r w:rsidRPr="00A666A6">
        <w:rPr>
          <w:b/>
          <w:i/>
        </w:rPr>
        <w:t xml:space="preserve">номинальной стоимости Облигаций  </w:t>
      </w:r>
      <w:r w:rsidRPr="00A666A6">
        <w:rPr>
          <w:b/>
          <w:bCs/>
          <w:i/>
          <w:iCs/>
        </w:rPr>
        <w:t xml:space="preserve">и выплачиваемых в дату окончания соответствующего купонного периода. </w:t>
      </w:r>
    </w:p>
    <w:p w:rsidR="00E95B8D" w:rsidRPr="00A666A6" w:rsidRDefault="00E95B8D" w:rsidP="00C65477">
      <w:pPr>
        <w:adjustRightInd w:val="0"/>
        <w:ind w:firstLine="539"/>
        <w:jc w:val="both"/>
        <w:rPr>
          <w:b/>
          <w:bCs/>
          <w:i/>
        </w:rPr>
      </w:pPr>
      <w:r w:rsidRPr="00A666A6">
        <w:rPr>
          <w:b/>
          <w:bCs/>
          <w:i/>
        </w:rPr>
        <w:t xml:space="preserve">Если до даты </w:t>
      </w:r>
      <w:r w:rsidRPr="00A666A6">
        <w:rPr>
          <w:b/>
          <w:bCs/>
          <w:i/>
          <w:iCs/>
        </w:rPr>
        <w:t>окончания соответствующего купонного периода</w:t>
      </w:r>
      <w:r w:rsidRPr="00A666A6">
        <w:rPr>
          <w:b/>
          <w:bCs/>
          <w:i/>
        </w:rPr>
        <w:t xml:space="preserve"> обязательства кредитной организации - эмитента по возврату номинальной стоимости владельцам Облигаций частично прекращены в связи с наступлением События прекращения обязательств, указанного в п.10.4.1. Решения о выпуске ценных бумаг</w:t>
      </w:r>
      <w:r w:rsidRPr="00A666A6">
        <w:rPr>
          <w:b/>
          <w:i/>
        </w:rPr>
        <w:t xml:space="preserve"> и разделе VIII Проспекта ценных бумаг</w:t>
      </w:r>
      <w:r w:rsidRPr="00A666A6">
        <w:rPr>
          <w:b/>
          <w:bCs/>
          <w:i/>
        </w:rPr>
        <w:t xml:space="preserve">, начисление и выплата купонных доходов по Облигация производится </w:t>
      </w:r>
      <w:r w:rsidRPr="00A666A6">
        <w:rPr>
          <w:b/>
          <w:bCs/>
          <w:i/>
          <w:iCs/>
        </w:rPr>
        <w:t xml:space="preserve">в виде процентов </w:t>
      </w:r>
      <w:r w:rsidRPr="00A666A6">
        <w:rPr>
          <w:b/>
          <w:bCs/>
          <w:i/>
        </w:rPr>
        <w:t xml:space="preserve">от оставшейся части номинальной стоимости Облигаций, обязательства по возврату которой не прекращены, на </w:t>
      </w:r>
      <w:r w:rsidRPr="00A666A6">
        <w:rPr>
          <w:b/>
          <w:bCs/>
          <w:i/>
          <w:iCs/>
        </w:rPr>
        <w:t>дату окончания соответствующего купонного периода</w:t>
      </w:r>
      <w:r w:rsidRPr="00A666A6">
        <w:rPr>
          <w:b/>
          <w:bCs/>
          <w:i/>
        </w:rPr>
        <w:t>.</w:t>
      </w:r>
    </w:p>
    <w:p w:rsidR="00E95B8D" w:rsidRPr="00A666A6" w:rsidRDefault="00E95B8D" w:rsidP="00C65477">
      <w:pPr>
        <w:adjustRightInd w:val="0"/>
        <w:ind w:firstLine="539"/>
        <w:jc w:val="both"/>
        <w:rPr>
          <w:b/>
          <w:bCs/>
          <w:i/>
          <w:iCs/>
        </w:rPr>
      </w:pPr>
    </w:p>
    <w:p w:rsidR="00E95B8D" w:rsidRPr="00A666A6" w:rsidRDefault="00E95B8D" w:rsidP="00C65477">
      <w:pPr>
        <w:adjustRightInd w:val="0"/>
        <w:ind w:firstLine="539"/>
        <w:jc w:val="both"/>
        <w:rPr>
          <w:b/>
          <w:bCs/>
          <w:i/>
          <w:iCs/>
        </w:rPr>
      </w:pPr>
      <w:r w:rsidRPr="00A666A6">
        <w:rPr>
          <w:b/>
          <w:bCs/>
          <w:i/>
          <w:iCs/>
        </w:rPr>
        <w:t xml:space="preserve">Облигации имеют 21 (Двадцать один) купонный период. </w:t>
      </w:r>
    </w:p>
    <w:p w:rsidR="00E95B8D" w:rsidRPr="00A666A6" w:rsidDel="004479AF" w:rsidRDefault="00E95B8D" w:rsidP="00C65477">
      <w:pPr>
        <w:adjustRightInd w:val="0"/>
        <w:ind w:firstLine="539"/>
        <w:jc w:val="both"/>
        <w:rPr>
          <w:b/>
          <w:bCs/>
          <w:i/>
          <w:iCs/>
        </w:rPr>
      </w:pPr>
      <w:r w:rsidRPr="00A666A6">
        <w:rPr>
          <w:b/>
          <w:bCs/>
          <w:i/>
          <w:iCs/>
        </w:rPr>
        <w:t>Длительность купонных периодов с первого по двадцатый устанавливается равной 6 (шести) месяцам, длительность двадцать первого купонного периода устанавливается равной 2 (двум) месяцам.</w:t>
      </w:r>
    </w:p>
    <w:p w:rsidR="00E95B8D" w:rsidRPr="00A666A6" w:rsidRDefault="00E95B8D" w:rsidP="00C65477">
      <w:pPr>
        <w:adjustRightInd w:val="0"/>
        <w:ind w:firstLine="539"/>
        <w:jc w:val="both"/>
        <w:rPr>
          <w:b/>
          <w:bCs/>
          <w:i/>
          <w:iCs/>
        </w:rPr>
      </w:pPr>
    </w:p>
    <w:p w:rsidR="00E95B8D" w:rsidRPr="00A666A6" w:rsidRDefault="00E95B8D" w:rsidP="00C65477">
      <w:pPr>
        <w:adjustRightInd w:val="0"/>
        <w:ind w:firstLine="539"/>
        <w:jc w:val="both"/>
        <w:rPr>
          <w:b/>
          <w:bCs/>
          <w:i/>
          <w:iCs/>
        </w:rPr>
      </w:pPr>
      <w:r w:rsidRPr="00A666A6">
        <w:rPr>
          <w:b/>
          <w:bCs/>
          <w:i/>
          <w:iCs/>
        </w:rPr>
        <w:t xml:space="preserve">Так как дата окончания купонного периода </w:t>
      </w:r>
      <w:r w:rsidRPr="00A666A6">
        <w:rPr>
          <w:b/>
          <w:bCs/>
          <w:i/>
        </w:rPr>
        <w:t xml:space="preserve">с первого по двадцатый </w:t>
      </w:r>
      <w:r w:rsidRPr="00A666A6">
        <w:rPr>
          <w:b/>
          <w:bCs/>
          <w:i/>
          <w:iCs/>
        </w:rPr>
        <w:t>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E95B8D" w:rsidRPr="00A666A6" w:rsidRDefault="00E95B8D" w:rsidP="00C65477">
      <w:pPr>
        <w:adjustRightInd w:val="0"/>
        <w:ind w:firstLine="539"/>
        <w:jc w:val="both"/>
        <w:rPr>
          <w:b/>
          <w:bCs/>
          <w:i/>
          <w:iCs/>
        </w:rPr>
      </w:pPr>
      <w:r w:rsidRPr="00A666A6">
        <w:rPr>
          <w:b/>
          <w:bCs/>
          <w:i/>
          <w:iCs/>
        </w:rPr>
        <w:t>Так как дата окончания двадцать первого купонного периода исчисляется годами и месяцами с даты начала размещения, то датой окончания купонного периода является соответствующая дата последнего года и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E95B8D" w:rsidRPr="00A666A6" w:rsidRDefault="00E95B8D" w:rsidP="00C65477">
      <w:pPr>
        <w:adjustRightInd w:val="0"/>
        <w:ind w:firstLine="539"/>
        <w:jc w:val="both"/>
        <w:rPr>
          <w:b/>
          <w:bCs/>
          <w:i/>
          <w:iCs/>
        </w:rPr>
      </w:pPr>
    </w:p>
    <w:p w:rsidR="00E95B8D" w:rsidRPr="00A666A6" w:rsidRDefault="00E95B8D" w:rsidP="00C65477">
      <w:pPr>
        <w:adjustRightInd w:val="0"/>
        <w:ind w:firstLine="539"/>
        <w:jc w:val="both"/>
        <w:rPr>
          <w:b/>
          <w:bCs/>
          <w:i/>
          <w:iCs/>
        </w:rPr>
      </w:pPr>
      <w:r w:rsidRPr="00A666A6">
        <w:rPr>
          <w:b/>
          <w:bCs/>
          <w:i/>
          <w:iCs/>
        </w:rPr>
        <w:t xml:space="preserve">Дата окончания первого купонного периода наступает в дату, в которую истекает 6 (Шесть) месяцев с Даты начала размещения Облигаций. </w:t>
      </w:r>
    </w:p>
    <w:p w:rsidR="00E95B8D" w:rsidRPr="00A666A6" w:rsidRDefault="00E95B8D" w:rsidP="00C65477">
      <w:pPr>
        <w:adjustRightInd w:val="0"/>
        <w:ind w:firstLine="539"/>
        <w:jc w:val="both"/>
        <w:rPr>
          <w:b/>
          <w:bCs/>
          <w:i/>
          <w:iCs/>
        </w:rPr>
      </w:pPr>
      <w:r w:rsidRPr="00A666A6">
        <w:rPr>
          <w:b/>
          <w:bCs/>
          <w:i/>
          <w:iCs/>
        </w:rPr>
        <w:t>Дата окончания второго купонного периода наступает в дату, в которую истекает 12 (Двенадцать)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третьего купонного периода наступает в дату, в которую истекает 18 (Восемнадцать)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четвертого купонного периода наступает в дату, в которую истекает 24 (Двадцать четыре)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пятого купонного периода наступает в дату, в которую истекает 30 (Тридцать)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шестого купонного периода наступает в дату, в которую истекает 36 (Тридцать шесть)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седьмого купонного периода наступает в дату, в которую истекает 42 (Сорок два)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восьмого купонного периода наступает в дату, в которую истекает 48 (Сорок восемь)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девятого купонного периода наступает в дату, в которую истекает 54 (Пятьдесят четыре)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десятого купонного периода наступает в дату, в которую истекает 60 (Шестьдесят)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одиннадцатого купонного периода наступает в дату, в которую истекает 66 (Шестьдесят шесть)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двенадцатого купонного периода наступает в дату, в которую истекает 72 (Семьдесят два)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тринадцатого купонного периода наступает в дату, в которую истекает 78 (Семьдесят восемь)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четырнадцатого купонного периода наступает в дату, в которую истекает 84 (Восемьдесят четыре)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пятнадцатого купонного периода наступает в дату, в которую истекает 90 (Девяносто)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шестнадцатого купонного периода наступает в дату, в которую истекает 96 (Девяносто шесть)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семнадцатого купонного периода наступает в дату, в которую истекает 102 (Сто два)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восемнадцатого купонного периода наступает в дату, в которую истекает 108 (Сто восемь)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девятнадцатого купонного периода наступает в дату, в которую истекает 114 (Сто четырнадцать)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двадцатого купонного периода наступает в дату, в которую истекает 120 (Сто двадцать)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двадцать первого купонного периода наступает в дату, в которую истекает 10 (десять) лет и 2 (два)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Купонный доход по двадцать первому купону выплачивается одновременно с погашением Облигаций в дату, в которую истекает 10 (десять) лет и 2 (два) месяца с Даты начала размещения Облигаций.</w:t>
      </w:r>
    </w:p>
    <w:p w:rsidR="00E95B8D" w:rsidRPr="00A666A6" w:rsidRDefault="00E95B8D" w:rsidP="00C65477">
      <w:pPr>
        <w:pStyle w:val="ConsPlusNormal"/>
        <w:ind w:firstLine="540"/>
        <w:jc w:val="both"/>
        <w:rPr>
          <w:rFonts w:ascii="Times New Roman" w:hAnsi="Times New Roman" w:cs="Times New Roman"/>
          <w:sz w:val="24"/>
          <w:szCs w:val="24"/>
        </w:rPr>
      </w:pPr>
    </w:p>
    <w:p w:rsidR="00E95B8D" w:rsidRPr="00A666A6" w:rsidRDefault="00E95B8D" w:rsidP="00C65477">
      <w:pPr>
        <w:pStyle w:val="ConsPlusNormal"/>
        <w:ind w:firstLine="540"/>
        <w:jc w:val="both"/>
        <w:rPr>
          <w:rFonts w:ascii="Times New Roman" w:hAnsi="Times New Roman" w:cs="Times New Roman"/>
          <w:b/>
          <w:i/>
          <w:sz w:val="24"/>
          <w:szCs w:val="24"/>
        </w:rPr>
      </w:pPr>
      <w:r w:rsidRPr="00A666A6">
        <w:rPr>
          <w:rFonts w:ascii="Times New Roman" w:hAnsi="Times New Roman" w:cs="Times New Roman"/>
          <w:b/>
          <w:i/>
          <w:sz w:val="24"/>
          <w:szCs w:val="24"/>
        </w:rPr>
        <w:t>Размер процентной ставки по купонным периодам со второго по двадцать первый (включительно) равен размеру процентной ставки по первому купонному периоду.</w:t>
      </w:r>
    </w:p>
    <w:p w:rsidR="00E95B8D" w:rsidRPr="00A666A6" w:rsidRDefault="00E95B8D" w:rsidP="00C65477">
      <w:pPr>
        <w:ind w:firstLine="539"/>
        <w:jc w:val="both"/>
        <w:rPr>
          <w:b/>
          <w:i/>
        </w:rPr>
      </w:pPr>
    </w:p>
    <w:p w:rsidR="00E95B8D" w:rsidRPr="00A666A6" w:rsidRDefault="00E95B8D" w:rsidP="00C65477">
      <w:pPr>
        <w:ind w:firstLine="540"/>
        <w:jc w:val="both"/>
        <w:rPr>
          <w:b/>
          <w:bCs/>
          <w:i/>
          <w:iCs/>
        </w:rPr>
      </w:pPr>
      <w:r w:rsidRPr="00A666A6">
        <w:rPr>
          <w:b/>
          <w:bCs/>
          <w:i/>
          <w:iCs/>
        </w:rPr>
        <w:t xml:space="preserve">Единоличный исполнительный орган Эмитента принимает решение о величине процентной ставки купона на первый купонный период до даты начала размещения Облигаций. </w:t>
      </w:r>
    </w:p>
    <w:p w:rsidR="00E95B8D" w:rsidRPr="00A666A6" w:rsidRDefault="00E95B8D" w:rsidP="00C65477">
      <w:pPr>
        <w:ind w:firstLine="539"/>
        <w:jc w:val="both"/>
        <w:rPr>
          <w:b/>
          <w:i/>
        </w:rPr>
      </w:pPr>
      <w:r w:rsidRPr="00A666A6">
        <w:rPr>
          <w:b/>
          <w:i/>
        </w:rPr>
        <w:t>При принятии решения о величине процентной ставки по первому купону Облигаций Эмитент будет исходить из того, что величина процентной ставки по Облигациям существенно не будет отличаться от среднего уровня процентов по аналогичным облигациям в дату начала их размещения и не предполагает процентных или иных выплат, связанных с результатами деятельности Эмитента или доходностью отдельных операций Эмитента.</w:t>
      </w:r>
    </w:p>
    <w:p w:rsidR="00E95B8D" w:rsidRPr="00A666A6" w:rsidRDefault="00E95B8D" w:rsidP="00C65477">
      <w:pPr>
        <w:pStyle w:val="ConsNormal"/>
        <w:widowControl/>
        <w:jc w:val="both"/>
        <w:rPr>
          <w:rStyle w:val="ad"/>
          <w:rFonts w:ascii="Times New Roman" w:hAnsi="Times New Roman"/>
        </w:rPr>
      </w:pPr>
    </w:p>
    <w:p w:rsidR="00E95B8D" w:rsidRPr="00A666A6" w:rsidRDefault="00E95B8D" w:rsidP="00C65477">
      <w:pPr>
        <w:pStyle w:val="ConsNormal"/>
        <w:widowControl/>
        <w:spacing w:before="120"/>
        <w:jc w:val="both"/>
        <w:rPr>
          <w:rFonts w:ascii="Times New Roman" w:hAnsi="Times New Roman"/>
          <w:sz w:val="24"/>
          <w:szCs w:val="24"/>
        </w:rPr>
      </w:pPr>
      <w:r w:rsidRPr="00A666A6">
        <w:rPr>
          <w:rFonts w:ascii="Times New Roman" w:hAnsi="Times New Roman"/>
          <w:sz w:val="24"/>
          <w:szCs w:val="24"/>
        </w:rPr>
        <w:t xml:space="preserve">Порядок раскрытия (предоставления) кредитной организацией – эмитентом информации о размере (порядке определения размера) процента (купона) </w:t>
      </w:r>
    </w:p>
    <w:p w:rsidR="00E95B8D" w:rsidRPr="00A666A6" w:rsidRDefault="00E95B8D" w:rsidP="00C65477">
      <w:pPr>
        <w:ind w:firstLine="539"/>
        <w:jc w:val="both"/>
        <w:rPr>
          <w:b/>
          <w:i/>
        </w:rPr>
      </w:pPr>
      <w:r w:rsidRPr="00A666A6">
        <w:rPr>
          <w:b/>
          <w:i/>
        </w:rPr>
        <w:t>Информация о размере процентной ставки по первому купону раскрывается в форме сообщения о существенном факте «о начисленных и (или) выплаченных доходах по эмиссионным ценным бумагам эмитента» не позднее даты начала размещения Облигаций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такое решение, с даты принятия такого решения уполномоченным органом Эмитента, если составления протокола не требуется:</w:t>
      </w:r>
    </w:p>
    <w:p w:rsidR="00E95B8D" w:rsidRPr="00A666A6" w:rsidRDefault="00E95B8D" w:rsidP="00C65477">
      <w:pPr>
        <w:ind w:firstLine="539"/>
        <w:jc w:val="both"/>
        <w:rPr>
          <w:b/>
          <w:i/>
        </w:rPr>
      </w:pPr>
      <w:r w:rsidRPr="00A666A6">
        <w:rPr>
          <w:b/>
          <w:i/>
        </w:rPr>
        <w:t>-</w:t>
      </w:r>
      <w:r w:rsidRPr="00A666A6">
        <w:rPr>
          <w:b/>
          <w:i/>
        </w:rPr>
        <w:tab/>
        <w:t>в ленте новостей - не позднее 1 (Одного) дня;</w:t>
      </w:r>
    </w:p>
    <w:p w:rsidR="00E95B8D" w:rsidRPr="00A666A6" w:rsidRDefault="00E95B8D" w:rsidP="00C65477">
      <w:pPr>
        <w:ind w:firstLine="539"/>
        <w:jc w:val="both"/>
        <w:rPr>
          <w:b/>
          <w:i/>
        </w:rPr>
      </w:pPr>
      <w:r w:rsidRPr="00A666A6">
        <w:rPr>
          <w:b/>
          <w:i/>
        </w:rPr>
        <w:t>-</w:t>
      </w:r>
      <w:r w:rsidRPr="00A666A6">
        <w:rPr>
          <w:b/>
          <w:i/>
        </w:rPr>
        <w:tab/>
        <w:t>на Страницах в сети Интернет - не позднее 2 (Двух) дней.</w:t>
      </w:r>
    </w:p>
    <w:p w:rsidR="00E95B8D" w:rsidRPr="00A666A6" w:rsidRDefault="00E95B8D" w:rsidP="00C65477">
      <w:pPr>
        <w:ind w:firstLine="539"/>
        <w:jc w:val="both"/>
        <w:rPr>
          <w:b/>
          <w:i/>
        </w:rPr>
      </w:pPr>
      <w:r w:rsidRPr="00A666A6">
        <w:rPr>
          <w:b/>
          <w:i/>
        </w:rPr>
        <w:t>Публикация на Страницах в сети Интернет осуществляется после публикации в ленте новостей.</w:t>
      </w:r>
    </w:p>
    <w:p w:rsidR="00E95B8D" w:rsidRPr="00A666A6" w:rsidRDefault="00E95B8D" w:rsidP="00C65477">
      <w:pPr>
        <w:pStyle w:val="ConsNormal"/>
        <w:widowControl/>
        <w:spacing w:before="120"/>
        <w:jc w:val="both"/>
        <w:rPr>
          <w:rFonts w:ascii="Times New Roman" w:hAnsi="Times New Roman"/>
          <w:sz w:val="24"/>
          <w:szCs w:val="24"/>
        </w:rPr>
      </w:pPr>
    </w:p>
    <w:p w:rsidR="00E95B8D" w:rsidRPr="00A666A6" w:rsidRDefault="00E95B8D" w:rsidP="00C65477">
      <w:pPr>
        <w:pStyle w:val="ConsNormal"/>
        <w:widowControl/>
        <w:spacing w:before="120"/>
        <w:jc w:val="both"/>
        <w:rPr>
          <w:rFonts w:ascii="Times New Roman" w:hAnsi="Times New Roman"/>
          <w:sz w:val="24"/>
          <w:szCs w:val="24"/>
        </w:rPr>
      </w:pPr>
      <w:r w:rsidRPr="00A666A6">
        <w:rPr>
          <w:rFonts w:ascii="Times New Roman" w:hAnsi="Times New Roman"/>
          <w:sz w:val="24"/>
          <w:szCs w:val="24"/>
        </w:rPr>
        <w:t xml:space="preserve">Иные сведения о порядке определения дохода по облигациям в случаях, предусмотренных законодательством Российской Федерации о ценных бумагах </w:t>
      </w:r>
    </w:p>
    <w:p w:rsidR="00E95B8D" w:rsidRPr="00A666A6" w:rsidRDefault="00E95B8D" w:rsidP="00C65477">
      <w:pPr>
        <w:ind w:firstLine="539"/>
        <w:jc w:val="both"/>
        <w:rPr>
          <w:b/>
          <w:i/>
        </w:rPr>
      </w:pPr>
      <w:r w:rsidRPr="00A666A6">
        <w:rPr>
          <w:b/>
          <w:i/>
        </w:rPr>
        <w:t>Начисление купонного дохода начинается со второго дня, следующего за датой начала размещения Облигаций.</w:t>
      </w:r>
    </w:p>
    <w:p w:rsidR="00E95B8D" w:rsidRPr="00A666A6" w:rsidRDefault="00E95B8D" w:rsidP="00C65477">
      <w:pPr>
        <w:ind w:firstLine="539"/>
        <w:jc w:val="both"/>
        <w:rPr>
          <w:b/>
          <w:i/>
        </w:rPr>
      </w:pPr>
      <w:r w:rsidRPr="00A666A6">
        <w:rPr>
          <w:b/>
          <w:i/>
        </w:rPr>
        <w:t>Расчет величины купонного дохода на одну Облигацию, выплачиваемого в дату окончания купонного периода, производится по следующей формуле:</w:t>
      </w:r>
    </w:p>
    <w:p w:rsidR="00E95B8D" w:rsidRPr="00A666A6" w:rsidRDefault="00E95B8D" w:rsidP="00C65477">
      <w:pPr>
        <w:ind w:firstLine="539"/>
        <w:jc w:val="both"/>
        <w:rPr>
          <w:b/>
          <w:i/>
        </w:rPr>
      </w:pPr>
      <w:r w:rsidRPr="00A666A6">
        <w:rPr>
          <w:b/>
          <w:i/>
        </w:rPr>
        <w:t>Kj = Nom * Cj * (T(j) - T(j-1)) / 365 / 100%, где</w:t>
      </w:r>
    </w:p>
    <w:p w:rsidR="00E95B8D" w:rsidRPr="00A666A6" w:rsidRDefault="00E95B8D" w:rsidP="00C65477">
      <w:pPr>
        <w:ind w:firstLine="539"/>
        <w:jc w:val="both"/>
        <w:rPr>
          <w:b/>
          <w:i/>
        </w:rPr>
      </w:pPr>
      <w:r w:rsidRPr="00A666A6">
        <w:rPr>
          <w:b/>
          <w:i/>
        </w:rPr>
        <w:t>Kj - сумма купонной выплаты по каждой Облигации, в рублях;</w:t>
      </w:r>
    </w:p>
    <w:p w:rsidR="00E95B8D" w:rsidRPr="00A666A6" w:rsidRDefault="00E95B8D" w:rsidP="00C65477">
      <w:pPr>
        <w:ind w:firstLine="539"/>
        <w:jc w:val="both"/>
        <w:rPr>
          <w:b/>
          <w:i/>
        </w:rPr>
      </w:pPr>
      <w:r w:rsidRPr="00A666A6">
        <w:rPr>
          <w:b/>
          <w:i/>
        </w:rPr>
        <w:t>j - порядковый номер текущего купонного периода, j = 1, 2, …,20,21;</w:t>
      </w:r>
    </w:p>
    <w:p w:rsidR="00E95B8D" w:rsidRPr="00A666A6" w:rsidRDefault="00E95B8D" w:rsidP="00C65477">
      <w:pPr>
        <w:ind w:firstLine="539"/>
        <w:jc w:val="both"/>
        <w:rPr>
          <w:b/>
          <w:i/>
        </w:rPr>
      </w:pPr>
      <w:r w:rsidRPr="00A666A6">
        <w:rPr>
          <w:b/>
          <w:i/>
        </w:rPr>
        <w:t>Nom – номинальная стоимость одной Облигации, а в случае, если часть обязательств кредитной организации - эмитента по возврату номинальной стоимости владельцам Облигаций была прекращена в связи с наступлением События прекращения обязательств в предыдущих купонных периодах или в течение j-го купонного периода, - часть номинальной стоимости одной Облигации, обязательства по возврату которой не прекращены на дату окончания j-го купонного периода,</w:t>
      </w:r>
      <w:r w:rsidRPr="00A666A6">
        <w:rPr>
          <w:i/>
          <w:iCs/>
        </w:rPr>
        <w:t xml:space="preserve"> </w:t>
      </w:r>
      <w:r w:rsidRPr="00A666A6">
        <w:rPr>
          <w:b/>
          <w:i/>
        </w:rPr>
        <w:t>руб.;</w:t>
      </w:r>
    </w:p>
    <w:p w:rsidR="00E95B8D" w:rsidRPr="00A666A6" w:rsidRDefault="00E95B8D" w:rsidP="00C65477">
      <w:pPr>
        <w:ind w:firstLine="539"/>
        <w:jc w:val="both"/>
        <w:rPr>
          <w:b/>
          <w:i/>
        </w:rPr>
      </w:pPr>
      <w:r w:rsidRPr="00A666A6">
        <w:rPr>
          <w:b/>
          <w:i/>
        </w:rPr>
        <w:t>Сj - размер процентной ставки j - того купона в процентах годовых (%);</w:t>
      </w:r>
    </w:p>
    <w:p w:rsidR="00E95B8D" w:rsidRPr="00A666A6" w:rsidRDefault="00E95B8D" w:rsidP="00C65477">
      <w:pPr>
        <w:ind w:firstLine="539"/>
        <w:jc w:val="both"/>
        <w:rPr>
          <w:b/>
          <w:i/>
        </w:rPr>
      </w:pPr>
      <w:r w:rsidRPr="00A666A6">
        <w:rPr>
          <w:b/>
          <w:i/>
        </w:rPr>
        <w:t>T(j) – дата окончания j - того купонного периода;</w:t>
      </w:r>
    </w:p>
    <w:p w:rsidR="00E95B8D" w:rsidRPr="00A666A6" w:rsidRDefault="00E95B8D" w:rsidP="00C65477">
      <w:pPr>
        <w:ind w:firstLine="539"/>
        <w:jc w:val="both"/>
        <w:rPr>
          <w:b/>
          <w:i/>
        </w:rPr>
      </w:pPr>
      <w:r w:rsidRPr="00A666A6">
        <w:rPr>
          <w:b/>
          <w:i/>
        </w:rPr>
        <w:t>T(j-1) - дата окончания купонного периода (j-1) - ого купона (для случая первого купонного периода Т (j-1) – это дата начала размещения Облигаций).</w:t>
      </w:r>
    </w:p>
    <w:p w:rsidR="00E95B8D" w:rsidRPr="00A666A6" w:rsidRDefault="00E95B8D" w:rsidP="00C65477">
      <w:pPr>
        <w:pStyle w:val="Default"/>
        <w:jc w:val="both"/>
        <w:rPr>
          <w:b/>
          <w:i/>
          <w:color w:val="auto"/>
        </w:rPr>
      </w:pPr>
      <w:r w:rsidRPr="00A666A6">
        <w:rPr>
          <w:b/>
          <w:i/>
          <w:color w:val="auto"/>
        </w:rPr>
        <w:t xml:space="preserve">Номинальная стоимость одной Облигации на дату окончания j-го купонного периода равна номинальной стоимости одной Облигации на дату начала размещения, если а) настоящий облигационный заем не признан Банком России субординированным, или б) до даты окончания j-го купонного периода не происходила(и) Дата(ы) прекращения обязательств в связи с наступлением События(ий) прекращения обязательств, указанного в п.10.4.1. Решения о выпуске ценных бумаг и разделе VIII Проспекта ценных бумаг, в случае признания Банком России настоящего облигационного займа субординированным. </w:t>
      </w:r>
    </w:p>
    <w:p w:rsidR="00E95B8D" w:rsidRPr="00A666A6" w:rsidRDefault="00E95B8D" w:rsidP="00C65477">
      <w:pPr>
        <w:pStyle w:val="ConsNormal"/>
        <w:widowControl/>
        <w:spacing w:before="120"/>
        <w:jc w:val="both"/>
        <w:rPr>
          <w:rFonts w:ascii="Times New Roman" w:hAnsi="Times New Roman"/>
          <w:b/>
          <w:i/>
          <w:sz w:val="24"/>
          <w:szCs w:val="24"/>
        </w:rPr>
      </w:pPr>
      <w:r w:rsidRPr="00A666A6">
        <w:rPr>
          <w:rFonts w:ascii="Times New Roman" w:hAnsi="Times New Roman"/>
          <w:b/>
          <w:i/>
          <w:sz w:val="24"/>
          <w:szCs w:val="24"/>
        </w:rPr>
        <w:t>Порядок расчета номинальной стоимости одной Облигации на дату окончания соответствующего купонного периода, в течение которого наступила(и) Дата(ы) прекращения обязательств или в случае, когда Дата(ы) прекращения обязательств наступила(и) в предыдущих купонных периодах, указан в п.10.4.1. Решения о выпуске ценных бумаг и разделе VIII Проспекта ценных бумаг.</w:t>
      </w:r>
    </w:p>
    <w:p w:rsidR="00E95B8D" w:rsidRPr="00A666A6" w:rsidRDefault="00E95B8D" w:rsidP="00C65477">
      <w:pPr>
        <w:ind w:firstLine="539"/>
        <w:jc w:val="both"/>
        <w:rPr>
          <w:b/>
          <w:i/>
        </w:rPr>
      </w:pPr>
      <w:r w:rsidRPr="00A666A6">
        <w:rPr>
          <w:b/>
          <w:i/>
        </w:rPr>
        <w:t>Сумма процентного (купонного) дохода определяется  с точностью до одной копейки, округление цифр при расчете производится по правилам математического округления. При этом под правилами математического округления следует понимать метод округления, при котором значение целой копейки (целых копеек) не изменяется, если первая за округляемой цифра находится в промежутке от 0 до 4, и увеличивается на единицу, если первая за округляемой цифра находится в промежутке от 5 до 9.</w:t>
      </w:r>
    </w:p>
    <w:p w:rsidR="00E95B8D" w:rsidRPr="00A666A6" w:rsidRDefault="00E95B8D" w:rsidP="00C65477">
      <w:pPr>
        <w:pStyle w:val="ConsPlusNormal"/>
        <w:ind w:firstLine="540"/>
        <w:jc w:val="both"/>
        <w:rPr>
          <w:rFonts w:ascii="Times New Roman" w:hAnsi="Times New Roman" w:cs="Times New Roman"/>
          <w:b/>
          <w:sz w:val="24"/>
          <w:szCs w:val="24"/>
        </w:rPr>
      </w:pPr>
      <w:r w:rsidRPr="00A666A6">
        <w:rPr>
          <w:rFonts w:ascii="Times New Roman" w:hAnsi="Times New Roman" w:cs="Times New Roman"/>
          <w:b/>
          <w:i/>
          <w:iCs/>
          <w:sz w:val="24"/>
          <w:szCs w:val="24"/>
        </w:rPr>
        <w:t>Если дата окончания купонного периода по Облигациям выпадает на нерабочий праздничный или выходной день - независимо от того, будет ли это государственный выходной день или выходной день для расчетных операций, -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E95B8D" w:rsidRPr="00A666A6" w:rsidRDefault="00E95B8D" w:rsidP="00C65477">
      <w:pPr>
        <w:pStyle w:val="ConsNormal"/>
        <w:widowControl/>
        <w:spacing w:before="120"/>
        <w:jc w:val="both"/>
        <w:rPr>
          <w:rFonts w:ascii="Times New Roman" w:hAnsi="Times New Roman"/>
          <w:sz w:val="24"/>
          <w:szCs w:val="24"/>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56" w:name="_Toc412732463"/>
      <w:bookmarkStart w:id="157" w:name="_Toc430103496"/>
      <w:r w:rsidRPr="00A666A6">
        <w:t>8.9.4. Порядок и срок выплаты дохода по облигациям</w:t>
      </w:r>
      <w:bookmarkEnd w:id="156"/>
      <w:bookmarkEnd w:id="157"/>
    </w:p>
    <w:p w:rsidR="00E95B8D" w:rsidRPr="00A666A6" w:rsidRDefault="00E95B8D" w:rsidP="003D31FF">
      <w:pPr>
        <w:pStyle w:val="Basic"/>
      </w:pPr>
      <w:r w:rsidRPr="00A666A6">
        <w:t>Указывается срок (дата) выплаты дохода по облигациям или порядок его определения.</w:t>
      </w:r>
    </w:p>
    <w:p w:rsidR="00E95B8D" w:rsidRPr="00A666A6" w:rsidRDefault="00E95B8D" w:rsidP="003D31FF">
      <w:pPr>
        <w:pStyle w:val="Basic"/>
      </w:pPr>
      <w:r w:rsidRPr="00A666A6">
        <w:t>Указывается порядок выплаты дохода по облигациям, в том числе порядок выплаты (передачи) дохода по облигациям в неденежной форме в случае, если по облигациям предусматривается доход в неденежной форме.</w:t>
      </w:r>
    </w:p>
    <w:p w:rsidR="00E95B8D" w:rsidRPr="00A666A6" w:rsidRDefault="00E95B8D" w:rsidP="003D31FF">
      <w:pPr>
        <w:pStyle w:val="Basic"/>
      </w:pPr>
    </w:p>
    <w:p w:rsidR="00E95B8D" w:rsidRPr="00A666A6" w:rsidRDefault="00E95B8D" w:rsidP="00C65477">
      <w:pPr>
        <w:pStyle w:val="List2"/>
        <w:numPr>
          <w:ilvl w:val="12"/>
          <w:numId w:val="0"/>
        </w:numPr>
        <w:tabs>
          <w:tab w:val="left" w:pos="1260"/>
        </w:tabs>
        <w:spacing w:line="360" w:lineRule="auto"/>
        <w:ind w:firstLine="720"/>
        <w:jc w:val="both"/>
        <w:rPr>
          <w:sz w:val="24"/>
          <w:szCs w:val="24"/>
        </w:rPr>
      </w:pPr>
      <w:r w:rsidRPr="00A666A6">
        <w:rPr>
          <w:sz w:val="24"/>
          <w:szCs w:val="24"/>
        </w:rPr>
        <w:t xml:space="preserve">Срок (дата) выплаты дохода: </w:t>
      </w:r>
    </w:p>
    <w:p w:rsidR="00E95B8D" w:rsidRPr="00A666A6" w:rsidRDefault="00E95B8D" w:rsidP="00C65477">
      <w:pPr>
        <w:adjustRightInd w:val="0"/>
        <w:ind w:firstLine="539"/>
        <w:jc w:val="both"/>
        <w:rPr>
          <w:b/>
          <w:bCs/>
          <w:i/>
        </w:rPr>
      </w:pPr>
      <w:r w:rsidRPr="00A666A6">
        <w:rPr>
          <w:b/>
          <w:bCs/>
          <w:i/>
        </w:rPr>
        <w:t>Купонный доход по Облигациям за каждый купонный период выплачивается в дату окончания соответствующего купонного периода.</w:t>
      </w:r>
    </w:p>
    <w:p w:rsidR="00E95B8D" w:rsidRPr="00A666A6" w:rsidRDefault="00E95B8D" w:rsidP="00C65477">
      <w:pPr>
        <w:adjustRightInd w:val="0"/>
        <w:ind w:firstLine="539"/>
        <w:jc w:val="both"/>
        <w:rPr>
          <w:b/>
          <w:bCs/>
          <w:i/>
        </w:rPr>
      </w:pPr>
      <w:r w:rsidRPr="00A666A6">
        <w:rPr>
          <w:b/>
          <w:bCs/>
          <w:i/>
        </w:rPr>
        <w:t xml:space="preserve">Доходом по Облигациям является сумма процентных (купонных) доходов, начисляемых за каждый купонный период в виде процентов от </w:t>
      </w:r>
      <w:r w:rsidRPr="00A666A6">
        <w:rPr>
          <w:b/>
          <w:i/>
        </w:rPr>
        <w:t xml:space="preserve">номинальной стоимости Облигаций </w:t>
      </w:r>
      <w:r w:rsidRPr="00A666A6">
        <w:rPr>
          <w:b/>
          <w:bCs/>
          <w:i/>
        </w:rPr>
        <w:t xml:space="preserve"> и выплачиваемых в дату окончания соответствующего купонного периода.</w:t>
      </w:r>
    </w:p>
    <w:p w:rsidR="00E95B8D" w:rsidRPr="00A666A6" w:rsidRDefault="00E95B8D" w:rsidP="00C65477">
      <w:pPr>
        <w:adjustRightInd w:val="0"/>
        <w:ind w:firstLine="539"/>
        <w:jc w:val="both"/>
        <w:rPr>
          <w:b/>
          <w:bCs/>
          <w:i/>
        </w:rPr>
      </w:pPr>
      <w:r w:rsidRPr="00A666A6">
        <w:rPr>
          <w:b/>
          <w:bCs/>
          <w:i/>
        </w:rPr>
        <w:t xml:space="preserve">Если до даты </w:t>
      </w:r>
      <w:r w:rsidRPr="00A666A6">
        <w:rPr>
          <w:b/>
          <w:bCs/>
          <w:i/>
          <w:iCs/>
        </w:rPr>
        <w:t>окончания соответствующего купонного периода</w:t>
      </w:r>
      <w:r w:rsidRPr="00A666A6">
        <w:rPr>
          <w:b/>
          <w:bCs/>
          <w:i/>
        </w:rPr>
        <w:t xml:space="preserve"> обязательства кредитной организации - эмитента по возврату номинальной стоимости владельцам Облигаций частично прекращены в связи с наступлением События прекращения обязательств, указанного в п.10.4.1. Решения о выпуске ценных бумаг</w:t>
      </w:r>
      <w:r w:rsidRPr="00A666A6">
        <w:rPr>
          <w:b/>
          <w:i/>
        </w:rPr>
        <w:t xml:space="preserve"> и разделе VIII Проспекта ценных бумаг</w:t>
      </w:r>
      <w:r w:rsidRPr="00A666A6">
        <w:rPr>
          <w:b/>
          <w:bCs/>
          <w:i/>
        </w:rPr>
        <w:t xml:space="preserve">, начисление и выплата купонных доходов по Облигация производится </w:t>
      </w:r>
      <w:r w:rsidRPr="00A666A6">
        <w:rPr>
          <w:b/>
          <w:bCs/>
          <w:i/>
          <w:iCs/>
        </w:rPr>
        <w:t xml:space="preserve">в виде процентов </w:t>
      </w:r>
      <w:r w:rsidRPr="00A666A6">
        <w:rPr>
          <w:b/>
          <w:bCs/>
          <w:i/>
        </w:rPr>
        <w:t xml:space="preserve">от оставшейся части номинальной стоимости Облигаций, обязательства по возврату которой не прекращены, на </w:t>
      </w:r>
      <w:r w:rsidRPr="00A666A6">
        <w:rPr>
          <w:b/>
          <w:bCs/>
          <w:i/>
          <w:iCs/>
        </w:rPr>
        <w:t>дату окончания соответствующего купонного периода</w:t>
      </w:r>
      <w:r w:rsidRPr="00A666A6">
        <w:rPr>
          <w:b/>
          <w:bCs/>
          <w:i/>
        </w:rPr>
        <w:t>.</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
          <w:bCs/>
          <w:i/>
        </w:rPr>
      </w:pPr>
      <w:r w:rsidRPr="00A666A6">
        <w:rPr>
          <w:b/>
          <w:i/>
          <w:iCs/>
        </w:rPr>
        <w:t xml:space="preserve">При условии признания Банком России настоящего облигационного займа субординированным в случае наступления в течения срока обращения Облигаций События(ий) прекращения обязательств могут быть прекращены полностью или частично обязательства кредитной организации – эмитента по выплате начисленных процентов (купонов) по Облигациям при этом, купонный доход, выплачиваемый в дату окончания соответствующего купонного периода, рассчитывается в порядке, установленном в п. 8.1 Решения о выпуске ценных бумаг </w:t>
      </w:r>
      <w:r w:rsidRPr="00A666A6">
        <w:rPr>
          <w:b/>
          <w:i/>
        </w:rPr>
        <w:t>и разделе VIII Проспекта ценных бумаг</w:t>
      </w:r>
      <w:r w:rsidRPr="00A666A6">
        <w:rPr>
          <w:b/>
          <w:i/>
          <w:iCs/>
        </w:rPr>
        <w:t>.</w:t>
      </w:r>
    </w:p>
    <w:p w:rsidR="00E95B8D" w:rsidRPr="00A666A6" w:rsidRDefault="00E95B8D" w:rsidP="00C65477">
      <w:pPr>
        <w:adjustRightInd w:val="0"/>
        <w:ind w:firstLine="539"/>
        <w:jc w:val="both"/>
        <w:rPr>
          <w:b/>
          <w:bCs/>
          <w:i/>
        </w:rPr>
      </w:pPr>
      <w:r w:rsidRPr="00A666A6">
        <w:rPr>
          <w:b/>
          <w:bCs/>
          <w:i/>
        </w:rPr>
        <w:t>Если в течение периода времени с наступления События прекращения обязательств до Даты прекращения обязательств по Облигациям наступает дата окончания любого купонного периода Облигаций, Эмитент обязан исполнить обязательство по выплате дохода за соответствующий купонный период.</w:t>
      </w:r>
    </w:p>
    <w:p w:rsidR="00E95B8D" w:rsidRPr="00A666A6" w:rsidRDefault="00E95B8D" w:rsidP="00C65477">
      <w:pPr>
        <w:adjustRightInd w:val="0"/>
        <w:ind w:firstLine="539"/>
        <w:jc w:val="both"/>
        <w:rPr>
          <w:b/>
          <w:bCs/>
          <w:i/>
        </w:rPr>
      </w:pPr>
      <w:r w:rsidRPr="00A666A6">
        <w:rPr>
          <w:b/>
          <w:bCs/>
          <w:i/>
        </w:rPr>
        <w:t xml:space="preserve">Процентный (купонный) доход по неразмещенным Облигациям или по Облигациям, переведенным на счет Эмитента в НРД,  не выплачивается. </w:t>
      </w:r>
    </w:p>
    <w:p w:rsidR="00E95B8D" w:rsidRPr="00A666A6" w:rsidRDefault="00E95B8D" w:rsidP="00C65477">
      <w:pPr>
        <w:adjustRightInd w:val="0"/>
        <w:ind w:firstLine="539"/>
        <w:jc w:val="both"/>
        <w:rPr>
          <w:b/>
          <w:bCs/>
          <w:i/>
        </w:rPr>
      </w:pPr>
      <w:r w:rsidRPr="00A666A6">
        <w:rPr>
          <w:b/>
          <w:bCs/>
          <w:i/>
        </w:rPr>
        <w:t>Облигации имеют 21 (Двадцать один) купонный период. Длительность купонных периодов с первого по двадцатый устанавливается равной 6 (шести) месяцам, длительность двадцать первого купонного периода устанавливается равной 2 (двум) месяцам.</w:t>
      </w:r>
    </w:p>
    <w:p w:rsidR="00E95B8D" w:rsidRPr="00A666A6" w:rsidRDefault="00E95B8D" w:rsidP="00C65477">
      <w:pPr>
        <w:adjustRightInd w:val="0"/>
        <w:ind w:firstLine="539"/>
        <w:jc w:val="both"/>
        <w:rPr>
          <w:b/>
          <w:bCs/>
          <w:i/>
          <w:iCs/>
        </w:rPr>
      </w:pPr>
      <w:r w:rsidRPr="00A666A6">
        <w:rPr>
          <w:b/>
          <w:bCs/>
          <w:i/>
          <w:iCs/>
        </w:rPr>
        <w:t xml:space="preserve">Так как дата окончания купонного периода </w:t>
      </w:r>
      <w:r w:rsidRPr="00A666A6">
        <w:rPr>
          <w:b/>
          <w:bCs/>
          <w:i/>
        </w:rPr>
        <w:t xml:space="preserve">с первого по двадцатый </w:t>
      </w:r>
      <w:r w:rsidRPr="00A666A6">
        <w:rPr>
          <w:b/>
          <w:bCs/>
          <w:i/>
          <w:iCs/>
        </w:rPr>
        <w:t>исчисляется месяцами с даты начала размещения, то датой окончания купонного периода является соответствующая дата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E95B8D" w:rsidRPr="00A666A6" w:rsidRDefault="00E95B8D" w:rsidP="00C65477">
      <w:pPr>
        <w:adjustRightInd w:val="0"/>
        <w:ind w:firstLine="539"/>
        <w:jc w:val="both"/>
        <w:rPr>
          <w:b/>
          <w:bCs/>
          <w:i/>
          <w:iCs/>
        </w:rPr>
      </w:pPr>
      <w:r w:rsidRPr="00A666A6">
        <w:rPr>
          <w:b/>
          <w:bCs/>
          <w:i/>
          <w:iCs/>
        </w:rPr>
        <w:t>Так как дата окончания двадцать первого купонного периода исчисляется годами и месяцами с даты начала размещения, то датой окончания купонного периода является соответствующая дата последнего года и последнего месяца купонного периода. Если дата окончания купонного периода выпадает на такой месяц, в котором нет соответствующего числа, то купонный период истекает в последний день этого месяца.</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
          <w:bCs/>
          <w:i/>
          <w:iCs/>
        </w:rPr>
      </w:pPr>
      <w:r w:rsidRPr="00A666A6">
        <w:rPr>
          <w:b/>
          <w:bCs/>
          <w:i/>
          <w:iCs/>
        </w:rPr>
        <w:t>Дата окончания первого купонного периода наступает в дату, в которую истекает</w:t>
      </w:r>
      <w:r w:rsidRPr="00A666A6" w:rsidDel="00285EFA">
        <w:rPr>
          <w:b/>
          <w:bCs/>
          <w:i/>
          <w:iCs/>
        </w:rPr>
        <w:t xml:space="preserve"> </w:t>
      </w:r>
      <w:r w:rsidRPr="00A666A6">
        <w:rPr>
          <w:b/>
          <w:bCs/>
          <w:i/>
          <w:iCs/>
        </w:rPr>
        <w:t xml:space="preserve">6 (Шесть) месяцев с Даты начала размещения Облигаций. </w:t>
      </w:r>
    </w:p>
    <w:p w:rsidR="00E95B8D" w:rsidRPr="00A666A6" w:rsidRDefault="00E95B8D" w:rsidP="00C65477">
      <w:pPr>
        <w:adjustRightInd w:val="0"/>
        <w:ind w:firstLine="539"/>
        <w:jc w:val="both"/>
        <w:rPr>
          <w:b/>
          <w:bCs/>
          <w:i/>
          <w:iCs/>
        </w:rPr>
      </w:pPr>
      <w:r w:rsidRPr="00A666A6">
        <w:rPr>
          <w:b/>
          <w:bCs/>
          <w:i/>
          <w:iCs/>
        </w:rPr>
        <w:t>Дата окончания второго купонного периода наступает в дату, в которую истекает</w:t>
      </w:r>
      <w:r w:rsidRPr="00A666A6" w:rsidDel="00285EFA">
        <w:rPr>
          <w:b/>
          <w:bCs/>
          <w:i/>
          <w:iCs/>
        </w:rPr>
        <w:t xml:space="preserve"> </w:t>
      </w:r>
      <w:r w:rsidRPr="00A666A6">
        <w:rPr>
          <w:b/>
          <w:bCs/>
          <w:i/>
          <w:iCs/>
        </w:rPr>
        <w:t>12 (Двенадцать)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третьего купонного периода наступает в дату, в которую истекает</w:t>
      </w:r>
      <w:r w:rsidRPr="00A666A6" w:rsidDel="00285EFA">
        <w:rPr>
          <w:b/>
          <w:bCs/>
          <w:i/>
          <w:iCs/>
        </w:rPr>
        <w:t xml:space="preserve"> </w:t>
      </w:r>
      <w:r w:rsidRPr="00A666A6">
        <w:rPr>
          <w:b/>
          <w:bCs/>
          <w:i/>
          <w:iCs/>
        </w:rPr>
        <w:t>18 (Восемнадцать)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четвертого купонного периода наступает в дату, в которую истекает</w:t>
      </w:r>
      <w:r w:rsidRPr="00A666A6" w:rsidDel="00285EFA">
        <w:rPr>
          <w:b/>
          <w:bCs/>
          <w:i/>
          <w:iCs/>
        </w:rPr>
        <w:t xml:space="preserve"> </w:t>
      </w:r>
      <w:r w:rsidRPr="00A666A6">
        <w:rPr>
          <w:b/>
          <w:bCs/>
          <w:i/>
          <w:iCs/>
        </w:rPr>
        <w:t>24 (Двадцать четыре)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пятого купонного периода наступает в дату, в которую истекает</w:t>
      </w:r>
      <w:r w:rsidRPr="00A666A6" w:rsidDel="00285EFA">
        <w:rPr>
          <w:b/>
          <w:bCs/>
          <w:i/>
          <w:iCs/>
        </w:rPr>
        <w:t xml:space="preserve"> </w:t>
      </w:r>
      <w:r w:rsidRPr="00A666A6">
        <w:rPr>
          <w:b/>
          <w:bCs/>
          <w:i/>
          <w:iCs/>
        </w:rPr>
        <w:t>30 (Тридцать)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шестого купонного периода наступает в дату, в которую истекает</w:t>
      </w:r>
      <w:r w:rsidRPr="00A666A6" w:rsidDel="00285EFA">
        <w:rPr>
          <w:b/>
          <w:bCs/>
          <w:i/>
          <w:iCs/>
        </w:rPr>
        <w:t xml:space="preserve"> </w:t>
      </w:r>
      <w:r w:rsidRPr="00A666A6">
        <w:rPr>
          <w:b/>
          <w:bCs/>
          <w:i/>
          <w:iCs/>
        </w:rPr>
        <w:t>36 (Тридцать шесть)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седьмого купонного периода наступает в дату, в которую истекает</w:t>
      </w:r>
      <w:r w:rsidRPr="00A666A6" w:rsidDel="00285EFA">
        <w:rPr>
          <w:b/>
          <w:bCs/>
          <w:i/>
          <w:iCs/>
        </w:rPr>
        <w:t xml:space="preserve"> </w:t>
      </w:r>
      <w:r w:rsidRPr="00A666A6">
        <w:rPr>
          <w:b/>
          <w:bCs/>
          <w:i/>
          <w:iCs/>
        </w:rPr>
        <w:t>42 (Сорок два)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восьмого купонного периода наступает в дату, в которую истекает</w:t>
      </w:r>
      <w:r w:rsidRPr="00A666A6" w:rsidDel="00285EFA">
        <w:rPr>
          <w:b/>
          <w:bCs/>
          <w:i/>
          <w:iCs/>
        </w:rPr>
        <w:t xml:space="preserve"> </w:t>
      </w:r>
      <w:r w:rsidRPr="00A666A6">
        <w:rPr>
          <w:b/>
          <w:bCs/>
          <w:i/>
          <w:iCs/>
        </w:rPr>
        <w:t>48 (Сорок восемь)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девятого купонного периода наступает в дату, в которую истекает</w:t>
      </w:r>
      <w:r w:rsidRPr="00A666A6" w:rsidDel="00285EFA">
        <w:rPr>
          <w:b/>
          <w:bCs/>
          <w:i/>
          <w:iCs/>
        </w:rPr>
        <w:t xml:space="preserve"> </w:t>
      </w:r>
      <w:r w:rsidRPr="00A666A6">
        <w:rPr>
          <w:b/>
          <w:bCs/>
          <w:i/>
          <w:iCs/>
        </w:rPr>
        <w:t>54 (Пятьдесят четыре)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десятого купонного периода наступает в дату, в которую истекает</w:t>
      </w:r>
      <w:r w:rsidRPr="00A666A6" w:rsidDel="00285EFA">
        <w:rPr>
          <w:b/>
          <w:bCs/>
          <w:i/>
          <w:iCs/>
        </w:rPr>
        <w:t xml:space="preserve"> </w:t>
      </w:r>
      <w:r w:rsidRPr="00A666A6">
        <w:rPr>
          <w:b/>
          <w:bCs/>
          <w:i/>
          <w:iCs/>
        </w:rPr>
        <w:t>60 (Шестьдесят)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одиннадцатого купонного периода наступает в дату, в которую истекает</w:t>
      </w:r>
      <w:r w:rsidRPr="00A666A6" w:rsidDel="00285EFA">
        <w:rPr>
          <w:b/>
          <w:bCs/>
          <w:i/>
          <w:iCs/>
        </w:rPr>
        <w:t xml:space="preserve"> </w:t>
      </w:r>
      <w:r w:rsidRPr="00A666A6">
        <w:rPr>
          <w:b/>
          <w:bCs/>
          <w:i/>
          <w:iCs/>
        </w:rPr>
        <w:t>66 (Шестьдесят шесть)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двенадцатого купонного периода наступает в дату, в которую истекает</w:t>
      </w:r>
      <w:r w:rsidRPr="00A666A6" w:rsidDel="00285EFA">
        <w:rPr>
          <w:b/>
          <w:bCs/>
          <w:i/>
          <w:iCs/>
        </w:rPr>
        <w:t xml:space="preserve"> </w:t>
      </w:r>
      <w:r w:rsidRPr="00A666A6">
        <w:rPr>
          <w:b/>
          <w:bCs/>
          <w:i/>
          <w:iCs/>
        </w:rPr>
        <w:t>72 (Семьдесят два)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тринадцатого купонного периода наступает в дату, в которую истекает</w:t>
      </w:r>
      <w:r w:rsidRPr="00A666A6" w:rsidDel="00285EFA">
        <w:rPr>
          <w:b/>
          <w:bCs/>
          <w:i/>
          <w:iCs/>
        </w:rPr>
        <w:t xml:space="preserve"> </w:t>
      </w:r>
      <w:r w:rsidRPr="00A666A6">
        <w:rPr>
          <w:b/>
          <w:bCs/>
          <w:i/>
          <w:iCs/>
        </w:rPr>
        <w:t>78 (Семьдесят восемь)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четырнадцатого купонного периода наступает в дату, в которую истекает</w:t>
      </w:r>
      <w:r w:rsidRPr="00A666A6" w:rsidDel="00285EFA">
        <w:rPr>
          <w:b/>
          <w:bCs/>
          <w:i/>
          <w:iCs/>
        </w:rPr>
        <w:t xml:space="preserve"> </w:t>
      </w:r>
      <w:r w:rsidRPr="00A666A6">
        <w:rPr>
          <w:b/>
          <w:bCs/>
          <w:i/>
          <w:iCs/>
        </w:rPr>
        <w:t>84 (Восемьдесят четыре)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пятнадцатого купонного периода наступает в дату, в которую истекает</w:t>
      </w:r>
      <w:r w:rsidRPr="00A666A6" w:rsidDel="00285EFA">
        <w:rPr>
          <w:b/>
          <w:bCs/>
          <w:i/>
          <w:iCs/>
        </w:rPr>
        <w:t xml:space="preserve"> </w:t>
      </w:r>
      <w:r w:rsidRPr="00A666A6">
        <w:rPr>
          <w:b/>
          <w:bCs/>
          <w:i/>
          <w:iCs/>
        </w:rPr>
        <w:t>90 (Девяносто)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шестнадцатого купонного периода наступает в дату, в которую истекает</w:t>
      </w:r>
      <w:r w:rsidRPr="00A666A6" w:rsidDel="00285EFA">
        <w:rPr>
          <w:b/>
          <w:bCs/>
          <w:i/>
          <w:iCs/>
        </w:rPr>
        <w:t xml:space="preserve"> </w:t>
      </w:r>
      <w:r w:rsidRPr="00A666A6">
        <w:rPr>
          <w:b/>
          <w:bCs/>
          <w:i/>
          <w:iCs/>
        </w:rPr>
        <w:t>96 (Девяносто шесть)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семнадцатого купонного периода наступает в дату, в которую истекает</w:t>
      </w:r>
      <w:r w:rsidRPr="00A666A6" w:rsidDel="00285EFA">
        <w:rPr>
          <w:b/>
          <w:bCs/>
          <w:i/>
          <w:iCs/>
        </w:rPr>
        <w:t xml:space="preserve"> </w:t>
      </w:r>
      <w:r w:rsidRPr="00A666A6">
        <w:rPr>
          <w:b/>
          <w:bCs/>
          <w:i/>
          <w:iCs/>
        </w:rPr>
        <w:t>102 (Сто два) месяца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восемнадцатого купонного периода наступает в дату, в которую истекает</w:t>
      </w:r>
      <w:r w:rsidRPr="00A666A6" w:rsidDel="00285EFA">
        <w:rPr>
          <w:b/>
          <w:bCs/>
          <w:i/>
          <w:iCs/>
        </w:rPr>
        <w:t xml:space="preserve"> </w:t>
      </w:r>
      <w:r w:rsidRPr="00A666A6">
        <w:rPr>
          <w:b/>
          <w:bCs/>
          <w:i/>
          <w:iCs/>
        </w:rPr>
        <w:t>108 (Сто восемь)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девятнадцатого купонного периода наступает в дату, в которую истекает</w:t>
      </w:r>
      <w:r w:rsidRPr="00A666A6" w:rsidDel="00285EFA">
        <w:rPr>
          <w:b/>
          <w:bCs/>
          <w:i/>
          <w:iCs/>
        </w:rPr>
        <w:t xml:space="preserve"> </w:t>
      </w:r>
      <w:r w:rsidRPr="00A666A6">
        <w:rPr>
          <w:b/>
          <w:bCs/>
          <w:i/>
          <w:iCs/>
        </w:rPr>
        <w:t>114 (Сто четырнадцать)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двадцатого купонного периода наступает в дату, в которую истекает</w:t>
      </w:r>
      <w:r w:rsidRPr="00A666A6" w:rsidDel="00285EFA">
        <w:rPr>
          <w:b/>
          <w:bCs/>
          <w:i/>
          <w:iCs/>
        </w:rPr>
        <w:t xml:space="preserve"> </w:t>
      </w:r>
      <w:r w:rsidRPr="00A666A6">
        <w:rPr>
          <w:b/>
          <w:bCs/>
          <w:i/>
          <w:iCs/>
        </w:rPr>
        <w:t>120 (Сто двадцать) месяцев с Даты начала размещения Облигаций.</w:t>
      </w:r>
    </w:p>
    <w:p w:rsidR="00E95B8D" w:rsidRPr="00A666A6" w:rsidRDefault="00E95B8D" w:rsidP="00C65477">
      <w:pPr>
        <w:adjustRightInd w:val="0"/>
        <w:ind w:firstLine="539"/>
        <w:jc w:val="both"/>
        <w:rPr>
          <w:b/>
          <w:bCs/>
          <w:i/>
          <w:iCs/>
        </w:rPr>
      </w:pPr>
      <w:r w:rsidRPr="00A666A6">
        <w:rPr>
          <w:b/>
          <w:bCs/>
          <w:i/>
          <w:iCs/>
        </w:rPr>
        <w:t>Дата окончания двадцать первого купонного периода наступает в дату, в которую истекает</w:t>
      </w:r>
      <w:r w:rsidRPr="00A666A6" w:rsidDel="00285EFA">
        <w:rPr>
          <w:b/>
          <w:bCs/>
          <w:i/>
          <w:iCs/>
        </w:rPr>
        <w:t xml:space="preserve"> </w:t>
      </w:r>
      <w:r w:rsidRPr="00A666A6">
        <w:rPr>
          <w:b/>
          <w:bCs/>
          <w:i/>
          <w:iCs/>
        </w:rPr>
        <w:t>10 (десять) лет и 2 (два) месяца с Даты начала размещения Облигаций.</w:t>
      </w:r>
    </w:p>
    <w:p w:rsidR="00E95B8D" w:rsidRPr="00A666A6" w:rsidRDefault="00E95B8D" w:rsidP="00C65477">
      <w:pPr>
        <w:adjustRightInd w:val="0"/>
        <w:ind w:firstLine="539"/>
        <w:jc w:val="both"/>
        <w:rPr>
          <w:b/>
          <w:bCs/>
          <w:i/>
        </w:rPr>
      </w:pPr>
      <w:r w:rsidRPr="00A666A6">
        <w:rPr>
          <w:b/>
          <w:bCs/>
          <w:i/>
        </w:rPr>
        <w:t xml:space="preserve">Купонный доход по двадцать первому купону выплачивается одновременно с погашением Облигаций </w:t>
      </w:r>
      <w:r w:rsidRPr="00A666A6">
        <w:rPr>
          <w:b/>
          <w:bCs/>
          <w:i/>
          <w:iCs/>
        </w:rPr>
        <w:t>в дату, в которую истекает</w:t>
      </w:r>
      <w:r w:rsidRPr="00A666A6" w:rsidDel="00285EFA">
        <w:rPr>
          <w:b/>
          <w:bCs/>
          <w:i/>
        </w:rPr>
        <w:t xml:space="preserve"> </w:t>
      </w:r>
      <w:r w:rsidRPr="00A666A6">
        <w:rPr>
          <w:b/>
          <w:bCs/>
          <w:i/>
        </w:rPr>
        <w:t>10 (десять) лет и 2 (два) месяца с Даты начала размещения Облигаций.</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
          <w:bCs/>
          <w:i/>
        </w:rPr>
      </w:pPr>
      <w:r w:rsidRPr="00A666A6">
        <w:rPr>
          <w:b/>
          <w:bCs/>
          <w:i/>
        </w:rPr>
        <w:t>Если дата окончания купонного периода  по Облигациям выпадает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E95B8D" w:rsidRPr="00A666A6" w:rsidRDefault="00E95B8D" w:rsidP="00C65477">
      <w:pPr>
        <w:pStyle w:val="List2"/>
        <w:numPr>
          <w:ilvl w:val="12"/>
          <w:numId w:val="0"/>
        </w:numPr>
        <w:tabs>
          <w:tab w:val="left" w:pos="1260"/>
        </w:tabs>
        <w:spacing w:line="360" w:lineRule="auto"/>
        <w:ind w:firstLine="720"/>
        <w:jc w:val="both"/>
        <w:rPr>
          <w:sz w:val="24"/>
          <w:szCs w:val="24"/>
        </w:rPr>
      </w:pPr>
    </w:p>
    <w:p w:rsidR="00E95B8D" w:rsidRPr="00A666A6" w:rsidRDefault="00E95B8D" w:rsidP="00C65477">
      <w:pPr>
        <w:adjustRightInd w:val="0"/>
        <w:ind w:firstLine="539"/>
        <w:jc w:val="both"/>
        <w:rPr>
          <w:b/>
          <w:bCs/>
          <w:i/>
        </w:rPr>
      </w:pPr>
      <w:r w:rsidRPr="00A666A6">
        <w:t xml:space="preserve">Форма расчетов: </w:t>
      </w:r>
      <w:r w:rsidRPr="00A666A6">
        <w:rPr>
          <w:b/>
          <w:bCs/>
          <w:i/>
        </w:rPr>
        <w:t xml:space="preserve">безналичная. </w:t>
      </w:r>
    </w:p>
    <w:p w:rsidR="00E95B8D" w:rsidRPr="00A666A6" w:rsidRDefault="00E95B8D" w:rsidP="00C65477">
      <w:pPr>
        <w:pStyle w:val="List2"/>
        <w:numPr>
          <w:ilvl w:val="12"/>
          <w:numId w:val="0"/>
        </w:numPr>
        <w:tabs>
          <w:tab w:val="left" w:pos="1260"/>
        </w:tabs>
        <w:spacing w:line="360" w:lineRule="auto"/>
        <w:ind w:firstLine="720"/>
        <w:jc w:val="both"/>
        <w:rPr>
          <w:vanish/>
          <w:sz w:val="24"/>
          <w:szCs w:val="24"/>
        </w:rPr>
      </w:pPr>
      <w:r w:rsidRPr="00A666A6">
        <w:rPr>
          <w:sz w:val="24"/>
          <w:szCs w:val="24"/>
        </w:rPr>
        <w:tab/>
      </w:r>
      <w:r w:rsidRPr="00A666A6">
        <w:rPr>
          <w:vanish/>
          <w:sz w:val="24"/>
          <w:szCs w:val="24"/>
        </w:rPr>
        <w:tab/>
      </w:r>
      <w:r w:rsidRPr="00A666A6">
        <w:rPr>
          <w:vanish/>
          <w:sz w:val="24"/>
          <w:szCs w:val="24"/>
        </w:rPr>
        <w:tab/>
      </w:r>
      <w:r w:rsidRPr="00A666A6">
        <w:rPr>
          <w:vanish/>
          <w:sz w:val="24"/>
          <w:szCs w:val="24"/>
        </w:rPr>
        <w:tab/>
      </w:r>
    </w:p>
    <w:p w:rsidR="00E95B8D" w:rsidRPr="00A666A6" w:rsidRDefault="00E95B8D" w:rsidP="00C65477">
      <w:pPr>
        <w:pStyle w:val="List2"/>
        <w:numPr>
          <w:ilvl w:val="12"/>
          <w:numId w:val="0"/>
        </w:numPr>
        <w:tabs>
          <w:tab w:val="left" w:pos="1260"/>
        </w:tabs>
        <w:ind w:firstLine="720"/>
        <w:jc w:val="both"/>
        <w:rPr>
          <w:b/>
          <w:bCs/>
          <w:i/>
          <w:sz w:val="24"/>
          <w:szCs w:val="24"/>
        </w:rPr>
      </w:pPr>
      <w:r w:rsidRPr="00A666A6">
        <w:rPr>
          <w:b/>
          <w:bCs/>
          <w:i/>
          <w:sz w:val="24"/>
          <w:szCs w:val="24"/>
        </w:rPr>
        <w:t>Выплата купонного дохода по Облигациям за соответствующий купонный период производится денежными средствами в валюте Российской Федерации в безналичном порядке в пользу владельцев Облигаций.</w:t>
      </w:r>
    </w:p>
    <w:p w:rsidR="00E95B8D" w:rsidRPr="00A666A6" w:rsidRDefault="00E95B8D" w:rsidP="00C65477">
      <w:pPr>
        <w:pStyle w:val="List2"/>
        <w:numPr>
          <w:ilvl w:val="12"/>
          <w:numId w:val="0"/>
        </w:numPr>
        <w:tabs>
          <w:tab w:val="left" w:pos="1260"/>
        </w:tabs>
        <w:ind w:firstLine="720"/>
        <w:jc w:val="both"/>
        <w:rPr>
          <w:b/>
          <w:bCs/>
          <w:i/>
          <w:sz w:val="24"/>
          <w:szCs w:val="24"/>
        </w:rPr>
      </w:pPr>
    </w:p>
    <w:p w:rsidR="00E95B8D" w:rsidRPr="00A666A6" w:rsidRDefault="00E95B8D" w:rsidP="00C65477">
      <w:pPr>
        <w:pStyle w:val="List2"/>
        <w:numPr>
          <w:ilvl w:val="12"/>
          <w:numId w:val="0"/>
        </w:numPr>
        <w:tabs>
          <w:tab w:val="left" w:pos="1260"/>
        </w:tabs>
        <w:spacing w:line="360" w:lineRule="auto"/>
        <w:ind w:firstLine="720"/>
        <w:jc w:val="both"/>
        <w:rPr>
          <w:sz w:val="24"/>
          <w:szCs w:val="24"/>
        </w:rPr>
      </w:pPr>
      <w:r w:rsidRPr="00A666A6">
        <w:rPr>
          <w:sz w:val="24"/>
          <w:szCs w:val="24"/>
        </w:rPr>
        <w:t xml:space="preserve">Сроки перечисления начисленных доходов: </w:t>
      </w:r>
    </w:p>
    <w:p w:rsidR="00E95B8D" w:rsidRPr="00A666A6" w:rsidRDefault="00E95B8D" w:rsidP="00C65477">
      <w:pPr>
        <w:adjustRightInd w:val="0"/>
        <w:ind w:firstLine="539"/>
        <w:jc w:val="both"/>
        <w:rPr>
          <w:b/>
          <w:i/>
          <w:iCs/>
        </w:rPr>
      </w:pPr>
      <w:r w:rsidRPr="00A666A6">
        <w:rPr>
          <w:b/>
          <w:i/>
          <w:iCs/>
        </w:rPr>
        <w:t xml:space="preserve">Выплата доходов по Облигациям осуществляется в соответствии с действующим законодательством Российской Федерации. </w:t>
      </w:r>
    </w:p>
    <w:p w:rsidR="00E95B8D" w:rsidRPr="00A666A6" w:rsidRDefault="00E95B8D" w:rsidP="00C65477">
      <w:pPr>
        <w:adjustRightInd w:val="0"/>
        <w:ind w:firstLine="539"/>
        <w:jc w:val="both"/>
        <w:rPr>
          <w:b/>
          <w:bCs/>
          <w:i/>
        </w:rPr>
      </w:pPr>
      <w:r w:rsidRPr="00A666A6">
        <w:rPr>
          <w:b/>
          <w:bCs/>
          <w:i/>
        </w:rPr>
        <w:t>Кредитная организация – эмитент исполняет обязанность по осуществлению выплаты доходов по Облигациям в денежной форме путем перечисления денежных средств депозитарию, осуществляющему их обязательное централизованное хранение. Указанная обязанность считается исполненной кредитной организацией – эмитентом с даты поступления денежных средств на счет депозитария, осуществляющего обязательное централизованное хранение Облигаций. Выплата купонного дохода по Облигациям производится в рублях Российской Федерации в безналичном порядке.</w:t>
      </w:r>
    </w:p>
    <w:p w:rsidR="00E95B8D" w:rsidRPr="00A666A6" w:rsidRDefault="00E95B8D" w:rsidP="00C65477">
      <w:pPr>
        <w:pStyle w:val="List2"/>
        <w:numPr>
          <w:ilvl w:val="12"/>
          <w:numId w:val="0"/>
        </w:numPr>
        <w:tabs>
          <w:tab w:val="left" w:pos="1260"/>
        </w:tabs>
        <w:spacing w:line="360" w:lineRule="auto"/>
        <w:ind w:firstLine="720"/>
        <w:jc w:val="both"/>
        <w:rPr>
          <w:sz w:val="24"/>
          <w:szCs w:val="24"/>
        </w:rPr>
      </w:pPr>
    </w:p>
    <w:p w:rsidR="00E95B8D" w:rsidRPr="00A666A6" w:rsidRDefault="00E95B8D" w:rsidP="00C65477">
      <w:pPr>
        <w:pStyle w:val="List2"/>
        <w:numPr>
          <w:ilvl w:val="12"/>
          <w:numId w:val="0"/>
        </w:numPr>
        <w:tabs>
          <w:tab w:val="left" w:pos="1260"/>
        </w:tabs>
        <w:spacing w:line="360" w:lineRule="auto"/>
        <w:ind w:firstLine="720"/>
        <w:jc w:val="both"/>
        <w:rPr>
          <w:sz w:val="24"/>
          <w:szCs w:val="24"/>
        </w:rPr>
      </w:pPr>
      <w:r w:rsidRPr="00A666A6">
        <w:rPr>
          <w:sz w:val="24"/>
          <w:szCs w:val="24"/>
        </w:rPr>
        <w:t xml:space="preserve">Место выплаты доходов: </w:t>
      </w:r>
    </w:p>
    <w:p w:rsidR="00E95B8D" w:rsidRPr="00A666A6" w:rsidRDefault="00E95B8D" w:rsidP="00C65477">
      <w:pPr>
        <w:spacing w:line="240" w:lineRule="atLeast"/>
        <w:ind w:right="41" w:firstLine="708"/>
        <w:jc w:val="both"/>
        <w:rPr>
          <w:b/>
          <w:i/>
        </w:rPr>
      </w:pPr>
      <w:r w:rsidRPr="00A666A6">
        <w:rPr>
          <w:b/>
          <w:i/>
        </w:rPr>
        <w:t>Владельцы и иные лица, осуществляющие в соответствии с федеральными законами права по Облигациям, получают причитающиеся им доходы по Облигациям в денежной форме через депозитарий, осуществляющий учет прав на Облигации, депонентами которого они являются. Депозитарный договор между депозитарием, осуществляющим учет прав на Облигации, и депонентом должен содержать порядок передачи депоненту выплат по Облигациям.</w:t>
      </w:r>
    </w:p>
    <w:p w:rsidR="00E95B8D" w:rsidRPr="00A666A6" w:rsidRDefault="00E95B8D" w:rsidP="00C65477">
      <w:pPr>
        <w:spacing w:line="240" w:lineRule="atLeast"/>
        <w:ind w:right="41" w:firstLine="708"/>
        <w:jc w:val="both"/>
        <w:rPr>
          <w:b/>
          <w:i/>
        </w:rPr>
      </w:pPr>
      <w:r w:rsidRPr="00A666A6">
        <w:rPr>
          <w:b/>
          <w:i/>
        </w:rPr>
        <w:t>Передача доходов по Облигациям в денежной форме осуществляется депозитарием лицу, являющемуся его депонентом:</w:t>
      </w:r>
    </w:p>
    <w:p w:rsidR="00E95B8D" w:rsidRPr="00A666A6" w:rsidRDefault="00E95B8D" w:rsidP="00C65477">
      <w:pPr>
        <w:spacing w:line="240" w:lineRule="atLeast"/>
        <w:ind w:right="41" w:firstLine="708"/>
        <w:jc w:val="both"/>
        <w:rPr>
          <w:b/>
          <w:i/>
        </w:rPr>
      </w:pPr>
      <w:r w:rsidRPr="00A666A6">
        <w:rPr>
          <w:b/>
          <w:i/>
        </w:rPr>
        <w:t>1) на конец операционного дня, предшествующего дате, которая определена в соответствии с документом, удостоверяющим права, закрепленные Облигациями, и в которую обязанность кредитной организации – эмитента по выплате доходов по Облигациям в денежной форме подлежит исполнению;</w:t>
      </w:r>
    </w:p>
    <w:p w:rsidR="00E95B8D" w:rsidRPr="00A666A6" w:rsidRDefault="00E95B8D" w:rsidP="00C65477">
      <w:pPr>
        <w:spacing w:line="240" w:lineRule="atLeast"/>
        <w:ind w:right="41" w:firstLine="708"/>
        <w:jc w:val="both"/>
        <w:rPr>
          <w:b/>
          <w:i/>
        </w:rPr>
      </w:pPr>
      <w:r w:rsidRPr="00A666A6">
        <w:rPr>
          <w:b/>
          <w:i/>
        </w:rPr>
        <w:t>2) на конец операционного дня, следующего за датой, на которую депозитарием, осуществляющим обязательное централизованное хранение Облигаций, в соответствии с действующим законодательством раскрыта информация о получении им подлежащих передаче денежных выплат по Облигациям в случае, если в установленную дату (установленный срок) обязанность кредитной организации – эмитента по выплате доходов по Облигациям в денежной форме, которые подлежат выплате одновременно с осуществлением денежных выплат в счет погашения Облигаций (обязанность кредитной организации – эмитента по осуществлению последней денежной выплаты по Облигациям), не исполнена или исполнена ненадлежащим образом).</w:t>
      </w:r>
    </w:p>
    <w:p w:rsidR="00E95B8D" w:rsidRPr="00A666A6" w:rsidRDefault="00E95B8D" w:rsidP="00C65477">
      <w:pPr>
        <w:spacing w:line="240" w:lineRule="atLeast"/>
        <w:ind w:right="41" w:firstLine="708"/>
        <w:jc w:val="both"/>
        <w:rPr>
          <w:b/>
          <w:i/>
        </w:rPr>
      </w:pPr>
      <w:r w:rsidRPr="00A666A6">
        <w:rPr>
          <w:b/>
          <w:i/>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E95B8D" w:rsidRPr="00A666A6" w:rsidRDefault="00E95B8D" w:rsidP="00C65477">
      <w:pPr>
        <w:ind w:right="41"/>
        <w:jc w:val="both"/>
        <w:rPr>
          <w:bCs/>
          <w:snapToGrid w:val="0"/>
        </w:rPr>
      </w:pPr>
    </w:p>
    <w:p w:rsidR="00E95B8D" w:rsidRPr="00A666A6" w:rsidRDefault="00E95B8D" w:rsidP="00C65477">
      <w:pPr>
        <w:spacing w:line="240" w:lineRule="atLeast"/>
        <w:ind w:right="41" w:firstLine="708"/>
        <w:jc w:val="both"/>
        <w:rPr>
          <w:b/>
          <w:i/>
        </w:rPr>
      </w:pPr>
      <w:r w:rsidRPr="00A666A6">
        <w:rPr>
          <w:b/>
          <w:i/>
        </w:rPr>
        <w:t>Кредитная организация – эмитент исполняет обязанность по осуществлению выплаты доходов по Облигациям в денежной форме путем перечисления денежных средств депозитарию, осуществляющему их обязательное централизованное хранение. Указанная обязанность считается исполненной кредитной организацией – эмитентом с даты поступления денежных средств на счет депозитария, осуществляющего обязательное централизованное хранение Облигаций.</w:t>
      </w:r>
    </w:p>
    <w:p w:rsidR="00E95B8D" w:rsidRPr="00A666A6" w:rsidRDefault="00E95B8D" w:rsidP="00C65477">
      <w:pPr>
        <w:ind w:right="41" w:firstLine="708"/>
        <w:jc w:val="both"/>
        <w:rPr>
          <w:b/>
          <w:bCs/>
          <w:i/>
          <w:snapToGrid w:val="0"/>
        </w:rPr>
      </w:pPr>
      <w:r w:rsidRPr="00A666A6">
        <w:rPr>
          <w:b/>
          <w:bCs/>
          <w:i/>
          <w:snapToGrid w:val="0"/>
        </w:rPr>
        <w:t>Выплаты дохода по Облигациям осуществляется в соответствии с порядком, установленным требованиями действующего законодательства Российской Федерации.</w:t>
      </w:r>
    </w:p>
    <w:p w:rsidR="00E95B8D" w:rsidRPr="00A666A6" w:rsidRDefault="00E95B8D" w:rsidP="00C65477">
      <w:pPr>
        <w:pStyle w:val="List2"/>
        <w:numPr>
          <w:ilvl w:val="12"/>
          <w:numId w:val="0"/>
        </w:numPr>
        <w:tabs>
          <w:tab w:val="left" w:pos="1260"/>
        </w:tabs>
        <w:spacing w:line="360" w:lineRule="auto"/>
        <w:ind w:firstLine="720"/>
        <w:jc w:val="both"/>
        <w:rPr>
          <w:sz w:val="24"/>
          <w:szCs w:val="24"/>
        </w:rPr>
      </w:pPr>
    </w:p>
    <w:p w:rsidR="00E95B8D" w:rsidRPr="00A666A6" w:rsidRDefault="00E95B8D" w:rsidP="00C65477">
      <w:pPr>
        <w:spacing w:before="120" w:line="360" w:lineRule="auto"/>
        <w:ind w:firstLine="720"/>
        <w:jc w:val="both"/>
      </w:pPr>
      <w:r w:rsidRPr="00A666A6">
        <w:t>Иные сведения об условиях и порядке выплаты доходов:</w:t>
      </w:r>
    </w:p>
    <w:p w:rsidR="00E95B8D" w:rsidRPr="00A666A6" w:rsidRDefault="00E95B8D" w:rsidP="00C65477">
      <w:pPr>
        <w:adjustRightInd w:val="0"/>
        <w:ind w:firstLine="539"/>
        <w:jc w:val="both"/>
        <w:rPr>
          <w:b/>
          <w:bCs/>
          <w:i/>
        </w:rPr>
      </w:pPr>
      <w:r w:rsidRPr="00A666A6">
        <w:rPr>
          <w:b/>
          <w:bCs/>
          <w:i/>
        </w:rPr>
        <w:t>НРД обязан раскрыть информацию о передаче выплат по Облигациям, в том числе о размере выплаты, приходящейся на одну Облигацию в порядке, сроки и объеме, которые установлены Банком России.</w:t>
      </w:r>
    </w:p>
    <w:p w:rsidR="00E95B8D" w:rsidRPr="00A666A6" w:rsidRDefault="00E95B8D" w:rsidP="00C65477">
      <w:pPr>
        <w:adjustRightInd w:val="0"/>
        <w:ind w:firstLine="539"/>
        <w:jc w:val="both"/>
        <w:rPr>
          <w:b/>
          <w:bCs/>
          <w:i/>
        </w:rPr>
      </w:pPr>
    </w:p>
    <w:p w:rsidR="00E95B8D" w:rsidRPr="00A666A6" w:rsidRDefault="00E95B8D" w:rsidP="00C65477">
      <w:pPr>
        <w:autoSpaceDE w:val="0"/>
        <w:autoSpaceDN w:val="0"/>
        <w:adjustRightInd w:val="0"/>
        <w:ind w:firstLine="540"/>
        <w:jc w:val="both"/>
        <w:rPr>
          <w:b/>
          <w:bCs/>
          <w:i/>
        </w:rPr>
      </w:pPr>
      <w:r w:rsidRPr="00A666A6">
        <w:rPr>
          <w:bCs/>
          <w:iCs/>
        </w:rPr>
        <w:t xml:space="preserve">Информация о наличии (отсутствии) у кредитной организации - эмитента права отказаться в одностороннем порядке от уплаты процента (купона) по облигациям: </w:t>
      </w:r>
    </w:p>
    <w:p w:rsidR="00E95B8D" w:rsidRPr="00A666A6" w:rsidRDefault="00E95B8D" w:rsidP="00C65477">
      <w:pPr>
        <w:autoSpaceDE w:val="0"/>
        <w:autoSpaceDN w:val="0"/>
        <w:adjustRightInd w:val="0"/>
        <w:ind w:firstLine="540"/>
        <w:jc w:val="both"/>
        <w:rPr>
          <w:b/>
          <w:bCs/>
          <w:i/>
          <w:iCs/>
        </w:rPr>
      </w:pPr>
    </w:p>
    <w:p w:rsidR="00E95B8D" w:rsidRPr="00A666A6" w:rsidRDefault="00E95B8D" w:rsidP="00C65477">
      <w:pPr>
        <w:autoSpaceDE w:val="0"/>
        <w:autoSpaceDN w:val="0"/>
        <w:adjustRightInd w:val="0"/>
        <w:ind w:firstLine="540"/>
        <w:jc w:val="both"/>
        <w:rPr>
          <w:b/>
          <w:bCs/>
          <w:i/>
          <w:iCs/>
        </w:rPr>
      </w:pPr>
      <w:r w:rsidRPr="00A666A6">
        <w:rPr>
          <w:b/>
          <w:bCs/>
          <w:i/>
          <w:iCs/>
        </w:rPr>
        <w:t>Условиями выпуска Облигаций не предусматривается возможность отказа Эмитента в одностороннем порядке от уплаты процента (купона) по Облигациям.</w:t>
      </w:r>
    </w:p>
    <w:p w:rsidR="00E95B8D" w:rsidRPr="00A666A6" w:rsidRDefault="00E95B8D" w:rsidP="00C65477">
      <w:pPr>
        <w:adjustRightInd w:val="0"/>
        <w:ind w:firstLine="539"/>
        <w:jc w:val="both"/>
        <w:rPr>
          <w:b/>
          <w:bCs/>
          <w:i/>
        </w:rPr>
      </w:pPr>
    </w:p>
    <w:p w:rsidR="00E95B8D" w:rsidRPr="00A666A6" w:rsidRDefault="00E95B8D" w:rsidP="003D31FF">
      <w:pPr>
        <w:pStyle w:val="Basic"/>
      </w:pPr>
    </w:p>
    <w:p w:rsidR="00E95B8D" w:rsidRPr="00A666A6" w:rsidRDefault="00E95B8D" w:rsidP="003D31FF">
      <w:pPr>
        <w:pStyle w:val="Heading3"/>
      </w:pPr>
      <w:bookmarkStart w:id="158" w:name="_Toc412732464"/>
      <w:bookmarkStart w:id="159" w:name="_Toc430103497"/>
      <w:r w:rsidRPr="00A666A6">
        <w:t>8.9.5. Порядок и условия досрочного погашения облигаций</w:t>
      </w:r>
      <w:bookmarkEnd w:id="158"/>
      <w:bookmarkEnd w:id="159"/>
    </w:p>
    <w:p w:rsidR="00E95B8D" w:rsidRPr="00A666A6" w:rsidRDefault="00E95B8D" w:rsidP="003D31FF">
      <w:pPr>
        <w:pStyle w:val="Basic"/>
      </w:pPr>
      <w:r w:rsidRPr="00A666A6">
        <w:t>В случае если предусматривается возможность досрочного погашения облигаций, указываются стоимость (порядок определения стоимости), порядок и условия досрочного погашения облигаций, срок (порядок определения срока), в течение которого облигации могут быть досрочно погашены эмитентом либо владельцами облигаций могут быть направлены (предъявлены) заявления, содержащие требование о досрочном погашении облигаций, порядок раскрытия эмитентом информации об условиях и итогах досрочного погашения облигаций, а также иные условия досрочного погашения облигаций в зависимости от того, осуществляется ли досрочное погашение по усмотрению эмитента или по требованию владельцев облигаций.</w:t>
      </w:r>
    </w:p>
    <w:p w:rsidR="00E95B8D" w:rsidRPr="00A666A6" w:rsidRDefault="00E95B8D" w:rsidP="003D31FF">
      <w:pPr>
        <w:pStyle w:val="Basic"/>
      </w:pPr>
      <w:r w:rsidRPr="00A666A6">
        <w:t>В случае если возможность досрочного погашения облигаций эмитентом не предусматривается, указывается на это обстоятельство.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C65477">
      <w:pPr>
        <w:adjustRightInd w:val="0"/>
        <w:spacing w:before="120"/>
        <w:ind w:firstLine="720"/>
        <w:jc w:val="both"/>
        <w:outlineLvl w:val="2"/>
        <w:rPr>
          <w:b/>
          <w:i/>
        </w:rPr>
      </w:pPr>
      <w:r w:rsidRPr="00A666A6">
        <w:rPr>
          <w:b/>
          <w:i/>
        </w:rPr>
        <w:t>Условиями выпуска досрочное погашение Облигаций по требованию их владельцев не предусмотрено.</w:t>
      </w:r>
    </w:p>
    <w:p w:rsidR="00E95B8D" w:rsidRPr="00A666A6" w:rsidRDefault="00E95B8D" w:rsidP="00C65477">
      <w:pPr>
        <w:pStyle w:val="ConsNormal"/>
        <w:widowControl/>
        <w:ind w:right="41" w:firstLine="0"/>
        <w:jc w:val="both"/>
        <w:rPr>
          <w:rFonts w:ascii="Times New Roman" w:hAnsi="Times New Roman"/>
          <w:bCs/>
          <w:iCs/>
          <w:spacing w:val="-5"/>
          <w:sz w:val="24"/>
          <w:szCs w:val="24"/>
        </w:rPr>
      </w:pPr>
    </w:p>
    <w:p w:rsidR="00E95B8D" w:rsidRPr="00A666A6" w:rsidRDefault="00E95B8D" w:rsidP="00C65477">
      <w:pPr>
        <w:adjustRightInd w:val="0"/>
        <w:spacing w:before="120"/>
        <w:ind w:firstLine="720"/>
        <w:jc w:val="both"/>
        <w:outlineLvl w:val="2"/>
        <w:rPr>
          <w:b/>
          <w:i/>
        </w:rPr>
      </w:pPr>
      <w:r w:rsidRPr="00A666A6">
        <w:rPr>
          <w:b/>
          <w:i/>
        </w:rPr>
        <w:t>Условиями выпуска предусмотрена возможность досрочного погашения Облигаций по усмотрению кредитной организации – эмитента.</w:t>
      </w:r>
    </w:p>
    <w:p w:rsidR="00E95B8D" w:rsidRPr="00A666A6" w:rsidRDefault="00E95B8D" w:rsidP="00C65477">
      <w:pPr>
        <w:adjustRightInd w:val="0"/>
        <w:spacing w:before="120"/>
        <w:ind w:firstLine="720"/>
        <w:jc w:val="both"/>
        <w:outlineLvl w:val="2"/>
        <w:rPr>
          <w:b/>
          <w:i/>
        </w:rPr>
      </w:pPr>
      <w:r w:rsidRPr="00A666A6">
        <w:rPr>
          <w:b/>
          <w:i/>
        </w:rPr>
        <w:t>Досрочное погашение Облигаций допускается только после полной оплаты Облигаций, а если процедура эмиссии сопровождается государственной регистрацией отчета об итогах выпуска Облигаций, также после государственной регистрации отчета об итогах их выпуска.</w:t>
      </w:r>
    </w:p>
    <w:p w:rsidR="00E95B8D" w:rsidRPr="00A666A6" w:rsidRDefault="00E95B8D" w:rsidP="00C65477">
      <w:pPr>
        <w:spacing w:before="120"/>
        <w:ind w:firstLine="720"/>
        <w:jc w:val="both"/>
        <w:rPr>
          <w:b/>
          <w:i/>
        </w:rPr>
      </w:pPr>
      <w:r w:rsidRPr="00A666A6">
        <w:rPr>
          <w:b/>
          <w:i/>
        </w:rPr>
        <w:t>Облигации, погашенные кредитной организацией – эмитентом досрочно, не могут быть вновь выпущены в обращение.</w:t>
      </w:r>
    </w:p>
    <w:p w:rsidR="00E95B8D" w:rsidRPr="00A666A6" w:rsidRDefault="00E95B8D" w:rsidP="00C65477">
      <w:pPr>
        <w:spacing w:before="120"/>
        <w:ind w:firstLine="720"/>
        <w:jc w:val="both"/>
        <w:rPr>
          <w:u w:val="single"/>
        </w:rPr>
      </w:pPr>
      <w:r w:rsidRPr="00A666A6">
        <w:rPr>
          <w:u w:val="single"/>
        </w:rPr>
        <w:t>Порядок досрочного погашения облигаций по требованию владельцев облигаций.</w:t>
      </w:r>
    </w:p>
    <w:p w:rsidR="00E95B8D" w:rsidRPr="00A666A6" w:rsidRDefault="00E95B8D" w:rsidP="00C65477">
      <w:pPr>
        <w:adjustRightInd w:val="0"/>
        <w:spacing w:before="120"/>
        <w:ind w:firstLine="720"/>
        <w:jc w:val="both"/>
        <w:outlineLvl w:val="2"/>
        <w:rPr>
          <w:b/>
          <w:i/>
        </w:rPr>
      </w:pPr>
      <w:r w:rsidRPr="00A666A6">
        <w:rPr>
          <w:b/>
          <w:i/>
        </w:rPr>
        <w:t>Условиями выпуска досрочное погашение Облигаций по требованию их владельцев не предусмотрено.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C65477">
      <w:pPr>
        <w:spacing w:before="120"/>
        <w:ind w:firstLine="720"/>
        <w:jc w:val="both"/>
        <w:rPr>
          <w:u w:val="single"/>
        </w:rPr>
      </w:pPr>
      <w:r w:rsidRPr="00A666A6">
        <w:rPr>
          <w:u w:val="single"/>
        </w:rPr>
        <w:t>Порядок досрочного погашения облигаций по усмотрению кредитной организации – эмитента</w:t>
      </w:r>
    </w:p>
    <w:p w:rsidR="00E95B8D" w:rsidRPr="00A666A6" w:rsidRDefault="00E95B8D" w:rsidP="00C65477">
      <w:pPr>
        <w:spacing w:before="120"/>
        <w:ind w:firstLine="720"/>
        <w:jc w:val="both"/>
        <w:rPr>
          <w:b/>
          <w:i/>
        </w:rPr>
      </w:pPr>
      <w:r w:rsidRPr="00A666A6">
        <w:rPr>
          <w:b/>
          <w:i/>
        </w:rPr>
        <w:t>Приобретение Облигаций означает согласие приобретателя (владельца) Облигаций с возможностью их досрочного погашения по усмотрению кредитной организации – эмитента. Досрочное погашение Облигаций по усмотрению кредитной организации – эмитента осуществляется в отношении всех Облигаций данного выпуска.</w:t>
      </w:r>
    </w:p>
    <w:p w:rsidR="00E95B8D" w:rsidRPr="00A666A6" w:rsidRDefault="00E95B8D" w:rsidP="00C65477">
      <w:pPr>
        <w:spacing w:before="120"/>
        <w:ind w:firstLine="720"/>
        <w:jc w:val="both"/>
      </w:pPr>
      <w:r w:rsidRPr="00A666A6">
        <w:t xml:space="preserve">Орган управления, уполномоченный на принятие решения о досрочном погашении облигаций по усмотрению кредитной организации – эмитента: </w:t>
      </w:r>
      <w:r w:rsidRPr="00A666A6">
        <w:rPr>
          <w:b/>
          <w:bCs/>
          <w:i/>
        </w:rPr>
        <w:t>единоличный исполнительный орган Кредитной организации-эмитента</w:t>
      </w:r>
      <w:r w:rsidRPr="00A666A6">
        <w:t>.</w:t>
      </w:r>
    </w:p>
    <w:p w:rsidR="00E95B8D" w:rsidRPr="00A666A6" w:rsidRDefault="00E95B8D" w:rsidP="00C65477">
      <w:pPr>
        <w:spacing w:before="120"/>
        <w:ind w:firstLine="720"/>
        <w:jc w:val="both"/>
      </w:pPr>
    </w:p>
    <w:p w:rsidR="00E95B8D" w:rsidRPr="00A666A6" w:rsidRDefault="00E95B8D" w:rsidP="00C65477">
      <w:pPr>
        <w:spacing w:before="120"/>
        <w:ind w:firstLine="720"/>
        <w:jc w:val="both"/>
      </w:pPr>
      <w:r w:rsidRPr="00A666A6">
        <w:t>Стоимость (порядок определения стоимости) досрочного погашения облигаций выпуска по усмотрению кредитной организации - эмитента:</w:t>
      </w:r>
    </w:p>
    <w:p w:rsidR="00E95B8D" w:rsidRPr="00A666A6" w:rsidRDefault="00E95B8D" w:rsidP="00C65477">
      <w:pPr>
        <w:adjustRightInd w:val="0"/>
        <w:ind w:firstLine="539"/>
        <w:jc w:val="both"/>
        <w:rPr>
          <w:b/>
          <w:bCs/>
          <w:i/>
        </w:rPr>
      </w:pPr>
      <w:r w:rsidRPr="00A666A6">
        <w:rPr>
          <w:b/>
          <w:bCs/>
          <w:i/>
        </w:rPr>
        <w:t xml:space="preserve">Досрочное погашение Облигаций производится по цене, равной 100% номинальной стоимости Облигации. </w:t>
      </w:r>
    </w:p>
    <w:p w:rsidR="00E95B8D" w:rsidRPr="00A666A6" w:rsidRDefault="00E95B8D" w:rsidP="00C65477">
      <w:pPr>
        <w:adjustRightInd w:val="0"/>
        <w:ind w:firstLine="539"/>
        <w:jc w:val="both"/>
        <w:rPr>
          <w:b/>
          <w:bCs/>
          <w:i/>
        </w:rPr>
      </w:pPr>
      <w:r w:rsidRPr="00A666A6">
        <w:rPr>
          <w:b/>
          <w:i/>
          <w:iCs/>
        </w:rPr>
        <w:t>Если до даты досрочного погашения обязательства кредитной организации - эмитента по возврату номинальной стоимости владельцам Облигаций частично прекращены в связи с наступлением События прекращения обязательств, указанного в п.10.4.1. Решения о выпуске ценных бумаг</w:t>
      </w:r>
      <w:r w:rsidRPr="00A666A6">
        <w:rPr>
          <w:b/>
          <w:i/>
        </w:rPr>
        <w:t xml:space="preserve"> и разделе VIII Проспекта ценных бумаг</w:t>
      </w:r>
      <w:r w:rsidRPr="00A666A6">
        <w:rPr>
          <w:b/>
          <w:i/>
          <w:iCs/>
        </w:rPr>
        <w:t>, досрочное погашение Облигаций производится по цене, равной 100% от оставшейся части номинальной стоимости Облигаций, обязательства по возврату которой не прекращены, на дату досрочного погашения.</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
          <w:bCs/>
          <w:i/>
        </w:rPr>
      </w:pPr>
      <w:r w:rsidRPr="00A666A6">
        <w:rPr>
          <w:b/>
          <w:bCs/>
          <w:i/>
        </w:rPr>
        <w:t>Также при досрочном погашении Облигаций владельцам Облигаций будет выплачен накопленный купонный доход, рассчитанный на Дату досрочного погашения Облигаций. При этом накопленный купонный доход  на Дату досрочного погашения рассчитывается следующим образом:</w:t>
      </w:r>
    </w:p>
    <w:p w:rsidR="00E95B8D" w:rsidRPr="00A666A6" w:rsidRDefault="00E95B8D" w:rsidP="00C65477">
      <w:pPr>
        <w:adjustRightInd w:val="0"/>
        <w:ind w:firstLine="539"/>
        <w:jc w:val="both"/>
        <w:rPr>
          <w:b/>
          <w:bCs/>
          <w:i/>
        </w:rPr>
      </w:pPr>
      <w:r w:rsidRPr="00A666A6">
        <w:rPr>
          <w:b/>
          <w:bCs/>
          <w:i/>
        </w:rPr>
        <w:t>НКД = Cj * Nom * (T – T(j-1))/ 365/ 100 %, где</w:t>
      </w:r>
    </w:p>
    <w:p w:rsidR="00E95B8D" w:rsidRPr="00A666A6" w:rsidRDefault="00E95B8D" w:rsidP="00C65477">
      <w:pPr>
        <w:adjustRightInd w:val="0"/>
        <w:ind w:firstLine="539"/>
        <w:jc w:val="both"/>
        <w:rPr>
          <w:b/>
          <w:bCs/>
          <w:i/>
        </w:rPr>
      </w:pPr>
      <w:r w:rsidRPr="00A666A6">
        <w:rPr>
          <w:b/>
          <w:bCs/>
          <w:i/>
        </w:rPr>
        <w:t>НКД – накопленный купонный доход, руб.;</w:t>
      </w:r>
    </w:p>
    <w:p w:rsidR="00E95B8D" w:rsidRPr="00A666A6" w:rsidRDefault="00E95B8D" w:rsidP="00C65477">
      <w:pPr>
        <w:adjustRightInd w:val="0"/>
        <w:ind w:firstLine="539"/>
        <w:jc w:val="both"/>
        <w:rPr>
          <w:b/>
          <w:bCs/>
          <w:i/>
        </w:rPr>
      </w:pPr>
      <w:r w:rsidRPr="00A666A6">
        <w:rPr>
          <w:b/>
          <w:bCs/>
          <w:i/>
        </w:rPr>
        <w:t>Cj - размер процентной ставки купона j-го купонного периода, в процентах годовых;</w:t>
      </w:r>
    </w:p>
    <w:p w:rsidR="00E95B8D" w:rsidRPr="00A666A6" w:rsidRDefault="00E95B8D" w:rsidP="00C65477">
      <w:pPr>
        <w:adjustRightInd w:val="0"/>
        <w:ind w:firstLine="539"/>
        <w:jc w:val="both"/>
        <w:rPr>
          <w:b/>
          <w:bCs/>
          <w:i/>
        </w:rPr>
      </w:pPr>
      <w:r w:rsidRPr="00A666A6">
        <w:rPr>
          <w:b/>
          <w:bCs/>
          <w:i/>
        </w:rPr>
        <w:t>j - порядковый номер текущего купонного периода 1, 2,…21;</w:t>
      </w:r>
    </w:p>
    <w:p w:rsidR="00E95B8D" w:rsidRPr="00A666A6" w:rsidRDefault="00E95B8D" w:rsidP="00C65477">
      <w:pPr>
        <w:adjustRightInd w:val="0"/>
        <w:ind w:firstLine="539"/>
        <w:jc w:val="both"/>
        <w:rPr>
          <w:b/>
          <w:bCs/>
          <w:i/>
        </w:rPr>
      </w:pPr>
      <w:r w:rsidRPr="00A666A6">
        <w:rPr>
          <w:b/>
          <w:bCs/>
          <w:i/>
        </w:rPr>
        <w:t xml:space="preserve">Nom - номинальная стоимость одной Облигации, </w:t>
      </w:r>
      <w:r w:rsidRPr="00A666A6">
        <w:rPr>
          <w:b/>
          <w:i/>
        </w:rPr>
        <w:t xml:space="preserve">а в случае, если часть обязательств кредитной организации - эмитента по возврату номинальной стоимости владельцам Облигаций были прекращены в связи с наступлением События прекращения обязательств в предыдущих купонных периодах или в течение j-го купонного периода, - часть номинальной стоимости одной Облигации, обязательства по возврату которой не прекращены на дату окончания j-го купонного периода, </w:t>
      </w:r>
      <w:r w:rsidRPr="00A666A6">
        <w:rPr>
          <w:b/>
          <w:bCs/>
          <w:i/>
        </w:rPr>
        <w:t>руб.;</w:t>
      </w:r>
    </w:p>
    <w:p w:rsidR="00E95B8D" w:rsidRPr="00A666A6" w:rsidRDefault="00E95B8D" w:rsidP="00C65477">
      <w:pPr>
        <w:adjustRightInd w:val="0"/>
        <w:ind w:firstLine="539"/>
        <w:jc w:val="both"/>
        <w:rPr>
          <w:b/>
          <w:bCs/>
          <w:i/>
        </w:rPr>
      </w:pPr>
      <w:r w:rsidRPr="00A666A6">
        <w:rPr>
          <w:b/>
          <w:bCs/>
          <w:i/>
        </w:rPr>
        <w:t>T – дата досрочного погашения Облигаций;</w:t>
      </w:r>
    </w:p>
    <w:p w:rsidR="00E95B8D" w:rsidRPr="00A666A6" w:rsidRDefault="00E95B8D" w:rsidP="00C65477">
      <w:pPr>
        <w:adjustRightInd w:val="0"/>
        <w:ind w:firstLine="539"/>
        <w:jc w:val="both"/>
        <w:rPr>
          <w:b/>
          <w:bCs/>
          <w:i/>
        </w:rPr>
      </w:pPr>
      <w:r w:rsidRPr="00A666A6">
        <w:rPr>
          <w:b/>
          <w:bCs/>
          <w:i/>
        </w:rPr>
        <w:t>T(j-1) – дата окончания предыдущего купонного периода (для первого купонного периода – дата начала размещения Облигаций).</w:t>
      </w:r>
    </w:p>
    <w:p w:rsidR="00E95B8D" w:rsidRPr="00A666A6" w:rsidRDefault="00E95B8D" w:rsidP="00C65477">
      <w:pPr>
        <w:adjustRightInd w:val="0"/>
        <w:ind w:firstLine="539"/>
        <w:jc w:val="both"/>
        <w:rPr>
          <w:b/>
          <w:bCs/>
          <w:i/>
        </w:rPr>
      </w:pPr>
      <w:r w:rsidRPr="00A666A6">
        <w:rPr>
          <w:b/>
          <w:bCs/>
          <w:i/>
        </w:rPr>
        <w:t>Величина НКД в расчете на одну Облигацию рассчитывается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w:t>
      </w:r>
    </w:p>
    <w:p w:rsidR="00E95B8D" w:rsidRPr="00A666A6" w:rsidRDefault="00E95B8D" w:rsidP="00C65477">
      <w:pPr>
        <w:autoSpaceDE w:val="0"/>
        <w:autoSpaceDN w:val="0"/>
        <w:adjustRightInd w:val="0"/>
        <w:ind w:firstLine="540"/>
        <w:jc w:val="both"/>
      </w:pPr>
    </w:p>
    <w:p w:rsidR="00E95B8D" w:rsidRPr="00A666A6" w:rsidRDefault="00E95B8D" w:rsidP="00C65477">
      <w:pPr>
        <w:autoSpaceDE w:val="0"/>
        <w:autoSpaceDN w:val="0"/>
        <w:adjustRightInd w:val="0"/>
        <w:ind w:firstLine="540"/>
        <w:jc w:val="both"/>
      </w:pPr>
      <w:r w:rsidRPr="00A666A6">
        <w:t>Порядок  и условия досрочного погашения облигаций.</w:t>
      </w:r>
    </w:p>
    <w:p w:rsidR="00E95B8D" w:rsidRPr="00A666A6" w:rsidRDefault="00E95B8D" w:rsidP="00C65477">
      <w:pPr>
        <w:adjustRightInd w:val="0"/>
        <w:ind w:firstLine="539"/>
        <w:jc w:val="both"/>
        <w:rPr>
          <w:bCs/>
        </w:rPr>
      </w:pPr>
      <w:r w:rsidRPr="00A666A6">
        <w:rPr>
          <w:bCs/>
        </w:rPr>
        <w:t>Кредитная организация - эмитент вправе досрочно погасить Облигации в случае, если выпуск Облигаций будет соответствовать требованиям федеральных законов, установленным для субординированных облигационных займов, и Банком России будет согласовано включение средств, привлеченных в результате размещения Облигаций, в состав источников капитала только после получения согласия Банка России о возможности досрочного погашения Облигаций, оформленного  в письменном виде в произвольной форме,  в следующих случаях а), б), в):</w:t>
      </w:r>
    </w:p>
    <w:p w:rsidR="00E95B8D" w:rsidRPr="00A666A6" w:rsidRDefault="00E95B8D" w:rsidP="00C65477">
      <w:pPr>
        <w:adjustRightInd w:val="0"/>
        <w:ind w:firstLine="539"/>
        <w:jc w:val="both"/>
        <w:rPr>
          <w:b/>
          <w:bCs/>
          <w:i/>
        </w:rPr>
      </w:pPr>
      <w:r w:rsidRPr="00A666A6">
        <w:rPr>
          <w:b/>
          <w:bCs/>
          <w:i/>
        </w:rPr>
        <w:t>а) если после государственной регистрации отчета об итогах выпуска Облигаций в нормативные правовые акты Российской Федерации внесены изменения, существенно ухудшающие условия эмиссии для Эмитента и Владельца(ев) Облигаций. Досрочное погашение Облигаций в таком случае осуществляется только после получения согласования территориального учреждения Банка России (уполномоченного структурного подразделения центрального аппарата Банка России) возможности досрочного погашения.</w:t>
      </w:r>
    </w:p>
    <w:p w:rsidR="00E95B8D" w:rsidRPr="00A666A6" w:rsidRDefault="00E95B8D" w:rsidP="00C65477">
      <w:pPr>
        <w:adjustRightInd w:val="0"/>
        <w:ind w:firstLine="539"/>
        <w:jc w:val="both"/>
        <w:rPr>
          <w:b/>
          <w:bCs/>
          <w:i/>
        </w:rPr>
      </w:pPr>
      <w:r w:rsidRPr="00A666A6">
        <w:rPr>
          <w:b/>
          <w:bCs/>
          <w:i/>
        </w:rPr>
        <w:t xml:space="preserve">б) если после государственной регистрации отчета об итогах выпуска Облигаций в Положение  Банка России </w:t>
      </w:r>
      <w:r w:rsidRPr="00A666A6">
        <w:rPr>
          <w:b/>
          <w:i/>
        </w:rPr>
        <w:t>№395-П</w:t>
      </w:r>
      <w:r w:rsidRPr="00A666A6">
        <w:rPr>
          <w:b/>
          <w:bCs/>
          <w:i/>
        </w:rPr>
        <w:t>, и иные нормативные акты Банка России внесены любые правки, дополнения, уточнения или изменения, регулирующие субординированные облигационные займы, и Облигации настоящего выпуска перестанут удовлетворять требованиям для субординированных облигационных займов на включение привлеченных денежных средств, полученных от размещения Облигаций,  в состав источников дополнительного капитала. Досрочное погашение Облигаций в таком случае осуществляется только после получения согласования территориального учреждения Банка России (уполномоченного структурного подразделения центрального аппарата Банка России) возможности досрочного погашения.</w:t>
      </w:r>
    </w:p>
    <w:p w:rsidR="00E95B8D" w:rsidRPr="00A666A6" w:rsidRDefault="00E95B8D" w:rsidP="00C65477">
      <w:pPr>
        <w:adjustRightInd w:val="0"/>
        <w:ind w:firstLine="539"/>
        <w:jc w:val="both"/>
        <w:rPr>
          <w:b/>
          <w:bCs/>
          <w:i/>
        </w:rPr>
      </w:pPr>
      <w:r w:rsidRPr="00A666A6">
        <w:rPr>
          <w:b/>
          <w:bCs/>
          <w:i/>
        </w:rPr>
        <w:t>в) если не ранее чем через 5 лет с даты включения Облигаций в состав источников дополнительного капитала у Кредитной организации –эмитента возникнет намерение досрочно погасить Облигации. Досрочное погашение Облигаций в таком случае осуществляется только после получения согласования территориального учреждения Банка России (уполномоченного структурного подразделения центрального аппарата Банка России) возможности досрочного погашения.</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Cs/>
        </w:rPr>
      </w:pPr>
      <w:r w:rsidRPr="00A666A6">
        <w:rPr>
          <w:bCs/>
        </w:rPr>
        <w:t>Эмитент вправе досрочно погасить Облигации без согласования с территориальным учреждением Банка России (уполномоченным структурным подразделением центрального аппарата Банка России) в следующем случае:</w:t>
      </w:r>
    </w:p>
    <w:p w:rsidR="00E95B8D" w:rsidRPr="00A666A6" w:rsidRDefault="00E95B8D" w:rsidP="00C65477">
      <w:pPr>
        <w:adjustRightInd w:val="0"/>
        <w:ind w:firstLine="539"/>
        <w:jc w:val="both"/>
        <w:rPr>
          <w:b/>
          <w:bCs/>
          <w:i/>
        </w:rPr>
      </w:pPr>
      <w:r w:rsidRPr="00A666A6">
        <w:rPr>
          <w:b/>
          <w:bCs/>
          <w:i/>
        </w:rPr>
        <w:t>г) получение Эмитентом отказа территориального учреждения Банка России (уполномоченного структурного подразделения центрального аппарата Банка России) на включение денежных средств, полученных от размещения Облигаций, в состав источников дополнительного капитала в объеме, зарегистрированном в отчете об итогах выпуска Облигаций.</w:t>
      </w:r>
    </w:p>
    <w:p w:rsidR="00E95B8D" w:rsidRPr="00A666A6" w:rsidRDefault="00E95B8D" w:rsidP="00C65477">
      <w:pPr>
        <w:adjustRightInd w:val="0"/>
        <w:ind w:firstLine="539"/>
        <w:jc w:val="both"/>
        <w:rPr>
          <w:b/>
          <w:bCs/>
          <w:i/>
        </w:rPr>
      </w:pPr>
      <w:r w:rsidRPr="00A666A6">
        <w:rPr>
          <w:b/>
          <w:bCs/>
          <w:i/>
        </w:rPr>
        <w:t>Досрочное погашение Облигаций осуществляется Эмитентом путем перечисления денежных средств в НРД.</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
          <w:bCs/>
          <w:i/>
        </w:rPr>
      </w:pPr>
      <w:r w:rsidRPr="00A666A6">
        <w:rPr>
          <w:b/>
          <w:bCs/>
          <w:i/>
        </w:rPr>
        <w:t>Облигации могут быть досрочно погашены при наступлении одного из следующих событий (далее по тексту – «Событие досрочного погашения»):</w:t>
      </w:r>
    </w:p>
    <w:p w:rsidR="00E95B8D" w:rsidRPr="00A666A6" w:rsidRDefault="00E95B8D" w:rsidP="00C65477">
      <w:pPr>
        <w:adjustRightInd w:val="0"/>
        <w:ind w:firstLine="539"/>
        <w:jc w:val="both"/>
        <w:rPr>
          <w:b/>
          <w:bCs/>
          <w:i/>
        </w:rPr>
      </w:pPr>
      <w:r w:rsidRPr="00A666A6">
        <w:rPr>
          <w:b/>
          <w:bCs/>
          <w:i/>
        </w:rPr>
        <w:t xml:space="preserve">А. согласование территориальным учреждением Банка России (уполномоченным структурным подразделением центрального аппарата Банка России) возможности  досрочного погашения Облигаций по основаниям подпункта а) подпункта 10.3.3. Решения о выпуске </w:t>
      </w:r>
      <w:r w:rsidRPr="00A666A6">
        <w:rPr>
          <w:b/>
          <w:i/>
        </w:rPr>
        <w:t>ценных бумаг</w:t>
      </w:r>
      <w:r w:rsidRPr="00A666A6">
        <w:rPr>
          <w:b/>
          <w:i/>
          <w:iCs/>
        </w:rPr>
        <w:t xml:space="preserve"> и п. 8.9. Проспекта ценных бумаг</w:t>
      </w:r>
      <w:r w:rsidRPr="00A666A6">
        <w:rPr>
          <w:b/>
          <w:bCs/>
          <w:i/>
        </w:rPr>
        <w:t xml:space="preserve">. Наступление указанного события – получение Эмитентом в письменном виде в произвольной форме согласования территориальным учреждением Банка России (уполномоченным структурным подразделением центрального аппарата Банка России) возможности досрочного погашения Облигаций; </w:t>
      </w:r>
    </w:p>
    <w:p w:rsidR="00E95B8D" w:rsidRPr="00A666A6" w:rsidRDefault="00E95B8D" w:rsidP="00C65477">
      <w:pPr>
        <w:adjustRightInd w:val="0"/>
        <w:ind w:firstLine="539"/>
        <w:jc w:val="both"/>
        <w:rPr>
          <w:b/>
          <w:bCs/>
          <w:i/>
        </w:rPr>
      </w:pPr>
      <w:r w:rsidRPr="00A666A6">
        <w:rPr>
          <w:b/>
          <w:bCs/>
          <w:i/>
        </w:rPr>
        <w:t>Б. согласование территориальным учреждением Банка России (уполномоченным структурным подразделением центрального аппарата Банка России) возможности  досрочного погашения Облигаций по основаниям подпункта б) подпункта 10.3.3. Решения о выпуске</w:t>
      </w:r>
      <w:r w:rsidRPr="00A666A6">
        <w:rPr>
          <w:b/>
          <w:i/>
        </w:rPr>
        <w:t xml:space="preserve"> ценных бумаг</w:t>
      </w:r>
      <w:r w:rsidRPr="00A666A6">
        <w:rPr>
          <w:b/>
          <w:i/>
          <w:iCs/>
        </w:rPr>
        <w:t xml:space="preserve"> и п. 8.9. Проспекта ценных бумаг</w:t>
      </w:r>
      <w:r w:rsidRPr="00A666A6">
        <w:rPr>
          <w:b/>
          <w:bCs/>
          <w:i/>
        </w:rPr>
        <w:t>.</w:t>
      </w:r>
    </w:p>
    <w:p w:rsidR="00E95B8D" w:rsidRPr="00A666A6" w:rsidRDefault="00E95B8D" w:rsidP="00C65477">
      <w:pPr>
        <w:adjustRightInd w:val="0"/>
        <w:ind w:firstLine="539"/>
        <w:jc w:val="both"/>
        <w:rPr>
          <w:b/>
          <w:bCs/>
          <w:i/>
        </w:rPr>
      </w:pPr>
      <w:r w:rsidRPr="00A666A6">
        <w:rPr>
          <w:b/>
          <w:bCs/>
          <w:i/>
        </w:rPr>
        <w:t>Наступление указанного события – получение Эмитентом в письменном виде в произвольной форме согласования территориальным учреждением Банка России (уполномоченным структурным подразделением центрального аппарата Банка России) возможности досрочного погашения Облигаций.</w:t>
      </w:r>
    </w:p>
    <w:p w:rsidR="00E95B8D" w:rsidRPr="00A666A6" w:rsidRDefault="00E95B8D" w:rsidP="00C65477">
      <w:pPr>
        <w:adjustRightInd w:val="0"/>
        <w:ind w:firstLine="539"/>
        <w:jc w:val="both"/>
        <w:rPr>
          <w:b/>
          <w:bCs/>
          <w:i/>
        </w:rPr>
      </w:pPr>
      <w:r w:rsidRPr="00A666A6">
        <w:rPr>
          <w:b/>
          <w:bCs/>
          <w:i/>
        </w:rPr>
        <w:t>В. согласование территориальным учреждением Банка России (уполномоченным структурным подразделением центрального аппарата Банка России)  возможности  досрочного погашения Облигаций по основаниям подпункта в) подпункта 10.3.3. Решения о выпуске ценных бумаг</w:t>
      </w:r>
      <w:r w:rsidRPr="00A666A6">
        <w:rPr>
          <w:b/>
          <w:i/>
          <w:iCs/>
        </w:rPr>
        <w:t xml:space="preserve"> и п. 8.9. Проспекта ценных бумаг</w:t>
      </w:r>
      <w:r w:rsidRPr="00A666A6">
        <w:rPr>
          <w:b/>
          <w:bCs/>
          <w:i/>
        </w:rPr>
        <w:t>.</w:t>
      </w:r>
    </w:p>
    <w:p w:rsidR="00E95B8D" w:rsidRPr="00A666A6" w:rsidRDefault="00E95B8D" w:rsidP="00C65477">
      <w:pPr>
        <w:adjustRightInd w:val="0"/>
        <w:ind w:firstLine="539"/>
        <w:jc w:val="both"/>
        <w:rPr>
          <w:b/>
          <w:bCs/>
          <w:i/>
        </w:rPr>
      </w:pPr>
      <w:r w:rsidRPr="00A666A6">
        <w:rPr>
          <w:b/>
          <w:bCs/>
          <w:i/>
        </w:rPr>
        <w:t>Наступление указанного события – получение Эмитентом в письменном виде в произвольной форме согласования территориальным учреждением Банка России (уполномоченным структурным подразделением центрального аппарата Банка России) возможности досрочного погашения Облигаций.</w:t>
      </w:r>
    </w:p>
    <w:p w:rsidR="00E95B8D" w:rsidRPr="00A666A6" w:rsidRDefault="00E95B8D" w:rsidP="00C65477">
      <w:pPr>
        <w:adjustRightInd w:val="0"/>
        <w:ind w:firstLine="539"/>
        <w:jc w:val="both"/>
        <w:rPr>
          <w:b/>
          <w:bCs/>
          <w:i/>
        </w:rPr>
      </w:pPr>
      <w:r w:rsidRPr="00A666A6">
        <w:rPr>
          <w:b/>
          <w:bCs/>
          <w:i/>
        </w:rPr>
        <w:t>О получении Эмитентом в письменном виде в произвольной форме согласования территориальным учреждением Банка России (уполномоченным структурным подразделением центрального аппарата Банка России) возможности досрочного погашения Облигаций (по подпункту А или подпункту Б или подпункту В настоящего подпункта) Эмитент информирует Биржу и НРД не позднее следующего дня с даты получения соответствующего уведомления.</w:t>
      </w:r>
    </w:p>
    <w:p w:rsidR="00E95B8D" w:rsidRPr="00A666A6" w:rsidRDefault="00E95B8D" w:rsidP="00C65477">
      <w:pPr>
        <w:adjustRightInd w:val="0"/>
        <w:ind w:firstLine="539"/>
        <w:jc w:val="both"/>
        <w:rPr>
          <w:b/>
          <w:bCs/>
          <w:i/>
        </w:rPr>
      </w:pPr>
      <w:r w:rsidRPr="00A666A6">
        <w:rPr>
          <w:b/>
          <w:bCs/>
          <w:i/>
        </w:rPr>
        <w:t xml:space="preserve">Г. получение Эмитентом отказа территориального учреждения Банка России (уполномоченного структурного подразделения центрального аппарата Банка России)  на включение денежных средств, полученных от размещения Облигаций, в состав источников дополнительного капитала по основаниям подпункта г) подпункта 10.3.3. Решения о выпуске </w:t>
      </w:r>
      <w:r w:rsidRPr="00A666A6">
        <w:rPr>
          <w:b/>
          <w:i/>
        </w:rPr>
        <w:t>ценных бумаг</w:t>
      </w:r>
      <w:r w:rsidRPr="00A666A6">
        <w:rPr>
          <w:b/>
          <w:i/>
          <w:iCs/>
        </w:rPr>
        <w:t xml:space="preserve"> и п. 8.9. Проспекта ценных бумаг</w:t>
      </w:r>
      <w:r w:rsidRPr="00A666A6">
        <w:rPr>
          <w:b/>
          <w:bCs/>
          <w:i/>
        </w:rPr>
        <w:t>.</w:t>
      </w:r>
    </w:p>
    <w:p w:rsidR="00E95B8D" w:rsidRPr="00A666A6" w:rsidRDefault="00E95B8D" w:rsidP="00C65477">
      <w:pPr>
        <w:adjustRightInd w:val="0"/>
        <w:ind w:firstLine="539"/>
        <w:jc w:val="both"/>
        <w:rPr>
          <w:b/>
          <w:bCs/>
          <w:i/>
        </w:rPr>
      </w:pPr>
      <w:r w:rsidRPr="00A666A6">
        <w:rPr>
          <w:b/>
          <w:bCs/>
          <w:i/>
        </w:rPr>
        <w:t>Наступление указанного события - получение Эмитентом в письменном виде в произвольной форме отказа территориального учреждения Банка России (уполномоченного структурного подразделения центрального аппарата Банка России) на включение денежных средств, полученных от размещения Облигаций, в состав источников дополнительного капитала в объеме, зарегистрированном в отчете об итогах выпуска Облигаций.</w:t>
      </w:r>
    </w:p>
    <w:p w:rsidR="00E95B8D" w:rsidRPr="00A666A6" w:rsidRDefault="00E95B8D" w:rsidP="00C65477">
      <w:pPr>
        <w:adjustRightInd w:val="0"/>
        <w:ind w:firstLine="539"/>
        <w:jc w:val="both"/>
        <w:rPr>
          <w:b/>
          <w:bCs/>
          <w:i/>
        </w:rPr>
      </w:pPr>
      <w:r w:rsidRPr="00A666A6">
        <w:rPr>
          <w:b/>
          <w:bCs/>
          <w:i/>
        </w:rPr>
        <w:t xml:space="preserve"> </w:t>
      </w:r>
    </w:p>
    <w:p w:rsidR="00E95B8D" w:rsidRPr="00A666A6" w:rsidRDefault="00E95B8D" w:rsidP="00C65477">
      <w:pPr>
        <w:adjustRightInd w:val="0"/>
        <w:ind w:firstLine="539"/>
        <w:jc w:val="both"/>
        <w:rPr>
          <w:b/>
          <w:bCs/>
          <w:i/>
        </w:rPr>
      </w:pPr>
      <w:r w:rsidRPr="00A666A6">
        <w:rPr>
          <w:b/>
          <w:bCs/>
          <w:i/>
        </w:rPr>
        <w:t>При наступлении События досрочного погашения (по подпункту А или подпункту Б или подпункту В настоящего подпункта)  Эмитент вправе досрочно погасить Облигации настоящего выпуска с учетом требований настоящего подпункта.</w:t>
      </w:r>
    </w:p>
    <w:p w:rsidR="00E95B8D" w:rsidRPr="00A666A6" w:rsidRDefault="00E95B8D" w:rsidP="00C65477">
      <w:pPr>
        <w:adjustRightInd w:val="0"/>
        <w:ind w:firstLine="539"/>
        <w:jc w:val="both"/>
        <w:rPr>
          <w:b/>
          <w:bCs/>
          <w:i/>
        </w:rPr>
      </w:pPr>
      <w:r w:rsidRPr="00A666A6">
        <w:rPr>
          <w:b/>
          <w:bCs/>
          <w:i/>
        </w:rPr>
        <w:t xml:space="preserve">В случае наступления оснований для досрочного погашения по подпункту А или подпункту Б или подпункту В настоящего подпункта Эмитент направляет ходатайство о согласовании досрочного погашения Облигаций в территориальное учреждение Банка России (уполномоченное структурное подразделение центрального аппарата Банка России). </w:t>
      </w:r>
    </w:p>
    <w:p w:rsidR="00E95B8D" w:rsidRPr="00A666A6" w:rsidRDefault="00E95B8D" w:rsidP="00C65477">
      <w:pPr>
        <w:adjustRightInd w:val="0"/>
        <w:ind w:firstLine="539"/>
        <w:jc w:val="both"/>
        <w:rPr>
          <w:b/>
          <w:bCs/>
          <w:i/>
        </w:rPr>
      </w:pPr>
      <w:r w:rsidRPr="00A666A6">
        <w:rPr>
          <w:b/>
          <w:bCs/>
          <w:i/>
        </w:rPr>
        <w:t>Информация об этом раскрывается в форме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направления Эмитентом в территориальное учреждение Банка России (уполномоченное структурное подразделение центрального аппарата Банка России) ходатайства о согласовании досрочного погашения Облигаций, если иное не установлено законодательством Российской Федерации:</w:t>
      </w:r>
    </w:p>
    <w:p w:rsidR="00E95B8D" w:rsidRPr="00A666A6" w:rsidRDefault="00E95B8D" w:rsidP="00C65477">
      <w:pPr>
        <w:adjustRightInd w:val="0"/>
        <w:ind w:firstLine="539"/>
        <w:jc w:val="both"/>
        <w:rPr>
          <w:b/>
          <w:bCs/>
          <w:i/>
        </w:rPr>
      </w:pPr>
      <w:r w:rsidRPr="00A666A6">
        <w:rPr>
          <w:b/>
          <w:bCs/>
          <w:i/>
        </w:rPr>
        <w:t>- в ленте новостей - не позднее 1 (Одного) дня;</w:t>
      </w:r>
    </w:p>
    <w:p w:rsidR="00E95B8D" w:rsidRPr="00A666A6" w:rsidRDefault="00E95B8D" w:rsidP="00C65477">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C65477">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C65477">
      <w:pPr>
        <w:adjustRightInd w:val="0"/>
        <w:ind w:firstLine="539"/>
        <w:jc w:val="both"/>
        <w:rPr>
          <w:b/>
          <w:bCs/>
          <w:i/>
        </w:rPr>
      </w:pPr>
      <w:r w:rsidRPr="00A666A6">
        <w:rPr>
          <w:b/>
          <w:bCs/>
          <w:i/>
        </w:rPr>
        <w:t>Территориальное учреждение Банка России (уполномоченное структурное подразделение центрального аппарата Банка России) в месячный срок со дня получения ходатайства согласовывает  возможность досрочного погашения Облигаций либо отказывает в согласовании возможности досрочного погашения Облигаций.</w:t>
      </w:r>
    </w:p>
    <w:p w:rsidR="00E95B8D" w:rsidRPr="00A666A6" w:rsidRDefault="00E95B8D" w:rsidP="00C65477">
      <w:pPr>
        <w:adjustRightInd w:val="0"/>
        <w:ind w:firstLine="539"/>
        <w:jc w:val="both"/>
        <w:rPr>
          <w:b/>
          <w:bCs/>
          <w:i/>
        </w:rPr>
      </w:pPr>
      <w:r w:rsidRPr="00A666A6">
        <w:rPr>
          <w:b/>
          <w:bCs/>
          <w:i/>
        </w:rPr>
        <w:t xml:space="preserve">Информация о принятом территориальным учреждением Банка России (уполномоченным структурным подразделением центрального аппарата Банка России) решении раскрывается Эмитентом в форме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получения Эмитентом от территориального учреждения Банка России (уполномоченного структурного подразделения центрального аппарата Банка России) письменного уведомления о принятом решении: </w:t>
      </w:r>
    </w:p>
    <w:p w:rsidR="00E95B8D" w:rsidRPr="00A666A6" w:rsidRDefault="00E95B8D" w:rsidP="00C65477">
      <w:pPr>
        <w:adjustRightInd w:val="0"/>
        <w:ind w:firstLine="539"/>
        <w:jc w:val="both"/>
        <w:rPr>
          <w:b/>
          <w:bCs/>
          <w:i/>
        </w:rPr>
      </w:pPr>
      <w:r w:rsidRPr="00A666A6">
        <w:rPr>
          <w:b/>
          <w:bCs/>
          <w:i/>
        </w:rPr>
        <w:t>- в ленте новостей - не позднее 1 (Одного) дня;</w:t>
      </w:r>
    </w:p>
    <w:p w:rsidR="00E95B8D" w:rsidRPr="00A666A6" w:rsidRDefault="00E95B8D" w:rsidP="00C65477">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C65477">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C65477">
      <w:pPr>
        <w:adjustRightInd w:val="0"/>
        <w:ind w:firstLine="539"/>
        <w:jc w:val="both"/>
        <w:rPr>
          <w:b/>
          <w:bCs/>
          <w:i/>
        </w:rPr>
      </w:pPr>
      <w:r w:rsidRPr="00A666A6">
        <w:rPr>
          <w:b/>
          <w:bCs/>
          <w:i/>
        </w:rPr>
        <w:t xml:space="preserve">Срок (порядок определения срока), в течение которого кредитной организацией – эмитентом может быть принято решение о досрочном погашении Облигаций по ее усмотрению: </w:t>
      </w:r>
    </w:p>
    <w:p w:rsidR="00E95B8D" w:rsidRPr="00A666A6" w:rsidRDefault="00E95B8D" w:rsidP="00C65477">
      <w:pPr>
        <w:adjustRightInd w:val="0"/>
        <w:ind w:firstLine="539"/>
        <w:jc w:val="both"/>
        <w:rPr>
          <w:b/>
          <w:bCs/>
          <w:i/>
        </w:rPr>
      </w:pPr>
      <w:r w:rsidRPr="00A666A6">
        <w:rPr>
          <w:b/>
          <w:bCs/>
          <w:i/>
        </w:rPr>
        <w:t xml:space="preserve">Решение о досрочном погашении Облигаций в случае наступления События досрочного погашения (по подпункту А или подпункту Б или подпункту В настоящего подпункта) может быть принято Кредитной организацией - эмитентом только после его предварительного согласования с территориальным учреждением Банка России (уполномоченным структурным подразделением центрального аппарата Банка России), оформленного в письменном виде в произвольной форме. При отсутствии согласования с территориальным учреждением Банка России (уполномоченным структурным подразделением центрального аппарата Банка России), оформленного в письменном виде в произвольной форме, возможности досрочного погашения Облигаций (в случае наступления События досрочного погашения по подпункту А или подпункту Б или подпункту В настоящего подпункта) решение о досрочном погашении Облигаций Эмитентом приниматься не может. </w:t>
      </w:r>
    </w:p>
    <w:p w:rsidR="00E95B8D" w:rsidRPr="00A666A6" w:rsidRDefault="00E95B8D" w:rsidP="00C65477">
      <w:pPr>
        <w:adjustRightInd w:val="0"/>
        <w:ind w:firstLine="539"/>
        <w:jc w:val="both"/>
        <w:rPr>
          <w:b/>
          <w:bCs/>
          <w:i/>
        </w:rPr>
      </w:pPr>
    </w:p>
    <w:p w:rsidR="00E95B8D" w:rsidRPr="00A666A6" w:rsidRDefault="00E95B8D" w:rsidP="00C65477">
      <w:pPr>
        <w:spacing w:before="120"/>
        <w:ind w:firstLine="720"/>
        <w:jc w:val="both"/>
      </w:pPr>
      <w:r w:rsidRPr="00A666A6">
        <w:t xml:space="preserve">Срок (порядок определения срока), в течение которого кредитной организацией – эмитентом может быть принято решение о досрочном погашении облигаций по ее усмотрению (в случае наступления События досрочного погашения (по подпунктам А, Б, В настоящего подпункта): </w:t>
      </w:r>
    </w:p>
    <w:p w:rsidR="00E95B8D" w:rsidRPr="00A666A6" w:rsidRDefault="00E95B8D" w:rsidP="00C65477">
      <w:pPr>
        <w:adjustRightInd w:val="0"/>
        <w:ind w:firstLine="539"/>
        <w:jc w:val="both"/>
        <w:rPr>
          <w:b/>
          <w:bCs/>
          <w:i/>
        </w:rPr>
      </w:pPr>
      <w:r w:rsidRPr="00A666A6">
        <w:rPr>
          <w:b/>
          <w:bCs/>
          <w:i/>
        </w:rPr>
        <w:t xml:space="preserve">После получения согласия территориального учреждения Банка России (уполномоченного структурного подразделения центрального аппарата Банка России), оформленного в письменном виде в произвольной форме, о возможности досрочного погашения Облигаций лицо, осуществляющее функции единоличного исполнительного органа управления Кредитной организации – эмитента,  принимает решение о досрочном погашении Облигаций не позднее чем за 14 (Четырнадцать) рабочих дней до даты окончания действия выданного территориальным учреждением Банка России (уполномоченным структурным подразделением центрального аппарата Банка России) согласия на досрочное погашение Облигаций в течении трех календарных месяцев со дня получения Кредитной организацией-эмитентом такого согласования. </w:t>
      </w:r>
    </w:p>
    <w:p w:rsidR="00E95B8D" w:rsidRPr="00A666A6" w:rsidRDefault="00E95B8D" w:rsidP="00C65477">
      <w:pPr>
        <w:adjustRightInd w:val="0"/>
        <w:ind w:firstLine="539"/>
        <w:jc w:val="both"/>
        <w:rPr>
          <w:b/>
          <w:bCs/>
          <w:i/>
        </w:rPr>
      </w:pPr>
      <w:r w:rsidRPr="00A666A6">
        <w:t>Порядок раскрытия информации о порядке и условиях по усмотрению кредитной организации - эмитента, в том числе о стоимости досрочного погашения облигаций (по подпунктам А, Б, В настоящего подпункта):</w:t>
      </w:r>
      <w:r w:rsidRPr="00A666A6">
        <w:rPr>
          <w:b/>
          <w:bCs/>
          <w:i/>
        </w:rPr>
        <w:t xml:space="preserve"> </w:t>
      </w:r>
    </w:p>
    <w:p w:rsidR="00E95B8D" w:rsidRPr="00A666A6" w:rsidRDefault="00E95B8D" w:rsidP="00C65477">
      <w:pPr>
        <w:adjustRightInd w:val="0"/>
        <w:ind w:firstLine="539"/>
        <w:jc w:val="both"/>
        <w:rPr>
          <w:b/>
          <w:bCs/>
          <w:i/>
        </w:rPr>
      </w:pPr>
      <w:r w:rsidRPr="00A666A6">
        <w:rPr>
          <w:b/>
          <w:bCs/>
          <w:i/>
        </w:rPr>
        <w:t>Информация об этом раскрывается в форме сообщения о существенном факте «о сведениях, оказывающих, по мнению эмитента, существенное влияние на стоимость его эмиссионных ценных бумаг», не позднее чем за 14 (Четырнадцать) дней до дня осуществления такого досрочного погашения и в следующие сроки с даты принятия соответствующего решения:</w:t>
      </w:r>
    </w:p>
    <w:p w:rsidR="00E95B8D" w:rsidRPr="00A666A6" w:rsidRDefault="00E95B8D" w:rsidP="00C65477">
      <w:pPr>
        <w:adjustRightInd w:val="0"/>
        <w:ind w:firstLine="539"/>
        <w:jc w:val="both"/>
        <w:rPr>
          <w:b/>
          <w:bCs/>
          <w:i/>
        </w:rPr>
      </w:pPr>
      <w:r w:rsidRPr="00A666A6">
        <w:rPr>
          <w:b/>
          <w:bCs/>
          <w:i/>
        </w:rPr>
        <w:t>- в ленте новостей - не позднее 1 (Одного) дня;</w:t>
      </w:r>
    </w:p>
    <w:p w:rsidR="00E95B8D" w:rsidRPr="00A666A6" w:rsidRDefault="00E95B8D" w:rsidP="00C65477">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C65477">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C65477">
      <w:pPr>
        <w:adjustRightInd w:val="0"/>
        <w:ind w:firstLine="539"/>
        <w:jc w:val="both"/>
        <w:rPr>
          <w:b/>
          <w:bCs/>
          <w:i/>
        </w:rPr>
      </w:pPr>
      <w:r w:rsidRPr="00A666A6">
        <w:rPr>
          <w:b/>
          <w:bCs/>
          <w:i/>
        </w:rPr>
        <w:t>Данное сообщение среди прочих сведений должно включать в себя также стоимость досрочного погашения, дату, порядок осуществления Эмитентом досрочного погашения Облигаций.</w:t>
      </w:r>
    </w:p>
    <w:p w:rsidR="00E95B8D" w:rsidRPr="00A666A6" w:rsidRDefault="00E95B8D" w:rsidP="00C65477">
      <w:pPr>
        <w:adjustRightInd w:val="0"/>
        <w:ind w:firstLine="539"/>
        <w:jc w:val="both"/>
        <w:rPr>
          <w:b/>
          <w:bCs/>
          <w:i/>
        </w:rPr>
      </w:pPr>
      <w:r w:rsidRPr="00A666A6">
        <w:rPr>
          <w:b/>
          <w:bCs/>
          <w:i/>
        </w:rPr>
        <w:t>В случае если Эмитентом не позднее чем за 14 (Четырнадцать) рабочих дней до даты окончания действия выданного территориальным учреждением Банка России (уполномоченным структурным подразделением центрального аппарата Банка России) согласия на досрочное погашение Облигаций, не принято решение о досрочном погашении Облигаций, то считается, что возможность досрочного погашения по усмотрению Эмитента, установленная подпунктами А или Б или В настоящего подпункта, Эмитентом не используется, и Эмитент не вправе досрочно погасить выпуск Облигаций в соответствии с подпунктами А или Б или В.</w:t>
      </w:r>
    </w:p>
    <w:p w:rsidR="00E95B8D" w:rsidRPr="00A666A6" w:rsidRDefault="00E95B8D" w:rsidP="00C65477">
      <w:pPr>
        <w:adjustRightInd w:val="0"/>
        <w:ind w:firstLine="539"/>
        <w:jc w:val="both"/>
        <w:rPr>
          <w:b/>
          <w:bCs/>
          <w:i/>
        </w:rPr>
      </w:pPr>
      <w:r w:rsidRPr="00A666A6">
        <w:rPr>
          <w:b/>
          <w:bCs/>
          <w:i/>
        </w:rPr>
        <w:t>Эмитент информирует ФБ ММВБ и НРД о принятых решениях, в том числе о возможности, дате и условиях проведения досрочного погашения Облигаций по усмотрению Эмитента не позднее 2 (Второго) рабочего дня после даты принятия соответствующего решения.</w:t>
      </w:r>
    </w:p>
    <w:p w:rsidR="00E95B8D" w:rsidRPr="00A666A6" w:rsidRDefault="00E95B8D" w:rsidP="00C65477">
      <w:pPr>
        <w:adjustRightInd w:val="0"/>
        <w:ind w:firstLine="539"/>
        <w:jc w:val="both"/>
        <w:rPr>
          <w:bCs/>
        </w:rPr>
      </w:pPr>
    </w:p>
    <w:p w:rsidR="00E95B8D" w:rsidRPr="00A666A6" w:rsidRDefault="00E95B8D" w:rsidP="00C65477">
      <w:pPr>
        <w:adjustRightInd w:val="0"/>
        <w:ind w:firstLine="539"/>
        <w:jc w:val="both"/>
        <w:rPr>
          <w:bCs/>
        </w:rPr>
      </w:pPr>
      <w:r w:rsidRPr="00A666A6">
        <w:rPr>
          <w:bCs/>
        </w:rPr>
        <w:t>Срок (порядок определения срока), в течение которого Эмитентом может быть принято решение о досрочном погашении облигаций (в случае наступления События досрочного погашения (по подпункту Г настоящего подпункта)</w:t>
      </w:r>
    </w:p>
    <w:p w:rsidR="00E95B8D" w:rsidRPr="00A666A6" w:rsidRDefault="00E95B8D" w:rsidP="00C65477">
      <w:pPr>
        <w:adjustRightInd w:val="0"/>
        <w:ind w:firstLine="539"/>
        <w:jc w:val="both"/>
        <w:rPr>
          <w:b/>
          <w:bCs/>
          <w:i/>
        </w:rPr>
      </w:pPr>
      <w:r w:rsidRPr="00A666A6">
        <w:rPr>
          <w:b/>
          <w:bCs/>
          <w:i/>
        </w:rPr>
        <w:t>В случае наступления основания для  досрочного погашения Облигаций по подпункту Г настоящего подпункта решение о досрочном погашении Облигаций принимается лицом, осуществляющим функции единоличного исполнительного органа управления Кредитной организации – эмитента, после наступления События досрочного погашения (по подпункту Г настоящего подпункта), но не позднее, чем за 14 (Четырнадцать) дней до даты осуществления досрочного погашения.</w:t>
      </w:r>
    </w:p>
    <w:p w:rsidR="00E95B8D" w:rsidRPr="00A666A6" w:rsidRDefault="00E95B8D" w:rsidP="00C65477">
      <w:pPr>
        <w:adjustRightInd w:val="0"/>
        <w:ind w:firstLine="539"/>
        <w:jc w:val="both"/>
        <w:rPr>
          <w:bCs/>
        </w:rPr>
      </w:pPr>
      <w:r w:rsidRPr="00A666A6">
        <w:t>Порядок раскрытия информации о порядке и условиях по усмотрению кредитной организации - эмитента, в том числе о стоимости досрочного погашения облигаций</w:t>
      </w:r>
      <w:r w:rsidRPr="00A666A6">
        <w:rPr>
          <w:b/>
          <w:bCs/>
          <w:i/>
        </w:rPr>
        <w:t xml:space="preserve"> </w:t>
      </w:r>
      <w:r w:rsidRPr="00A666A6">
        <w:rPr>
          <w:bCs/>
        </w:rPr>
        <w:t>(по подпункту Г настоящего подпункта):</w:t>
      </w:r>
    </w:p>
    <w:p w:rsidR="00E95B8D" w:rsidRPr="00A666A6" w:rsidRDefault="00E95B8D" w:rsidP="00C65477">
      <w:pPr>
        <w:adjustRightInd w:val="0"/>
        <w:ind w:firstLine="539"/>
        <w:jc w:val="both"/>
        <w:rPr>
          <w:b/>
          <w:bCs/>
          <w:i/>
        </w:rPr>
      </w:pPr>
      <w:r w:rsidRPr="00A666A6">
        <w:rPr>
          <w:b/>
          <w:bCs/>
          <w:i/>
        </w:rPr>
        <w:t>Информация об этом раскрывается в форме сообщения о существенном факте «о сведениях, оказывающих, по мнению эмитента, существенное влияние на стоимость его эмиссионных ценных бумаг», не позднее, чем за 14 (Четырнадцать) дней до дня осуществления такого досрочного погашения  и в следующие сроки с даты принятия соответствующего решения:</w:t>
      </w:r>
    </w:p>
    <w:p w:rsidR="00E95B8D" w:rsidRPr="00A666A6" w:rsidRDefault="00E95B8D" w:rsidP="00C65477">
      <w:pPr>
        <w:adjustRightInd w:val="0"/>
        <w:ind w:firstLine="539"/>
        <w:jc w:val="both"/>
        <w:rPr>
          <w:b/>
          <w:bCs/>
          <w:i/>
        </w:rPr>
      </w:pPr>
      <w:r w:rsidRPr="00A666A6">
        <w:rPr>
          <w:b/>
          <w:bCs/>
          <w:i/>
        </w:rPr>
        <w:t>- в ленте новостей - не позднее 1 (Одного) дня;</w:t>
      </w:r>
    </w:p>
    <w:p w:rsidR="00E95B8D" w:rsidRPr="00A666A6" w:rsidRDefault="00E95B8D" w:rsidP="00C65477">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C65477">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C65477">
      <w:pPr>
        <w:adjustRightInd w:val="0"/>
        <w:ind w:firstLine="539"/>
        <w:jc w:val="both"/>
        <w:rPr>
          <w:b/>
          <w:bCs/>
          <w:i/>
        </w:rPr>
      </w:pPr>
      <w:r w:rsidRPr="00A666A6">
        <w:rPr>
          <w:b/>
          <w:bCs/>
          <w:i/>
        </w:rPr>
        <w:t>Данное сообщение среди прочих сведений должно включать в себя также стоимость досрочного погашения, дату, порядок осуществления Эмитентом досрочного погашения Облигаций.</w:t>
      </w:r>
    </w:p>
    <w:p w:rsidR="00E95B8D" w:rsidRPr="00A666A6" w:rsidRDefault="00E95B8D" w:rsidP="00C65477">
      <w:pPr>
        <w:adjustRightInd w:val="0"/>
        <w:ind w:firstLine="539"/>
        <w:jc w:val="both"/>
        <w:rPr>
          <w:b/>
          <w:bCs/>
          <w:i/>
        </w:rPr>
      </w:pPr>
      <w:r w:rsidRPr="00A666A6">
        <w:rPr>
          <w:b/>
          <w:bCs/>
          <w:i/>
        </w:rPr>
        <w:t>Эмитент информирует ФБ ММВБ и НРД о принятых решениях, в том числе о возможности, дате и условиях проведения досрочного погашения Облигаций по усмотрению Эмитента не позднее 2 (Второго) рабочего дня после даты принятия соответствующего решения.</w:t>
      </w:r>
    </w:p>
    <w:p w:rsidR="00E95B8D" w:rsidRPr="00A666A6" w:rsidRDefault="00E95B8D" w:rsidP="00C65477">
      <w:pPr>
        <w:adjustRightInd w:val="0"/>
        <w:ind w:firstLine="539"/>
        <w:jc w:val="both"/>
        <w:rPr>
          <w:b/>
          <w:bCs/>
          <w:i/>
        </w:rPr>
      </w:pPr>
    </w:p>
    <w:p w:rsidR="00E95B8D" w:rsidRPr="00A666A6" w:rsidRDefault="00E95B8D" w:rsidP="00C65477">
      <w:pPr>
        <w:spacing w:before="120"/>
        <w:ind w:firstLine="720"/>
        <w:jc w:val="both"/>
      </w:pPr>
      <w:r w:rsidRPr="00A666A6">
        <w:t xml:space="preserve">Срок, в течение которого облигации могут быть досрочно погашены кредитной       организацией – эмитентом по ее усмотрению: </w:t>
      </w:r>
    </w:p>
    <w:p w:rsidR="00E95B8D" w:rsidRPr="00A666A6" w:rsidRDefault="00E95B8D" w:rsidP="00C65477">
      <w:pPr>
        <w:adjustRightInd w:val="0"/>
        <w:ind w:firstLine="539"/>
        <w:jc w:val="both"/>
        <w:rPr>
          <w:b/>
          <w:bCs/>
          <w:i/>
        </w:rPr>
      </w:pPr>
      <w:r w:rsidRPr="00A666A6">
        <w:rPr>
          <w:b/>
          <w:bCs/>
          <w:i/>
        </w:rPr>
        <w:t>В случае принятия Эмитентом решения о досрочном погашении Облигаций по усмотрению Эмитента (в случае наступления События досрочного погашения по подпункту А или подпункту Б или подпункту В настоящего подпункта) Облигации будут досрочно погашены в дату, определенную Эмитентом.</w:t>
      </w:r>
    </w:p>
    <w:p w:rsidR="00E95B8D" w:rsidRPr="00A666A6" w:rsidRDefault="00E95B8D" w:rsidP="00C65477">
      <w:pPr>
        <w:pStyle w:val="ConsPlusNormal"/>
        <w:ind w:firstLine="540"/>
        <w:jc w:val="both"/>
        <w:rPr>
          <w:rFonts w:ascii="Times New Roman" w:hAnsi="Times New Roman" w:cs="Times New Roman"/>
          <w:sz w:val="24"/>
          <w:szCs w:val="24"/>
        </w:rPr>
      </w:pPr>
    </w:p>
    <w:p w:rsidR="00E95B8D" w:rsidRPr="00A666A6" w:rsidRDefault="00E95B8D" w:rsidP="00C65477">
      <w:pPr>
        <w:adjustRightInd w:val="0"/>
        <w:ind w:firstLine="539"/>
        <w:jc w:val="both"/>
        <w:rPr>
          <w:bCs/>
        </w:rPr>
      </w:pPr>
      <w:r w:rsidRPr="00A666A6">
        <w:rPr>
          <w:bCs/>
        </w:rPr>
        <w:t xml:space="preserve">Дата начала досрочного погашения: </w:t>
      </w:r>
    </w:p>
    <w:p w:rsidR="00E95B8D" w:rsidRPr="00A666A6" w:rsidRDefault="00E95B8D" w:rsidP="00C65477">
      <w:pPr>
        <w:adjustRightInd w:val="0"/>
        <w:ind w:firstLine="539"/>
        <w:jc w:val="both"/>
        <w:rPr>
          <w:b/>
          <w:bCs/>
          <w:i/>
        </w:rPr>
      </w:pPr>
      <w:r w:rsidRPr="00A666A6">
        <w:rPr>
          <w:b/>
          <w:bCs/>
          <w:i/>
        </w:rPr>
        <w:t xml:space="preserve">Датой начала досрочного погашения Облигаций является дата, определенная Эмитентом и наступающая не ранее, чем 14 (Четырнадцатый) день с даты раскрытия информации Кредитной организацией-эмитентом о принятом решении о досрочном погашении Облигаций. </w:t>
      </w:r>
    </w:p>
    <w:p w:rsidR="00E95B8D" w:rsidRPr="00A666A6" w:rsidRDefault="00E95B8D" w:rsidP="00C65477">
      <w:pPr>
        <w:adjustRightInd w:val="0"/>
        <w:ind w:firstLine="539"/>
        <w:jc w:val="both"/>
        <w:rPr>
          <w:b/>
          <w:bCs/>
          <w:i/>
        </w:rPr>
      </w:pPr>
      <w:r w:rsidRPr="00A666A6">
        <w:rPr>
          <w:b/>
          <w:bCs/>
          <w:i/>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Cs/>
        </w:rPr>
      </w:pPr>
      <w:r w:rsidRPr="00A666A6">
        <w:rPr>
          <w:bCs/>
        </w:rPr>
        <w:t>Дата окончания досрочного погашения:</w:t>
      </w:r>
    </w:p>
    <w:p w:rsidR="00E95B8D" w:rsidRPr="00A666A6" w:rsidRDefault="00E95B8D" w:rsidP="00C65477">
      <w:pPr>
        <w:adjustRightInd w:val="0"/>
        <w:ind w:firstLine="539"/>
        <w:jc w:val="both"/>
        <w:rPr>
          <w:b/>
          <w:bCs/>
          <w:i/>
        </w:rPr>
      </w:pPr>
      <w:r w:rsidRPr="00A666A6">
        <w:rPr>
          <w:b/>
          <w:bCs/>
          <w:i/>
        </w:rPr>
        <w:t>Даты начала и окончания досрочного погашения Облигаций совпадают.</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Cs/>
        </w:rPr>
      </w:pPr>
      <w:r w:rsidRPr="00A666A6">
        <w:rPr>
          <w:bCs/>
        </w:rPr>
        <w:t>Срок, в течение которого Облигации могут быть досрочно погашены кредитной  организацией – эмитентом по ее усмотрению:</w:t>
      </w:r>
    </w:p>
    <w:p w:rsidR="00E95B8D" w:rsidRPr="00A666A6" w:rsidRDefault="00E95B8D" w:rsidP="00C65477">
      <w:pPr>
        <w:adjustRightInd w:val="0"/>
        <w:ind w:firstLine="539"/>
        <w:jc w:val="both"/>
        <w:rPr>
          <w:b/>
          <w:bCs/>
          <w:i/>
        </w:rPr>
      </w:pPr>
      <w:r w:rsidRPr="00A666A6">
        <w:rPr>
          <w:b/>
          <w:bCs/>
          <w:i/>
        </w:rPr>
        <w:t>В случае принятия Эмитентом решения о досрочном погашении по усмотрению Эмитента (в случае наступления События досрочного погашения по подпункту Г настоящего подпункта) Облигации будут досрочно погашены в дату, определенную Эмитентом.</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Cs/>
        </w:rPr>
      </w:pPr>
      <w:r w:rsidRPr="00A666A6">
        <w:rPr>
          <w:bCs/>
        </w:rPr>
        <w:t xml:space="preserve">Дата начала досрочного погашения: </w:t>
      </w:r>
    </w:p>
    <w:p w:rsidR="00E95B8D" w:rsidRPr="00A666A6" w:rsidRDefault="00E95B8D" w:rsidP="00C65477">
      <w:pPr>
        <w:adjustRightInd w:val="0"/>
        <w:ind w:firstLine="539"/>
        <w:jc w:val="both"/>
        <w:rPr>
          <w:b/>
          <w:bCs/>
          <w:i/>
        </w:rPr>
      </w:pPr>
      <w:r w:rsidRPr="00A666A6">
        <w:rPr>
          <w:b/>
          <w:bCs/>
          <w:i/>
        </w:rPr>
        <w:t xml:space="preserve">Датой начала досрочного погашения Облигаций является дата, определенная Эмитентом и наступающая не ранее, чем 14 (Четырнадцатый) день с  даты раскрытия информации Кредитной организацией-эмитентом о принятом решении о досрочном погашении Облигаций. </w:t>
      </w:r>
    </w:p>
    <w:p w:rsidR="00E95B8D" w:rsidRPr="00A666A6" w:rsidRDefault="00E95B8D" w:rsidP="00C65477">
      <w:pPr>
        <w:adjustRightInd w:val="0"/>
        <w:ind w:firstLine="539"/>
        <w:jc w:val="both"/>
        <w:rPr>
          <w:b/>
          <w:bCs/>
          <w:i/>
        </w:rPr>
      </w:pPr>
      <w:r w:rsidRPr="00A666A6">
        <w:rPr>
          <w:b/>
          <w:bCs/>
          <w:i/>
        </w:rPr>
        <w:t>Если дата досрочного погашения Облигаций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 то перечисление надлежащей суммы производится в первый рабочий день, следующий за нерабочим праздничным или выходным днем. Владелец Облигаций не имеет права требовать начисления процентов или какой-либо иной компенсации за такую задержку в платеже.</w:t>
      </w:r>
    </w:p>
    <w:p w:rsidR="00E95B8D" w:rsidRPr="00A666A6" w:rsidRDefault="00E95B8D" w:rsidP="00C65477">
      <w:pPr>
        <w:adjustRightInd w:val="0"/>
        <w:ind w:firstLine="539"/>
        <w:jc w:val="both"/>
        <w:rPr>
          <w:b/>
          <w:bCs/>
          <w:i/>
        </w:rPr>
      </w:pPr>
    </w:p>
    <w:p w:rsidR="00E95B8D" w:rsidRPr="00A666A6" w:rsidRDefault="00E95B8D" w:rsidP="00C65477">
      <w:pPr>
        <w:adjustRightInd w:val="0"/>
        <w:ind w:firstLine="539"/>
        <w:jc w:val="both"/>
        <w:rPr>
          <w:bCs/>
        </w:rPr>
      </w:pPr>
      <w:r w:rsidRPr="00A666A6">
        <w:rPr>
          <w:bCs/>
        </w:rPr>
        <w:t>Дата окончания досрочного погашения:</w:t>
      </w:r>
    </w:p>
    <w:p w:rsidR="00E95B8D" w:rsidRPr="00A666A6" w:rsidRDefault="00E95B8D" w:rsidP="00C65477">
      <w:pPr>
        <w:adjustRightInd w:val="0"/>
        <w:ind w:firstLine="539"/>
        <w:jc w:val="both"/>
        <w:rPr>
          <w:b/>
          <w:bCs/>
          <w:i/>
        </w:rPr>
      </w:pPr>
      <w:r w:rsidRPr="00A666A6">
        <w:rPr>
          <w:b/>
          <w:bCs/>
          <w:i/>
        </w:rPr>
        <w:t>Даты начала и окончания досрочного погашения Облигаций совпадают.</w:t>
      </w:r>
    </w:p>
    <w:p w:rsidR="00E95B8D" w:rsidRPr="00A666A6" w:rsidRDefault="00E95B8D" w:rsidP="00C65477">
      <w:pPr>
        <w:adjustRightInd w:val="0"/>
        <w:ind w:firstLine="539"/>
        <w:jc w:val="both"/>
        <w:rPr>
          <w:b/>
          <w:bCs/>
          <w:i/>
        </w:rPr>
      </w:pPr>
    </w:p>
    <w:p w:rsidR="00E95B8D" w:rsidRPr="00A666A6" w:rsidRDefault="00E95B8D" w:rsidP="00C65477">
      <w:pPr>
        <w:spacing w:before="120"/>
        <w:ind w:firstLine="720"/>
        <w:jc w:val="both"/>
      </w:pPr>
    </w:p>
    <w:p w:rsidR="00E95B8D" w:rsidRPr="00A666A6" w:rsidRDefault="00E95B8D" w:rsidP="00C65477">
      <w:pPr>
        <w:spacing w:line="240" w:lineRule="atLeast"/>
        <w:ind w:right="41" w:firstLine="708"/>
        <w:jc w:val="both"/>
      </w:pPr>
    </w:p>
    <w:p w:rsidR="00E95B8D" w:rsidRPr="00A666A6" w:rsidRDefault="00E95B8D" w:rsidP="00C65477">
      <w:pPr>
        <w:spacing w:line="240" w:lineRule="atLeast"/>
        <w:ind w:right="41" w:firstLine="708"/>
        <w:jc w:val="both"/>
        <w:rPr>
          <w:b/>
          <w:i/>
        </w:rPr>
      </w:pPr>
      <w:r w:rsidRPr="00A666A6">
        <w:rPr>
          <w:b/>
          <w:i/>
        </w:rPr>
        <w:t>Владельцы и иные лица, осуществляющие в соответствии с федеральными законами права по Облигациям, получают причитающиеся им денежные выплаты в счет досрочного погашения Облигаций через депозитарий, осуществляющий учет прав на Облигации, депонентами которого они являются. Депозитарный договор между депозитарием, осуществляющим учет прав на Облигации, и депонентом должен содержать порядок передачи депоненту выплат по Облигациям.</w:t>
      </w:r>
    </w:p>
    <w:p w:rsidR="00E95B8D" w:rsidRPr="00A666A6" w:rsidRDefault="00E95B8D" w:rsidP="00C65477">
      <w:pPr>
        <w:spacing w:line="240" w:lineRule="atLeast"/>
        <w:ind w:right="41" w:firstLine="708"/>
        <w:jc w:val="both"/>
        <w:rPr>
          <w:b/>
          <w:i/>
        </w:rPr>
      </w:pPr>
    </w:p>
    <w:p w:rsidR="00E95B8D" w:rsidRPr="00A666A6" w:rsidRDefault="00E95B8D" w:rsidP="00C65477">
      <w:pPr>
        <w:spacing w:line="240" w:lineRule="atLeast"/>
        <w:ind w:right="41" w:firstLine="708"/>
        <w:jc w:val="both"/>
        <w:rPr>
          <w:b/>
          <w:i/>
        </w:rPr>
      </w:pPr>
      <w:r w:rsidRPr="00A666A6">
        <w:rPr>
          <w:b/>
          <w:i/>
        </w:rPr>
        <w:t>Передача денежных выплат в счет досрочного погашения Облигаций осуществляется депозитарием лицу, являющемуся его депонентом:</w:t>
      </w:r>
    </w:p>
    <w:p w:rsidR="00E95B8D" w:rsidRPr="00A666A6" w:rsidRDefault="00E95B8D" w:rsidP="00C65477">
      <w:pPr>
        <w:spacing w:line="240" w:lineRule="atLeast"/>
        <w:ind w:right="41" w:firstLine="708"/>
        <w:jc w:val="both"/>
        <w:rPr>
          <w:b/>
          <w:i/>
        </w:rPr>
      </w:pPr>
      <w:r w:rsidRPr="00A666A6">
        <w:rPr>
          <w:b/>
          <w:i/>
        </w:rPr>
        <w:t>1) на конец операционного дня, предшествующего дате, которая определена в соответствии с документом, удостоверяющим права, закрепленные Облигациями, и в которую Облигации подлежат досрочному погашению;</w:t>
      </w:r>
    </w:p>
    <w:p w:rsidR="00E95B8D" w:rsidRPr="00A666A6" w:rsidRDefault="00E95B8D" w:rsidP="00C65477">
      <w:pPr>
        <w:spacing w:line="240" w:lineRule="atLeast"/>
        <w:ind w:right="41" w:firstLine="708"/>
        <w:jc w:val="both"/>
        <w:rPr>
          <w:b/>
          <w:i/>
        </w:rPr>
      </w:pPr>
      <w:r w:rsidRPr="00A666A6">
        <w:rPr>
          <w:b/>
          <w:i/>
        </w:rPr>
        <w:t>2) на конец операционного дня, следующего за датой, на которую депозитарием, осуществляющим обязательное централизованное хранение Облигаций, в соответствии с действующим законодательством раскрыта информация о получении им подлежащих передаче денежных выплат в счет досрочного погашения Облигаций, в случае, если в установленную дату (установленный срок) обязанность кредитной организации – эмитента по осуществлению денежных выплат в счет досрочного погашения Облигаций не исполнена или исполнена ненадлежащим образом.</w:t>
      </w:r>
    </w:p>
    <w:p w:rsidR="00E95B8D" w:rsidRPr="00A666A6" w:rsidRDefault="00E95B8D" w:rsidP="00C65477">
      <w:pPr>
        <w:spacing w:line="240" w:lineRule="atLeast"/>
        <w:ind w:right="41" w:firstLine="708"/>
        <w:jc w:val="both"/>
        <w:rPr>
          <w:b/>
          <w:i/>
        </w:rPr>
      </w:pPr>
    </w:p>
    <w:p w:rsidR="00E95B8D" w:rsidRPr="00A666A6" w:rsidRDefault="00E95B8D" w:rsidP="00C65477">
      <w:pPr>
        <w:spacing w:line="240" w:lineRule="atLeast"/>
        <w:ind w:right="41" w:firstLine="708"/>
        <w:jc w:val="both"/>
        <w:rPr>
          <w:b/>
          <w:i/>
        </w:rPr>
      </w:pPr>
      <w:r w:rsidRPr="00A666A6">
        <w:rPr>
          <w:b/>
          <w:i/>
        </w:rPr>
        <w:t>Депозитарий передает своим депонентам денежные выплаты по Облигациям пропорционально количеству Облигаций, которые учитывались на их счетах депо на конец операционного дня, определенного в соответствии с вышеуказанными абзацами.</w:t>
      </w:r>
    </w:p>
    <w:p w:rsidR="00E95B8D" w:rsidRPr="00A666A6" w:rsidRDefault="00E95B8D" w:rsidP="00C65477">
      <w:pPr>
        <w:spacing w:line="240" w:lineRule="atLeast"/>
        <w:ind w:right="41" w:firstLine="708"/>
        <w:jc w:val="both"/>
        <w:rPr>
          <w:b/>
          <w:i/>
        </w:rPr>
      </w:pPr>
    </w:p>
    <w:p w:rsidR="00E95B8D" w:rsidRPr="00A666A6" w:rsidRDefault="00E95B8D" w:rsidP="00C65477">
      <w:pPr>
        <w:spacing w:line="240" w:lineRule="atLeast"/>
        <w:ind w:right="41" w:firstLine="708"/>
        <w:jc w:val="both"/>
        <w:rPr>
          <w:b/>
          <w:i/>
        </w:rPr>
      </w:pPr>
      <w:r w:rsidRPr="00A666A6">
        <w:rPr>
          <w:b/>
          <w:i/>
        </w:rPr>
        <w:t>Кредитная организация – эмитент исполняет обязанность по осуществлению денежных выплат в счет досрочного погашения Облигаций путем перечисления денежных средств депозитарию, осуществляющему их обязательное централизованное хранение. Указанная обязанность считается исполненной кредитной организацией – эмитентом с даты поступления денежных средств на счет депозитария, осуществляющего обязательное централизованное хранение Облигаций.</w:t>
      </w:r>
    </w:p>
    <w:p w:rsidR="00E95B8D" w:rsidRPr="00A666A6" w:rsidRDefault="00E95B8D" w:rsidP="00C65477">
      <w:pPr>
        <w:spacing w:line="240" w:lineRule="atLeast"/>
        <w:ind w:right="41" w:firstLine="708"/>
        <w:jc w:val="both"/>
        <w:rPr>
          <w:b/>
          <w:i/>
        </w:rPr>
      </w:pPr>
    </w:p>
    <w:p w:rsidR="00E95B8D" w:rsidRPr="00A666A6" w:rsidRDefault="00E95B8D" w:rsidP="00C65477">
      <w:pPr>
        <w:spacing w:line="240" w:lineRule="atLeast"/>
        <w:ind w:right="41" w:firstLine="708"/>
        <w:jc w:val="both"/>
        <w:rPr>
          <w:b/>
          <w:i/>
        </w:rPr>
      </w:pPr>
      <w:r w:rsidRPr="00A666A6">
        <w:rPr>
          <w:b/>
          <w:i/>
        </w:rPr>
        <w:t>Досрочное погашение Облигаций производится в соответствии с порядком, установленным требованиями действующего законодательства Российской Федерации.</w:t>
      </w:r>
    </w:p>
    <w:p w:rsidR="00E95B8D" w:rsidRPr="00A666A6" w:rsidRDefault="00E95B8D" w:rsidP="00C65477">
      <w:pPr>
        <w:spacing w:line="240" w:lineRule="atLeast"/>
        <w:ind w:right="41" w:firstLine="708"/>
        <w:jc w:val="both"/>
      </w:pPr>
    </w:p>
    <w:p w:rsidR="00E95B8D" w:rsidRPr="00A666A6" w:rsidRDefault="00E95B8D" w:rsidP="00C65477">
      <w:pPr>
        <w:adjustRightInd w:val="0"/>
        <w:ind w:firstLine="539"/>
        <w:jc w:val="both"/>
        <w:rPr>
          <w:b/>
          <w:bCs/>
          <w:i/>
        </w:rPr>
      </w:pPr>
      <w:r w:rsidRPr="00A666A6">
        <w:rPr>
          <w:b/>
          <w:bCs/>
          <w:i/>
        </w:rPr>
        <w:t xml:space="preserve">Списание Облигаций со счетов депо при досрочном погашении производится: </w:t>
      </w:r>
    </w:p>
    <w:p w:rsidR="00E95B8D" w:rsidRPr="00A666A6" w:rsidRDefault="00E95B8D" w:rsidP="00C65477">
      <w:pPr>
        <w:adjustRightInd w:val="0"/>
        <w:ind w:firstLine="539"/>
        <w:jc w:val="both"/>
        <w:rPr>
          <w:b/>
          <w:bCs/>
          <w:i/>
        </w:rPr>
      </w:pPr>
      <w:r w:rsidRPr="00A666A6">
        <w:rPr>
          <w:b/>
          <w:bCs/>
          <w:i/>
        </w:rPr>
        <w:t xml:space="preserve">- </w:t>
      </w:r>
      <w:r w:rsidRPr="00A666A6">
        <w:rPr>
          <w:b/>
          <w:i/>
          <w:iCs/>
        </w:rPr>
        <w:t>при досрочном погашении Облигаций</w:t>
      </w:r>
      <w:r w:rsidRPr="00A666A6">
        <w:rPr>
          <w:b/>
          <w:bCs/>
          <w:i/>
        </w:rPr>
        <w:t xml:space="preserve"> после исполнения Эмитентом всех обязательств перед владельцами Облигаций по выплате купонного дохода и номинальной стоимости Облигаций, или</w:t>
      </w:r>
    </w:p>
    <w:p w:rsidR="00E95B8D" w:rsidRPr="00A666A6" w:rsidRDefault="00E95B8D" w:rsidP="00C65477">
      <w:pPr>
        <w:adjustRightInd w:val="0"/>
        <w:ind w:firstLine="539"/>
        <w:jc w:val="both"/>
        <w:rPr>
          <w:b/>
          <w:bCs/>
          <w:i/>
        </w:rPr>
      </w:pPr>
      <w:r w:rsidRPr="00A666A6">
        <w:rPr>
          <w:b/>
          <w:i/>
          <w:iCs/>
        </w:rPr>
        <w:t>- в случае полного прекращения обязательств кредитной организации – эмитента перед владельцами Облигаций в Дату прекращения обязательств после наступления События прекращения обязательств, указанного в п. 10.4.1. Решения о выпуске ценных бумаг</w:t>
      </w:r>
      <w:r w:rsidRPr="00A666A6">
        <w:rPr>
          <w:b/>
          <w:i/>
        </w:rPr>
        <w:t xml:space="preserve"> и разделе VIII Проспекта ценных бумаг</w:t>
      </w:r>
      <w:r w:rsidRPr="00A666A6">
        <w:rPr>
          <w:b/>
          <w:i/>
          <w:iCs/>
        </w:rPr>
        <w:t>, при условии признания Банком России настоящего облигационного займа субординированным.</w:t>
      </w:r>
      <w:r w:rsidRPr="00A666A6">
        <w:rPr>
          <w:b/>
          <w:bCs/>
          <w:i/>
        </w:rPr>
        <w:t xml:space="preserve"> </w:t>
      </w:r>
    </w:p>
    <w:p w:rsidR="00E95B8D" w:rsidRPr="00A666A6" w:rsidRDefault="00E95B8D" w:rsidP="00C65477">
      <w:pPr>
        <w:adjustRightInd w:val="0"/>
        <w:ind w:firstLine="539"/>
        <w:jc w:val="both"/>
        <w:rPr>
          <w:b/>
          <w:bCs/>
          <w:i/>
        </w:rPr>
      </w:pPr>
      <w:r w:rsidRPr="00A666A6">
        <w:rPr>
          <w:b/>
          <w:bCs/>
          <w:i/>
        </w:rPr>
        <w:t>Снятие Сертификата с хранения производится после списания всех Облигаций со счетов в НРД.</w:t>
      </w:r>
    </w:p>
    <w:p w:rsidR="00E95B8D" w:rsidRPr="00A666A6" w:rsidRDefault="00E95B8D" w:rsidP="00C65477">
      <w:pPr>
        <w:adjustRightInd w:val="0"/>
        <w:ind w:firstLine="539"/>
        <w:jc w:val="both"/>
        <w:rPr>
          <w:b/>
          <w:bCs/>
          <w:i/>
        </w:rPr>
      </w:pPr>
    </w:p>
    <w:p w:rsidR="00E95B8D" w:rsidRPr="00A666A6" w:rsidRDefault="00E95B8D" w:rsidP="00C65477">
      <w:pPr>
        <w:pStyle w:val="ConsNormal"/>
        <w:widowControl/>
        <w:spacing w:before="120"/>
        <w:ind w:firstLine="0"/>
        <w:jc w:val="both"/>
        <w:rPr>
          <w:rStyle w:val="ad"/>
          <w:rFonts w:ascii="Times New Roman" w:hAnsi="Times New Roman"/>
          <w:i w:val="0"/>
        </w:rPr>
      </w:pPr>
    </w:p>
    <w:p w:rsidR="00E95B8D" w:rsidRPr="00A666A6" w:rsidRDefault="00E95B8D" w:rsidP="00C65477">
      <w:pPr>
        <w:pStyle w:val="ConsNormal"/>
        <w:widowControl/>
        <w:ind w:firstLine="708"/>
        <w:jc w:val="both"/>
        <w:rPr>
          <w:rStyle w:val="ad"/>
          <w:rFonts w:ascii="Times New Roman" w:hAnsi="Times New Roman"/>
          <w:i w:val="0"/>
          <w:sz w:val="22"/>
          <w:szCs w:val="22"/>
        </w:rPr>
      </w:pPr>
      <w:r w:rsidRPr="00A666A6">
        <w:rPr>
          <w:rFonts w:ascii="Times New Roman" w:hAnsi="Times New Roman"/>
          <w:sz w:val="22"/>
          <w:szCs w:val="22"/>
        </w:rPr>
        <w:t xml:space="preserve">Порядок раскрытия информации об итогах досрочного погашения облигаций по усмотрению кредитной организации - эмитента, в том числе о количестве досрочно погашенных облигаций: </w:t>
      </w:r>
    </w:p>
    <w:p w:rsidR="00E95B8D" w:rsidRPr="00A666A6" w:rsidRDefault="00E95B8D" w:rsidP="00C65477">
      <w:pPr>
        <w:adjustRightInd w:val="0"/>
        <w:ind w:firstLine="539"/>
        <w:jc w:val="both"/>
        <w:rPr>
          <w:b/>
          <w:bCs/>
          <w:i/>
        </w:rPr>
      </w:pPr>
      <w:r w:rsidRPr="00A666A6">
        <w:rPr>
          <w:b/>
          <w:bCs/>
          <w:i/>
        </w:rPr>
        <w:t>После досрочного погашения Эмитентом Облигаций (по подпункту А или подпункту Б или подпункту В или подпункту Г подпункта 10.3.3  Решения о выпуске ценных бумаг</w:t>
      </w:r>
      <w:r w:rsidRPr="00A666A6">
        <w:rPr>
          <w:b/>
          <w:i/>
          <w:iCs/>
        </w:rPr>
        <w:t xml:space="preserve"> и п. 8.9. Проспекта ценных бумаг</w:t>
      </w:r>
      <w:r w:rsidRPr="00A666A6">
        <w:rPr>
          <w:b/>
          <w:bCs/>
          <w:i/>
        </w:rPr>
        <w:t>) Эмитент публикует информацию об итогах  досрочного погашения Облигаций в форме сообщений о существенных фактах «о погашении эмиссионных ценных бумаг эмитента» и «о выплаченных доходах по эмиссионным ценным бумагам эмитента» в следующие сроки с даты досрочного погашения Облигаций (дата внесения по эмиссионному счету Эмитента записи о погашении (списании погашаемых) документарных Облигаций Эмитента на предъявителя с обязательным централизованным хранением):</w:t>
      </w:r>
    </w:p>
    <w:p w:rsidR="00E95B8D" w:rsidRPr="00A666A6" w:rsidRDefault="00E95B8D" w:rsidP="00C65477">
      <w:pPr>
        <w:adjustRightInd w:val="0"/>
        <w:ind w:firstLine="539"/>
        <w:jc w:val="both"/>
        <w:rPr>
          <w:b/>
          <w:bCs/>
          <w:i/>
        </w:rPr>
      </w:pPr>
      <w:r w:rsidRPr="00A666A6">
        <w:rPr>
          <w:b/>
          <w:bCs/>
          <w:i/>
        </w:rPr>
        <w:t>- в ленте новостей - не позднее 1 (Одного) дня;</w:t>
      </w:r>
    </w:p>
    <w:p w:rsidR="00E95B8D" w:rsidRPr="00A666A6" w:rsidRDefault="00E95B8D" w:rsidP="00C65477">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C65477">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C65477">
      <w:pPr>
        <w:adjustRightInd w:val="0"/>
        <w:ind w:firstLine="539"/>
        <w:jc w:val="both"/>
        <w:rPr>
          <w:b/>
          <w:bCs/>
          <w:i/>
        </w:rPr>
      </w:pPr>
      <w:r w:rsidRPr="00A666A6">
        <w:rPr>
          <w:b/>
          <w:bCs/>
          <w:i/>
        </w:rPr>
        <w:t xml:space="preserve"> </w:t>
      </w:r>
    </w:p>
    <w:p w:rsidR="00E95B8D" w:rsidRPr="00A666A6" w:rsidRDefault="00E95B8D" w:rsidP="00C65477">
      <w:pPr>
        <w:adjustRightInd w:val="0"/>
        <w:ind w:firstLine="539"/>
        <w:jc w:val="both"/>
        <w:rPr>
          <w:b/>
          <w:bCs/>
          <w:i/>
        </w:rPr>
      </w:pPr>
      <w:r w:rsidRPr="00A666A6">
        <w:rPr>
          <w:b/>
          <w:bCs/>
          <w:i/>
        </w:rPr>
        <w:t xml:space="preserve">Досрочное погашение Облигаций по усмотрению Эмитента (по подпункту А или подпункту Б или подпункту В или подпункту Г настоящего подпункта) производится денежными средствами в валюте Российской Федерации в безналичном порядке. Возможность выбора владельцами формы погашения Облигаций не предусмотрена. </w:t>
      </w:r>
    </w:p>
    <w:p w:rsidR="00E95B8D" w:rsidRPr="00A666A6" w:rsidRDefault="00E95B8D" w:rsidP="00C65477">
      <w:pPr>
        <w:adjustRightInd w:val="0"/>
        <w:ind w:firstLine="539"/>
        <w:jc w:val="both"/>
        <w:rPr>
          <w:b/>
          <w:bCs/>
          <w:i/>
        </w:rPr>
      </w:pPr>
      <w:r w:rsidRPr="00A666A6">
        <w:rPr>
          <w:b/>
          <w:bCs/>
          <w:i/>
        </w:rPr>
        <w:t>Составление списка владельцев Облигаций для исполнения Эмитентом обязательств по погашаемым Облигациям в соответствии с законодательством Российской Федерации не предусмотрено.</w:t>
      </w:r>
    </w:p>
    <w:p w:rsidR="00E95B8D" w:rsidRPr="00A666A6" w:rsidRDefault="00E95B8D" w:rsidP="00C65477">
      <w:pPr>
        <w:adjustRightInd w:val="0"/>
        <w:ind w:firstLine="539"/>
        <w:jc w:val="both"/>
        <w:rPr>
          <w:b/>
          <w:bCs/>
          <w:i/>
        </w:rPr>
      </w:pPr>
      <w:r w:rsidRPr="00A666A6">
        <w:rPr>
          <w:b/>
          <w:bCs/>
          <w:i/>
        </w:rPr>
        <w:t>Кредитная организация - эмитент обязана уведомить регистрирующий орган о досрочном погашении Облигаций в порядке и сроки, установленные нормативными актами Банка России.</w:t>
      </w:r>
    </w:p>
    <w:p w:rsidR="00E95B8D" w:rsidRPr="00A666A6" w:rsidRDefault="00E95B8D" w:rsidP="00C65477">
      <w:pPr>
        <w:adjustRightInd w:val="0"/>
        <w:ind w:firstLine="539"/>
        <w:jc w:val="both"/>
        <w:rPr>
          <w:b/>
          <w:bCs/>
          <w:i/>
        </w:rPr>
      </w:pPr>
      <w:r w:rsidRPr="00A666A6">
        <w:t xml:space="preserve">Иные сведения об условиях досрочного погашения облигаций по усмотрению кредитной организации - эмитента в случаях, предусмотренных законодательством Российской Федерации о ценных бумагах: </w:t>
      </w:r>
      <w:r w:rsidRPr="00A666A6">
        <w:rPr>
          <w:b/>
          <w:bCs/>
          <w:i/>
        </w:rPr>
        <w:t>Уведомление о досрочном погашении Облигаций по усмотрению Кредитной организации - эмитента должно содержать (по подпункту А или подпункту Б или подпункту В или подпункту Г подпункта 10.3.3. Решения о выпуске ценных бумаг</w:t>
      </w:r>
      <w:r w:rsidRPr="00A666A6">
        <w:rPr>
          <w:b/>
          <w:i/>
          <w:iCs/>
        </w:rPr>
        <w:t xml:space="preserve"> и п. 8.9. Проспекта ценных бумаг</w:t>
      </w:r>
      <w:r w:rsidRPr="00A666A6">
        <w:rPr>
          <w:b/>
          <w:bCs/>
          <w:i/>
        </w:rPr>
        <w:t>):</w:t>
      </w:r>
    </w:p>
    <w:p w:rsidR="00E95B8D" w:rsidRPr="00A666A6" w:rsidRDefault="00E95B8D" w:rsidP="00C65477">
      <w:pPr>
        <w:adjustRightInd w:val="0"/>
        <w:ind w:firstLine="539"/>
        <w:jc w:val="both"/>
        <w:rPr>
          <w:b/>
          <w:bCs/>
          <w:i/>
        </w:rPr>
      </w:pPr>
      <w:r w:rsidRPr="00A666A6">
        <w:rPr>
          <w:b/>
          <w:bCs/>
          <w:i/>
        </w:rPr>
        <w:t>- стоимость досрочного погашения Облигаций;</w:t>
      </w:r>
    </w:p>
    <w:p w:rsidR="00E95B8D" w:rsidRPr="00A666A6" w:rsidRDefault="00E95B8D" w:rsidP="00C65477">
      <w:pPr>
        <w:adjustRightInd w:val="0"/>
        <w:ind w:firstLine="539"/>
        <w:jc w:val="both"/>
        <w:rPr>
          <w:b/>
          <w:bCs/>
          <w:i/>
        </w:rPr>
      </w:pPr>
      <w:r w:rsidRPr="00A666A6">
        <w:rPr>
          <w:b/>
          <w:bCs/>
          <w:i/>
        </w:rPr>
        <w:t>- дату досрочного погашения Облигаций;</w:t>
      </w:r>
    </w:p>
    <w:p w:rsidR="00E95B8D" w:rsidRPr="00A666A6" w:rsidRDefault="00E95B8D" w:rsidP="00C65477">
      <w:pPr>
        <w:adjustRightInd w:val="0"/>
        <w:ind w:firstLine="539"/>
        <w:jc w:val="both"/>
      </w:pPr>
      <w:r w:rsidRPr="00A666A6">
        <w:rPr>
          <w:b/>
          <w:bCs/>
          <w:i/>
        </w:rPr>
        <w:t>- порядок осуществления Кредитной организацией - эмитентом досрочного погашения Облигаций.</w:t>
      </w:r>
      <w:r w:rsidRPr="00A666A6">
        <w:t xml:space="preserve"> </w:t>
      </w:r>
    </w:p>
    <w:p w:rsidR="00E95B8D" w:rsidRPr="00A666A6" w:rsidRDefault="00E95B8D" w:rsidP="00C65477">
      <w:pPr>
        <w:pStyle w:val="Default"/>
        <w:jc w:val="both"/>
        <w:rPr>
          <w:color w:val="auto"/>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60" w:name="_Toc412732465"/>
      <w:bookmarkStart w:id="161" w:name="_Toc430103498"/>
      <w:r w:rsidRPr="00A666A6">
        <w:t>8.9.6. Сведения о платежных агентах по облигациям</w:t>
      </w:r>
      <w:bookmarkEnd w:id="160"/>
      <w:bookmarkEnd w:id="161"/>
    </w:p>
    <w:p w:rsidR="00E95B8D" w:rsidRPr="00A666A6" w:rsidRDefault="00E95B8D" w:rsidP="003D31FF">
      <w:pPr>
        <w:pStyle w:val="Basic"/>
      </w:pPr>
      <w:r w:rsidRPr="00A666A6">
        <w:t>В случае если погашение и (или) выплата (передача) доходов по облигациям осуществляются эмитентом с привлечением платежных агентов, по каждому платежному агенту дополнительно указываются:</w:t>
      </w:r>
    </w:p>
    <w:p w:rsidR="00E95B8D" w:rsidRPr="00A666A6" w:rsidRDefault="00E95B8D" w:rsidP="003D31FF">
      <w:pPr>
        <w:pStyle w:val="Basic"/>
      </w:pPr>
      <w:r w:rsidRPr="00A666A6">
        <w:t>полное и сокращенное фирменные наименования, место нахождения платежного агента;</w:t>
      </w:r>
    </w:p>
    <w:p w:rsidR="00E95B8D" w:rsidRPr="00A666A6" w:rsidRDefault="00E95B8D" w:rsidP="003D31FF">
      <w:pPr>
        <w:pStyle w:val="Basic"/>
      </w:pPr>
      <w:r w:rsidRPr="00A666A6">
        <w:t>функции платежного агента.</w:t>
      </w:r>
    </w:p>
    <w:p w:rsidR="00E95B8D" w:rsidRPr="00A666A6" w:rsidRDefault="00E95B8D" w:rsidP="003D31FF">
      <w:pPr>
        <w:pStyle w:val="Basic"/>
      </w:pPr>
    </w:p>
    <w:p w:rsidR="00E95B8D" w:rsidRPr="00A666A6" w:rsidRDefault="00E95B8D" w:rsidP="00352CE7">
      <w:pPr>
        <w:adjustRightInd w:val="0"/>
        <w:ind w:firstLine="539"/>
        <w:jc w:val="both"/>
        <w:rPr>
          <w:b/>
          <w:bCs/>
          <w:i/>
        </w:rPr>
      </w:pPr>
      <w:r w:rsidRPr="00A666A6">
        <w:rPr>
          <w:b/>
          <w:bCs/>
          <w:i/>
        </w:rPr>
        <w:t>Выпуск Облигаций осуществляется без привлечения платежного агента</w:t>
      </w:r>
    </w:p>
    <w:p w:rsidR="00E95B8D" w:rsidRPr="00A666A6" w:rsidRDefault="00E95B8D" w:rsidP="00352CE7">
      <w:pPr>
        <w:adjustRightInd w:val="0"/>
        <w:spacing w:before="120"/>
        <w:ind w:firstLine="720"/>
        <w:jc w:val="both"/>
        <w:outlineLvl w:val="2"/>
        <w:rPr>
          <w:b/>
          <w:i/>
        </w:rPr>
      </w:pPr>
      <w:r w:rsidRPr="00A666A6">
        <w:rPr>
          <w:b/>
          <w:i/>
        </w:rPr>
        <w:t>Все выплаты по Облигациям будут осуществляться кредитной организацией – эмитентом без привлечения платежных агентов.</w:t>
      </w:r>
    </w:p>
    <w:p w:rsidR="00E95B8D" w:rsidRPr="00A666A6" w:rsidRDefault="00E95B8D" w:rsidP="00352CE7">
      <w:pPr>
        <w:pStyle w:val="Basic"/>
      </w:pPr>
    </w:p>
    <w:p w:rsidR="00E95B8D" w:rsidRPr="00A666A6" w:rsidRDefault="00E95B8D" w:rsidP="003D31FF">
      <w:pPr>
        <w:pStyle w:val="Basic"/>
      </w:pPr>
      <w:r w:rsidRPr="00A666A6">
        <w:t>Указывается на возможность назначения эмитентом дополнительных платежных агентов и отмены таких назначений, а также порядок раскрытия информации о таких действиях.</w:t>
      </w:r>
    </w:p>
    <w:p w:rsidR="00E95B8D" w:rsidRPr="00A666A6" w:rsidRDefault="00E95B8D" w:rsidP="003D31FF">
      <w:pPr>
        <w:widowControl w:val="0"/>
        <w:autoSpaceDE w:val="0"/>
        <w:autoSpaceDN w:val="0"/>
        <w:adjustRightInd w:val="0"/>
        <w:jc w:val="both"/>
        <w:rPr>
          <w:rFonts w:cs="Calibri"/>
        </w:rPr>
      </w:pPr>
      <w:r w:rsidRPr="00A666A6">
        <w:rPr>
          <w:b/>
          <w:i/>
          <w:iCs/>
          <w:sz w:val="24"/>
          <w:szCs w:val="24"/>
        </w:rPr>
        <w:t>Возможность назначения кредитной организацией - эмитентом дополнительных платежных агентов и отмены таких назначений не предусмотрена</w:t>
      </w:r>
      <w:r w:rsidRPr="00A666A6">
        <w:rPr>
          <w:b/>
          <w:sz w:val="24"/>
          <w:szCs w:val="24"/>
        </w:rPr>
        <w:t>.</w:t>
      </w:r>
    </w:p>
    <w:p w:rsidR="00E95B8D" w:rsidRPr="00A666A6" w:rsidRDefault="00E95B8D" w:rsidP="003D31FF">
      <w:pPr>
        <w:pStyle w:val="Heading3"/>
      </w:pPr>
      <w:bookmarkStart w:id="162" w:name="_Toc412732466"/>
      <w:bookmarkStart w:id="163" w:name="_Toc430103499"/>
      <w:r w:rsidRPr="00A666A6">
        <w:t>8.9.7. Сведения о действиях владельцев облигаций и порядке раскрытия информации в случае дефолта по облигациям</w:t>
      </w:r>
      <w:bookmarkEnd w:id="162"/>
      <w:bookmarkEnd w:id="163"/>
    </w:p>
    <w:p w:rsidR="00E95B8D" w:rsidRPr="00A666A6" w:rsidRDefault="00E95B8D" w:rsidP="003D31FF">
      <w:pPr>
        <w:pStyle w:val="Basic"/>
      </w:pPr>
      <w:r w:rsidRPr="00A666A6">
        <w:t>Приводится описание действий владельцев облигаций в случае отказа эмитента от исполнения обязательств либо просрочки исполнения соответствующих обязательств по облигациям по вине эмитента (дефолт), в том числе:</w:t>
      </w:r>
    </w:p>
    <w:p w:rsidR="00E95B8D" w:rsidRPr="00A666A6" w:rsidRDefault="00E95B8D" w:rsidP="003D31FF">
      <w:pPr>
        <w:pStyle w:val="Basic"/>
      </w:pPr>
      <w:r w:rsidRPr="00A666A6">
        <w:t>порядок обращения с требованием к эмитенту, лицам, несущим солидарную или субсидиарную ответственность по облигациям эмитента;</w:t>
      </w:r>
    </w:p>
    <w:p w:rsidR="00E95B8D" w:rsidRPr="00A666A6" w:rsidRDefault="00E95B8D" w:rsidP="003D31FF">
      <w:pPr>
        <w:pStyle w:val="Basic"/>
      </w:pPr>
      <w:r w:rsidRPr="00A666A6">
        <w:t>порядок обращения с иском в суд или арбитражный суд (подведомственность и срок исковой давности).</w:t>
      </w:r>
    </w:p>
    <w:p w:rsidR="00E95B8D" w:rsidRPr="00A666A6" w:rsidRDefault="00E95B8D" w:rsidP="003D31FF">
      <w:pPr>
        <w:pStyle w:val="Basic"/>
      </w:pPr>
      <w:r w:rsidRPr="00A666A6">
        <w:t>Указывается порядок раскрытия информации о неисполнении или ненадлежащем исполнении обязательств по облигациям, в том числе:</w:t>
      </w:r>
    </w:p>
    <w:p w:rsidR="00E95B8D" w:rsidRPr="00A666A6" w:rsidRDefault="00E95B8D" w:rsidP="003D31FF">
      <w:pPr>
        <w:pStyle w:val="Basic"/>
      </w:pPr>
      <w:r w:rsidRPr="00A666A6">
        <w:t>содержание раскрываемой информации (объем неисполненных обязательств, причина неисполнения, перечисление возможных действий владельцев облигаций по удовлетворению своих требований);</w:t>
      </w:r>
    </w:p>
    <w:p w:rsidR="00E95B8D" w:rsidRPr="00A666A6" w:rsidRDefault="00E95B8D" w:rsidP="003D31FF">
      <w:pPr>
        <w:pStyle w:val="Basic"/>
      </w:pPr>
      <w:r w:rsidRPr="00A666A6">
        <w:t>формы, способы, сроки раскрытия информации.</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52CE7">
      <w:pPr>
        <w:autoSpaceDE w:val="0"/>
        <w:autoSpaceDN w:val="0"/>
        <w:adjustRightInd w:val="0"/>
        <w:ind w:firstLine="540"/>
        <w:jc w:val="both"/>
        <w:rPr>
          <w:b/>
          <w:i/>
        </w:rPr>
      </w:pPr>
      <w:r w:rsidRPr="00A666A6">
        <w:rPr>
          <w:b/>
          <w:i/>
        </w:rPr>
        <w:t>Неисполнение кредитной организацией - эмитентом обязательств по Облигациям является существенным нарушением условий договора займа, заключенного путем выпуска и продажи Облигаций, (дефолт) в случае:</w:t>
      </w:r>
    </w:p>
    <w:p w:rsidR="00E95B8D" w:rsidRPr="00A666A6" w:rsidRDefault="00E95B8D" w:rsidP="00352CE7">
      <w:pPr>
        <w:autoSpaceDE w:val="0"/>
        <w:autoSpaceDN w:val="0"/>
        <w:adjustRightInd w:val="0"/>
        <w:ind w:firstLine="540"/>
        <w:jc w:val="both"/>
        <w:rPr>
          <w:b/>
          <w:i/>
        </w:rPr>
      </w:pPr>
      <w:r w:rsidRPr="00A666A6">
        <w:rPr>
          <w:b/>
          <w:i/>
        </w:rPr>
        <w:t>просрочки по вине кредитной организации - эмитента исполнения обязательства по выплате очередного процента (купона) по Облигации на срок более 10 рабочих дней или отказа кредитной организации - эмитента от исполнения указанного обязательства;</w:t>
      </w:r>
    </w:p>
    <w:p w:rsidR="00E95B8D" w:rsidRPr="00A666A6" w:rsidRDefault="00E95B8D" w:rsidP="00352CE7">
      <w:pPr>
        <w:autoSpaceDE w:val="0"/>
        <w:autoSpaceDN w:val="0"/>
        <w:adjustRightInd w:val="0"/>
        <w:ind w:firstLine="540"/>
        <w:jc w:val="both"/>
        <w:rPr>
          <w:b/>
          <w:i/>
        </w:rPr>
      </w:pPr>
      <w:r w:rsidRPr="00A666A6">
        <w:rPr>
          <w:b/>
          <w:i/>
        </w:rPr>
        <w:t>просрочки по вине кредитной организации - эмитента исполнения обязательства по погашению номинальной стоимости Облигации на срок более 10 рабочих дней или отказа кредитной организации - эмитента от исполнения указанного обязательства.</w:t>
      </w:r>
    </w:p>
    <w:p w:rsidR="00E95B8D" w:rsidRPr="00A666A6" w:rsidRDefault="00E95B8D" w:rsidP="00352CE7">
      <w:pPr>
        <w:pStyle w:val="List3"/>
        <w:tabs>
          <w:tab w:val="left" w:pos="1077"/>
        </w:tabs>
        <w:ind w:left="0" w:right="41" w:firstLine="0"/>
        <w:jc w:val="both"/>
        <w:rPr>
          <w:rFonts w:eastAsia="MS Mincho"/>
          <w:b/>
          <w:bCs/>
          <w:i/>
          <w:iCs/>
        </w:rPr>
      </w:pPr>
      <w:r w:rsidRPr="00A666A6">
        <w:rPr>
          <w:b/>
          <w:i/>
        </w:rPr>
        <w:t xml:space="preserve">Исполнение соответствующих обязательств с просрочкой, однако в </w:t>
      </w:r>
      <w:r w:rsidRPr="00A666A6">
        <w:rPr>
          <w:rFonts w:eastAsia="MS Mincho"/>
          <w:b/>
          <w:bCs/>
          <w:i/>
          <w:iCs/>
        </w:rPr>
        <w:t>течение сроков, указанных в настоящем пункте, составляет технический дефолт.</w:t>
      </w:r>
    </w:p>
    <w:p w:rsidR="00E95B8D" w:rsidRPr="00A666A6" w:rsidRDefault="00E95B8D" w:rsidP="00352CE7">
      <w:pPr>
        <w:pStyle w:val="List3"/>
        <w:tabs>
          <w:tab w:val="left" w:pos="1077"/>
        </w:tabs>
        <w:ind w:left="0" w:right="41" w:firstLine="0"/>
        <w:jc w:val="both"/>
        <w:rPr>
          <w:rFonts w:eastAsia="MS Mincho"/>
          <w:bCs/>
          <w:iCs/>
        </w:rPr>
      </w:pPr>
    </w:p>
    <w:p w:rsidR="00E95B8D" w:rsidRPr="00A666A6" w:rsidRDefault="00E95B8D" w:rsidP="00352CE7">
      <w:pPr>
        <w:autoSpaceDE w:val="0"/>
        <w:autoSpaceDN w:val="0"/>
        <w:adjustRightInd w:val="0"/>
        <w:ind w:firstLine="540"/>
        <w:jc w:val="both"/>
        <w:rPr>
          <w:rStyle w:val="ad"/>
          <w:i w:val="0"/>
          <w:vanish w:val="0"/>
        </w:rPr>
      </w:pPr>
      <w:r w:rsidRPr="00A666A6">
        <w:rPr>
          <w:rStyle w:val="ad"/>
          <w:i w:val="0"/>
          <w:vanish w:val="0"/>
        </w:rPr>
        <w:t>Действия владельцев облигаций в случае отказа кредитной организации – эмитента от исполнения обязательств либо просрочки исполнения соответствующих обязательств по облигациям (дефолт).</w:t>
      </w:r>
    </w:p>
    <w:p w:rsidR="00E95B8D" w:rsidRPr="00A666A6" w:rsidRDefault="00E95B8D" w:rsidP="00352CE7">
      <w:pPr>
        <w:autoSpaceDE w:val="0"/>
        <w:autoSpaceDN w:val="0"/>
        <w:adjustRightInd w:val="0"/>
        <w:ind w:firstLine="540"/>
        <w:jc w:val="both"/>
      </w:pPr>
      <w:r w:rsidRPr="00A666A6">
        <w:t>Порядок обращения с требованием к эмитенту, лицам, несущим солидарную или субсидиарную ответственность по облигациям эмитента.</w:t>
      </w:r>
    </w:p>
    <w:p w:rsidR="00E95B8D" w:rsidRPr="00A666A6" w:rsidRDefault="00E95B8D" w:rsidP="00352CE7">
      <w:pPr>
        <w:adjustRightInd w:val="0"/>
        <w:ind w:firstLine="539"/>
        <w:jc w:val="both"/>
        <w:rPr>
          <w:b/>
          <w:bCs/>
          <w:i/>
        </w:rPr>
      </w:pPr>
      <w:r w:rsidRPr="00A666A6">
        <w:rPr>
          <w:b/>
          <w:bCs/>
          <w:i/>
        </w:rPr>
        <w:t xml:space="preserve">Санкции, налагаемые на Кредитную организацию - эмитента в случае неисполнения, ненадлежащего исполнения Кредитной организацией - эмитентом обязательств по Облигациям: </w:t>
      </w:r>
    </w:p>
    <w:p w:rsidR="00E95B8D" w:rsidRPr="00A666A6" w:rsidRDefault="00E95B8D" w:rsidP="00352CE7">
      <w:pPr>
        <w:adjustRightInd w:val="0"/>
        <w:ind w:firstLine="539"/>
        <w:jc w:val="both"/>
        <w:rPr>
          <w:b/>
          <w:bCs/>
          <w:i/>
        </w:rPr>
      </w:pPr>
      <w:r w:rsidRPr="00A666A6">
        <w:rPr>
          <w:b/>
          <w:bCs/>
          <w:i/>
        </w:rPr>
        <w:t>В случае наступления дефолта или технического дефолта Эмитента по Облигациям владельцы Облигаций, уполномоченные ими лица вправе обратиться к Эмитенту с требованием выплатить:</w:t>
      </w:r>
    </w:p>
    <w:p w:rsidR="00E95B8D" w:rsidRPr="00A666A6" w:rsidRDefault="00E95B8D" w:rsidP="00352CE7">
      <w:pPr>
        <w:adjustRightInd w:val="0"/>
        <w:ind w:firstLine="539"/>
        <w:jc w:val="both"/>
        <w:rPr>
          <w:b/>
          <w:bCs/>
          <w:i/>
        </w:rPr>
      </w:pPr>
      <w:r w:rsidRPr="00A666A6">
        <w:rPr>
          <w:b/>
          <w:bCs/>
          <w:i/>
        </w:rPr>
        <w:t>1) в случае дефолта – номинальную стоимость Облигации и/или выплатить предусмотренный ею доход, а также уплатить проценты за несвоевременное погашение Облигаций и/или выплату доходов по ним в соответствии со статьями 395 и 811 Гражданского кодекса Российской Федерации.</w:t>
      </w:r>
    </w:p>
    <w:p w:rsidR="00E95B8D" w:rsidRPr="00A666A6" w:rsidRDefault="00E95B8D" w:rsidP="00352CE7">
      <w:pPr>
        <w:adjustRightInd w:val="0"/>
        <w:ind w:firstLine="539"/>
        <w:jc w:val="both"/>
        <w:rPr>
          <w:b/>
          <w:bCs/>
          <w:i/>
        </w:rPr>
      </w:pPr>
      <w:r w:rsidRPr="00A666A6">
        <w:rPr>
          <w:b/>
          <w:bCs/>
          <w:i/>
        </w:rPr>
        <w:t>2) в случае технического дефолта - проценты за несвоевременное исполнение обязательств по Облигациям в соответствии со статьями 395 и 811 Гражданского кодекса Российской Федерации.</w:t>
      </w:r>
    </w:p>
    <w:p w:rsidR="00E95B8D" w:rsidRPr="00A666A6" w:rsidRDefault="00E95B8D" w:rsidP="00352CE7">
      <w:pPr>
        <w:adjustRightInd w:val="0"/>
        <w:ind w:firstLine="539"/>
        <w:jc w:val="both"/>
        <w:rPr>
          <w:b/>
          <w:bCs/>
          <w:i/>
        </w:rPr>
      </w:pPr>
      <w:r w:rsidRPr="00A666A6">
        <w:rPr>
          <w:b/>
          <w:bCs/>
          <w:i/>
        </w:rPr>
        <w:t>Установленное статьей 17.1 Федерального закона от 22.04.1996г. №39-ФЗ «О рынке ценных бумаг» условие, при котором Кредитная организация-эмитент обязана погасить Облигации, предъявленные к досрочному погашению в случае существенного нарушения условия исполнения обязательств - просрочки исполнения обязательства по выплате очередного процентного дохода по Облигациям на срок более десяти рабочих дней,  не распространяется на случаи, если выпуск Облигаций будет соответствовать требованиям федеральных законов, установленным для субординированных облигационных займов, и Банком России будет согласовано включение средств, привлеченных в результате размещения Облигаций, в состав источников капитала.</w:t>
      </w:r>
    </w:p>
    <w:p w:rsidR="00E95B8D" w:rsidRPr="00A666A6" w:rsidRDefault="00E95B8D" w:rsidP="00352CE7">
      <w:pPr>
        <w:pStyle w:val="ConsPlusNormal"/>
        <w:ind w:firstLine="540"/>
        <w:jc w:val="both"/>
        <w:rPr>
          <w:rFonts w:ascii="Times New Roman" w:hAnsi="Times New Roman" w:cs="Times New Roman"/>
          <w:sz w:val="24"/>
          <w:szCs w:val="24"/>
        </w:rPr>
      </w:pPr>
    </w:p>
    <w:p w:rsidR="00E95B8D" w:rsidRPr="00A666A6" w:rsidRDefault="00E95B8D" w:rsidP="00352CE7">
      <w:pPr>
        <w:adjustRightInd w:val="0"/>
        <w:ind w:firstLine="539"/>
        <w:jc w:val="both"/>
        <w:rPr>
          <w:bCs/>
        </w:rPr>
      </w:pPr>
      <w:r w:rsidRPr="00A666A6">
        <w:rPr>
          <w:bCs/>
        </w:rPr>
        <w:t>Действия владельцев облигаций в случае отказа кредитной организации – эмитента от исполнения обязательств либо просрочки исполнения соответствующих обязательств по облигациям (дефолт).</w:t>
      </w:r>
    </w:p>
    <w:p w:rsidR="00E95B8D" w:rsidRPr="00A666A6" w:rsidRDefault="00E95B8D" w:rsidP="00352CE7">
      <w:pPr>
        <w:adjustRightInd w:val="0"/>
        <w:ind w:firstLine="539"/>
        <w:jc w:val="both"/>
        <w:rPr>
          <w:b/>
          <w:bCs/>
          <w:i/>
        </w:rPr>
      </w:pPr>
      <w:r w:rsidRPr="00A666A6">
        <w:rPr>
          <w:b/>
          <w:bCs/>
          <w:i/>
        </w:rPr>
        <w:t xml:space="preserve">В случае наступления дефолта или технического дефолта Эмитента по Облигациям владельцы Облигаций, уполномоченные ими лица вправе, обратиться к Эмитенту с требованием выплатить: </w:t>
      </w:r>
    </w:p>
    <w:p w:rsidR="00E95B8D" w:rsidRPr="00A666A6" w:rsidRDefault="00E95B8D" w:rsidP="00352CE7">
      <w:pPr>
        <w:adjustRightInd w:val="0"/>
        <w:ind w:firstLine="539"/>
        <w:jc w:val="both"/>
        <w:rPr>
          <w:b/>
          <w:bCs/>
          <w:i/>
        </w:rPr>
      </w:pPr>
      <w:r w:rsidRPr="00A666A6">
        <w:rPr>
          <w:b/>
          <w:bCs/>
          <w:i/>
        </w:rPr>
        <w:t>-</w:t>
      </w:r>
      <w:r w:rsidRPr="00A666A6">
        <w:rPr>
          <w:b/>
          <w:bCs/>
          <w:i/>
        </w:rPr>
        <w:tab/>
        <w:t>в случае наступления дефолта по выплате очередного процента (купона) по Облигациям - выплатить начисленный, но не выплаченный купонный доход, а также проценты за несвоевременную выплату купонного дохода в соответствии со ст. 395 и 811 Гражданского кодекса Российской Федерации;</w:t>
      </w:r>
    </w:p>
    <w:p w:rsidR="00E95B8D" w:rsidRPr="00A666A6" w:rsidRDefault="00E95B8D" w:rsidP="00352CE7">
      <w:pPr>
        <w:adjustRightInd w:val="0"/>
        <w:ind w:firstLine="539"/>
        <w:jc w:val="both"/>
        <w:rPr>
          <w:b/>
          <w:bCs/>
          <w:i/>
        </w:rPr>
      </w:pPr>
      <w:r w:rsidRPr="00A666A6">
        <w:rPr>
          <w:b/>
          <w:bCs/>
          <w:i/>
        </w:rPr>
        <w:t>-</w:t>
      </w:r>
      <w:r w:rsidRPr="00A666A6">
        <w:rPr>
          <w:b/>
          <w:bCs/>
          <w:i/>
        </w:rPr>
        <w:tab/>
        <w:t>в случае наступления дефолта по погашению номинальной стоимости Облигаций - выплатить номинальную стоимость Облигаций, а также проценты за несвоевременную выплату номинальной стоимости в соответствии со ст. 395 и 811 Гражданского кодекса Российской Федерации.</w:t>
      </w:r>
    </w:p>
    <w:p w:rsidR="00E95B8D" w:rsidRPr="00A666A6" w:rsidRDefault="00E95B8D" w:rsidP="00352CE7">
      <w:pPr>
        <w:adjustRightInd w:val="0"/>
        <w:ind w:firstLine="539"/>
        <w:jc w:val="both"/>
        <w:rPr>
          <w:b/>
          <w:bCs/>
          <w:i/>
        </w:rPr>
      </w:pPr>
      <w:r w:rsidRPr="00A666A6">
        <w:rPr>
          <w:b/>
          <w:bCs/>
          <w:i/>
        </w:rPr>
        <w:t xml:space="preserve">В случае наступления технического дефолта владельцы Облигаций, уполномоченные ими лица вправе, начиная со дня, следующего за датой, в которую обязательство должно было быть исполнено, обратиться к Эмитенту с требованием (претензией) уплатить проценты за несвоевременное исполнение соответствующих обязательств по Облигациям в соответствии со ст. 395 и 811 Гражданского кодекса Российской Федерации. </w:t>
      </w:r>
    </w:p>
    <w:p w:rsidR="00E95B8D" w:rsidRPr="00A666A6" w:rsidRDefault="00E95B8D" w:rsidP="00352CE7">
      <w:pPr>
        <w:adjustRightInd w:val="0"/>
        <w:ind w:firstLine="539"/>
        <w:jc w:val="both"/>
        <w:rPr>
          <w:b/>
          <w:bCs/>
          <w:i/>
        </w:rPr>
      </w:pPr>
      <w:r w:rsidRPr="00A666A6">
        <w:rPr>
          <w:b/>
          <w:bCs/>
          <w:i/>
        </w:rPr>
        <w:t>Обращение с требованием к Эмитенту в случае неисполнения или ненадлежащего исполнения Эмитентом обязательств по Облигациям может осуществляться в судебном или в досудебном порядке (путем направления Эмитенту требования).</w:t>
      </w:r>
    </w:p>
    <w:p w:rsidR="00E95B8D" w:rsidRPr="00A666A6" w:rsidRDefault="00E95B8D" w:rsidP="00352CE7">
      <w:pPr>
        <w:adjustRightInd w:val="0"/>
        <w:ind w:firstLine="539"/>
        <w:jc w:val="both"/>
        <w:rPr>
          <w:b/>
          <w:bCs/>
          <w:i/>
        </w:rPr>
      </w:pPr>
    </w:p>
    <w:p w:rsidR="00E95B8D" w:rsidRPr="00A666A6" w:rsidRDefault="00E95B8D" w:rsidP="00352CE7">
      <w:pPr>
        <w:adjustRightInd w:val="0"/>
        <w:ind w:firstLine="539"/>
        <w:jc w:val="both"/>
        <w:rPr>
          <w:bCs/>
        </w:rPr>
      </w:pPr>
      <w:r w:rsidRPr="00A666A6">
        <w:rPr>
          <w:bCs/>
        </w:rPr>
        <w:t>Порядок обращения с требованием к эмитенту:</w:t>
      </w:r>
    </w:p>
    <w:p w:rsidR="00E95B8D" w:rsidRPr="00A666A6" w:rsidRDefault="00E95B8D" w:rsidP="00352CE7">
      <w:pPr>
        <w:adjustRightInd w:val="0"/>
        <w:ind w:firstLine="539"/>
        <w:jc w:val="both"/>
        <w:rPr>
          <w:b/>
          <w:bCs/>
          <w:i/>
        </w:rPr>
      </w:pPr>
      <w:r w:rsidRPr="00A666A6">
        <w:rPr>
          <w:b/>
          <w:bCs/>
          <w:i/>
        </w:rPr>
        <w:t>Требование к Эмитенту должно быть предъявлено в письменной форме, поименовано «Претензия» и подписано владельцем Облигаций, уполномоченным им лицом, в том числе уполномоченным лицом номинального держателя Облигаций.</w:t>
      </w:r>
    </w:p>
    <w:p w:rsidR="00E95B8D" w:rsidRPr="00A666A6" w:rsidRDefault="00E95B8D" w:rsidP="00352CE7">
      <w:pPr>
        <w:adjustRightInd w:val="0"/>
        <w:ind w:firstLine="539"/>
        <w:jc w:val="both"/>
        <w:rPr>
          <w:b/>
          <w:bCs/>
          <w:i/>
        </w:rPr>
      </w:pPr>
      <w:r w:rsidRPr="00A666A6">
        <w:rPr>
          <w:b/>
          <w:bCs/>
          <w:i/>
        </w:rPr>
        <w:t>Претензия в обязательном порядке должна содержать следующие сведения:</w:t>
      </w:r>
    </w:p>
    <w:p w:rsidR="00E95B8D" w:rsidRPr="00A666A6" w:rsidRDefault="00E95B8D" w:rsidP="00352CE7">
      <w:pPr>
        <w:adjustRightInd w:val="0"/>
        <w:ind w:firstLine="539"/>
        <w:jc w:val="both"/>
        <w:rPr>
          <w:b/>
          <w:bCs/>
          <w:i/>
        </w:rPr>
      </w:pPr>
      <w:r w:rsidRPr="00A666A6">
        <w:rPr>
          <w:b/>
          <w:bCs/>
          <w:i/>
        </w:rPr>
        <w:t>- полное наименование (полное имя) владельца Облигаций и лица, уполномоченного владельцем Облигаций получать выплаты по Облигациям;</w:t>
      </w:r>
    </w:p>
    <w:p w:rsidR="00E95B8D" w:rsidRPr="00A666A6" w:rsidRDefault="00E95B8D" w:rsidP="00352CE7">
      <w:pPr>
        <w:adjustRightInd w:val="0"/>
        <w:ind w:firstLine="539"/>
        <w:jc w:val="both"/>
        <w:rPr>
          <w:b/>
          <w:bCs/>
          <w:i/>
        </w:rPr>
      </w:pPr>
      <w:r w:rsidRPr="00A666A6">
        <w:rPr>
          <w:b/>
          <w:bCs/>
          <w:i/>
        </w:rPr>
        <w:t>- индивидуальный государственный регистрационный номер выпуска Облигаций и дату его государственной регистрации;</w:t>
      </w:r>
    </w:p>
    <w:p w:rsidR="00E95B8D" w:rsidRPr="00A666A6" w:rsidRDefault="00E95B8D" w:rsidP="00352CE7">
      <w:pPr>
        <w:adjustRightInd w:val="0"/>
        <w:ind w:firstLine="539"/>
        <w:jc w:val="both"/>
        <w:rPr>
          <w:b/>
          <w:bCs/>
          <w:i/>
        </w:rPr>
      </w:pPr>
      <w:r w:rsidRPr="00A666A6">
        <w:rPr>
          <w:b/>
          <w:bCs/>
          <w:i/>
        </w:rPr>
        <w:t xml:space="preserve">- количество Облигаций (цифрами и прописью), принадлежащих владельцу Облигаций; </w:t>
      </w:r>
    </w:p>
    <w:p w:rsidR="00E95B8D" w:rsidRPr="00A666A6" w:rsidRDefault="00E95B8D" w:rsidP="00352CE7">
      <w:pPr>
        <w:adjustRightInd w:val="0"/>
        <w:ind w:firstLine="539"/>
        <w:jc w:val="both"/>
        <w:rPr>
          <w:b/>
          <w:bCs/>
          <w:i/>
        </w:rPr>
      </w:pPr>
      <w:r w:rsidRPr="00A666A6">
        <w:rPr>
          <w:b/>
          <w:bCs/>
          <w:i/>
        </w:rPr>
        <w:t>- наименование события, давшее право владельцу Облигаций обратиться с данным требованием к Эмитенту;</w:t>
      </w:r>
    </w:p>
    <w:p w:rsidR="00E95B8D" w:rsidRPr="00A666A6" w:rsidRDefault="00E95B8D" w:rsidP="00352CE7">
      <w:pPr>
        <w:adjustRightInd w:val="0"/>
        <w:ind w:firstLine="539"/>
        <w:jc w:val="both"/>
        <w:rPr>
          <w:b/>
          <w:bCs/>
          <w:i/>
        </w:rPr>
      </w:pPr>
      <w:r w:rsidRPr="00A666A6">
        <w:rPr>
          <w:b/>
          <w:bCs/>
          <w:i/>
        </w:rPr>
        <w:t>- место нахождения и почтовый адрес лица, направившего Претензию;</w:t>
      </w:r>
    </w:p>
    <w:p w:rsidR="00E95B8D" w:rsidRPr="00A666A6" w:rsidRDefault="00E95B8D" w:rsidP="00352CE7">
      <w:pPr>
        <w:adjustRightInd w:val="0"/>
        <w:ind w:firstLine="539"/>
        <w:jc w:val="both"/>
        <w:rPr>
          <w:b/>
          <w:bCs/>
          <w:i/>
        </w:rPr>
      </w:pPr>
      <w:r w:rsidRPr="00A666A6">
        <w:rPr>
          <w:b/>
          <w:bCs/>
          <w:i/>
        </w:rPr>
        <w:t>- реквизиты банковского счёта владельца Облигаций или лица, уполномоченного получать выплаты по Облигациям;</w:t>
      </w:r>
    </w:p>
    <w:p w:rsidR="00E95B8D" w:rsidRPr="00A666A6" w:rsidRDefault="00E95B8D" w:rsidP="00352CE7">
      <w:pPr>
        <w:adjustRightInd w:val="0"/>
        <w:ind w:firstLine="539"/>
        <w:jc w:val="both"/>
        <w:rPr>
          <w:b/>
          <w:bCs/>
          <w:i/>
        </w:rPr>
      </w:pPr>
      <w:r w:rsidRPr="00A666A6">
        <w:rPr>
          <w:b/>
          <w:bCs/>
          <w:i/>
        </w:rPr>
        <w:t>- идентификационный номер налогоплательщика (ИНН) лица, уполномоченного получать выплаты по Облигациям;</w:t>
      </w:r>
    </w:p>
    <w:p w:rsidR="00E95B8D" w:rsidRPr="00A666A6" w:rsidRDefault="00E95B8D" w:rsidP="00352CE7">
      <w:pPr>
        <w:adjustRightInd w:val="0"/>
        <w:ind w:firstLine="539"/>
        <w:jc w:val="both"/>
        <w:rPr>
          <w:b/>
          <w:bCs/>
          <w:i/>
        </w:rPr>
      </w:pPr>
      <w:r w:rsidRPr="00A666A6">
        <w:rPr>
          <w:b/>
          <w:bCs/>
          <w:i/>
        </w:rPr>
        <w:t>- налоговый статус лица, уполномоченного получать выплаты по Облигациям (российская организация; иностранная организация; постоянное представительство иностранной организации на территории Российской Федерации; физическое лицо, являющееся налоговым резидентом Российской Федерации;  физическое лицо, не являющееся налоговым резидентом Российской Федерации);</w:t>
      </w:r>
    </w:p>
    <w:p w:rsidR="00E95B8D" w:rsidRPr="00A666A6" w:rsidRDefault="00E95B8D" w:rsidP="00352CE7">
      <w:pPr>
        <w:adjustRightInd w:val="0"/>
        <w:ind w:firstLine="539"/>
        <w:jc w:val="both"/>
        <w:rPr>
          <w:b/>
          <w:bCs/>
          <w:i/>
        </w:rPr>
      </w:pPr>
      <w:r w:rsidRPr="00A666A6">
        <w:rPr>
          <w:b/>
          <w:bCs/>
          <w:i/>
        </w:rPr>
        <w:t>- код причины постановки на учет (КПП) лица, уполномоченного получать выплаты по Облигациям;</w:t>
      </w:r>
    </w:p>
    <w:p w:rsidR="00E95B8D" w:rsidRPr="00A666A6" w:rsidRDefault="00E95B8D" w:rsidP="00352CE7">
      <w:pPr>
        <w:adjustRightInd w:val="0"/>
        <w:ind w:firstLine="539"/>
        <w:jc w:val="both"/>
        <w:rPr>
          <w:b/>
          <w:bCs/>
          <w:i/>
        </w:rPr>
      </w:pPr>
      <w:r w:rsidRPr="00A666A6">
        <w:rPr>
          <w:b/>
          <w:bCs/>
          <w:i/>
        </w:rPr>
        <w:t>- код ОКПО;</w:t>
      </w:r>
    </w:p>
    <w:p w:rsidR="00E95B8D" w:rsidRPr="00A666A6" w:rsidRDefault="00E95B8D" w:rsidP="00352CE7">
      <w:pPr>
        <w:adjustRightInd w:val="0"/>
        <w:ind w:firstLine="539"/>
        <w:jc w:val="both"/>
        <w:rPr>
          <w:b/>
          <w:bCs/>
          <w:i/>
        </w:rPr>
      </w:pPr>
      <w:r w:rsidRPr="00A666A6">
        <w:rPr>
          <w:b/>
          <w:bCs/>
          <w:i/>
        </w:rPr>
        <w:t>- код ОКВЭД;</w:t>
      </w:r>
    </w:p>
    <w:p w:rsidR="00E95B8D" w:rsidRPr="00A666A6" w:rsidRDefault="00E95B8D" w:rsidP="00352CE7">
      <w:pPr>
        <w:adjustRightInd w:val="0"/>
        <w:ind w:firstLine="539"/>
        <w:jc w:val="both"/>
        <w:rPr>
          <w:b/>
          <w:bCs/>
          <w:i/>
        </w:rPr>
      </w:pPr>
      <w:r w:rsidRPr="00A666A6">
        <w:rPr>
          <w:b/>
          <w:bCs/>
          <w:i/>
        </w:rPr>
        <w:t>- БИК (для кредитных организаций).</w:t>
      </w:r>
    </w:p>
    <w:p w:rsidR="00E95B8D" w:rsidRPr="00A666A6" w:rsidRDefault="00E95B8D" w:rsidP="00352CE7">
      <w:pPr>
        <w:adjustRightInd w:val="0"/>
        <w:ind w:firstLine="539"/>
        <w:jc w:val="both"/>
        <w:rPr>
          <w:b/>
          <w:bCs/>
          <w:i/>
        </w:rPr>
      </w:pPr>
      <w:r w:rsidRPr="00A666A6">
        <w:rPr>
          <w:b/>
          <w:bCs/>
          <w:i/>
        </w:rPr>
        <w:t>- дату подписания Претензии, печать (при наличии) и подпись владельца Облигаций (лица, уполномоченного владельцем Облигаций).</w:t>
      </w:r>
    </w:p>
    <w:p w:rsidR="00E95B8D" w:rsidRPr="00A666A6" w:rsidRDefault="00E95B8D" w:rsidP="004A4B95">
      <w:pPr>
        <w:adjustRightInd w:val="0"/>
        <w:ind w:firstLine="539"/>
        <w:jc w:val="both"/>
        <w:rPr>
          <w:b/>
          <w:bCs/>
          <w:i/>
        </w:rPr>
      </w:pPr>
    </w:p>
    <w:p w:rsidR="00E95B8D" w:rsidRPr="00A666A6" w:rsidRDefault="00E95B8D" w:rsidP="004A4B95">
      <w:pPr>
        <w:adjustRightInd w:val="0"/>
        <w:ind w:firstLine="539"/>
        <w:jc w:val="both"/>
        <w:rPr>
          <w:b/>
          <w:bCs/>
          <w:i/>
        </w:rPr>
      </w:pPr>
      <w:r w:rsidRPr="00A666A6">
        <w:rPr>
          <w:b/>
          <w:bCs/>
          <w:i/>
        </w:rPr>
        <w:t>В том случае, если владелец Облигаций является иностранной организацией и (или) физическим лицом, то в Претензии необходимо дополнительно указать следующую информацию:</w:t>
      </w:r>
    </w:p>
    <w:p w:rsidR="00E95B8D" w:rsidRPr="00A666A6" w:rsidRDefault="00E95B8D" w:rsidP="004A4B95">
      <w:pPr>
        <w:adjustRightInd w:val="0"/>
        <w:ind w:firstLine="539"/>
        <w:jc w:val="both"/>
        <w:rPr>
          <w:b/>
          <w:bCs/>
          <w:i/>
        </w:rPr>
      </w:pPr>
      <w:r w:rsidRPr="00A666A6">
        <w:rPr>
          <w:b/>
          <w:bCs/>
          <w:i/>
        </w:rPr>
        <w:t>- место нахождения (или регистрации - для физических лиц) и почтовый адрес, включая индекс, владельца Облигаций;</w:t>
      </w:r>
    </w:p>
    <w:p w:rsidR="00E95B8D" w:rsidRPr="00A666A6" w:rsidRDefault="00E95B8D" w:rsidP="004A4B95">
      <w:pPr>
        <w:adjustRightInd w:val="0"/>
        <w:ind w:firstLine="539"/>
        <w:jc w:val="both"/>
        <w:rPr>
          <w:b/>
          <w:bCs/>
          <w:i/>
        </w:rPr>
      </w:pPr>
      <w:r w:rsidRPr="00A666A6">
        <w:rPr>
          <w:b/>
          <w:bCs/>
          <w:i/>
        </w:rPr>
        <w:t>- идентификационный номер налогоплательщика (ИНН) владельца Облигаций (при наличии - для физического лица);</w:t>
      </w:r>
    </w:p>
    <w:p w:rsidR="00E95B8D" w:rsidRPr="00A666A6" w:rsidRDefault="00E95B8D" w:rsidP="004A4B95">
      <w:pPr>
        <w:adjustRightInd w:val="0"/>
        <w:ind w:firstLine="539"/>
        <w:jc w:val="both"/>
        <w:rPr>
          <w:b/>
          <w:bCs/>
          <w:i/>
        </w:rPr>
      </w:pPr>
      <w:r w:rsidRPr="00A666A6">
        <w:rPr>
          <w:b/>
          <w:bCs/>
          <w:i/>
        </w:rPr>
        <w:t>- налоговый статус владельца (т.е. лица, имеющего фактическое право на получение дохода)  Облигаций (иностранная организация; постоянное представительство иностранной организации на территории Российской Федерации; физическое лицо, являющееся налоговым резидентом Российской Федерации;  физическое лицо, не являющееся налоговым резидентом Российской Федерации);</w:t>
      </w:r>
    </w:p>
    <w:p w:rsidR="00E95B8D" w:rsidRPr="00A666A6" w:rsidRDefault="00E95B8D" w:rsidP="004A4B95">
      <w:pPr>
        <w:adjustRightInd w:val="0"/>
        <w:ind w:firstLine="539"/>
        <w:jc w:val="both"/>
        <w:rPr>
          <w:b/>
          <w:bCs/>
          <w:i/>
        </w:rPr>
      </w:pPr>
      <w:r w:rsidRPr="00A666A6">
        <w:rPr>
          <w:b/>
          <w:bCs/>
          <w:i/>
        </w:rPr>
        <w:t>В случае если владельцем Облигаций является иностранная  организация:</w:t>
      </w:r>
    </w:p>
    <w:p w:rsidR="00E95B8D" w:rsidRPr="00A666A6" w:rsidRDefault="00E95B8D" w:rsidP="004A4B95">
      <w:pPr>
        <w:adjustRightInd w:val="0"/>
        <w:ind w:firstLine="539"/>
        <w:jc w:val="both"/>
        <w:rPr>
          <w:b/>
          <w:bCs/>
          <w:i/>
        </w:rPr>
      </w:pPr>
      <w:r w:rsidRPr="00A666A6">
        <w:rPr>
          <w:b/>
          <w:bCs/>
          <w:i/>
        </w:rPr>
        <w:t xml:space="preserve">- код иностранной организации (КИО) - при наличии; </w:t>
      </w:r>
    </w:p>
    <w:p w:rsidR="00E95B8D" w:rsidRPr="00A666A6" w:rsidRDefault="00E95B8D" w:rsidP="004A4B95">
      <w:pPr>
        <w:adjustRightInd w:val="0"/>
        <w:ind w:firstLine="539"/>
        <w:jc w:val="both"/>
        <w:rPr>
          <w:b/>
          <w:bCs/>
          <w:i/>
        </w:rPr>
      </w:pPr>
      <w:r w:rsidRPr="00A666A6">
        <w:rPr>
          <w:b/>
          <w:bCs/>
          <w:i/>
        </w:rPr>
        <w:t>В случае если владельцем Облигаций является физическое лицо:</w:t>
      </w:r>
    </w:p>
    <w:p w:rsidR="00E95B8D" w:rsidRPr="00A666A6" w:rsidRDefault="00E95B8D" w:rsidP="004A4B95">
      <w:pPr>
        <w:adjustRightInd w:val="0"/>
        <w:ind w:firstLine="539"/>
        <w:jc w:val="both"/>
        <w:rPr>
          <w:b/>
          <w:bCs/>
          <w:i/>
        </w:rPr>
      </w:pPr>
      <w:r w:rsidRPr="00A666A6">
        <w:rPr>
          <w:b/>
          <w:bCs/>
          <w:i/>
        </w:rPr>
        <w:t>- вид, номер, дата и место выдачи документа, удостоверяющего личность владельца Облигаций,</w:t>
      </w:r>
    </w:p>
    <w:p w:rsidR="00E95B8D" w:rsidRPr="00A666A6" w:rsidRDefault="00E95B8D" w:rsidP="004A4B95">
      <w:pPr>
        <w:adjustRightInd w:val="0"/>
        <w:ind w:firstLine="539"/>
        <w:jc w:val="both"/>
        <w:rPr>
          <w:b/>
          <w:bCs/>
          <w:i/>
        </w:rPr>
      </w:pPr>
      <w:r w:rsidRPr="00A666A6">
        <w:rPr>
          <w:b/>
          <w:bCs/>
          <w:i/>
        </w:rPr>
        <w:t>- наименование органа, выдавшего документ;</w:t>
      </w:r>
    </w:p>
    <w:p w:rsidR="00E95B8D" w:rsidRPr="00A666A6" w:rsidRDefault="00E95B8D" w:rsidP="004A4B95">
      <w:pPr>
        <w:adjustRightInd w:val="0"/>
        <w:ind w:firstLine="539"/>
        <w:jc w:val="both"/>
        <w:rPr>
          <w:b/>
          <w:bCs/>
          <w:i/>
        </w:rPr>
      </w:pPr>
      <w:r w:rsidRPr="00A666A6">
        <w:rPr>
          <w:b/>
          <w:bCs/>
          <w:i/>
        </w:rPr>
        <w:t>- число, месяц и год рождения владельца Облигаций.</w:t>
      </w:r>
    </w:p>
    <w:p w:rsidR="00E95B8D" w:rsidRPr="00A666A6" w:rsidRDefault="00E95B8D" w:rsidP="004A4B95">
      <w:pPr>
        <w:adjustRightInd w:val="0"/>
        <w:ind w:firstLine="539"/>
        <w:jc w:val="both"/>
        <w:rPr>
          <w:b/>
          <w:bCs/>
          <w:i/>
        </w:rPr>
      </w:pPr>
    </w:p>
    <w:p w:rsidR="00E95B8D" w:rsidRPr="00A666A6" w:rsidRDefault="00E95B8D" w:rsidP="00352CE7">
      <w:pPr>
        <w:adjustRightInd w:val="0"/>
        <w:ind w:firstLine="539"/>
        <w:jc w:val="both"/>
        <w:rPr>
          <w:b/>
          <w:bCs/>
          <w:i/>
        </w:rPr>
      </w:pPr>
      <w:r w:rsidRPr="00A666A6">
        <w:rPr>
          <w:b/>
          <w:bCs/>
          <w:i/>
        </w:rPr>
        <w:t xml:space="preserve">К Претензии должны прилагаться: </w:t>
      </w:r>
    </w:p>
    <w:p w:rsidR="00E95B8D" w:rsidRPr="00A666A6" w:rsidRDefault="00E95B8D" w:rsidP="00352CE7">
      <w:pPr>
        <w:adjustRightInd w:val="0"/>
        <w:ind w:firstLine="539"/>
        <w:jc w:val="both"/>
        <w:rPr>
          <w:b/>
          <w:bCs/>
          <w:i/>
        </w:rPr>
      </w:pPr>
      <w:r w:rsidRPr="00A666A6">
        <w:rPr>
          <w:b/>
          <w:bCs/>
          <w:i/>
        </w:rPr>
        <w:t>- документы, удостоверяющие право собственности владельца на Облигации (копия выписки по счету депо владельца Облигаций в НРД или Депозитарии, заверенная депозитарием, осуществляющим учет прав на Облигации);</w:t>
      </w:r>
    </w:p>
    <w:p w:rsidR="00E95B8D" w:rsidRPr="00A666A6" w:rsidRDefault="00E95B8D" w:rsidP="00352CE7">
      <w:pPr>
        <w:adjustRightInd w:val="0"/>
        <w:ind w:firstLine="539"/>
        <w:jc w:val="both"/>
        <w:rPr>
          <w:b/>
          <w:bCs/>
          <w:i/>
        </w:rPr>
      </w:pPr>
      <w:r w:rsidRPr="00A666A6">
        <w:rPr>
          <w:b/>
          <w:bCs/>
          <w:i/>
        </w:rPr>
        <w:t>- документы, подтверждающие полномочия лиц, подписавших Претензию от имени владельца Облигаций (в случае предъявления Претензии лицом, уполномоченным владельцем Облигаций).</w:t>
      </w:r>
    </w:p>
    <w:p w:rsidR="00E95B8D" w:rsidRPr="00A666A6" w:rsidRDefault="00E95B8D" w:rsidP="004A4B95">
      <w:pPr>
        <w:adjustRightInd w:val="0"/>
        <w:ind w:firstLine="539"/>
        <w:jc w:val="both"/>
        <w:rPr>
          <w:b/>
          <w:bCs/>
          <w:i/>
        </w:rPr>
      </w:pPr>
    </w:p>
    <w:p w:rsidR="00E95B8D" w:rsidRPr="00A666A6" w:rsidRDefault="00E95B8D" w:rsidP="004A4B95">
      <w:pPr>
        <w:adjustRightInd w:val="0"/>
        <w:ind w:firstLine="539"/>
        <w:jc w:val="both"/>
        <w:rPr>
          <w:b/>
          <w:bCs/>
          <w:i/>
        </w:rPr>
      </w:pPr>
      <w:r w:rsidRPr="00A666A6">
        <w:rPr>
          <w:b/>
          <w:bCs/>
          <w:i/>
        </w:rPr>
        <w:t>Дополнительно  к Претензии, к информации относительно физических лиц и иностранных организаций, являющихся владельцами Облигаций и имеющих фактическое право на получение дохода по таким Облигациям, владелец таких Облигаций, либо лицо, уполномоченное владельцем таких Облигаций, обязан передать Эмитенту следующие документы, необходимые для применения соответствующих ставок налогообложения при налогообложении доходов, полученных по Облигациям:</w:t>
      </w:r>
    </w:p>
    <w:p w:rsidR="00E95B8D" w:rsidRPr="00A666A6" w:rsidRDefault="00E95B8D" w:rsidP="004A4B95">
      <w:pPr>
        <w:adjustRightInd w:val="0"/>
        <w:ind w:firstLine="539"/>
        <w:jc w:val="both"/>
        <w:rPr>
          <w:b/>
          <w:bCs/>
          <w:i/>
        </w:rPr>
      </w:pPr>
      <w:r w:rsidRPr="00A666A6">
        <w:rPr>
          <w:b/>
          <w:bCs/>
          <w:i/>
        </w:rPr>
        <w:t>а) в случае если владельцем Облигаций является иностранная организация, не осуществляющая деятельность через постоянное представительство в Российской Федерации или не получающая доход по Облигациям, относящийся к постоянному представительству данной иностранной организации в Российской Федерации:</w:t>
      </w:r>
    </w:p>
    <w:p w:rsidR="00E95B8D" w:rsidRPr="00A666A6" w:rsidRDefault="00E95B8D" w:rsidP="004A4B95">
      <w:pPr>
        <w:adjustRightInd w:val="0"/>
        <w:ind w:firstLine="539"/>
        <w:jc w:val="both"/>
        <w:rPr>
          <w:b/>
          <w:bCs/>
          <w:i/>
        </w:rPr>
      </w:pPr>
      <w:r w:rsidRPr="00A666A6">
        <w:rPr>
          <w:b/>
          <w:bCs/>
          <w:i/>
        </w:rPr>
        <w:t>- подтверждение того, что иностранная организация имеет постоянное местонахождение в том государстве, с которым РФ имеет международный договор (соглашение), регулирующий вопросы налогообложения (при условии заключения),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предоставляется также перевод на русский язык</w:t>
      </w:r>
      <w:r w:rsidRPr="00A666A6">
        <w:rPr>
          <w:rStyle w:val="FootnoteReference"/>
          <w:b/>
          <w:bCs/>
          <w:i/>
        </w:rPr>
        <w:footnoteReference w:id="21"/>
      </w:r>
      <w:r w:rsidRPr="00A666A6">
        <w:rPr>
          <w:b/>
          <w:bCs/>
          <w:i/>
        </w:rPr>
        <w:t>;</w:t>
      </w:r>
    </w:p>
    <w:p w:rsidR="00E95B8D" w:rsidRPr="00A666A6" w:rsidRDefault="00E95B8D" w:rsidP="004A4B95">
      <w:pPr>
        <w:adjustRightInd w:val="0"/>
        <w:ind w:firstLine="539"/>
        <w:jc w:val="both"/>
        <w:rPr>
          <w:b/>
          <w:bCs/>
          <w:i/>
        </w:rPr>
      </w:pPr>
      <w:r w:rsidRPr="00A666A6">
        <w:rPr>
          <w:b/>
          <w:bCs/>
          <w:i/>
        </w:rPr>
        <w:t xml:space="preserve">б) в случае, если получателем дохода по Облигациям является постоянное представительство иностранной организации на территории Российской Федерации: </w:t>
      </w:r>
    </w:p>
    <w:p w:rsidR="00E95B8D" w:rsidRPr="00A666A6" w:rsidRDefault="00E95B8D" w:rsidP="004A4B95">
      <w:pPr>
        <w:adjustRightInd w:val="0"/>
        <w:ind w:firstLine="539"/>
        <w:jc w:val="both"/>
        <w:rPr>
          <w:b/>
          <w:bCs/>
          <w:i/>
        </w:rPr>
      </w:pPr>
      <w:r w:rsidRPr="00A666A6">
        <w:rPr>
          <w:b/>
          <w:bCs/>
          <w:i/>
        </w:rPr>
        <w:t>- нотариально заверенная копия свидетельства о постановке указанного представительства на учет в налоговых органах Российской Федерации, оформленная не ранее чем в предшествующем налоговом периоде, а также письмо на официальном бланке организации, подтверждающее, что доход, выплачиваемый по Облигациям, относится к постоянному представительству получателя дохода в Российской Федерации;</w:t>
      </w:r>
    </w:p>
    <w:p w:rsidR="00E95B8D" w:rsidRPr="00A666A6" w:rsidRDefault="00E95B8D" w:rsidP="004A4B95">
      <w:pPr>
        <w:adjustRightInd w:val="0"/>
        <w:ind w:firstLine="539"/>
        <w:jc w:val="both"/>
        <w:rPr>
          <w:b/>
          <w:bCs/>
          <w:i/>
        </w:rPr>
      </w:pPr>
      <w:r w:rsidRPr="00A666A6">
        <w:rPr>
          <w:b/>
          <w:bCs/>
          <w:i/>
        </w:rPr>
        <w:t>в) в случае выплат иностранному гражданину государства, которое имеет с Российской Федерацией действующие международные соглашения об избежании двойного налогообложения, либо лицу, уполномоченному владельцем Облигаций, необходимо предоставить Эмитенту следующие документы:</w:t>
      </w:r>
    </w:p>
    <w:p w:rsidR="00E95B8D" w:rsidRPr="00A666A6" w:rsidRDefault="00E95B8D" w:rsidP="004A4B95">
      <w:pPr>
        <w:adjustRightInd w:val="0"/>
        <w:ind w:firstLine="539"/>
        <w:jc w:val="both"/>
        <w:rPr>
          <w:b/>
          <w:bCs/>
          <w:i/>
        </w:rPr>
      </w:pPr>
      <w:r w:rsidRPr="00A666A6">
        <w:rPr>
          <w:b/>
          <w:bCs/>
          <w:i/>
        </w:rPr>
        <w:t>- для лиц, не являющихся налоговыми резидентами Российской Федерации, необходимо предоставить справку из уполномоченного органа иностранного государства, подтверждающую, что данное физическое лицо является налоговым резидентом иностранного государства для целей применения действующего международного соглашения об избежании двойного налогообложения Российской Федерации с иностранным государством, оформленную в соответствии с требованиями российского налогового законодательства.</w:t>
      </w:r>
    </w:p>
    <w:p w:rsidR="00E95B8D" w:rsidRPr="00A666A6" w:rsidRDefault="00E95B8D" w:rsidP="004A4B95">
      <w:pPr>
        <w:adjustRightInd w:val="0"/>
        <w:ind w:firstLine="539"/>
        <w:jc w:val="both"/>
        <w:rPr>
          <w:b/>
          <w:bCs/>
          <w:i/>
        </w:rPr>
      </w:pPr>
    </w:p>
    <w:p w:rsidR="00E95B8D" w:rsidRPr="00A666A6" w:rsidRDefault="00E95B8D" w:rsidP="004A4B95">
      <w:pPr>
        <w:adjustRightInd w:val="0"/>
        <w:ind w:firstLine="539"/>
        <w:jc w:val="both"/>
        <w:rPr>
          <w:b/>
          <w:bCs/>
          <w:i/>
        </w:rPr>
      </w:pPr>
      <w:r w:rsidRPr="00A666A6">
        <w:rPr>
          <w:b/>
          <w:bCs/>
          <w:i/>
        </w:rPr>
        <w:t>-- для лиц, являющихся налоговыми резидентами Российской Федерации, необходимо предоставить заявление в произвольной форме о признании своего статуса налогового резидента Российской Федерации в соответствии со статьей 207 Налогового кодекса Российской Федерации на соответствующую дату выплаты дохода, копию паспорта  физического лица – владельца Облигаций, а также документы, подтверждающие срок нахождения на территории Российской Федерации за двенадцать следующих подряд месяцев, предшествующих дате выплаты дохода.  Такими документами могут являться нотариально заверенная копия свидетельства о постановке указанного физического лица на учет в налоговых органах Российской Федерации, миграционные карты, справки с места работы, выданные на основании сведений из табеля учета рабочего времени, копии паспорта с отметками органов пограничного контроля, справки о проживании в гостинице, вид на жительство, разрешение на временное проживание, виза, форма справки МИ ФНС России по ЦОД (о подтверждении статуса налогового резидента).</w:t>
      </w:r>
    </w:p>
    <w:p w:rsidR="00E95B8D" w:rsidRPr="00A666A6" w:rsidRDefault="00E95B8D" w:rsidP="004A4B95">
      <w:pPr>
        <w:adjustRightInd w:val="0"/>
        <w:ind w:firstLine="539"/>
        <w:jc w:val="both"/>
        <w:rPr>
          <w:b/>
          <w:bCs/>
          <w:i/>
        </w:rPr>
      </w:pPr>
    </w:p>
    <w:p w:rsidR="00E95B8D" w:rsidRPr="00A666A6" w:rsidRDefault="00E95B8D" w:rsidP="004A4B95">
      <w:pPr>
        <w:adjustRightInd w:val="0"/>
        <w:ind w:firstLine="539"/>
        <w:jc w:val="both"/>
        <w:rPr>
          <w:b/>
          <w:bCs/>
          <w:i/>
        </w:rPr>
      </w:pPr>
      <w:r w:rsidRPr="00A666A6">
        <w:rPr>
          <w:b/>
          <w:bCs/>
          <w:i/>
        </w:rPr>
        <w:t>г) В случае выплат российскому гражданину – владельцу Облигаций, с местом проживания вне территории Российской Федерации, лицу с двойным гражданством либо лицу, уполномоченному владельцем Облигаций, предварительно запросив у такого российского гражданина, необходимо предоставить Эмитенту следующую информацию:</w:t>
      </w:r>
    </w:p>
    <w:p w:rsidR="00E95B8D" w:rsidRPr="00A666A6" w:rsidRDefault="00E95B8D" w:rsidP="004A4B95">
      <w:pPr>
        <w:adjustRightInd w:val="0"/>
        <w:ind w:firstLine="539"/>
        <w:jc w:val="both"/>
        <w:rPr>
          <w:b/>
          <w:bCs/>
          <w:i/>
        </w:rPr>
      </w:pPr>
      <w:r w:rsidRPr="00A666A6">
        <w:rPr>
          <w:b/>
          <w:bCs/>
          <w:i/>
        </w:rPr>
        <w:t xml:space="preserve">- для лиц, являющихся налоговыми резидентами Российской Федерации, необходимо предоставить заявление в произвольной форме о признании своего статуса налогового резидента Российской Федерации в соответствии со статьей 207 Налогового кодекса Российской Федерации на соответствующую дату выплаты дохода, копию паспорта  физического лица – владельца Облигаций, а также документы, подтверждающие срок нахождения на территории Российской Федерации за двенадцать следующих подряд месяцев, предшествующих дате выплаты дохода.  Такими документами могут являться миграционные карты, справки с места работы, выданные на основании сведений из табеля учета рабочего времени, копии паспорта с отметками органов пограничного контроля, справки о проживании в гостинице, вид на жительство, разрешение на временное проживание, виза, форма справки МИ ФНС России по ЦОД (о подтверждении статуса налогового резидента). </w:t>
      </w:r>
    </w:p>
    <w:p w:rsidR="00E95B8D" w:rsidRPr="00A666A6" w:rsidRDefault="00E95B8D" w:rsidP="004A4B95">
      <w:pPr>
        <w:adjustRightInd w:val="0"/>
        <w:ind w:firstLine="539"/>
        <w:jc w:val="both"/>
        <w:rPr>
          <w:b/>
          <w:bCs/>
          <w:i/>
        </w:rPr>
      </w:pPr>
      <w:r w:rsidRPr="00A666A6">
        <w:rPr>
          <w:b/>
          <w:bCs/>
          <w:i/>
        </w:rPr>
        <w:t>- для лиц, не являющихся налоговыми резидентами Российской Федерации, необходимо предоставить справку из уполномоченного органа иностранного государства, подтверждающую, что данное физическое лицо является налоговым резидентом иностранного государства для целей применения действующего международного правительственного соглашения об избежании двойного налогообложения Российской Федерации с иностранным государством, оформленную в соответствии с требованиями российского налогового законодательства.</w:t>
      </w:r>
    </w:p>
    <w:p w:rsidR="00E95B8D" w:rsidRPr="00A666A6" w:rsidRDefault="00E95B8D" w:rsidP="004A4B95">
      <w:pPr>
        <w:adjustRightInd w:val="0"/>
        <w:ind w:firstLine="539"/>
        <w:jc w:val="both"/>
        <w:rPr>
          <w:b/>
          <w:bCs/>
          <w:i/>
        </w:rPr>
      </w:pPr>
    </w:p>
    <w:p w:rsidR="00E95B8D" w:rsidRPr="00A666A6" w:rsidRDefault="00E95B8D" w:rsidP="004A4B95">
      <w:pPr>
        <w:adjustRightInd w:val="0"/>
        <w:ind w:firstLine="539"/>
        <w:jc w:val="both"/>
        <w:rPr>
          <w:b/>
          <w:bCs/>
          <w:i/>
        </w:rPr>
      </w:pPr>
      <w:r w:rsidRPr="00A666A6">
        <w:rPr>
          <w:b/>
          <w:bCs/>
          <w:i/>
        </w:rPr>
        <w:t>В случае непредоставления или несвоевременного предоставления указанных документов Эмитент не несет ответственности перед владельцами за неприменение соответствующих ставок налогообложения. Применение Эмитентом пониженных ставок налогообложения, установленных соответствующими международными договорами (соглашениями) об избежании двойного налогообложения, будет осуществляться в отношении дохода, выплачиваемого по Облигациям только лицам, имеющим фактическое право (являющимся бенефициарными собственниками) на получение дохода по Облигациям. Список необходимых Эмитенту документов для применения соответствующих ставок налогообложения при налогообложении доходов, полученных по Облигациям, может быть изменен Эмитентом. Измененный список документов подлежит раскрытию Эмитентом на странице в Сети Интернет в срок не позднее 5 (Пяти) рабочих дней следующих за днем принятия Эмитентом решения в отношении изменения указанного списка документов, но не позднее даты начала течения срока для направления Претензий.</w:t>
      </w:r>
    </w:p>
    <w:p w:rsidR="00E95B8D" w:rsidRPr="00A666A6" w:rsidRDefault="00E95B8D" w:rsidP="004A4B95">
      <w:pPr>
        <w:adjustRightInd w:val="0"/>
        <w:ind w:firstLine="539"/>
        <w:jc w:val="both"/>
        <w:rPr>
          <w:b/>
          <w:bCs/>
          <w:i/>
        </w:rPr>
      </w:pPr>
    </w:p>
    <w:p w:rsidR="00E95B8D" w:rsidRPr="00A666A6" w:rsidRDefault="00E95B8D" w:rsidP="00352CE7">
      <w:pPr>
        <w:adjustRightInd w:val="0"/>
        <w:ind w:firstLine="539"/>
        <w:jc w:val="both"/>
        <w:rPr>
          <w:b/>
          <w:bCs/>
          <w:i/>
        </w:rPr>
      </w:pPr>
      <w:r w:rsidRPr="00A666A6">
        <w:rPr>
          <w:b/>
          <w:bCs/>
          <w:i/>
        </w:rPr>
        <w:t>Информация о дополнительных требованиях к Претензии будет раскрыта Эмитентом в составе сообщения о существенном факте о неисполнении или ненадлежащем исполнении обязательств по Облигациям.</w:t>
      </w:r>
    </w:p>
    <w:p w:rsidR="00E95B8D" w:rsidRPr="00A666A6" w:rsidRDefault="00E95B8D" w:rsidP="00352CE7">
      <w:pPr>
        <w:adjustRightInd w:val="0"/>
        <w:ind w:firstLine="539"/>
        <w:jc w:val="both"/>
        <w:rPr>
          <w:b/>
          <w:bCs/>
          <w:i/>
        </w:rPr>
      </w:pPr>
      <w:r w:rsidRPr="00A666A6">
        <w:rPr>
          <w:b/>
          <w:bCs/>
          <w:i/>
        </w:rPr>
        <w:t xml:space="preserve">Претензия направляется заказным письмом с уведомлением о вручении и описью вложения или срочной курьерской службой по адресу места нахождения Эмитента или вручается под расписку уполномоченному лицу Эмитента. </w:t>
      </w:r>
    </w:p>
    <w:p w:rsidR="00E95B8D" w:rsidRPr="00A666A6" w:rsidRDefault="00E95B8D" w:rsidP="00352CE7">
      <w:pPr>
        <w:adjustRightInd w:val="0"/>
        <w:ind w:firstLine="539"/>
        <w:jc w:val="both"/>
        <w:rPr>
          <w:b/>
          <w:bCs/>
          <w:i/>
        </w:rPr>
      </w:pPr>
      <w:r w:rsidRPr="00A666A6">
        <w:rPr>
          <w:b/>
          <w:bCs/>
          <w:i/>
        </w:rPr>
        <w:t>Датой предоставления Претензии Эмитенту является дата получения, указанная в расписке о получении Претензии на руки (если передача происходила в офисе Эмитента или при доставке курьером) либо дата вручения Претензии, указанная на почтовом уведомлении о вручении (в случае отправления Претензии по почте заказным письмом с уведомлением о вручении).</w:t>
      </w:r>
    </w:p>
    <w:p w:rsidR="00E95B8D" w:rsidRPr="00A666A6" w:rsidRDefault="00E95B8D" w:rsidP="00352CE7">
      <w:pPr>
        <w:adjustRightInd w:val="0"/>
        <w:ind w:firstLine="539"/>
        <w:jc w:val="both"/>
        <w:rPr>
          <w:b/>
          <w:bCs/>
          <w:i/>
        </w:rPr>
      </w:pPr>
      <w:r w:rsidRPr="00A666A6">
        <w:rPr>
          <w:b/>
          <w:bCs/>
          <w:i/>
        </w:rPr>
        <w:t xml:space="preserve">Претензия рассматривается Эмитентом в течение 5 (Пяти) рабочих дней (далее по тексту – «Срок рассмотрения Претензии»). </w:t>
      </w:r>
    </w:p>
    <w:p w:rsidR="00E95B8D" w:rsidRPr="00A666A6" w:rsidRDefault="00E95B8D" w:rsidP="00352CE7">
      <w:pPr>
        <w:adjustRightInd w:val="0"/>
        <w:ind w:firstLine="539"/>
        <w:jc w:val="both"/>
        <w:rPr>
          <w:b/>
          <w:bCs/>
          <w:i/>
        </w:rPr>
      </w:pPr>
      <w:r w:rsidRPr="00A666A6">
        <w:rPr>
          <w:b/>
          <w:bCs/>
          <w:i/>
        </w:rPr>
        <w:t>По истечении Срока рассмотрения Претензии в случае, если форма и содержание представленных документов соответствуют необходимым требованиям, в том числе установленным Решением о выпуске ценных бумаг</w:t>
      </w:r>
      <w:r w:rsidRPr="00A666A6">
        <w:rPr>
          <w:b/>
          <w:i/>
        </w:rPr>
        <w:t xml:space="preserve"> и Проспектом ценных бумаг</w:t>
      </w:r>
      <w:r w:rsidRPr="00A666A6">
        <w:rPr>
          <w:b/>
          <w:bCs/>
          <w:i/>
        </w:rPr>
        <w:t>, Эмитент акцептует такую Претензию. В противном случае Эмитент направляет лицу, представившему Претензию, уведомление с указанием причин её непринятия. Получение указанного уведомления не лишает владельца Облигаций или его уполномоченного лица права повторно обратиться с Претензией к Эмитенту.</w:t>
      </w:r>
    </w:p>
    <w:p w:rsidR="00E95B8D" w:rsidRPr="00A666A6" w:rsidRDefault="00E95B8D" w:rsidP="00352CE7">
      <w:pPr>
        <w:adjustRightInd w:val="0"/>
        <w:ind w:firstLine="539"/>
        <w:jc w:val="both"/>
        <w:rPr>
          <w:b/>
          <w:bCs/>
          <w:i/>
        </w:rPr>
      </w:pPr>
      <w:r w:rsidRPr="00A666A6">
        <w:rPr>
          <w:b/>
          <w:bCs/>
          <w:i/>
        </w:rPr>
        <w:t>В случае если Претензия содержит требование о выплате процентов за несвоевременное исполнение или неисполнение соответствующих обязательств по Облигациям в соответствии со ст. 395 Гражданского кодекса Российской Федерации, Эмитент в течение 5 (Пяти) рабочих дней с даты окончания Срока рассмотрения Претензии перечисляет причитающиеся суммы в адрес владельцев Облигаций или их уполномоченных лиц, предъявивших Претензии.</w:t>
      </w:r>
    </w:p>
    <w:p w:rsidR="00E95B8D" w:rsidRPr="00A666A6" w:rsidRDefault="00E95B8D" w:rsidP="00352CE7">
      <w:pPr>
        <w:adjustRightInd w:val="0"/>
        <w:ind w:firstLine="539"/>
        <w:jc w:val="both"/>
        <w:rPr>
          <w:b/>
          <w:bCs/>
          <w:i/>
        </w:rPr>
      </w:pPr>
    </w:p>
    <w:p w:rsidR="00E95B8D" w:rsidRPr="00A666A6" w:rsidRDefault="00E95B8D" w:rsidP="00352CE7">
      <w:pPr>
        <w:autoSpaceDE w:val="0"/>
        <w:autoSpaceDN w:val="0"/>
        <w:adjustRightInd w:val="0"/>
        <w:ind w:firstLine="540"/>
        <w:jc w:val="both"/>
        <w:rPr>
          <w:rStyle w:val="ad"/>
          <w:i w:val="0"/>
          <w:vanish w:val="0"/>
        </w:rPr>
      </w:pPr>
    </w:p>
    <w:p w:rsidR="00E95B8D" w:rsidRPr="00A666A6" w:rsidRDefault="00E95B8D" w:rsidP="00352CE7">
      <w:pPr>
        <w:autoSpaceDE w:val="0"/>
        <w:autoSpaceDN w:val="0"/>
        <w:adjustRightInd w:val="0"/>
        <w:ind w:firstLine="540"/>
        <w:jc w:val="both"/>
      </w:pPr>
      <w:r w:rsidRPr="00A666A6">
        <w:rPr>
          <w:rStyle w:val="ad"/>
          <w:i w:val="0"/>
          <w:vanish w:val="0"/>
        </w:rPr>
        <w:t>П</w:t>
      </w:r>
      <w:r w:rsidRPr="00A666A6">
        <w:t>орядок обращения с иском в суд или арбитражный суд (подведомственность и срок исковой давности).</w:t>
      </w:r>
    </w:p>
    <w:p w:rsidR="00E95B8D" w:rsidRPr="00A666A6" w:rsidRDefault="00E95B8D" w:rsidP="00352CE7">
      <w:pPr>
        <w:adjustRightInd w:val="0"/>
        <w:ind w:firstLine="539"/>
        <w:jc w:val="both"/>
        <w:rPr>
          <w:b/>
          <w:bCs/>
          <w:i/>
        </w:rPr>
      </w:pPr>
      <w:r w:rsidRPr="00A666A6">
        <w:rPr>
          <w:b/>
          <w:bCs/>
          <w:i/>
        </w:rPr>
        <w:t>В случае если уполномоченное лицо Эмитента отказалось получить под роспись Претензию или заказное письмо с Претензией, либо если Претензия, направленная по адресу места нахождения Эмитента, не вручена в связи с отсутствием Эмитента по указанному адресу, а также в случае отказа Эмитента удовлетворить Претензию либо неудовлетворения Претензии, владельцы Облигаций, уполномоченные ими лица, вправе обратиться в суд или арбитражный суд с иском к Эмитенту о взыскании соответствующих сумм.</w:t>
      </w:r>
    </w:p>
    <w:p w:rsidR="00E95B8D" w:rsidRPr="00A666A6" w:rsidRDefault="00E95B8D" w:rsidP="00352CE7">
      <w:pPr>
        <w:adjustRightInd w:val="0"/>
        <w:ind w:firstLine="539"/>
        <w:jc w:val="both"/>
        <w:rPr>
          <w:b/>
          <w:bCs/>
          <w:i/>
        </w:rPr>
      </w:pPr>
      <w:r w:rsidRPr="00A666A6">
        <w:rPr>
          <w:b/>
          <w:bCs/>
          <w:i/>
        </w:rPr>
        <w:t>В случае неперечисления или перечисления не в полном объеме Эмитентом причитающихся владельцам Облигаций сумм по выплате процентного (купонного) дохода и номинальной стоимости Облигаций, а также процентов за несвоевременное выплату процентного (купонного) дохода и номинальной стоимости и/или сумм по приобретению Облигаций в соответствии со ст. 395 и 811 Гражданского кодекса Российской Федерации, владельцы Облигаций или уполномоченные ими лица вправе обратиться в суд или арбитражный суд с иском к Эмитенту о взыскании соответствующих сумм.</w:t>
      </w:r>
    </w:p>
    <w:p w:rsidR="00E95B8D" w:rsidRPr="00A666A6" w:rsidRDefault="00E95B8D" w:rsidP="00352CE7">
      <w:pPr>
        <w:adjustRightInd w:val="0"/>
        <w:ind w:firstLine="539"/>
        <w:jc w:val="both"/>
        <w:rPr>
          <w:b/>
          <w:bCs/>
          <w:i/>
        </w:rPr>
      </w:pPr>
      <w:r w:rsidRPr="00A666A6">
        <w:rPr>
          <w:b/>
          <w:bCs/>
          <w:i/>
        </w:rPr>
        <w:t xml:space="preserve">При этом в случае назначения представителя владельцев Облигаций в соответствии со статьей 29.1 Федерального закона от 22.04.1996 № 39-ФЗ «О рынке ценных бумаг» (далее по тексту – «Закон о рынке ценных бумаг»), владельцы Облигаций не вправе в индивидуальном порядке обращаться с требованиями в суд или арбитражный суд, если иное не предусмотрено Законом о рынке ценных бумаг, условиями выпуска Облигаций или решением общего собрания владельцев Облигаций. </w:t>
      </w:r>
    </w:p>
    <w:p w:rsidR="00E95B8D" w:rsidRPr="00A666A6" w:rsidRDefault="00E95B8D" w:rsidP="00352CE7">
      <w:pPr>
        <w:adjustRightInd w:val="0"/>
        <w:ind w:firstLine="539"/>
        <w:jc w:val="both"/>
        <w:rPr>
          <w:b/>
          <w:bCs/>
          <w:i/>
        </w:rPr>
      </w:pPr>
      <w:r w:rsidRPr="00A666A6">
        <w:rPr>
          <w:b/>
          <w:bCs/>
          <w:i/>
        </w:rPr>
        <w:t>Владельцы Облигаций вправе в индивидуальном порядке обращаться с требованиями в суд по истечении одного месяца с момента возникновения оснований для такого обращения в случае, если в указанный срок представитель владельцев Облигаций не обратился в арбитражный суд с соответствующим требованием или в указанный срок общим собранием владельцев Облигаций не принято решение об отказе от права обращаться в суд с таким требованием.</w:t>
      </w:r>
    </w:p>
    <w:p w:rsidR="00E95B8D" w:rsidRPr="00A666A6" w:rsidRDefault="00E95B8D" w:rsidP="00352CE7">
      <w:pPr>
        <w:adjustRightInd w:val="0"/>
        <w:ind w:firstLine="539"/>
        <w:jc w:val="both"/>
        <w:rPr>
          <w:b/>
          <w:bCs/>
          <w:i/>
        </w:rPr>
      </w:pPr>
      <w:r w:rsidRPr="00A666A6">
        <w:rPr>
          <w:b/>
          <w:bCs/>
          <w:i/>
        </w:rPr>
        <w:t>Владельцы Облигаций - физические лица могут обратиться в суд общей юрисдикции по месту нахождения ответчика, владельцы Облигаций  - юридические лица и индивидуальные предприниматели могут обратиться в арбитражный суд по месту нахождения ответчика.</w:t>
      </w:r>
    </w:p>
    <w:p w:rsidR="00E95B8D" w:rsidRPr="00A666A6" w:rsidRDefault="00E95B8D" w:rsidP="00352CE7">
      <w:pPr>
        <w:adjustRightInd w:val="0"/>
        <w:ind w:firstLine="539"/>
        <w:jc w:val="both"/>
        <w:rPr>
          <w:b/>
          <w:bCs/>
          <w:i/>
        </w:rPr>
      </w:pPr>
      <w:r w:rsidRPr="00A666A6">
        <w:rPr>
          <w:b/>
          <w:bCs/>
          <w:i/>
        </w:rPr>
        <w:t xml:space="preserve">Общий срок исковой давности для обращения владельцев Облигаций или уполномоченных ими лиц в суд с иском к Эмитенту составляет 3 (Три) года. Срок исковой давности не может превышать 10 (Десять) лет со дня нарушения права (статья 196 Гражданского кодекса Российской Федерации). </w:t>
      </w:r>
    </w:p>
    <w:p w:rsidR="00E95B8D" w:rsidRPr="00A666A6" w:rsidRDefault="00E95B8D" w:rsidP="00352CE7">
      <w:pPr>
        <w:adjustRightInd w:val="0"/>
        <w:ind w:firstLine="539"/>
        <w:jc w:val="both"/>
        <w:rPr>
          <w:b/>
          <w:bCs/>
          <w:i/>
        </w:rPr>
      </w:pPr>
      <w:r w:rsidRPr="00A666A6">
        <w:rPr>
          <w:b/>
          <w:bCs/>
          <w:i/>
        </w:rPr>
        <w:t>В соответствии со статьей 200 Гражданского кодекса Российской Федерации,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 По обязательствам с определенным сроком исполнения течение срока исковой давности начинается по окончании срока исполнения.</w:t>
      </w:r>
    </w:p>
    <w:p w:rsidR="00E95B8D" w:rsidRPr="00A666A6" w:rsidRDefault="00E95B8D" w:rsidP="00352CE7">
      <w:pPr>
        <w:adjustRightInd w:val="0"/>
        <w:ind w:firstLine="539"/>
        <w:jc w:val="both"/>
        <w:rPr>
          <w:b/>
          <w:bCs/>
          <w:i/>
        </w:rPr>
      </w:pPr>
      <w:r w:rsidRPr="00A666A6">
        <w:rPr>
          <w:b/>
          <w:bCs/>
          <w:i/>
        </w:rPr>
        <w:t xml:space="preserve">Подведомственность гражданских дел судам установлена статьей 22 Гражданского процессуального кодекса Российской Федерации. </w:t>
      </w:r>
    </w:p>
    <w:p w:rsidR="00E95B8D" w:rsidRPr="00A666A6" w:rsidRDefault="00E95B8D" w:rsidP="00352CE7">
      <w:pPr>
        <w:adjustRightInd w:val="0"/>
        <w:ind w:firstLine="539"/>
        <w:jc w:val="both"/>
        <w:rPr>
          <w:b/>
          <w:bCs/>
          <w:i/>
        </w:rPr>
      </w:pPr>
      <w:r w:rsidRPr="00A666A6">
        <w:rPr>
          <w:b/>
          <w:bCs/>
          <w:i/>
        </w:rPr>
        <w:t xml:space="preserve">Подведомственность дел арбитражному суду установлена статьей 27 Арбитражного процессуального кодекса Российской Федерации.  </w:t>
      </w:r>
    </w:p>
    <w:p w:rsidR="00E95B8D" w:rsidRPr="00A666A6" w:rsidRDefault="00E95B8D" w:rsidP="00352CE7">
      <w:pPr>
        <w:adjustRightInd w:val="0"/>
        <w:ind w:firstLine="539"/>
        <w:jc w:val="both"/>
        <w:rPr>
          <w:b/>
          <w:bCs/>
          <w:i/>
        </w:rPr>
      </w:pPr>
      <w:r w:rsidRPr="00A666A6">
        <w:rPr>
          <w:b/>
          <w:bCs/>
          <w:i/>
        </w:rPr>
        <w:t>Арбитражные суды разрешают экономические споры и рассматривают иные дела с участием организаций, являющихся юридическими лицами, граждан, осуществляющих предпринимательскую деятельность без образования юридического лица и имеющих статус индивидуального предпринимателя, приобретенный в установленном законом порядке (далее по тексту – «индивидуальные предприниматели»), а в случаях, предусмотренных Арбитражным процессуальным кодексом и иными федеральными законами, с участием Российской Федерации, субъектов Российской Федерации, муниципальных образований, государственных органов, органов местного самоуправления, иных органов, должностных лиц, образований, не имеющих статуса юридического лица, и граждан, не имеющих статуса индивидуального предпринимателя.</w:t>
      </w:r>
    </w:p>
    <w:p w:rsidR="00E95B8D" w:rsidRPr="00A666A6" w:rsidRDefault="00E95B8D" w:rsidP="00352CE7">
      <w:pPr>
        <w:adjustRightInd w:val="0"/>
        <w:ind w:firstLine="539"/>
        <w:jc w:val="both"/>
        <w:rPr>
          <w:b/>
          <w:bCs/>
          <w:i/>
        </w:rPr>
      </w:pPr>
      <w:r w:rsidRPr="00A666A6">
        <w:rPr>
          <w:b/>
          <w:bCs/>
          <w:i/>
        </w:rPr>
        <w:t>В случае изменения действующего законодательства Российской Федерации, судебной системы, признания недействующими (недействительными), отмены нормативных правовых актов, подведомственность, подсудность дел по искам владельцев Облигаций, а также правила рассмотрения дел определяются в соответствии с изменившимся законодательством, действующим на дату реализации соответствующих процедур.</w:t>
      </w:r>
    </w:p>
    <w:p w:rsidR="00E95B8D" w:rsidRPr="00A666A6" w:rsidRDefault="00E95B8D" w:rsidP="00352CE7">
      <w:pPr>
        <w:adjustRightInd w:val="0"/>
        <w:ind w:firstLine="539"/>
        <w:jc w:val="both"/>
        <w:rPr>
          <w:b/>
          <w:bCs/>
          <w:i/>
        </w:rPr>
      </w:pPr>
      <w:r w:rsidRPr="00A666A6">
        <w:rPr>
          <w:b/>
          <w:bCs/>
          <w:i/>
        </w:rPr>
        <w:t>В случае определения представителя владельцев Облигаций в соответствии с Федеральным законом от 23.07.2013 г. № 210-ФЗ «О внесении изменений в Федеральный закон «О рынке ценных бумаг» и отдельные законодательные акты Российской Федерации» (в части, вступающей в силу с 01 июля 2014 г.) владельцы Облигаций вправе осуществлять через своего представителя, следующие полномочия, связанные с:</w:t>
      </w:r>
    </w:p>
    <w:p w:rsidR="00E95B8D" w:rsidRPr="00A666A6" w:rsidRDefault="00E95B8D" w:rsidP="00352CE7">
      <w:pPr>
        <w:adjustRightInd w:val="0"/>
        <w:ind w:firstLine="539"/>
        <w:jc w:val="both"/>
        <w:rPr>
          <w:b/>
          <w:bCs/>
          <w:i/>
        </w:rPr>
      </w:pPr>
      <w:r w:rsidRPr="00A666A6">
        <w:rPr>
          <w:b/>
          <w:bCs/>
          <w:i/>
        </w:rPr>
        <w:t>- подписанием искового заявления,</w:t>
      </w:r>
    </w:p>
    <w:p w:rsidR="00E95B8D" w:rsidRPr="00A666A6" w:rsidRDefault="00E95B8D" w:rsidP="00352CE7">
      <w:pPr>
        <w:adjustRightInd w:val="0"/>
        <w:ind w:firstLine="539"/>
        <w:jc w:val="both"/>
        <w:rPr>
          <w:b/>
          <w:bCs/>
          <w:i/>
        </w:rPr>
      </w:pPr>
      <w:r w:rsidRPr="00A666A6">
        <w:rPr>
          <w:b/>
          <w:bCs/>
          <w:i/>
        </w:rPr>
        <w:t>- подписанием заявления об обеспечении иска,</w:t>
      </w:r>
    </w:p>
    <w:p w:rsidR="00E95B8D" w:rsidRPr="00A666A6" w:rsidRDefault="00E95B8D" w:rsidP="00352CE7">
      <w:pPr>
        <w:adjustRightInd w:val="0"/>
        <w:ind w:firstLine="539"/>
        <w:jc w:val="both"/>
        <w:rPr>
          <w:b/>
          <w:bCs/>
          <w:i/>
        </w:rPr>
      </w:pPr>
      <w:r w:rsidRPr="00A666A6">
        <w:rPr>
          <w:b/>
          <w:bCs/>
          <w:i/>
        </w:rPr>
        <w:t>- полным или частичным отказом от исковых требований и признанием иска,</w:t>
      </w:r>
    </w:p>
    <w:p w:rsidR="00E95B8D" w:rsidRPr="00A666A6" w:rsidRDefault="00E95B8D" w:rsidP="00352CE7">
      <w:pPr>
        <w:adjustRightInd w:val="0"/>
        <w:ind w:firstLine="539"/>
        <w:jc w:val="both"/>
        <w:rPr>
          <w:b/>
          <w:bCs/>
          <w:i/>
        </w:rPr>
      </w:pPr>
      <w:r w:rsidRPr="00A666A6">
        <w:rPr>
          <w:b/>
          <w:bCs/>
          <w:i/>
        </w:rPr>
        <w:t>- изменением основания и предмета иска,</w:t>
      </w:r>
    </w:p>
    <w:p w:rsidR="00E95B8D" w:rsidRPr="00A666A6" w:rsidRDefault="00E95B8D" w:rsidP="00352CE7">
      <w:pPr>
        <w:adjustRightInd w:val="0"/>
        <w:ind w:firstLine="539"/>
        <w:jc w:val="both"/>
        <w:rPr>
          <w:b/>
          <w:bCs/>
          <w:i/>
        </w:rPr>
      </w:pPr>
      <w:r w:rsidRPr="00A666A6">
        <w:rPr>
          <w:b/>
          <w:bCs/>
          <w:i/>
        </w:rPr>
        <w:t>- заключением мирового соглашения, а также иные полномочия, предусмотренные указанным выше федеральным законом.</w:t>
      </w:r>
    </w:p>
    <w:p w:rsidR="00E95B8D" w:rsidRPr="00A666A6" w:rsidRDefault="00E95B8D" w:rsidP="00352CE7">
      <w:pPr>
        <w:adjustRightInd w:val="0"/>
        <w:ind w:firstLine="539"/>
        <w:jc w:val="both"/>
        <w:rPr>
          <w:b/>
          <w:i/>
        </w:rPr>
      </w:pPr>
      <w:r w:rsidRPr="00A666A6">
        <w:rPr>
          <w:b/>
          <w:i/>
        </w:rPr>
        <w:t>При условии признания Банком России настоящего облигационного займа субординированным в случае несостоятельности (банкротства) кредитной организации-эмитента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удовлетворяются после удовлетворения требований всех иных кредиторов в соответствии с Федеральным законом «О несостоятельности (банкротстве)» №127-ФЗ от 26.10.2002. При этом,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имеют ту же очередность удовлетворения, что и требования по иным субординированным обязательствам кредитной организации - эмитента, привлеченным на аналогичных условиях.</w:t>
      </w:r>
    </w:p>
    <w:p w:rsidR="00E95B8D" w:rsidRPr="00A666A6" w:rsidRDefault="00E95B8D" w:rsidP="00352CE7">
      <w:pPr>
        <w:adjustRightInd w:val="0"/>
        <w:ind w:firstLine="539"/>
        <w:jc w:val="both"/>
        <w:rPr>
          <w:b/>
          <w:bCs/>
          <w:i/>
        </w:rPr>
      </w:pPr>
      <w:r w:rsidRPr="00A666A6">
        <w:rPr>
          <w:b/>
          <w:bCs/>
          <w:i/>
        </w:rPr>
        <w:t xml:space="preserve"> Владельцы Облигаций не имеют права предъявлять требование о погашении Облигаций, досрочной уплаты процентов за пользование субординированным облигационным займом,  если только не наступил срок погашения Облигаций.</w:t>
      </w:r>
    </w:p>
    <w:p w:rsidR="00E95B8D" w:rsidRPr="00A666A6" w:rsidRDefault="00E95B8D" w:rsidP="00352CE7">
      <w:pPr>
        <w:adjustRightInd w:val="0"/>
        <w:ind w:firstLine="539"/>
        <w:jc w:val="both"/>
        <w:rPr>
          <w:b/>
          <w:bCs/>
          <w:i/>
        </w:rPr>
      </w:pPr>
      <w:r w:rsidRPr="00A666A6">
        <w:rPr>
          <w:b/>
          <w:bCs/>
          <w:i/>
        </w:rPr>
        <w:t>В случае, если выпуск Облигаций не будет соответствовать требованиям федеральных законов, установленным для субординированных облигационных займов, и Банком России не будет согласовано включение средств, привлеченных в результате размещения Облигаций, в состав источников капитала, выпуск Облигации будет погашен в соответствии с порядком, изложенном в п. 10.3.3 Решения о выпуске ценных бумаг</w:t>
      </w:r>
      <w:r w:rsidRPr="00A666A6">
        <w:rPr>
          <w:b/>
          <w:i/>
        </w:rPr>
        <w:t xml:space="preserve"> и п. 8.9. Проспекта ценных бумаг</w:t>
      </w:r>
      <w:r w:rsidRPr="00A666A6">
        <w:rPr>
          <w:b/>
          <w:bCs/>
          <w:i/>
        </w:rPr>
        <w:t>.</w:t>
      </w:r>
    </w:p>
    <w:p w:rsidR="00E95B8D" w:rsidRPr="00A666A6" w:rsidRDefault="00E95B8D" w:rsidP="00352CE7">
      <w:pPr>
        <w:pStyle w:val="ConsPlusNormal"/>
        <w:ind w:firstLine="540"/>
        <w:jc w:val="both"/>
        <w:rPr>
          <w:rFonts w:ascii="Times New Roman" w:hAnsi="Times New Roman" w:cs="Times New Roman"/>
          <w:sz w:val="24"/>
          <w:szCs w:val="24"/>
        </w:rPr>
      </w:pPr>
    </w:p>
    <w:p w:rsidR="00E95B8D" w:rsidRPr="00A666A6" w:rsidRDefault="00E95B8D" w:rsidP="00352CE7">
      <w:pPr>
        <w:pStyle w:val="List3"/>
        <w:tabs>
          <w:tab w:val="left" w:pos="1077"/>
        </w:tabs>
        <w:ind w:left="0" w:right="41" w:firstLine="0"/>
        <w:jc w:val="both"/>
        <w:rPr>
          <w:rFonts w:eastAsia="MS Mincho"/>
          <w:bCs/>
          <w:iCs/>
        </w:rPr>
      </w:pPr>
    </w:p>
    <w:p w:rsidR="00E95B8D" w:rsidRPr="00A666A6" w:rsidRDefault="00E95B8D" w:rsidP="00352CE7">
      <w:pPr>
        <w:autoSpaceDE w:val="0"/>
        <w:autoSpaceDN w:val="0"/>
        <w:adjustRightInd w:val="0"/>
        <w:ind w:firstLine="540"/>
        <w:jc w:val="both"/>
      </w:pPr>
      <w:r w:rsidRPr="00A666A6">
        <w:t>Порядок раскрытия информации о неисполнении или ненадлежащем исполнении обязательств по облигациям.</w:t>
      </w:r>
    </w:p>
    <w:p w:rsidR="00E95B8D" w:rsidRPr="00A666A6" w:rsidRDefault="00E95B8D" w:rsidP="00352CE7">
      <w:pPr>
        <w:adjustRightInd w:val="0"/>
        <w:ind w:firstLine="539"/>
        <w:jc w:val="both"/>
        <w:rPr>
          <w:b/>
          <w:bCs/>
          <w:i/>
        </w:rPr>
      </w:pPr>
      <w:r w:rsidRPr="00A666A6">
        <w:rPr>
          <w:b/>
          <w:bCs/>
          <w:i/>
        </w:rPr>
        <w:t xml:space="preserve"> Информация о неисполнении обязательств по Облигациям (в том числе дефолт и/или технический дефолт) раскрывается в форме сообщения о существенном факте в следующие сроки с даты, в которую обязательство эмитента перед владельцами Облигаций должно быть исполнено, а в случае, если такое обязательство должно быть исполнено в течение определенного срока (периода времени), - даты окончания этого срока:</w:t>
      </w:r>
    </w:p>
    <w:p w:rsidR="00E95B8D" w:rsidRPr="00A666A6" w:rsidRDefault="00E95B8D" w:rsidP="00352CE7">
      <w:pPr>
        <w:adjustRightInd w:val="0"/>
        <w:ind w:firstLine="539"/>
        <w:jc w:val="both"/>
        <w:rPr>
          <w:b/>
          <w:bCs/>
          <w:i/>
        </w:rPr>
      </w:pPr>
      <w:r w:rsidRPr="00A666A6">
        <w:rPr>
          <w:b/>
          <w:bCs/>
          <w:i/>
        </w:rPr>
        <w:t>- в ленте новостей – не позднее 1 (одного) дня;</w:t>
      </w:r>
    </w:p>
    <w:p w:rsidR="00E95B8D" w:rsidRPr="00A666A6" w:rsidRDefault="00E95B8D" w:rsidP="00352CE7">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352CE7">
      <w:pPr>
        <w:adjustRightInd w:val="0"/>
        <w:ind w:firstLine="539"/>
        <w:jc w:val="both"/>
        <w:rPr>
          <w:b/>
          <w:bCs/>
          <w:i/>
        </w:rPr>
      </w:pPr>
      <w:r w:rsidRPr="00A666A6">
        <w:rPr>
          <w:b/>
          <w:bCs/>
          <w:i/>
        </w:rPr>
        <w:t xml:space="preserve">Информация о неисполнении или ненадлежащем исполнении обязательств по Облигациям (в том числе дефолт и/или технический дефолт) должна включать в себя: </w:t>
      </w:r>
    </w:p>
    <w:p w:rsidR="00E95B8D" w:rsidRPr="00A666A6" w:rsidRDefault="00E95B8D" w:rsidP="00352CE7">
      <w:pPr>
        <w:adjustRightInd w:val="0"/>
        <w:ind w:firstLine="539"/>
        <w:jc w:val="both"/>
        <w:rPr>
          <w:b/>
          <w:bCs/>
          <w:i/>
        </w:rPr>
      </w:pPr>
      <w:r w:rsidRPr="00A666A6">
        <w:rPr>
          <w:b/>
          <w:bCs/>
          <w:i/>
        </w:rPr>
        <w:t>- содержание обязательства Эмитента,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w:t>
      </w:r>
    </w:p>
    <w:p w:rsidR="00E95B8D" w:rsidRPr="00A666A6" w:rsidRDefault="00E95B8D" w:rsidP="00352CE7">
      <w:pPr>
        <w:adjustRightInd w:val="0"/>
        <w:ind w:firstLine="539"/>
        <w:jc w:val="both"/>
        <w:rPr>
          <w:b/>
          <w:bCs/>
          <w:i/>
        </w:rPr>
      </w:pPr>
      <w:r w:rsidRPr="00A666A6">
        <w:rPr>
          <w:b/>
          <w:bCs/>
          <w:i/>
        </w:rPr>
        <w:t>- дату, в которую обязательство Эмитента должно быть исполнено, а в случае, если обязательство должно быть исполнено Эмитентом в течение определенного срока (периода времени), - дату окончания этого срока;</w:t>
      </w:r>
    </w:p>
    <w:p w:rsidR="00E95B8D" w:rsidRPr="00A666A6" w:rsidRDefault="00E95B8D" w:rsidP="00352CE7">
      <w:pPr>
        <w:adjustRightInd w:val="0"/>
        <w:ind w:firstLine="539"/>
        <w:jc w:val="both"/>
        <w:rPr>
          <w:b/>
          <w:bCs/>
          <w:i/>
        </w:rPr>
      </w:pPr>
      <w:r w:rsidRPr="00A666A6">
        <w:rPr>
          <w:b/>
          <w:bCs/>
          <w:i/>
        </w:rPr>
        <w:t>- факт неисполнения (частичного неисполнения) Эмитентом соответствующего обязательства перед владельцами его эмиссионных ценных бумаг, в том числе по его вине (дефолт);</w:t>
      </w:r>
    </w:p>
    <w:p w:rsidR="00E95B8D" w:rsidRPr="00A666A6" w:rsidRDefault="00E95B8D" w:rsidP="00352CE7">
      <w:pPr>
        <w:adjustRightInd w:val="0"/>
        <w:ind w:firstLine="539"/>
        <w:jc w:val="both"/>
        <w:rPr>
          <w:b/>
          <w:bCs/>
          <w:i/>
        </w:rPr>
      </w:pPr>
      <w:r w:rsidRPr="00A666A6">
        <w:rPr>
          <w:b/>
          <w:bCs/>
          <w:i/>
        </w:rPr>
        <w:t>- причину неисполнения (частичного неисполнения) Эмитентом соответствующего обязательства перед владельцами его эмиссионных ценных бумаг, а для денежного обязательства или иного обязательства, которое может быть выражено в денежном выражении, также размер такого обязательства в денежном выражении, в котором оно не исполнено;</w:t>
      </w:r>
    </w:p>
    <w:p w:rsidR="00E95B8D" w:rsidRPr="00A666A6" w:rsidRDefault="00E95B8D" w:rsidP="00352CE7">
      <w:pPr>
        <w:adjustRightInd w:val="0"/>
        <w:ind w:firstLine="539"/>
        <w:jc w:val="both"/>
        <w:rPr>
          <w:b/>
          <w:bCs/>
          <w:i/>
        </w:rPr>
      </w:pPr>
      <w:r w:rsidRPr="00A666A6">
        <w:rPr>
          <w:b/>
          <w:bCs/>
          <w:i/>
        </w:rPr>
        <w:t>- перечисление возможных действий владельцев Облигаций по удовлетворению своих требований в случае дефолта и в случае технического дефолта.</w:t>
      </w:r>
    </w:p>
    <w:p w:rsidR="00E95B8D" w:rsidRPr="00A666A6" w:rsidRDefault="00E95B8D" w:rsidP="00352CE7">
      <w:pPr>
        <w:adjustRightInd w:val="0"/>
        <w:ind w:firstLine="539"/>
        <w:jc w:val="both"/>
        <w:rPr>
          <w:b/>
          <w:bCs/>
          <w:i/>
        </w:rPr>
      </w:pPr>
      <w:r w:rsidRPr="00A666A6">
        <w:rPr>
          <w:b/>
          <w:bCs/>
          <w:i/>
        </w:rPr>
        <w:t>Эмитент не поручал иному лицу раскрытие информации о неисполнении или ненадлежащем исполнении обязательств по Облигациям.</w:t>
      </w:r>
    </w:p>
    <w:p w:rsidR="00E95B8D" w:rsidRPr="00A666A6" w:rsidRDefault="00E95B8D" w:rsidP="00352CE7">
      <w:pPr>
        <w:autoSpaceDE w:val="0"/>
        <w:autoSpaceDN w:val="0"/>
        <w:adjustRightInd w:val="0"/>
        <w:ind w:firstLine="540"/>
        <w:jc w:val="both"/>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64" w:name="_Toc412732467"/>
      <w:bookmarkStart w:id="165" w:name="_Toc430103500"/>
      <w:r w:rsidRPr="00A666A6">
        <w:t>8.10. Сведения о приобретении облигаций</w:t>
      </w:r>
      <w:bookmarkEnd w:id="164"/>
      <w:bookmarkEnd w:id="165"/>
    </w:p>
    <w:p w:rsidR="00E95B8D" w:rsidRPr="00A666A6" w:rsidRDefault="00E95B8D" w:rsidP="003D31FF">
      <w:pPr>
        <w:pStyle w:val="Basic"/>
      </w:pPr>
      <w:r w:rsidRPr="00A666A6">
        <w:t>Указывается возможность приобретения облигаций эмитентом по соглашению с их владельцами и (или) по требованию владельцев облигаций с возможностью их последующего обращения. В случае установления такой возможности указываются также порядок и условия приобретения облигаций, включая срок (порядок определения срока) приобретения облигаций, порядок принятия уполномоченным органом эмитента решения о приобретении облигаций, порядок раскрытия эмитентом информации об условиях и итогах приобретения облигаций, а также иные условия приобретения облигаций.</w:t>
      </w:r>
    </w:p>
    <w:p w:rsidR="00E95B8D" w:rsidRPr="00A666A6" w:rsidRDefault="00E95B8D" w:rsidP="003D31FF">
      <w:pPr>
        <w:pStyle w:val="Basic"/>
      </w:pPr>
      <w:r w:rsidRPr="00A666A6">
        <w:t>В случае если возможность приобретения облигаций эмитентом не предусматривается, указывается на это обстоятельство.</w:t>
      </w:r>
    </w:p>
    <w:p w:rsidR="00E95B8D" w:rsidRPr="00A666A6" w:rsidRDefault="00E95B8D" w:rsidP="00BF3104">
      <w:pPr>
        <w:pStyle w:val="List2"/>
        <w:numPr>
          <w:ilvl w:val="12"/>
          <w:numId w:val="0"/>
        </w:numPr>
        <w:spacing w:before="120"/>
        <w:ind w:firstLine="720"/>
        <w:jc w:val="both"/>
        <w:rPr>
          <w:b/>
          <w:i/>
          <w:sz w:val="24"/>
          <w:szCs w:val="24"/>
        </w:rPr>
      </w:pPr>
      <w:r w:rsidRPr="00A666A6">
        <w:rPr>
          <w:b/>
          <w:i/>
          <w:sz w:val="24"/>
          <w:szCs w:val="24"/>
        </w:rPr>
        <w:t>Приобретение Облигаций кредитной организацией – эмитентом по требованию их владельцев не предусмотрено.</w:t>
      </w:r>
    </w:p>
    <w:p w:rsidR="00E95B8D" w:rsidRPr="00A666A6" w:rsidRDefault="00E95B8D" w:rsidP="00BF3104">
      <w:pPr>
        <w:pStyle w:val="List2"/>
        <w:numPr>
          <w:ilvl w:val="12"/>
          <w:numId w:val="0"/>
        </w:numPr>
        <w:spacing w:before="120"/>
        <w:ind w:firstLine="720"/>
        <w:jc w:val="both"/>
        <w:rPr>
          <w:b/>
          <w:i/>
          <w:sz w:val="24"/>
          <w:szCs w:val="24"/>
        </w:rPr>
      </w:pPr>
      <w:r w:rsidRPr="00A666A6">
        <w:rPr>
          <w:b/>
          <w:i/>
          <w:sz w:val="24"/>
          <w:szCs w:val="24"/>
        </w:rPr>
        <w:t>Приобретение Облигаций кредитной организацией – эмитентом по соглашению с их владельцами не предусмотрено.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66" w:name="_Toc412732468"/>
      <w:bookmarkStart w:id="167" w:name="_Toc430103501"/>
      <w:r w:rsidRPr="00A666A6">
        <w:t>8.11. Порядок раскрытия эмитентом информации о выпуске (дополнительном выпуске) ценных бумаг</w:t>
      </w:r>
      <w:bookmarkEnd w:id="166"/>
      <w:bookmarkEnd w:id="167"/>
    </w:p>
    <w:p w:rsidR="00E95B8D" w:rsidRPr="00A666A6" w:rsidRDefault="00E95B8D" w:rsidP="003D31FF">
      <w:pPr>
        <w:pStyle w:val="Basic"/>
      </w:pPr>
      <w:r w:rsidRPr="00A666A6">
        <w:t>Указывается порядок раскрытия эмитентом информации о выпуске (дополнительном выпуске) ценных бумаг.</w:t>
      </w:r>
    </w:p>
    <w:p w:rsidR="00E95B8D" w:rsidRPr="00A666A6" w:rsidRDefault="00E95B8D" w:rsidP="003D31FF">
      <w:pPr>
        <w:pStyle w:val="Basic"/>
      </w:pPr>
      <w:r w:rsidRPr="00A666A6">
        <w:t>В случае если информация раскрывается путем опубликования в периодическом печатном издании (изданиях), указывается название такого издания (изданий).</w:t>
      </w:r>
    </w:p>
    <w:p w:rsidR="00E95B8D" w:rsidRPr="00A666A6" w:rsidRDefault="00E95B8D" w:rsidP="003D31FF">
      <w:pPr>
        <w:pStyle w:val="Basic"/>
      </w:pPr>
      <w:r w:rsidRPr="00A666A6">
        <w:t>В случае если информация раскрывается путем опубликования на странице в сети Интернет, указывается адрес такой страницы в сети Интернет.</w:t>
      </w:r>
    </w:p>
    <w:p w:rsidR="00E95B8D" w:rsidRPr="00A666A6" w:rsidRDefault="00E95B8D" w:rsidP="003D31FF">
      <w:pPr>
        <w:pStyle w:val="Basic"/>
      </w:pPr>
      <w:r w:rsidRPr="00A666A6">
        <w:t>В случае если эмитент обязан раскрывать информацию в форме ежеквартального отчета и сообщений о существенных фактах, указывается на это обстоятельство.</w:t>
      </w:r>
    </w:p>
    <w:p w:rsidR="00E95B8D" w:rsidRPr="00A666A6" w:rsidRDefault="00E95B8D" w:rsidP="00BF3104">
      <w:pPr>
        <w:jc w:val="both"/>
      </w:pPr>
    </w:p>
    <w:p w:rsidR="00E95B8D" w:rsidRPr="00A666A6" w:rsidRDefault="00E95B8D" w:rsidP="00BF3104">
      <w:pPr>
        <w:adjustRightInd w:val="0"/>
        <w:ind w:firstLine="539"/>
        <w:jc w:val="both"/>
        <w:rPr>
          <w:b/>
          <w:bCs/>
          <w:i/>
        </w:rPr>
      </w:pPr>
      <w:r w:rsidRPr="00A666A6">
        <w:rPr>
          <w:b/>
          <w:bCs/>
          <w:i/>
        </w:rPr>
        <w:t>Кредитная организация - эмитент осуществляет раскрытие информации о выпуске Облигаций  в соответствии с Федеральным законом  «О рынке ценных бумаг»  № 39-ФЗ  от 22.04.1996 г. в порядке и сроки, установленные «Положением о раскрытии информации эмитентами эмиссионных ценных бумаг», утвержденным  Банком России 30.12.2014 № 454-П (далее – Положение о раскрытии информации), иными нормативными актами Банка России.</w:t>
      </w:r>
    </w:p>
    <w:p w:rsidR="00E95B8D" w:rsidRPr="00A666A6" w:rsidRDefault="00E95B8D" w:rsidP="00BF3104">
      <w:pPr>
        <w:jc w:val="both"/>
      </w:pPr>
      <w:r w:rsidRPr="00A666A6">
        <w:t xml:space="preserve"> </w:t>
      </w:r>
    </w:p>
    <w:p w:rsidR="00E95B8D" w:rsidRPr="00A666A6" w:rsidRDefault="00E95B8D" w:rsidP="00BF3104">
      <w:pPr>
        <w:adjustRightInd w:val="0"/>
        <w:ind w:firstLine="539"/>
        <w:jc w:val="both"/>
        <w:rPr>
          <w:b/>
          <w:bCs/>
          <w:i/>
        </w:rPr>
      </w:pPr>
      <w:r w:rsidRPr="00A666A6">
        <w:rPr>
          <w:b/>
          <w:bCs/>
          <w:i/>
        </w:rPr>
        <w:t>В случае если на момент наступления события, о котором Кредитная организация - эмитент должна раскрыть информацию в соответствии с действующими федеральными законами, а также нормативными правовыми актами Банка России, установлен иной порядок и сроки раскрытия информации о таком событии, нежели порядок и сроки, предусмотренные Решением о выпуске ценных бумаг и Проспектом ценных бумаг, информация о таком событии раскрывается в порядке и сроки, предусмотренные федеральными законами, а также нормативными правовыми актами Банка России, действующими на момент наступления события.</w:t>
      </w:r>
    </w:p>
    <w:p w:rsidR="00E95B8D" w:rsidRPr="00A666A6" w:rsidRDefault="00E95B8D" w:rsidP="00BF3104">
      <w:pPr>
        <w:adjustRightInd w:val="0"/>
        <w:ind w:firstLine="539"/>
        <w:jc w:val="both"/>
        <w:rPr>
          <w:b/>
          <w:bCs/>
          <w:i/>
        </w:rPr>
      </w:pPr>
      <w:r w:rsidRPr="00A666A6">
        <w:rPr>
          <w:b/>
          <w:bCs/>
          <w:i/>
        </w:rPr>
        <w:t>Государственная регистрация выпуска ценных бумаг сопровождается регистрацией проспекта ценных бумаг.</w:t>
      </w:r>
    </w:p>
    <w:p w:rsidR="00E95B8D" w:rsidRPr="00A666A6" w:rsidRDefault="00E95B8D" w:rsidP="00BF3104">
      <w:pPr>
        <w:adjustRightInd w:val="0"/>
        <w:ind w:firstLine="539"/>
        <w:jc w:val="both"/>
        <w:rPr>
          <w:b/>
          <w:bCs/>
          <w:i/>
        </w:rPr>
      </w:pPr>
      <w:r w:rsidRPr="00A666A6">
        <w:rPr>
          <w:b/>
          <w:bCs/>
          <w:i/>
        </w:rPr>
        <w:t>Кредитная организация - эмитент осуществляет раскрытие информации о выпуске Облигаций в порядке и форме, предусмотренной нормативными правовыми актами Банка России.</w:t>
      </w:r>
    </w:p>
    <w:p w:rsidR="00E95B8D" w:rsidRPr="00A666A6" w:rsidRDefault="00E95B8D" w:rsidP="00BF3104">
      <w:pPr>
        <w:adjustRightInd w:val="0"/>
        <w:ind w:firstLine="539"/>
        <w:jc w:val="both"/>
        <w:rPr>
          <w:b/>
          <w:bCs/>
          <w:i/>
        </w:rPr>
      </w:pPr>
      <w:r w:rsidRPr="00A666A6">
        <w:rPr>
          <w:b/>
          <w:bCs/>
          <w:i/>
        </w:rPr>
        <w:t>Кредитная организация осуществляет раскрытие информации - в информационном ресурсе, обновляемом в режиме реального времени и предоставляемом информационным агентством  ЗАО «Интерфакс»  (далее – лента новостей);</w:t>
      </w:r>
    </w:p>
    <w:p w:rsidR="00E95B8D" w:rsidRPr="00A666A6" w:rsidRDefault="00E95B8D" w:rsidP="00BF3104">
      <w:pPr>
        <w:adjustRightInd w:val="0"/>
        <w:ind w:firstLine="539"/>
        <w:jc w:val="both"/>
        <w:rPr>
          <w:b/>
          <w:bCs/>
          <w:i/>
        </w:rPr>
      </w:pPr>
      <w:r w:rsidRPr="00A666A6">
        <w:rPr>
          <w:b/>
          <w:bCs/>
          <w:i/>
        </w:rPr>
        <w:t>- на странице  в информационно-телекоммуникационной сети «Интернет», предоставляемой одним из распространителей информации на рынке ценных бумаг по адресу: http://www.e-disclosure.ru/portal/company.aspx?id=3043;</w:t>
      </w:r>
    </w:p>
    <w:p w:rsidR="00E95B8D" w:rsidRPr="00A666A6" w:rsidRDefault="00E95B8D" w:rsidP="00BF3104">
      <w:pPr>
        <w:adjustRightInd w:val="0"/>
        <w:ind w:firstLine="539"/>
        <w:jc w:val="both"/>
        <w:rPr>
          <w:b/>
          <w:bCs/>
          <w:i/>
        </w:rPr>
      </w:pPr>
      <w:r w:rsidRPr="00A666A6">
        <w:rPr>
          <w:b/>
          <w:bCs/>
          <w:i/>
        </w:rPr>
        <w:t xml:space="preserve">- на странице в информационно-телекоммуникационной сети Эмитента, электронный адрес которой включает доменное имя, права на которое принадлежат Эмитенту: </w:t>
      </w:r>
      <w:hyperlink r:id="rId41" w:history="1">
        <w:r w:rsidRPr="00A666A6">
          <w:rPr>
            <w:rStyle w:val="Hyperlink"/>
            <w:b/>
            <w:bCs/>
            <w:i/>
            <w:color w:val="auto"/>
          </w:rPr>
          <w:t>http://www.</w:t>
        </w:r>
        <w:r w:rsidRPr="00A666A6">
          <w:rPr>
            <w:rStyle w:val="Hyperlink"/>
            <w:b/>
            <w:bCs/>
            <w:i/>
            <w:color w:val="auto"/>
            <w:lang w:val="en-US"/>
          </w:rPr>
          <w:t>sberbank</w:t>
        </w:r>
        <w:r w:rsidRPr="00A666A6">
          <w:rPr>
            <w:rStyle w:val="Hyperlink"/>
            <w:b/>
            <w:bCs/>
            <w:i/>
            <w:color w:val="auto"/>
          </w:rPr>
          <w:t>.ru</w:t>
        </w:r>
      </w:hyperlink>
      <w:r w:rsidRPr="00A666A6">
        <w:rPr>
          <w:b/>
          <w:bCs/>
          <w:i/>
        </w:rPr>
        <w:t>.</w:t>
      </w:r>
    </w:p>
    <w:p w:rsidR="00E95B8D" w:rsidRPr="00A666A6" w:rsidRDefault="00E95B8D" w:rsidP="00BF3104">
      <w:pPr>
        <w:adjustRightInd w:val="0"/>
        <w:ind w:firstLine="539"/>
        <w:jc w:val="both"/>
        <w:rPr>
          <w:b/>
          <w:bCs/>
          <w:i/>
        </w:rPr>
      </w:pPr>
      <w:r w:rsidRPr="00A666A6">
        <w:rPr>
          <w:b/>
          <w:bCs/>
          <w:i/>
        </w:rPr>
        <w:t xml:space="preserve">Далее страница в информационно-телекоммуникационной сети «Интернет», предоставляемая одним из распространителей информации на рынке ценных бумаг по адресу: http://www.e-disclosure.ru/portal/company.aspx?id=3043 и страница в информационно-телекоммуникационной сети Эмитента, электронный адрес которой включает доменное имя, права на которое принадлежат Эмитенту   </w:t>
      </w:r>
      <w:hyperlink r:id="rId42" w:history="1">
        <w:r w:rsidRPr="00A666A6">
          <w:rPr>
            <w:b/>
            <w:bCs/>
            <w:i/>
          </w:rPr>
          <w:t>http://www.sberbank.ru</w:t>
        </w:r>
      </w:hyperlink>
      <w:r w:rsidRPr="00A666A6">
        <w:rPr>
          <w:b/>
          <w:bCs/>
          <w:i/>
        </w:rPr>
        <w:t>,  совместно именуются «Страницы в сети Интернет».</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1) Информация о принятии уполномоченным органом управления Эмитента решения о размещении Облигаций раскрывается Эмитентом в форме сообщения о существенном факте. Раскрытие информации происходит в следующие сроки:</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размещении Облигаций;</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размещении Облигаций.</w:t>
      </w:r>
    </w:p>
    <w:p w:rsidR="00E95B8D" w:rsidRPr="00A666A6" w:rsidRDefault="00E95B8D" w:rsidP="00BF3104">
      <w:pPr>
        <w:adjustRightInd w:val="0"/>
        <w:ind w:firstLine="539"/>
        <w:jc w:val="both"/>
        <w:rPr>
          <w:b/>
          <w:bCs/>
          <w:i/>
        </w:rPr>
      </w:pPr>
      <w:r w:rsidRPr="00A666A6">
        <w:rPr>
          <w:b/>
          <w:bCs/>
          <w:i/>
        </w:rPr>
        <w:t>При этом 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2) Информация об утверждении уполномоченным органом управления Эмитента Решения о выпуске ценных бумаг раскрывается Эмитентом в форме сообщения о существенном факте. Раскрытие информации происходит в следующие сроки:</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утверждении Решения о выпуске ценных бумаг;</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утверждении Решения о выпуске ценных бумаг.</w:t>
      </w:r>
    </w:p>
    <w:p w:rsidR="00E95B8D" w:rsidRPr="00A666A6" w:rsidRDefault="00E95B8D" w:rsidP="00BF3104">
      <w:pPr>
        <w:adjustRightInd w:val="0"/>
        <w:ind w:firstLine="539"/>
        <w:jc w:val="both"/>
        <w:rPr>
          <w:b/>
          <w:bCs/>
          <w:i/>
        </w:rPr>
      </w:pPr>
      <w:r w:rsidRPr="00A666A6">
        <w:rPr>
          <w:b/>
          <w:bCs/>
          <w:i/>
        </w:rPr>
        <w:t>При этом 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3) Сообщение о государственной регистрации выпуска ценных бумаг должно быть опубликовано Эмитентом в следующие сроки с даты опубликования информации о государственной регистрации выпуска ценных бумаг Эмитента на странице регистрирующего органа в сети Интернет или получения Эмитентом письменного уведомления регистрирующего органа о государственной регистрации выпуска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При этом 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4) Эмитент обязан опубликовать текст зарегистрированного Решения о выпуске ценных бумаг на Страницах в сети Интернет в срок не позднее даты начала размещения ценных бумаг.</w:t>
      </w:r>
    </w:p>
    <w:p w:rsidR="00E95B8D" w:rsidRPr="00A666A6" w:rsidRDefault="00E95B8D" w:rsidP="00BF3104">
      <w:pPr>
        <w:adjustRightInd w:val="0"/>
        <w:ind w:firstLine="539"/>
        <w:jc w:val="both"/>
        <w:rPr>
          <w:b/>
          <w:bCs/>
          <w:i/>
        </w:rPr>
      </w:pPr>
      <w:r w:rsidRPr="00A666A6">
        <w:rPr>
          <w:b/>
          <w:bCs/>
          <w:i/>
        </w:rPr>
        <w:t>При опубликовании текста зарегистрированного Решения о выпуске ценных бумаг на Страницах в сети Интернет должны быть указаны государственный регистрационный номер выпуска ценных бумаг, дата его государственной регистрации и наименование регистрирующего органа, осуществившего государственную регистрацию выпуска ценных бумаг.</w:t>
      </w:r>
    </w:p>
    <w:p w:rsidR="00E95B8D" w:rsidRPr="00A666A6" w:rsidRDefault="00E95B8D" w:rsidP="00BF3104">
      <w:pPr>
        <w:adjustRightInd w:val="0"/>
        <w:ind w:firstLine="539"/>
        <w:jc w:val="both"/>
        <w:rPr>
          <w:b/>
          <w:bCs/>
          <w:i/>
        </w:rPr>
      </w:pPr>
      <w:r w:rsidRPr="00A666A6">
        <w:rPr>
          <w:b/>
          <w:bCs/>
          <w:i/>
        </w:rPr>
        <w:t>Текст зарегистрированного Решения о выпуске ценных бумаг должен быть доступен в сети Интернет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ценных бумаг этого выпуска.</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5) Эмитент обязан опубликовать текст зарегистрированного Проспекта ценных бумаг на Страницах в сети Интернет в срок не позднее даты начала размещения ценных бумаг.</w:t>
      </w:r>
    </w:p>
    <w:p w:rsidR="00E95B8D" w:rsidRPr="00A666A6" w:rsidRDefault="00E95B8D" w:rsidP="00BF3104">
      <w:pPr>
        <w:adjustRightInd w:val="0"/>
        <w:ind w:firstLine="539"/>
        <w:jc w:val="both"/>
        <w:rPr>
          <w:b/>
          <w:bCs/>
          <w:i/>
        </w:rPr>
      </w:pPr>
      <w:r w:rsidRPr="00A666A6">
        <w:rPr>
          <w:b/>
          <w:bCs/>
          <w:i/>
        </w:rPr>
        <w:t>При опубликовании текста зарегистрированного Проспекта ценных бумаг на Страницах в сети Интернет должны быть указаны государственный регистрационный номер выпуска ценных бумаг, в отношении которого зарегистрирован Проспект ценных бумаг, дата его регистрации и наименование регистрирующего органа, осуществившего регистрацию Проспекта ценных бумаг.</w:t>
      </w:r>
    </w:p>
    <w:p w:rsidR="00E95B8D" w:rsidRPr="00A666A6" w:rsidRDefault="00E95B8D" w:rsidP="00BF3104">
      <w:pPr>
        <w:adjustRightInd w:val="0"/>
        <w:ind w:firstLine="539"/>
        <w:jc w:val="both"/>
        <w:rPr>
          <w:b/>
          <w:bCs/>
          <w:i/>
        </w:rPr>
      </w:pPr>
      <w:r w:rsidRPr="00A666A6">
        <w:rPr>
          <w:b/>
          <w:bCs/>
          <w:i/>
        </w:rPr>
        <w:t>Текст зарегистрированного Проспекта ценных бумаг должен быть доступен в сети Интернет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 и до погашения всех Облигаций выпуска, в отношении которого был зарегистрирован Проспект ценных бумаг.</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6) Начиная с даты государственной регистрации выпуска Облигаций, все заинтересованные лица могут ознакомиться с Решением о выпуске ценных бумаг и Проспектом ценных бумаг, а также  получить их копии по следующему адресу: Россия, 117997, г. Москва, ул. Вавилова, 19., Телефон: (495) 500-55-50, (8 800) 555-55-50</w:t>
      </w:r>
    </w:p>
    <w:p w:rsidR="00E95B8D" w:rsidRPr="00A666A6" w:rsidRDefault="00E95B8D" w:rsidP="00BF3104">
      <w:pPr>
        <w:adjustRightInd w:val="0"/>
        <w:ind w:firstLine="539"/>
        <w:jc w:val="both"/>
        <w:rPr>
          <w:b/>
          <w:bCs/>
          <w:i/>
        </w:rPr>
      </w:pPr>
      <w:r w:rsidRPr="00A666A6">
        <w:rPr>
          <w:b/>
          <w:bCs/>
          <w:i/>
        </w:rPr>
        <w:t xml:space="preserve">Эмитент обязан предоставить копию зарегистрированного Решения о выпуске ценных бумаг и/или Проспекта ценных бумаг владельцам Облигаций Эмитента и иным заинтересованным  лицам по их требованию за плату, не превышающую расходы по изготовлению такой копии, в  срок не более 7 (семи) дней с даты получения (предъявления) соответствующего требования. </w:t>
      </w:r>
    </w:p>
    <w:p w:rsidR="00E95B8D" w:rsidRPr="00A666A6" w:rsidRDefault="00E95B8D" w:rsidP="00BF3104">
      <w:pPr>
        <w:adjustRightInd w:val="0"/>
        <w:ind w:firstLine="539"/>
        <w:jc w:val="both"/>
        <w:rPr>
          <w:b/>
          <w:bCs/>
          <w:i/>
        </w:rPr>
      </w:pPr>
      <w:r w:rsidRPr="00A666A6">
        <w:rPr>
          <w:b/>
          <w:bCs/>
          <w:i/>
        </w:rPr>
        <w:t>Предоставляемая Эмитентом копия заверяется уполномоченным лицом Эмитента и его печатью.</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7) Сообщение о дате начала размещения ценных бумаг должно быть опубликовано Эмитентом в срок не позднее чем за один день до даты начала размещения ценных бумаг:</w:t>
      </w:r>
    </w:p>
    <w:p w:rsidR="00E95B8D" w:rsidRPr="00A666A6" w:rsidRDefault="00E95B8D" w:rsidP="00BF3104">
      <w:pPr>
        <w:adjustRightInd w:val="0"/>
        <w:ind w:firstLine="539"/>
        <w:jc w:val="both"/>
        <w:rPr>
          <w:b/>
          <w:bCs/>
          <w:i/>
        </w:rPr>
      </w:pPr>
      <w:r w:rsidRPr="00A666A6">
        <w:rPr>
          <w:b/>
          <w:bCs/>
          <w:i/>
        </w:rPr>
        <w:t>- в ленте новостей;</w:t>
      </w:r>
    </w:p>
    <w:p w:rsidR="00E95B8D" w:rsidRPr="00A666A6" w:rsidRDefault="00E95B8D" w:rsidP="00BF3104">
      <w:pPr>
        <w:adjustRightInd w:val="0"/>
        <w:ind w:firstLine="539"/>
        <w:jc w:val="both"/>
        <w:rPr>
          <w:b/>
          <w:bCs/>
          <w:i/>
        </w:rPr>
      </w:pPr>
      <w:r w:rsidRPr="00A666A6">
        <w:rPr>
          <w:b/>
          <w:bCs/>
          <w:i/>
        </w:rPr>
        <w:t>- на Страницах в сети Интернет.</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 xml:space="preserve">Эмитент уведомляет об определенной дате начала размещения Облигаций ЗАО «ФБ ММВБ» и НРД </w:t>
      </w:r>
      <w:r w:rsidRPr="00A666A6">
        <w:rPr>
          <w:b/>
          <w:bCs/>
          <w:i/>
          <w:iCs/>
        </w:rPr>
        <w:t>в согласованном порядке</w:t>
      </w:r>
      <w:r w:rsidRPr="00A666A6">
        <w:rPr>
          <w:b/>
          <w:bCs/>
          <w:i/>
        </w:rPr>
        <w:t>.</w:t>
      </w:r>
    </w:p>
    <w:p w:rsidR="00E95B8D" w:rsidRPr="00A666A6" w:rsidRDefault="00E95B8D" w:rsidP="00BF3104">
      <w:pPr>
        <w:adjustRightInd w:val="0"/>
        <w:ind w:firstLine="539"/>
        <w:jc w:val="both"/>
        <w:rPr>
          <w:b/>
          <w:bCs/>
          <w:i/>
        </w:rPr>
      </w:pPr>
      <w:r w:rsidRPr="00A666A6">
        <w:rPr>
          <w:b/>
          <w:bCs/>
          <w:i/>
        </w:rPr>
        <w:t xml:space="preserve"> В случае принятия Эмитентом решения о переносе (изменении) даты начала размещения ценных бумаг, раскрытой в порядке, предусмотренном настоящим пунктом Эмитент обязан опубликовать сообщение об изменении даты начала размещения ценных бумаг в ленте новостей и на Страницах в сети Интернет не позднее одного дня до наступления такой даты.</w:t>
      </w:r>
    </w:p>
    <w:p w:rsidR="00E95B8D" w:rsidRPr="00A666A6" w:rsidRDefault="00E95B8D" w:rsidP="00BF3104">
      <w:pPr>
        <w:adjustRightInd w:val="0"/>
        <w:ind w:firstLine="539"/>
        <w:jc w:val="both"/>
        <w:rPr>
          <w:b/>
          <w:bCs/>
          <w:i/>
        </w:rPr>
      </w:pPr>
      <w:r w:rsidRPr="00A666A6">
        <w:rPr>
          <w:b/>
          <w:bCs/>
          <w:i/>
        </w:rPr>
        <w:t>Эмитент уведомляет о переносе (изменении) даты начала размещения Облигаций ЗАО «ФБ ММВБ» и НРД не позднее одного дня с даты принятия Эмитентом решения о переносе (изменении) даты начала размещения Облигаций, но не позднее  даты начала размещения ценных бумаг.</w:t>
      </w:r>
    </w:p>
    <w:p w:rsidR="00E95B8D" w:rsidRPr="00A666A6" w:rsidRDefault="00E95B8D" w:rsidP="00BF3104">
      <w:pPr>
        <w:adjustRightInd w:val="0"/>
        <w:ind w:firstLine="539"/>
        <w:jc w:val="both"/>
        <w:rPr>
          <w:b/>
          <w:i/>
        </w:rPr>
      </w:pPr>
      <w:r w:rsidRPr="00A666A6">
        <w:rPr>
          <w:b/>
          <w:i/>
        </w:rPr>
        <w:t>Об изменении даты начала размещения Облигаций Эмитент уведомляет Биржу не позднее, чем за 1 (один) день до наступления соответствующей даты.</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8) В случае если в течение срока размещения ценных бумаг Эмитент принимает решение о внесении изменений в Решение о выпуске ценных бумаг и (или) в Проспект ценных бумаг, и (или) в случае получения Эмитентом в течение срока размещения ценных бумаг письменного требования (предписания, определения) Банка России, органа государственной власти о приостановлении размещения ценных бумаг (далее - уполномоченный орган), Эмитент обязан приостановить размещение ценных бумаг и опубликовать сообщение о приостановлении размещения ценных бумаг в ленте новостей и на Страницах в сети Интернет.</w:t>
      </w:r>
    </w:p>
    <w:p w:rsidR="00E95B8D" w:rsidRPr="00A666A6" w:rsidRDefault="00E95B8D" w:rsidP="00BF3104">
      <w:pPr>
        <w:adjustRightInd w:val="0"/>
        <w:ind w:firstLine="539"/>
        <w:jc w:val="both"/>
        <w:rPr>
          <w:b/>
          <w:bCs/>
          <w:i/>
        </w:rPr>
      </w:pPr>
      <w:r w:rsidRPr="00A666A6">
        <w:rPr>
          <w:b/>
          <w:bCs/>
          <w:i/>
        </w:rPr>
        <w:t>Сообщение о приостановлении размещения ценных бумаг должно быть опубликовано Эмитентом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 внесении изменений в Решение о  выпуске ценных бумаг и (или) в Проспект ценных бумаг, а в случае изменения условий, установленных решением о размещении ценных бумаг, -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решение об изменении таких условий, либо даты получения Эмитентом письменного требования (предписания, определения) уполномоченного органа о приостановлении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 с указанной выше даты;</w:t>
      </w:r>
    </w:p>
    <w:p w:rsidR="00E95B8D" w:rsidRPr="00A666A6" w:rsidRDefault="00E95B8D" w:rsidP="00BF3104">
      <w:pPr>
        <w:adjustRightInd w:val="0"/>
        <w:ind w:firstLine="539"/>
        <w:jc w:val="both"/>
        <w:rPr>
          <w:b/>
          <w:bCs/>
          <w:i/>
        </w:rPr>
      </w:pPr>
      <w:r w:rsidRPr="00A666A6">
        <w:rPr>
          <w:b/>
          <w:bCs/>
          <w:i/>
        </w:rPr>
        <w:t xml:space="preserve">- на Страницах в сети Интернет - не позднее 2 (Двух) дней с указанной выше даты. </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 xml:space="preserve">В случае если размещение ценных бумаг приостанавливается в связи с принятием регистрирующим органом решения о приостановлении эмиссии ценных бумаг, информация о приостановлении размещения ценных бумаг раскрывается Эмитентом в форме сообщения о существенном факте в соответствии с требованиями </w:t>
      </w:r>
      <w:hyperlink r:id="rId43" w:history="1">
        <w:r w:rsidRPr="00A666A6">
          <w:rPr>
            <w:b/>
            <w:bCs/>
            <w:i/>
          </w:rPr>
          <w:t>раздела V</w:t>
        </w:r>
      </w:hyperlink>
      <w:r w:rsidRPr="00A666A6">
        <w:rPr>
          <w:b/>
          <w:bCs/>
          <w:i/>
        </w:rPr>
        <w:t xml:space="preserve"> Положения о раскрытии информации.</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9) После регистрации в течение срока размещения ценных бумаг изменений в Решение о выпуске ценных бумаг и (или) в Проспект ценных бумаг, принятия решения об отказе в регистрации таких изменений или получения в течение срока размещения ценных бумаг письменного уведомления (определения, решения) уполномоченного органа о разрешении возобновления размещения ценных бумаг (прекращении действия оснований для приостановления размещения ценных бумаг) Эмитент обязан опубликовать сообщение о возобновлении размещения ценных бумаг в ленте новостей и на Страницах в сети Интернет.</w:t>
      </w:r>
    </w:p>
    <w:p w:rsidR="00E95B8D" w:rsidRPr="00A666A6" w:rsidRDefault="00E95B8D" w:rsidP="00BF3104">
      <w:pPr>
        <w:adjustRightInd w:val="0"/>
        <w:ind w:firstLine="539"/>
        <w:jc w:val="both"/>
        <w:rPr>
          <w:b/>
          <w:bCs/>
          <w:i/>
        </w:rPr>
      </w:pPr>
      <w:r w:rsidRPr="00A666A6">
        <w:rPr>
          <w:b/>
          <w:bCs/>
          <w:i/>
        </w:rPr>
        <w:t>Сообщение о возобновлении размещения ценных бумаг должно быть опубликовано Эмитентом в следующие сроки с даты опубликования информации о регистрации изменений в Решение о выпуске ценных бумаг и (или) в Проспект ценных бумаг или об отказе в регистрации таких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изменений в Решение о выпуске ценных бумаг и (или) в Проспект ценных бумаг или об отказе в регистрации таких изменений либо письменного уведомления (определения, решения) уполномоченного органа о возобновлении размещения ценных бумаг (прекращении действия оснований для приостановления размещения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95B8D" w:rsidRPr="00A666A6" w:rsidRDefault="00E95B8D" w:rsidP="00BF3104">
      <w:pPr>
        <w:adjustRightInd w:val="0"/>
        <w:ind w:firstLine="539"/>
        <w:jc w:val="both"/>
        <w:rPr>
          <w:b/>
          <w:bCs/>
          <w:i/>
        </w:rPr>
      </w:pPr>
      <w:r w:rsidRPr="00A666A6">
        <w:rPr>
          <w:b/>
          <w:bCs/>
          <w:i/>
        </w:rPr>
        <w:t>- в ленте новостей - не позднее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 xml:space="preserve">В случае если размещение ценных бумаг возобновляется в связи с принятием регистрирующим органом решения о возобновлении эмиссии ценных бумаг, информация о возобновлении размещения ценных бумаг раскрывается эмитентом в форме сообщения о существенном факте в соответствии с требованиями </w:t>
      </w:r>
      <w:hyperlink r:id="rId44" w:history="1">
        <w:r w:rsidRPr="00A666A6">
          <w:rPr>
            <w:b/>
            <w:bCs/>
            <w:i/>
          </w:rPr>
          <w:t>раздела V</w:t>
        </w:r>
      </w:hyperlink>
      <w:r w:rsidRPr="00A666A6">
        <w:rPr>
          <w:b/>
          <w:bCs/>
          <w:i/>
        </w:rPr>
        <w:t xml:space="preserve"> Положения о раскрытии информации.</w:t>
      </w:r>
    </w:p>
    <w:p w:rsidR="00E95B8D" w:rsidRPr="00A666A6" w:rsidRDefault="00E95B8D" w:rsidP="00BF3104">
      <w:pPr>
        <w:adjustRightInd w:val="0"/>
        <w:ind w:firstLine="539"/>
        <w:jc w:val="both"/>
        <w:rPr>
          <w:b/>
          <w:bCs/>
          <w:i/>
        </w:rPr>
      </w:pPr>
      <w:r w:rsidRPr="00A666A6">
        <w:rPr>
          <w:b/>
          <w:bCs/>
          <w:i/>
        </w:rPr>
        <w:t>Возобновление размещения ценных бумаг до опубликования сообщения о возобновлении размещения ценных бумаг в ленте новостей и на Страницах в сети Интернет не допускается.</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10) В случае регистрации изменений в Решение о выпуске  ценных бумаг и (или) в Проспект ценных бумаг Эмитент обязан опубликовать текст зарегистрированных изменений в Решение о выпуске ценных бумаг и (или) в Проспект ценных бумаг на Страницах в сети Интернет в срок не более двух дней с даты опубликования информации о регистрации указанных изменений на странице регистрирующего органа в сети Интернет или с даты получения Эмитентом письменного уведомления регистрирующего органа о регистрации указанных изменений посредством почтовой, факсимильной, электронной связи, вручения под подпись, в зависимости от того, какая из указанных дат наступит раньше. При опубликовании текста изменений в Решение о выпуске ценных бумаг и (или) Проспект ценных бумаг на Страницах  в сети Интернет должны быть указаны дата регистрации указанных изменений и наименование регистрирующего органа, осуществившего их регистрацию.</w:t>
      </w:r>
    </w:p>
    <w:p w:rsidR="00E95B8D" w:rsidRPr="00A666A6" w:rsidRDefault="00E95B8D" w:rsidP="00BF3104">
      <w:pPr>
        <w:adjustRightInd w:val="0"/>
        <w:ind w:firstLine="539"/>
        <w:jc w:val="both"/>
        <w:rPr>
          <w:b/>
          <w:bCs/>
          <w:i/>
        </w:rPr>
      </w:pPr>
      <w:r w:rsidRPr="00A666A6">
        <w:rPr>
          <w:b/>
          <w:bCs/>
          <w:i/>
        </w:rPr>
        <w:t>Текст зарегистрированных изменений в Решение о выпуске ценных бумаг должен быть доступен на Страницах в сети Интернет с даты истечения срока, установленного Положением о раскрытии информации для его опубликования на Страницах в сети Интернет, а если он опубликован на Страницах в сети Интернет после истечения такого срока - с даты его опубликования на Страницах в сети Интернет и до истечения срока, установленного Положением о раскрытии информации для обеспечения доступа на Страницах в сети Интернет к тексту зарегистрированного Решения о выпуске ценных бумаг.</w:t>
      </w:r>
    </w:p>
    <w:p w:rsidR="00E95B8D" w:rsidRPr="00A666A6" w:rsidRDefault="00E95B8D" w:rsidP="00BF3104">
      <w:pPr>
        <w:adjustRightInd w:val="0"/>
        <w:ind w:firstLine="539"/>
        <w:jc w:val="both"/>
        <w:rPr>
          <w:b/>
          <w:bCs/>
          <w:i/>
        </w:rPr>
      </w:pPr>
      <w:r w:rsidRPr="00A666A6">
        <w:rPr>
          <w:b/>
          <w:bCs/>
          <w:i/>
        </w:rPr>
        <w:t>Текст зарегистрированных изменений в Проспект ценных бумаг должен быть доступен на Страницах в сети Интернет с даты истечения срока, установленного Положением о раскрытии информации для его опубликования на Страницах в сети Интернет, а если он опубликован на Страницах в сети Интернет после истечения такого срока, - с даты его опубликования на Страницах в сети Интернет и до истечения срока, установленного Положением о раскрытии информации для обеспечения доступа на Страницах в сети Интернет к тексту зарегистрированного Проспекта ценных бумаг.</w:t>
      </w:r>
    </w:p>
    <w:p w:rsidR="00E95B8D" w:rsidRPr="00A666A6" w:rsidRDefault="00E95B8D" w:rsidP="00BF3104">
      <w:pPr>
        <w:adjustRightInd w:val="0"/>
        <w:ind w:firstLine="539"/>
        <w:jc w:val="both"/>
        <w:rPr>
          <w:b/>
          <w:bCs/>
          <w:i/>
        </w:rPr>
      </w:pPr>
      <w:r w:rsidRPr="00A666A6">
        <w:rPr>
          <w:b/>
          <w:bCs/>
          <w:i/>
        </w:rPr>
        <w:t>11) Начиная с даты государственной регистрации изменений в Решение о выпуске ценных бумаг и (или) Проспект ценных бумаг, все заинтересованные лица могут ознакомиться с изменениями в Решение о выпуске ценных бумаг и (или) Проспект ценных бумаг, а также  получить их копии по следующему адресу: Россия, 117997, г. Москва, ул. Вавилова, 19., Телефон: (495) 500-55-50, (8 800) 555-55-50.</w:t>
      </w:r>
    </w:p>
    <w:p w:rsidR="00E95B8D" w:rsidRPr="00A666A6" w:rsidRDefault="00E95B8D" w:rsidP="00BF3104">
      <w:pPr>
        <w:adjustRightInd w:val="0"/>
        <w:ind w:firstLine="539"/>
        <w:jc w:val="both"/>
        <w:rPr>
          <w:b/>
          <w:bCs/>
          <w:i/>
        </w:rPr>
      </w:pPr>
      <w:r w:rsidRPr="00A666A6">
        <w:rPr>
          <w:b/>
          <w:bCs/>
          <w:i/>
        </w:rPr>
        <w:t xml:space="preserve">Эмитент обязан предоставить копию зарегистрированных изменений в Решение о выпуске ценных бумаг и (или) Проспект ценных бумаг владельцам Облигаций Эмитента и иным заинтересованным  лицам по их требованию за плату, не превышающую расходы по изготовлению такой копии, в  срок не более 7 (семи) дней с даты получения (предъявления) соответствующего требования. </w:t>
      </w:r>
    </w:p>
    <w:p w:rsidR="00E95B8D" w:rsidRPr="00A666A6" w:rsidRDefault="00E95B8D" w:rsidP="00BF3104">
      <w:pPr>
        <w:adjustRightInd w:val="0"/>
        <w:ind w:firstLine="539"/>
        <w:jc w:val="both"/>
        <w:rPr>
          <w:b/>
          <w:bCs/>
          <w:i/>
        </w:rPr>
      </w:pPr>
      <w:r w:rsidRPr="00A666A6">
        <w:rPr>
          <w:b/>
          <w:bCs/>
          <w:i/>
        </w:rPr>
        <w:t>Предоставляемая Эмитентом копия заверяется уполномоченным лицом Эмитента и его печатью.</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12) В соответствии с пунктом 26.12 Положения о раскрытии информации в случае раскрытия сообщения о дате начала размещения ценных бумаг, раскрытие сообщения о существенном факте о начале размещения ценных бумаг не требуется.</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13) Сообщение о существенном факте о завершении размещения ценных бумаг публикуется Эмитентом в следующие сроки с даты, в которую завершается размещение ценных бумаг (даты внесения последней приходной записи по счету депо первого владельца, а в случае размещения не всех ценных бумаг выпуска -  даты окончания установленного срока размещения ценных бумаг):</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14) Информация о размере процентной ставки по первому купону раскрывается в форме сообщения о существенном факте «о начисленных и (или) выплаченных доходах по эмиссионным ценным бумагам эмитента» не позднее даты начала размещения Облигаций и в следующие сроки с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управления Эмитента, на котором принято такое решение,   с даты принятия такого решения уполномоченным органом Эмитента, если составления протокола не требуется:</w:t>
      </w:r>
    </w:p>
    <w:p w:rsidR="00E95B8D" w:rsidRPr="00A666A6" w:rsidRDefault="00E95B8D" w:rsidP="00BF3104">
      <w:pPr>
        <w:adjustRightInd w:val="0"/>
        <w:ind w:firstLine="539"/>
        <w:jc w:val="both"/>
        <w:rPr>
          <w:b/>
          <w:bCs/>
          <w:i/>
        </w:rPr>
      </w:pPr>
      <w:r w:rsidRPr="00A666A6">
        <w:rPr>
          <w:b/>
          <w:bCs/>
          <w:i/>
        </w:rPr>
        <w:t>-</w:t>
      </w:r>
      <w:r w:rsidRPr="00A666A6">
        <w:rPr>
          <w:b/>
          <w:bCs/>
          <w:i/>
        </w:rPr>
        <w:tab/>
        <w:t>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w:t>
      </w:r>
      <w:r w:rsidRPr="00A666A6">
        <w:rPr>
          <w:b/>
          <w:bCs/>
          <w:i/>
        </w:rPr>
        <w:tab/>
        <w:t>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15) Сообщение о существенном факте о государственной регистрации Отчета об итогах выпуска ценных бумаг раскрывается Эмитентом в следующие сроки с даты опубликования информации о государственной регистрации Отчета об итогах выпуска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Отчета об итогах выпуска ценных бумаг посредством почтовой, факсимильной, электронной связи, вручения под роспись в зависимости от того, какая из указанных дат наступит раньше:</w:t>
      </w:r>
    </w:p>
    <w:p w:rsidR="00E95B8D" w:rsidRPr="00A666A6" w:rsidRDefault="00E95B8D" w:rsidP="00BF3104">
      <w:pPr>
        <w:adjustRightInd w:val="0"/>
        <w:ind w:firstLine="539"/>
        <w:jc w:val="both"/>
        <w:rPr>
          <w:b/>
          <w:bCs/>
          <w:i/>
        </w:rPr>
      </w:pPr>
      <w:r w:rsidRPr="00A666A6">
        <w:rPr>
          <w:b/>
          <w:bCs/>
          <w:i/>
        </w:rPr>
        <w:t>-</w:t>
      </w:r>
      <w:r w:rsidRPr="00A666A6">
        <w:rPr>
          <w:b/>
          <w:bCs/>
          <w:i/>
        </w:rPr>
        <w:tab/>
        <w:t>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w:t>
      </w:r>
      <w:r w:rsidRPr="00A666A6">
        <w:rPr>
          <w:b/>
          <w:bCs/>
          <w:i/>
        </w:rPr>
        <w:tab/>
        <w:t>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Текст зарегистрированного Отчета об итогах выпуска ценных бумаг должен быть опубликован Эмитентом на Страницах в сети Интернет в срок не более двух дней с даты опубликования информации о государственной регистрации Отчета об итогах выпуска  ценных бумаг Эмитента на странице регистрирующего органа в сети Интернет или даты получения Эмитентом письменного уведомления регистрирующего органа о государственной регистрации Отчета об итогах выпуска ценных бумаг посредством почтовой, факсимильной, электронной связи, вручения под подпись, в зависимости от того, какая из указанных дат наступит раньше.</w:t>
      </w:r>
    </w:p>
    <w:p w:rsidR="00E95B8D" w:rsidRPr="00A666A6" w:rsidRDefault="00E95B8D" w:rsidP="00BF3104">
      <w:pPr>
        <w:adjustRightInd w:val="0"/>
        <w:ind w:firstLine="539"/>
        <w:jc w:val="both"/>
        <w:rPr>
          <w:b/>
          <w:bCs/>
          <w:i/>
        </w:rPr>
      </w:pPr>
      <w:r w:rsidRPr="00A666A6">
        <w:rPr>
          <w:b/>
          <w:bCs/>
          <w:i/>
        </w:rPr>
        <w:t>Текст зарегистрированного Отчета об итогах выпуска ценных бумаг должен быть доступен на Страницах в сети Интернет в течение не менее 12 месяцев с даты истечения срока, установленного Положением о раскрытии информации для его опубликования в сети Интернет, а если он опубликован в сети Интернет после истечения такого срока - с даты его опубликования в сети Интернет.</w:t>
      </w:r>
    </w:p>
    <w:p w:rsidR="00E95B8D" w:rsidRPr="00A666A6" w:rsidRDefault="00E95B8D" w:rsidP="00BF3104">
      <w:pPr>
        <w:adjustRightInd w:val="0"/>
        <w:ind w:firstLine="539"/>
        <w:jc w:val="both"/>
        <w:rPr>
          <w:b/>
          <w:bCs/>
          <w:i/>
        </w:rPr>
      </w:pPr>
      <w:r w:rsidRPr="00A666A6">
        <w:rPr>
          <w:b/>
          <w:bCs/>
          <w:i/>
        </w:rPr>
        <w:t>В случае если доступ к информации, содержащейся в Решении о выпуске ценных бумаг и (или) в Проспекте ценных бумаг, обеспечивался Эмитентом дополнительными способами, Эмитент обязан обеспечить доступ к информации, содержащейся в Отчете об итогах выпуска ценных бумаг, теми же дополнительными способами, которыми обеспечивался доступ к информации, содержащейся в Решении о выпуске ценных бумаг и (или) в Проспекте ценных бумаг.</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 xml:space="preserve"> После государственной регистрации Отчета об итогах выпуска ценных бумаг  все заинтересованные лица могут ознакомиться с Отчетом об итогах выпуска ценных бумаг и получить его копию по следующему адресу: Россия, 117997, г. Москва, ул. Вавилова, 19., Телефон: (495) 500-55-50, (8 800) 555-55-50.</w:t>
      </w:r>
    </w:p>
    <w:p w:rsidR="00E95B8D" w:rsidRPr="00A666A6" w:rsidRDefault="00E95B8D" w:rsidP="00BF3104">
      <w:pPr>
        <w:adjustRightInd w:val="0"/>
        <w:ind w:firstLine="539"/>
        <w:jc w:val="both"/>
        <w:rPr>
          <w:b/>
          <w:bCs/>
          <w:i/>
        </w:rPr>
      </w:pPr>
      <w:r w:rsidRPr="00A666A6">
        <w:rPr>
          <w:b/>
          <w:bCs/>
          <w:i/>
        </w:rPr>
        <w:t xml:space="preserve">Эмитент обязан предоставить копию зарегистрированного Отчета об итогах выпуска ценных бумаг владельцам ценных бумаг Эмитента и иным заинтересованным  лицам по их требованию за плату, не превышающую расходы по изготовлению такой копии, в срок не более 7 (Семи) дней с даты получения (предъявления) соответствующего требования. </w:t>
      </w:r>
    </w:p>
    <w:p w:rsidR="00E95B8D" w:rsidRPr="00A666A6" w:rsidRDefault="00E95B8D" w:rsidP="00BF3104">
      <w:pPr>
        <w:adjustRightInd w:val="0"/>
        <w:ind w:firstLine="539"/>
        <w:jc w:val="both"/>
        <w:rPr>
          <w:b/>
          <w:bCs/>
          <w:i/>
        </w:rPr>
      </w:pPr>
      <w:r w:rsidRPr="00A666A6">
        <w:rPr>
          <w:b/>
          <w:bCs/>
          <w:i/>
        </w:rPr>
        <w:t>Предоставляемая Эмитентом копия заверяется уполномоченным лицом Эмитента и его печатью.</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16) Сообщение о существенном факте о признании выпуска ценных бумаг несостоявшимся или недействительным, включающее, в том числе,  способ и порядок возврата средств, полученных в оплату размещенных (размещаемых) ценных бумаг, выпуск которых признан несостоявшимся или недействительным, должно быть опубликовано Эмитентом в следующие сроки с даты опубликования информации о признании выпуска ценных бумаг Эмитента несостоявшимся на странице регистрирующего органа в сети Интернет или даты получения Эмитентом письменного уведомления регистрирующего органа о признании выпуска ценных бумаг несостоявшимся посредством почтовой, факсимильной, электронной связи, вручения под роспись в зависимости от того, какая из указанных дат наступит раньше) или даты получения Эмитентом вступившего в законную силу (даты вступления в законную силу полученного Эмитентом) судебного акта (решения, определения, постановления) о признании выпуска ценных бумаг недействительным:</w:t>
      </w:r>
    </w:p>
    <w:p w:rsidR="00E95B8D" w:rsidRPr="00A666A6" w:rsidRDefault="00E95B8D" w:rsidP="00BF3104">
      <w:pPr>
        <w:adjustRightInd w:val="0"/>
        <w:ind w:firstLine="539"/>
        <w:jc w:val="both"/>
        <w:rPr>
          <w:b/>
          <w:bCs/>
          <w:i/>
        </w:rPr>
      </w:pPr>
      <w:r w:rsidRPr="00A666A6">
        <w:rPr>
          <w:b/>
          <w:bCs/>
          <w:i/>
        </w:rPr>
        <w:t>-</w:t>
      </w:r>
      <w:r w:rsidRPr="00A666A6">
        <w:rPr>
          <w:b/>
          <w:bCs/>
          <w:i/>
        </w:rPr>
        <w:tab/>
        <w:t>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w:t>
      </w:r>
      <w:r w:rsidRPr="00A666A6">
        <w:rPr>
          <w:b/>
          <w:bCs/>
          <w:i/>
        </w:rPr>
        <w:tab/>
        <w:t>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 xml:space="preserve">17) Порядок раскрытия информации о порядке и условиях досрочного погашения Облигаций по усмотрению Кредитной организации - эмитента, в том числе о стоимости досрочного погашения Облигаций: </w:t>
      </w:r>
    </w:p>
    <w:p w:rsidR="00E95B8D" w:rsidRPr="00A666A6" w:rsidRDefault="00E95B8D" w:rsidP="00BF3104">
      <w:pPr>
        <w:adjustRightInd w:val="0"/>
        <w:ind w:firstLine="539"/>
        <w:jc w:val="both"/>
        <w:rPr>
          <w:b/>
          <w:bCs/>
          <w:i/>
        </w:rPr>
      </w:pPr>
      <w:r w:rsidRPr="00A666A6">
        <w:rPr>
          <w:b/>
          <w:bCs/>
          <w:i/>
        </w:rPr>
        <w:t xml:space="preserve">В случае наступления оснований для досрочного погашения по подпункту А или подпункту Б или подпункту В подпункта 10.3.3. Решения о выпуске ценных бумаг </w:t>
      </w:r>
      <w:r w:rsidRPr="00A666A6">
        <w:rPr>
          <w:b/>
          <w:i/>
        </w:rPr>
        <w:t>и п. 8.9. Проспекта ценных бумаг</w:t>
      </w:r>
      <w:r w:rsidRPr="00A666A6">
        <w:rPr>
          <w:b/>
          <w:bCs/>
          <w:i/>
        </w:rPr>
        <w:t xml:space="preserve"> Эмитент направляет ходатайство о согласовании досрочного погашения Облигаций в территориальное учреждение Банка России (уполномоченное структурное подразделение центрального аппарата Банка России). </w:t>
      </w:r>
    </w:p>
    <w:p w:rsidR="00E95B8D" w:rsidRPr="00A666A6" w:rsidRDefault="00E95B8D" w:rsidP="00BF3104">
      <w:pPr>
        <w:adjustRightInd w:val="0"/>
        <w:ind w:firstLine="539"/>
        <w:jc w:val="both"/>
        <w:rPr>
          <w:b/>
          <w:bCs/>
          <w:i/>
        </w:rPr>
      </w:pPr>
      <w:r w:rsidRPr="00A666A6">
        <w:rPr>
          <w:b/>
          <w:bCs/>
          <w:i/>
        </w:rPr>
        <w:t>Информация об этом раскрывается в форме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направления Эмитентом в территориальное учреждение Банка России (уполномоченное структурное подразделение центрального аппарата Банка России) ходатайства о согласовании досрочного погашения Облигаций, если иное не установлено законодательством Российской Федерации:</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Территориальное учреждение Банка России (уполномоченное структурное подразделение центрального аппарата Банка России) в месячный срок со дня получения ходатайства согласовывает  возможность досрочного погашения Облигаций либо отказывает в согласовании возможности досрочного погашения Облигаций.</w:t>
      </w:r>
    </w:p>
    <w:p w:rsidR="00E95B8D" w:rsidRPr="00A666A6" w:rsidRDefault="00E95B8D" w:rsidP="00BF3104">
      <w:pPr>
        <w:adjustRightInd w:val="0"/>
        <w:ind w:firstLine="539"/>
        <w:jc w:val="both"/>
        <w:rPr>
          <w:b/>
          <w:bCs/>
          <w:i/>
        </w:rPr>
      </w:pPr>
      <w:r w:rsidRPr="00A666A6">
        <w:rPr>
          <w:b/>
          <w:bCs/>
          <w:i/>
        </w:rPr>
        <w:t xml:space="preserve">Информация о принятом территориальным учреждением Банка России (уполномоченным структурным подразделением центрального аппарата Банка России) решении раскрывается Эмитентом в форме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получения Эмитентом от территориального учреждения Банка России (уполномоченного структурного подразделения центрального аппарата Банка России)  письменного уведомления о принятом решении: </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 xml:space="preserve">После получения согласия территориального учреждения Банка России (уполномоченного структурного подразделения центрального аппарата Банка России), оформленного в письменном виде в произвольной форме, о возможности досрочного погашения Облигаций лицо, осуществляющее функции единоличного исполнительного органа управления Кредитной организации – эмитента,  принимает решение о досрочном погашении Облигаций не позднее чем за 14 (Четырнадцать) рабочих дней до даты окончания действия выданного территориальным учреждением Банка России (уполномоченным структурным  подразделением центрального аппарата Банка России) согласия на досрочное погашение Облигаций в течение трех календарных месяцев со дня получения Кредитной организацией-эмитентом такого согласования. </w:t>
      </w:r>
    </w:p>
    <w:p w:rsidR="00E95B8D" w:rsidRPr="00A666A6" w:rsidRDefault="00E95B8D" w:rsidP="00BF3104">
      <w:pPr>
        <w:adjustRightInd w:val="0"/>
        <w:ind w:firstLine="539"/>
        <w:jc w:val="both"/>
        <w:rPr>
          <w:b/>
          <w:bCs/>
          <w:i/>
        </w:rPr>
      </w:pPr>
      <w:r w:rsidRPr="00A666A6">
        <w:rPr>
          <w:b/>
          <w:bCs/>
          <w:i/>
        </w:rPr>
        <w:t>Информация об этом раскрывается в форме сообщения о существенном факте «о сведениях, оказывающих, по мнению эмитента, существенное влияние на стоимость его эмиссионных ценных бумаг», не позднее чем за 14 (Четырнадцать) дней до дня осуществления такого досрочного погашения и в следующие сроки с даты принятия соответствующего решения:</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Данное сообщение среди прочих сведений должно включать в себя также стоимость досрочного погашения, дату, порядок осуществления Эмитентом досрочного погашения Облигаций.</w:t>
      </w:r>
    </w:p>
    <w:p w:rsidR="00E95B8D" w:rsidRPr="00A666A6" w:rsidRDefault="00E95B8D" w:rsidP="00BF3104">
      <w:pPr>
        <w:adjustRightInd w:val="0"/>
        <w:ind w:firstLine="539"/>
        <w:jc w:val="both"/>
        <w:rPr>
          <w:b/>
          <w:bCs/>
          <w:i/>
        </w:rPr>
      </w:pPr>
      <w:r w:rsidRPr="00A666A6">
        <w:rPr>
          <w:b/>
          <w:bCs/>
          <w:i/>
        </w:rPr>
        <w:t>В случае если Эмитентом не позднее чем за 14 (Четырнадцать) рабочих дней до даты окончания действия выданного территориальным учреждением Банка России (уполномоченным структурным  подразделением центрального аппарата Банка России) согласия на досрочное погашение Облигаций, не принято решение о досрочном погашении Облигаций, то считается, что возможность досрочного погашения по усмотрению Эмитента, установленная подпунктами А или Б или В подпункта 10.3.3 Решения о выпуске ценных бумаг</w:t>
      </w:r>
      <w:r w:rsidRPr="00A666A6">
        <w:rPr>
          <w:b/>
          <w:i/>
        </w:rPr>
        <w:t xml:space="preserve"> и п. 8.9. Проспекта ценных бумаг</w:t>
      </w:r>
      <w:r w:rsidRPr="00A666A6">
        <w:rPr>
          <w:b/>
          <w:bCs/>
          <w:i/>
        </w:rPr>
        <w:t>, Эмитентом не используется, и Эмитент не вправе досрочно погасить выпуск Облигаций в соответствии с подпунктами А или  Б или В подпункта 10.3.3 Решения о выпуске ценных бумаг</w:t>
      </w:r>
      <w:r w:rsidRPr="00A666A6">
        <w:rPr>
          <w:b/>
          <w:i/>
        </w:rPr>
        <w:t xml:space="preserve"> и п. 8.9. Проспекта ценных бумаг</w:t>
      </w:r>
      <w:r w:rsidRPr="00A666A6">
        <w:rPr>
          <w:b/>
          <w:bCs/>
          <w:i/>
        </w:rPr>
        <w:t>.</w:t>
      </w:r>
    </w:p>
    <w:p w:rsidR="00E95B8D" w:rsidRPr="00A666A6" w:rsidRDefault="00E95B8D" w:rsidP="00BF3104">
      <w:pPr>
        <w:adjustRightInd w:val="0"/>
        <w:ind w:firstLine="539"/>
        <w:jc w:val="both"/>
        <w:rPr>
          <w:b/>
          <w:bCs/>
          <w:i/>
        </w:rPr>
      </w:pPr>
      <w:r w:rsidRPr="00A666A6">
        <w:rPr>
          <w:b/>
          <w:bCs/>
          <w:i/>
        </w:rPr>
        <w:t>Эмитент информирует ФБ ММВБ и НРД о принятых решениях, в том числе о возможности, дате и условиях проведения досрочного погашения Облигаций по усмотрению Эмитента не позднее 2 (Второго) рабочего дня после даты принятия соответствующего решения.</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 xml:space="preserve">В случае наступления основания для  досрочного погашения Облигаций по подпункту Г подпункта 10.3.3 Решения о выпуске ценных бумаг и </w:t>
      </w:r>
      <w:r w:rsidRPr="00A666A6">
        <w:rPr>
          <w:b/>
          <w:i/>
        </w:rPr>
        <w:t>п. 8.9. Проспекта ценных бумаг</w:t>
      </w:r>
      <w:r w:rsidRPr="00A666A6">
        <w:rPr>
          <w:b/>
          <w:bCs/>
          <w:i/>
        </w:rPr>
        <w:t xml:space="preserve"> решение о досрочном погашении Облигаций принимается лицом, осуществляющим функции единоличного исполнительного органа управления Кредитной организации – эмитента, после наступления События досрочного погашения (по подпункту Г подпункта 10.3.3 Решения о выпуске ценных бумаг</w:t>
      </w:r>
      <w:r w:rsidRPr="00A666A6">
        <w:rPr>
          <w:b/>
          <w:i/>
        </w:rPr>
        <w:t xml:space="preserve"> и п. 8.9. Проспекта ценных бумаг</w:t>
      </w:r>
      <w:r w:rsidRPr="00A666A6">
        <w:rPr>
          <w:b/>
          <w:bCs/>
          <w:i/>
        </w:rPr>
        <w:t>), но не позднее, чем за 14 (Четырнадцать) дней до даты осуществления досрочного погашения.</w:t>
      </w:r>
    </w:p>
    <w:p w:rsidR="00E95B8D" w:rsidRPr="00A666A6" w:rsidRDefault="00E95B8D" w:rsidP="00BF3104">
      <w:pPr>
        <w:adjustRightInd w:val="0"/>
        <w:ind w:firstLine="539"/>
        <w:jc w:val="both"/>
        <w:rPr>
          <w:b/>
          <w:bCs/>
          <w:i/>
        </w:rPr>
      </w:pPr>
      <w:r w:rsidRPr="00A666A6">
        <w:rPr>
          <w:b/>
          <w:bCs/>
          <w:i/>
        </w:rPr>
        <w:t>Информация об этом раскрывается в форме сообщения о существенном факте «о сведениях, оказывающих, по мнению эмитента, существенное влияние на стоимость его эмиссионных ценных бумаг», не позднее, чем за 14 (Четырнадцать) дней до дня осуществления такого досрочного погашения  и в следующие сроки с даты принятия соответствующего решения:</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Данное сообщение среди прочих сведений должно включать в себя также стоимость досрочного погашения, дату, порядок осуществления Эмитентом досрочного погашения Облигаций.</w:t>
      </w:r>
    </w:p>
    <w:p w:rsidR="00E95B8D" w:rsidRPr="00A666A6" w:rsidRDefault="00E95B8D" w:rsidP="00BF3104">
      <w:pPr>
        <w:adjustRightInd w:val="0"/>
        <w:ind w:firstLine="539"/>
        <w:jc w:val="both"/>
        <w:rPr>
          <w:b/>
          <w:bCs/>
          <w:i/>
        </w:rPr>
      </w:pPr>
      <w:r w:rsidRPr="00A666A6">
        <w:rPr>
          <w:b/>
          <w:bCs/>
          <w:i/>
        </w:rPr>
        <w:t>Эмитент информирует ФБ ММВБ и НРД о принятых решениях, в том числе о возможности, дате и условиях проведения досрочного погашения Облигаций по усмотрению Эмитента не позднее 2 (Второго) рабочего дня после даты принятия соответствующего решения.</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Уведомление о досрочном погашении Облигаций по усмотрению Кредитной организации - эмитента должно содержать (по подпункту А или подпункту Б или подпункту В или подпункту Г подпункта 10.3.3. Решения о выпуске ценных бумаг</w:t>
      </w:r>
      <w:r w:rsidRPr="00A666A6">
        <w:rPr>
          <w:b/>
          <w:i/>
        </w:rPr>
        <w:t xml:space="preserve"> и п. 8.9. Проспекта ценных бумаг</w:t>
      </w:r>
      <w:r w:rsidRPr="00A666A6">
        <w:rPr>
          <w:b/>
          <w:bCs/>
          <w:i/>
        </w:rPr>
        <w:t>):</w:t>
      </w:r>
    </w:p>
    <w:p w:rsidR="00E95B8D" w:rsidRPr="00A666A6" w:rsidRDefault="00E95B8D" w:rsidP="00BF3104">
      <w:pPr>
        <w:adjustRightInd w:val="0"/>
        <w:ind w:firstLine="539"/>
        <w:jc w:val="both"/>
        <w:rPr>
          <w:b/>
          <w:bCs/>
          <w:i/>
        </w:rPr>
      </w:pPr>
      <w:r w:rsidRPr="00A666A6">
        <w:rPr>
          <w:b/>
          <w:bCs/>
          <w:i/>
        </w:rPr>
        <w:t>- стоимость досрочного погашения Облигаций;</w:t>
      </w:r>
    </w:p>
    <w:p w:rsidR="00E95B8D" w:rsidRPr="00A666A6" w:rsidRDefault="00E95B8D" w:rsidP="00BF3104">
      <w:pPr>
        <w:adjustRightInd w:val="0"/>
        <w:ind w:firstLine="539"/>
        <w:jc w:val="both"/>
        <w:rPr>
          <w:b/>
          <w:bCs/>
          <w:i/>
        </w:rPr>
      </w:pPr>
      <w:r w:rsidRPr="00A666A6">
        <w:rPr>
          <w:b/>
          <w:bCs/>
          <w:i/>
        </w:rPr>
        <w:t>- дату досрочного погашения Облигаций;</w:t>
      </w:r>
    </w:p>
    <w:p w:rsidR="00E95B8D" w:rsidRPr="00A666A6" w:rsidRDefault="00E95B8D" w:rsidP="00BF3104">
      <w:pPr>
        <w:adjustRightInd w:val="0"/>
        <w:ind w:firstLine="539"/>
        <w:jc w:val="both"/>
        <w:rPr>
          <w:b/>
          <w:bCs/>
          <w:i/>
        </w:rPr>
      </w:pPr>
      <w:r w:rsidRPr="00A666A6">
        <w:rPr>
          <w:b/>
          <w:bCs/>
          <w:i/>
        </w:rPr>
        <w:t>- порядок осуществления Кредитной организацией - эмитентом досрочного погашения Облигаций.</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Cs/>
        </w:rPr>
      </w:pPr>
      <w:r w:rsidRPr="00A666A6">
        <w:rPr>
          <w:bCs/>
        </w:rPr>
        <w:t>Порядок раскрытия информации об итогах досрочного погашения Облигаций по усмотрению кредитной организации - эмитента, в том числе о количестве досрочно погашенных Облигаций:</w:t>
      </w:r>
    </w:p>
    <w:p w:rsidR="00E95B8D" w:rsidRPr="00A666A6" w:rsidRDefault="00E95B8D" w:rsidP="00BF3104">
      <w:pPr>
        <w:adjustRightInd w:val="0"/>
        <w:ind w:firstLine="539"/>
        <w:jc w:val="both"/>
        <w:rPr>
          <w:b/>
          <w:bCs/>
          <w:i/>
        </w:rPr>
      </w:pPr>
      <w:r w:rsidRPr="00A666A6">
        <w:rPr>
          <w:b/>
          <w:bCs/>
          <w:i/>
        </w:rPr>
        <w:t>После досрочного погашения Эмитентом Облигаций (по подпункту А или подпункту Б или подпункту В или подпункту Г подпункта 10.3.3  Решения о выпуске ценных бумаг</w:t>
      </w:r>
      <w:r w:rsidRPr="00A666A6">
        <w:rPr>
          <w:b/>
          <w:i/>
        </w:rPr>
        <w:t xml:space="preserve"> и п. 8.9. Проспекта ценных бумаг</w:t>
      </w:r>
      <w:r w:rsidRPr="00A666A6">
        <w:rPr>
          <w:b/>
          <w:bCs/>
          <w:i/>
        </w:rPr>
        <w:t>) Эмитент публикует информацию об итогах  досрочного погашения Облигаций в форме сообщений о существенных фактах «о погашении эмиссионных ценных бумаг эмитента» и «о выплаченных доходах по эмиссионным ценным бумагам эмитента» в следующие сроки с даты погашения Облигаций (дата внесения по эмиссионному счету Эмитента записи о погашении (списании погашаемых) документарных Облигаций Эмитента на предъявителя с обязательным централизованным хранением):</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p>
    <w:p w:rsidR="00E95B8D" w:rsidRPr="00A666A6" w:rsidRDefault="00E95B8D" w:rsidP="00BF3104">
      <w:pPr>
        <w:jc w:val="both"/>
        <w:rPr>
          <w:bCs/>
          <w:iCs/>
        </w:rPr>
      </w:pPr>
    </w:p>
    <w:p w:rsidR="00E95B8D" w:rsidRPr="00A666A6" w:rsidRDefault="00E95B8D" w:rsidP="00BF3104">
      <w:pPr>
        <w:adjustRightInd w:val="0"/>
        <w:ind w:firstLine="539"/>
        <w:jc w:val="both"/>
        <w:rPr>
          <w:b/>
          <w:bCs/>
          <w:i/>
        </w:rPr>
      </w:pPr>
      <w:r w:rsidRPr="00A666A6">
        <w:rPr>
          <w:b/>
          <w:bCs/>
          <w:i/>
        </w:rPr>
        <w:t>18) Порядок и срок раскрытия информации о прекращении обязательств Кредитной организации-эмитента, предусмотренном п. 10.4.1 Решения о выпуске ценных бумаг</w:t>
      </w:r>
      <w:r w:rsidRPr="00A666A6">
        <w:rPr>
          <w:b/>
          <w:i/>
        </w:rPr>
        <w:t xml:space="preserve"> и разделом VIII Проспекта ценных бумаг</w:t>
      </w:r>
      <w:r w:rsidRPr="00A666A6">
        <w:rPr>
          <w:b/>
          <w:bCs/>
          <w:i/>
        </w:rPr>
        <w:t>.</w:t>
      </w:r>
    </w:p>
    <w:p w:rsidR="00E95B8D" w:rsidRPr="00A666A6" w:rsidRDefault="00E95B8D" w:rsidP="00BF3104">
      <w:pPr>
        <w:adjustRightInd w:val="0"/>
        <w:ind w:firstLine="539"/>
        <w:jc w:val="both"/>
        <w:rPr>
          <w:b/>
          <w:bCs/>
          <w:i/>
        </w:rPr>
      </w:pPr>
    </w:p>
    <w:p w:rsidR="00E95B8D" w:rsidRPr="00A666A6" w:rsidRDefault="00E95B8D" w:rsidP="00BF3104">
      <w:pPr>
        <w:pStyle w:val="Default"/>
        <w:ind w:firstLine="720"/>
        <w:jc w:val="both"/>
        <w:rPr>
          <w:b/>
          <w:i/>
          <w:color w:val="auto"/>
        </w:rPr>
      </w:pPr>
      <w:r w:rsidRPr="00A666A6">
        <w:rPr>
          <w:b/>
          <w:i/>
          <w:color w:val="auto"/>
        </w:rPr>
        <w:t xml:space="preserve">В случае наступления События прекращения обязательств Банк обязан уведомить держателей Облигаций, а также иных заинтересованных лиц путем публикации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размещения на официальном сайте Банка России информации о возникновении оснований, указанных в подпунктах а) или б) пункта  10.4.1. Решения о выпуске ценных бумаги и разделе VIII Проспекта ценных бумаг: </w:t>
      </w:r>
    </w:p>
    <w:p w:rsidR="00E95B8D" w:rsidRPr="00A666A6" w:rsidRDefault="00E95B8D" w:rsidP="00BF3104">
      <w:pPr>
        <w:pStyle w:val="Default"/>
        <w:spacing w:after="41"/>
        <w:ind w:firstLine="720"/>
        <w:jc w:val="both"/>
        <w:rPr>
          <w:b/>
          <w:i/>
          <w:color w:val="auto"/>
        </w:rPr>
      </w:pPr>
      <w:r w:rsidRPr="00A666A6">
        <w:rPr>
          <w:b/>
          <w:i/>
          <w:color w:val="auto"/>
        </w:rPr>
        <w:t xml:space="preserve">- в ленте новостей - не позднее 1 (Одного) дня; </w:t>
      </w:r>
    </w:p>
    <w:p w:rsidR="00E95B8D" w:rsidRPr="00A666A6" w:rsidRDefault="00E95B8D" w:rsidP="00BF3104">
      <w:pPr>
        <w:pStyle w:val="Default"/>
        <w:ind w:firstLine="720"/>
        <w:jc w:val="both"/>
        <w:rPr>
          <w:b/>
          <w:i/>
          <w:color w:val="auto"/>
        </w:rPr>
      </w:pPr>
      <w:r w:rsidRPr="00A666A6">
        <w:rPr>
          <w:b/>
          <w:bCs/>
          <w:i/>
          <w:iCs/>
          <w:color w:val="auto"/>
        </w:rPr>
        <w:t>- на Страницах в сети Интернет</w:t>
      </w:r>
      <w:r w:rsidRPr="00A666A6">
        <w:rPr>
          <w:b/>
          <w:i/>
          <w:color w:val="auto"/>
        </w:rPr>
        <w:t xml:space="preserve">. </w:t>
      </w:r>
    </w:p>
    <w:p w:rsidR="00E95B8D" w:rsidRPr="00A666A6" w:rsidRDefault="00E95B8D" w:rsidP="00BF3104">
      <w:pPr>
        <w:pStyle w:val="Default"/>
        <w:ind w:firstLine="720"/>
        <w:jc w:val="both"/>
        <w:rPr>
          <w:b/>
          <w:i/>
          <w:color w:val="auto"/>
        </w:rPr>
      </w:pPr>
    </w:p>
    <w:p w:rsidR="00E95B8D" w:rsidRPr="00A666A6" w:rsidRDefault="00E95B8D" w:rsidP="00BF3104">
      <w:pPr>
        <w:pStyle w:val="Default"/>
        <w:ind w:firstLine="720"/>
        <w:jc w:val="both"/>
        <w:rPr>
          <w:b/>
          <w:i/>
          <w:color w:val="auto"/>
        </w:rPr>
      </w:pPr>
      <w:r w:rsidRPr="00A666A6">
        <w:rPr>
          <w:b/>
          <w:i/>
          <w:color w:val="auto"/>
        </w:rPr>
        <w:t xml:space="preserve">Публикация </w:t>
      </w:r>
      <w:r w:rsidRPr="00A666A6">
        <w:rPr>
          <w:b/>
          <w:bCs/>
          <w:i/>
          <w:iCs/>
          <w:color w:val="auto"/>
        </w:rPr>
        <w:t xml:space="preserve">на Страницах </w:t>
      </w:r>
      <w:r w:rsidRPr="00A666A6">
        <w:rPr>
          <w:b/>
          <w:i/>
          <w:color w:val="auto"/>
        </w:rPr>
        <w:t xml:space="preserve">в сети Интернет осуществляется после публикации в ленте новостей. </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Cs/>
        </w:rPr>
      </w:pPr>
      <w:r w:rsidRPr="00A666A6">
        <w:rPr>
          <w:bCs/>
        </w:rPr>
        <w:t>Порядок раскрытия информации об общей сумме прекращаемых обязательств по Облигациям и суммы, на которую прекращаются обязательства по каждой Облигации выпуска (для События прекращения обязательств А и События прекращения обязательств Б)</w:t>
      </w:r>
    </w:p>
    <w:p w:rsidR="00E95B8D" w:rsidRPr="00A666A6" w:rsidRDefault="00E95B8D" w:rsidP="00BF3104">
      <w:pPr>
        <w:autoSpaceDE w:val="0"/>
        <w:autoSpaceDN w:val="0"/>
        <w:adjustRightInd w:val="0"/>
        <w:jc w:val="both"/>
        <w:rPr>
          <w:b/>
          <w:i/>
        </w:rPr>
      </w:pPr>
      <w:r w:rsidRPr="00A666A6">
        <w:rPr>
          <w:b/>
          <w:i/>
        </w:rPr>
        <w:t>Эмитент публикует сообщение о размере обязательств по данному субординированному облигационному займу, которые должны быть прекращены в Дату прекращения обязательств для восстановления значения норматива достаточности базового капитала Кредитной организации - эмитента до уровня не ниже 2 процентов, либо для восстановления значений нормативов достаточности собственных средств (капитала), установленных в соответствии с Инструкцией Банка России N 139-И, в случае реализации плана участия Агентства по страхованию вкладов в осуществлении мер по предупреждению банкротства Банка, в форме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принятия решения уполномоченным органом Кредитной организации – эмитента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Кредитной организации - эмитента, но не позднее, чем за 1 (Один) рабочий день до Даты прекращения обязательств:</w:t>
      </w:r>
    </w:p>
    <w:p w:rsidR="00E95B8D" w:rsidRPr="00A666A6" w:rsidRDefault="00E95B8D" w:rsidP="00BF3104">
      <w:pPr>
        <w:autoSpaceDE w:val="0"/>
        <w:autoSpaceDN w:val="0"/>
        <w:adjustRightInd w:val="0"/>
        <w:jc w:val="both"/>
        <w:rPr>
          <w:b/>
          <w:i/>
        </w:rPr>
      </w:pPr>
      <w:r w:rsidRPr="00A666A6">
        <w:rPr>
          <w:b/>
          <w:i/>
        </w:rPr>
        <w:t>- в ленте новостей – не позднее 1 (Одного) дня;</w:t>
      </w:r>
    </w:p>
    <w:p w:rsidR="00E95B8D" w:rsidRPr="00A666A6" w:rsidRDefault="00E95B8D" w:rsidP="00BF3104">
      <w:pPr>
        <w:autoSpaceDE w:val="0"/>
        <w:autoSpaceDN w:val="0"/>
        <w:adjustRightInd w:val="0"/>
        <w:jc w:val="both"/>
        <w:rPr>
          <w:b/>
          <w:i/>
        </w:rPr>
      </w:pPr>
      <w:r w:rsidRPr="00A666A6">
        <w:rPr>
          <w:b/>
          <w:i/>
        </w:rPr>
        <w:t>- на Страницах в сети Интернет – не позднее 1 (Одного) дня.</w:t>
      </w:r>
    </w:p>
    <w:p w:rsidR="00E95B8D" w:rsidRPr="00A666A6" w:rsidRDefault="00E95B8D" w:rsidP="00BF3104">
      <w:pPr>
        <w:autoSpaceDE w:val="0"/>
        <w:autoSpaceDN w:val="0"/>
        <w:adjustRightInd w:val="0"/>
        <w:jc w:val="both"/>
        <w:rPr>
          <w:b/>
          <w:i/>
        </w:rPr>
      </w:pPr>
      <w:r w:rsidRPr="00A666A6">
        <w:rPr>
          <w:b/>
          <w:i/>
        </w:rPr>
        <w:t>При этом публикация на Страницах в сети Интернет осуществляется после публикации в ленте новостей.</w:t>
      </w:r>
    </w:p>
    <w:p w:rsidR="00E95B8D" w:rsidRPr="00A666A6" w:rsidRDefault="00E95B8D" w:rsidP="00BF3104">
      <w:pPr>
        <w:autoSpaceDE w:val="0"/>
        <w:autoSpaceDN w:val="0"/>
        <w:adjustRightInd w:val="0"/>
        <w:jc w:val="both"/>
        <w:rPr>
          <w:b/>
          <w:i/>
        </w:rPr>
      </w:pPr>
      <w:r w:rsidRPr="00A666A6">
        <w:rPr>
          <w:b/>
          <w:i/>
        </w:rPr>
        <w:t>Кредитная организация - эмитент доводит информацию о размере таких обязательств до Биржи и НКО ЗАО НРД в срок не позднее 1 (Одного) дня с даты принятия решения уполномоченным органом управления Кредитной организации – эмитента, но не позднее, чем за 1 (Один) день до Даты прекращения обязательств.</w:t>
      </w:r>
    </w:p>
    <w:p w:rsidR="00E95B8D" w:rsidRPr="00A666A6" w:rsidRDefault="00E95B8D" w:rsidP="00BF3104">
      <w:pPr>
        <w:autoSpaceDE w:val="0"/>
        <w:autoSpaceDN w:val="0"/>
        <w:adjustRightInd w:val="0"/>
        <w:jc w:val="both"/>
        <w:rPr>
          <w:b/>
          <w:i/>
        </w:rPr>
      </w:pPr>
    </w:p>
    <w:p w:rsidR="00E95B8D" w:rsidRPr="00A666A6" w:rsidRDefault="00E95B8D" w:rsidP="00BF3104">
      <w:pPr>
        <w:autoSpaceDE w:val="0"/>
        <w:autoSpaceDN w:val="0"/>
        <w:adjustRightInd w:val="0"/>
        <w:jc w:val="both"/>
        <w:rPr>
          <w:b/>
          <w:i/>
        </w:rPr>
      </w:pPr>
      <w:r w:rsidRPr="00A666A6">
        <w:rPr>
          <w:b/>
          <w:i/>
        </w:rPr>
        <w:t>Кредитная организация - эмитент не позднее, чем за 1 (Один) день до Даты прекращения обязательств уведомляет Биржу и НКО ЗАО НРД о размере прекращающихся обязательств Кредитной организации – эмитента в Дату прекращения обязательств, в том числе о величине начисленных процентов (купонов) по Облигации, выплата которых прекращается, величине номинальной стоимости (части номинальной стоимости) Облигации, обязательства кредитной организации – эмитента по возврату которой прекращаются, а также о размере обязательств Кредитной организации - эмитента, которые не прекращаются в Дату прекращения обязательств (о величине начисленных процентов (купонов) по Облигации и номинальной стоимости (части номинальной стоимости) Облигации).</w:t>
      </w:r>
    </w:p>
    <w:p w:rsidR="00E95B8D" w:rsidRPr="00A666A6" w:rsidRDefault="00E95B8D" w:rsidP="00BF3104">
      <w:pPr>
        <w:adjustRightInd w:val="0"/>
        <w:ind w:firstLine="539"/>
        <w:jc w:val="both"/>
        <w:rPr>
          <w:b/>
          <w:bCs/>
          <w:i/>
        </w:rPr>
      </w:pPr>
    </w:p>
    <w:p w:rsidR="00E95B8D" w:rsidRPr="00A666A6" w:rsidRDefault="00E95B8D" w:rsidP="00BF3104">
      <w:pPr>
        <w:adjustRightInd w:val="0"/>
        <w:ind w:firstLine="539"/>
        <w:jc w:val="both"/>
        <w:rPr>
          <w:b/>
          <w:bCs/>
          <w:i/>
        </w:rPr>
      </w:pPr>
      <w:r w:rsidRPr="00A666A6">
        <w:rPr>
          <w:b/>
          <w:bCs/>
          <w:i/>
        </w:rPr>
        <w:t>Информация о прекращении обязательств по Облигациям (в случае возникновения События прекращения обязательств А и События прекращения обязательств Б)  раскрывается Эмитентом в следующие сроки с соответствующей Даты прекращения по Облигациям:</w:t>
      </w:r>
    </w:p>
    <w:p w:rsidR="00E95B8D" w:rsidRPr="00A666A6" w:rsidRDefault="00E95B8D" w:rsidP="00BF3104">
      <w:pPr>
        <w:adjustRightInd w:val="0"/>
        <w:ind w:firstLine="539"/>
        <w:jc w:val="both"/>
        <w:rPr>
          <w:b/>
          <w:bCs/>
          <w:i/>
        </w:rPr>
      </w:pPr>
      <w:r w:rsidRPr="00A666A6">
        <w:rPr>
          <w:b/>
          <w:bCs/>
          <w:i/>
        </w:rPr>
        <w:t>- в ленте новостей – не позднее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двух дней.</w:t>
      </w:r>
    </w:p>
    <w:p w:rsidR="00E95B8D" w:rsidRPr="00A666A6" w:rsidRDefault="00E95B8D" w:rsidP="00BF3104">
      <w:pPr>
        <w:adjustRightInd w:val="0"/>
        <w:ind w:firstLine="539"/>
        <w:jc w:val="both"/>
        <w:rPr>
          <w:b/>
          <w:bCs/>
          <w:i/>
        </w:rPr>
      </w:pPr>
      <w:r w:rsidRPr="00A666A6">
        <w:rPr>
          <w:b/>
          <w:bCs/>
          <w:i/>
        </w:rPr>
        <w:t>При этом публикация на Страницах в сети Интернет осуществляется после публикации в ленте новостей.</w:t>
      </w:r>
    </w:p>
    <w:p w:rsidR="00E95B8D" w:rsidRPr="00A666A6" w:rsidRDefault="00E95B8D" w:rsidP="00BF3104">
      <w:pPr>
        <w:adjustRightInd w:val="0"/>
        <w:ind w:firstLine="539"/>
        <w:jc w:val="both"/>
        <w:rPr>
          <w:b/>
          <w:bCs/>
          <w:i/>
        </w:rPr>
      </w:pPr>
      <w:r w:rsidRPr="00A666A6">
        <w:rPr>
          <w:b/>
          <w:bCs/>
          <w:i/>
        </w:rPr>
        <w:t>Кредитная организация-эмитент информирует биржу и НРД о прекращении обязательств по Облигациям выпуска (для События прекращения обязательств А и События прекращения обязательств Б) не позднее следующего дня с Даты прекращения таких обязательств.</w:t>
      </w:r>
    </w:p>
    <w:p w:rsidR="00E95B8D" w:rsidRPr="00A666A6" w:rsidRDefault="00E95B8D" w:rsidP="00BF3104">
      <w:pPr>
        <w:adjustRightInd w:val="0"/>
        <w:ind w:firstLine="539"/>
        <w:jc w:val="both"/>
        <w:rPr>
          <w:b/>
          <w:bCs/>
          <w:i/>
        </w:rPr>
      </w:pPr>
    </w:p>
    <w:p w:rsidR="00E95B8D" w:rsidRPr="00A666A6" w:rsidRDefault="00E95B8D" w:rsidP="00BF3104">
      <w:pPr>
        <w:adjustRightInd w:val="0"/>
      </w:pPr>
    </w:p>
    <w:p w:rsidR="00E95B8D" w:rsidRPr="00A666A6" w:rsidRDefault="00E95B8D" w:rsidP="00BF3104">
      <w:pPr>
        <w:adjustRightInd w:val="0"/>
        <w:ind w:firstLine="539"/>
        <w:jc w:val="both"/>
        <w:rPr>
          <w:b/>
          <w:bCs/>
          <w:i/>
        </w:rPr>
      </w:pPr>
      <w:r w:rsidRPr="00A666A6">
        <w:rPr>
          <w:b/>
          <w:bCs/>
          <w:i/>
        </w:rPr>
        <w:t>19)  Порядок раскрытия информации о неисполнении или ненадлежащем исполнении обязательств по Облигациям.</w:t>
      </w:r>
    </w:p>
    <w:p w:rsidR="00E95B8D" w:rsidRPr="00A666A6" w:rsidRDefault="00E95B8D" w:rsidP="00BF3104">
      <w:pPr>
        <w:adjustRightInd w:val="0"/>
        <w:ind w:firstLine="539"/>
        <w:jc w:val="both"/>
        <w:rPr>
          <w:b/>
          <w:bCs/>
          <w:i/>
        </w:rPr>
      </w:pPr>
      <w:r w:rsidRPr="00A666A6">
        <w:rPr>
          <w:b/>
          <w:bCs/>
          <w:i/>
        </w:rPr>
        <w:t>Информация о неисполнении обязательств по Облигациям (в том числе дефолт и/или технический дефолт) раскрывается в форме сообщения о существенном факте в следующие сроки с даты, в которую обязательство эмитента перед владельцами Облигаций должно быть исполнено, а в случае, если такое обязательство должно быть исполнено в течение определенного срока (периода времени), - даты окончания этого срока:</w:t>
      </w:r>
    </w:p>
    <w:p w:rsidR="00E95B8D" w:rsidRPr="00A666A6" w:rsidRDefault="00E95B8D" w:rsidP="00BF3104">
      <w:pPr>
        <w:adjustRightInd w:val="0"/>
        <w:ind w:firstLine="539"/>
        <w:jc w:val="both"/>
        <w:rPr>
          <w:b/>
          <w:bCs/>
          <w:i/>
        </w:rPr>
      </w:pPr>
      <w:r w:rsidRPr="00A666A6">
        <w:rPr>
          <w:b/>
          <w:bCs/>
          <w:i/>
        </w:rPr>
        <w:t>- в ленте новостей – не позднее 1 (одного) дня;</w:t>
      </w:r>
    </w:p>
    <w:p w:rsidR="00E95B8D" w:rsidRPr="00A666A6" w:rsidRDefault="00E95B8D" w:rsidP="00BF3104">
      <w:pPr>
        <w:adjustRightInd w:val="0"/>
        <w:ind w:firstLine="539"/>
        <w:jc w:val="both"/>
        <w:rPr>
          <w:b/>
          <w:bCs/>
          <w:i/>
        </w:rPr>
      </w:pPr>
      <w:r w:rsidRPr="00A666A6">
        <w:rPr>
          <w:b/>
          <w:bCs/>
          <w:i/>
        </w:rPr>
        <w:t>- на Страницах в сети Интернет – не позднее 2 (Двух) дней.</w:t>
      </w:r>
    </w:p>
    <w:p w:rsidR="00E95B8D" w:rsidRPr="00A666A6" w:rsidRDefault="00E95B8D" w:rsidP="00BF3104">
      <w:pPr>
        <w:adjustRightInd w:val="0"/>
        <w:ind w:firstLine="539"/>
        <w:jc w:val="both"/>
        <w:rPr>
          <w:b/>
          <w:bCs/>
          <w:i/>
        </w:rPr>
      </w:pPr>
      <w:r w:rsidRPr="00A666A6">
        <w:rPr>
          <w:b/>
          <w:bCs/>
          <w:i/>
        </w:rPr>
        <w:t xml:space="preserve">Информация о неисполнении или ненадлежащем исполнении обязательств по Облигациям (в том числе дефолт и/или технический дефолт) должна включать в себя: </w:t>
      </w:r>
    </w:p>
    <w:p w:rsidR="00E95B8D" w:rsidRPr="00A666A6" w:rsidRDefault="00E95B8D" w:rsidP="00BF3104">
      <w:pPr>
        <w:adjustRightInd w:val="0"/>
        <w:ind w:firstLine="539"/>
        <w:jc w:val="both"/>
        <w:rPr>
          <w:b/>
          <w:bCs/>
          <w:i/>
        </w:rPr>
      </w:pPr>
      <w:r w:rsidRPr="00A666A6">
        <w:rPr>
          <w:b/>
          <w:bCs/>
          <w:i/>
        </w:rPr>
        <w:t>- содержание обязательства Эмитента, а для денежного обязательства или иного обязательства, которое может быть выражено в денежном выражении, - также размер такого обязательства в денежном выражении;</w:t>
      </w:r>
    </w:p>
    <w:p w:rsidR="00E95B8D" w:rsidRPr="00A666A6" w:rsidRDefault="00E95B8D" w:rsidP="00BF3104">
      <w:pPr>
        <w:adjustRightInd w:val="0"/>
        <w:ind w:firstLine="539"/>
        <w:jc w:val="both"/>
        <w:rPr>
          <w:b/>
          <w:bCs/>
          <w:i/>
        </w:rPr>
      </w:pPr>
      <w:r w:rsidRPr="00A666A6">
        <w:rPr>
          <w:b/>
          <w:bCs/>
          <w:i/>
        </w:rPr>
        <w:t>- дату, в которую обязательство Эмитента должно быть исполнено, а в случае, если обязательство должно быть исполнено Эмитентом в течение определенного срока (периода времени), - дату окончания этого срока;</w:t>
      </w:r>
    </w:p>
    <w:p w:rsidR="00E95B8D" w:rsidRPr="00A666A6" w:rsidRDefault="00E95B8D" w:rsidP="00BF3104">
      <w:pPr>
        <w:adjustRightInd w:val="0"/>
        <w:ind w:firstLine="539"/>
        <w:jc w:val="both"/>
        <w:rPr>
          <w:b/>
          <w:bCs/>
          <w:i/>
        </w:rPr>
      </w:pPr>
      <w:r w:rsidRPr="00A666A6">
        <w:rPr>
          <w:b/>
          <w:bCs/>
          <w:i/>
        </w:rPr>
        <w:t>- факт неисполнения (частичного неисполнения) Эмитентом соответствующего обязательства перед владельцами его эмиссионных ценных бумаг, в том числе по его вине (дефолт);</w:t>
      </w:r>
    </w:p>
    <w:p w:rsidR="00E95B8D" w:rsidRPr="00A666A6" w:rsidRDefault="00E95B8D" w:rsidP="00BF3104">
      <w:pPr>
        <w:adjustRightInd w:val="0"/>
        <w:ind w:firstLine="539"/>
        <w:jc w:val="both"/>
        <w:rPr>
          <w:b/>
          <w:bCs/>
          <w:i/>
        </w:rPr>
      </w:pPr>
      <w:r w:rsidRPr="00A666A6">
        <w:rPr>
          <w:b/>
          <w:bCs/>
          <w:i/>
        </w:rPr>
        <w:t>- причину неисполнения (частичного неисполнения) Эмитентом соответствующего обязательства перед владельцами его эмиссионных ценных бумаг, а для денежного обязательства или иного обязательства, которое может быть выражено в денежном выражении, также размер такого обязательства в денежном выражении, в котором оно не исполнено;</w:t>
      </w:r>
    </w:p>
    <w:p w:rsidR="00E95B8D" w:rsidRPr="00A666A6" w:rsidRDefault="00E95B8D" w:rsidP="00BF3104">
      <w:pPr>
        <w:adjustRightInd w:val="0"/>
        <w:ind w:firstLine="539"/>
        <w:jc w:val="both"/>
        <w:rPr>
          <w:b/>
          <w:bCs/>
          <w:i/>
        </w:rPr>
      </w:pPr>
      <w:r w:rsidRPr="00A666A6">
        <w:rPr>
          <w:b/>
          <w:bCs/>
          <w:i/>
        </w:rPr>
        <w:t>- перечисление возможных действий владельцев Облигаций по удовлетворению своих требований в случае дефолта и в случае технического дефолта.</w:t>
      </w:r>
    </w:p>
    <w:p w:rsidR="00E95B8D" w:rsidRPr="00A666A6" w:rsidRDefault="00E95B8D" w:rsidP="00BF3104">
      <w:pPr>
        <w:adjustRightInd w:val="0"/>
        <w:jc w:val="both"/>
      </w:pPr>
    </w:p>
    <w:p w:rsidR="00E95B8D" w:rsidRPr="00A666A6" w:rsidRDefault="00E95B8D" w:rsidP="00BF3104">
      <w:pPr>
        <w:jc w:val="both"/>
      </w:pPr>
    </w:p>
    <w:p w:rsidR="00E95B8D" w:rsidRPr="00A666A6" w:rsidRDefault="00E95B8D" w:rsidP="00BF3104">
      <w:pPr>
        <w:adjustRightInd w:val="0"/>
        <w:ind w:firstLine="539"/>
        <w:jc w:val="both"/>
        <w:rPr>
          <w:b/>
          <w:bCs/>
          <w:i/>
        </w:rPr>
      </w:pPr>
      <w:r w:rsidRPr="00A666A6">
        <w:rPr>
          <w:b/>
          <w:bCs/>
          <w:i/>
        </w:rPr>
        <w:t>20) Эмитент раскрывает информацию о своей деятельности в форме ежеквартальных отчетов, сообщений о существенных фактах, консолидированной финансовой отчетности эмитента в объеме и порядке, установленном Положением о раскрытии информации.</w:t>
      </w:r>
    </w:p>
    <w:p w:rsidR="00E95B8D" w:rsidRPr="00A666A6" w:rsidRDefault="00E95B8D" w:rsidP="00BF3104">
      <w:pPr>
        <w:adjustRightInd w:val="0"/>
        <w:ind w:firstLine="539"/>
        <w:jc w:val="both"/>
        <w:rPr>
          <w:b/>
          <w:bCs/>
          <w:i/>
        </w:rPr>
      </w:pPr>
    </w:p>
    <w:p w:rsidR="00E95B8D" w:rsidRPr="00A666A6" w:rsidRDefault="00E95B8D" w:rsidP="00BF3104">
      <w:pPr>
        <w:pStyle w:val="ConsPlusNormal"/>
        <w:ind w:firstLine="540"/>
        <w:jc w:val="both"/>
        <w:rPr>
          <w:rFonts w:ascii="Times New Roman" w:hAnsi="Times New Roman" w:cs="Times New Roman"/>
          <w:sz w:val="24"/>
          <w:szCs w:val="24"/>
        </w:rPr>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168" w:name="_Toc412732469"/>
      <w:bookmarkStart w:id="169" w:name="_Toc430103502"/>
      <w:r w:rsidRPr="00A666A6">
        <w:t>8.12. Сведения об обеспечении исполнения обязательств по облигациям выпуска (дополнительного выпуска)</w:t>
      </w:r>
      <w:bookmarkEnd w:id="168"/>
      <w:bookmarkEnd w:id="169"/>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70" w:name="_Toc412732470"/>
      <w:bookmarkStart w:id="171" w:name="_Toc430103503"/>
      <w:r w:rsidRPr="00A666A6">
        <w:t>8.12.1. Сведения о лице, предоставляющем обеспечение исполнения обязательств по облигациям</w:t>
      </w:r>
      <w:bookmarkEnd w:id="170"/>
      <w:bookmarkEnd w:id="171"/>
    </w:p>
    <w:p w:rsidR="00E95B8D" w:rsidRPr="00A666A6" w:rsidRDefault="00E95B8D" w:rsidP="00BF3104">
      <w:pPr>
        <w:autoSpaceDE w:val="0"/>
        <w:autoSpaceDN w:val="0"/>
        <w:adjustRightInd w:val="0"/>
        <w:spacing w:before="120"/>
        <w:ind w:firstLine="720"/>
        <w:jc w:val="both"/>
        <w:rPr>
          <w:b/>
          <w:i/>
        </w:rPr>
      </w:pPr>
      <w:bookmarkStart w:id="172" w:name="_Toc412732471"/>
      <w:bookmarkStart w:id="173" w:name="_Toc430103504"/>
      <w:r w:rsidRPr="00A666A6">
        <w:rPr>
          <w:b/>
          <w:i/>
        </w:rPr>
        <w:t>По Облигациям выпуска обеспечение не предоставлено</w:t>
      </w:r>
    </w:p>
    <w:p w:rsidR="00E95B8D" w:rsidRPr="00A666A6" w:rsidRDefault="00E95B8D" w:rsidP="003D31FF">
      <w:pPr>
        <w:pStyle w:val="Heading3"/>
      </w:pPr>
      <w:r w:rsidRPr="00A666A6">
        <w:t>8.12.2. Условия обеспечения исполнения обязательств по облигациям</w:t>
      </w:r>
      <w:bookmarkEnd w:id="172"/>
      <w:bookmarkEnd w:id="173"/>
    </w:p>
    <w:p w:rsidR="00E95B8D" w:rsidRPr="00A666A6" w:rsidRDefault="00E95B8D" w:rsidP="00BF3104">
      <w:pPr>
        <w:autoSpaceDE w:val="0"/>
        <w:autoSpaceDN w:val="0"/>
        <w:adjustRightInd w:val="0"/>
        <w:spacing w:before="120"/>
        <w:ind w:firstLine="720"/>
        <w:jc w:val="both"/>
        <w:rPr>
          <w:b/>
          <w:i/>
        </w:rPr>
      </w:pPr>
      <w:r w:rsidRPr="00A666A6">
        <w:rPr>
          <w:b/>
          <w:i/>
        </w:rPr>
        <w:t>По Облигациям выпуска обеспечение не предоставлено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74" w:name="_Toc412732472"/>
      <w:bookmarkStart w:id="175" w:name="_Toc430103505"/>
      <w:r w:rsidRPr="00A666A6">
        <w:t>8.12.2.1. Условия залога (залогового обеспечения), которым обеспечивается исполнение обязательств по облигациям</w:t>
      </w:r>
      <w:bookmarkEnd w:id="174"/>
      <w:bookmarkEnd w:id="175"/>
    </w:p>
    <w:p w:rsidR="00E95B8D" w:rsidRPr="00A666A6" w:rsidRDefault="00E95B8D" w:rsidP="00BF3104">
      <w:pPr>
        <w:autoSpaceDE w:val="0"/>
        <w:autoSpaceDN w:val="0"/>
        <w:adjustRightInd w:val="0"/>
        <w:spacing w:before="120"/>
        <w:ind w:firstLine="720"/>
        <w:jc w:val="both"/>
        <w:rPr>
          <w:b/>
          <w:i/>
        </w:rPr>
      </w:pPr>
      <w:r w:rsidRPr="00A666A6">
        <w:rPr>
          <w:b/>
          <w:i/>
        </w:rPr>
        <w:t>По Облигациям выпуска обеспечение не предоставлено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76" w:name="_Toc412732473"/>
      <w:bookmarkStart w:id="177" w:name="_Toc430103506"/>
      <w:r w:rsidRPr="00A666A6">
        <w:t>8.12.2.2. Условия поручительства, которым обеспечивается исполнение обязательств по облигациям</w:t>
      </w:r>
      <w:bookmarkEnd w:id="176"/>
      <w:bookmarkEnd w:id="177"/>
    </w:p>
    <w:p w:rsidR="00E95B8D" w:rsidRPr="00A666A6" w:rsidRDefault="00E95B8D" w:rsidP="00BF3104">
      <w:pPr>
        <w:autoSpaceDE w:val="0"/>
        <w:autoSpaceDN w:val="0"/>
        <w:adjustRightInd w:val="0"/>
        <w:spacing w:before="120"/>
        <w:ind w:firstLine="720"/>
        <w:jc w:val="both"/>
        <w:rPr>
          <w:b/>
          <w:i/>
        </w:rPr>
      </w:pPr>
      <w:r w:rsidRPr="00A666A6">
        <w:rPr>
          <w:b/>
          <w:i/>
        </w:rPr>
        <w:t>По Облигациям выпуска обеспечение не предоставлено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78" w:name="_Toc412732474"/>
      <w:bookmarkStart w:id="179" w:name="_Toc430103507"/>
      <w:r w:rsidRPr="00A666A6">
        <w:t>8.12.2.3. Условия банковской гарантии, которой обеспечивается исполнение обязательств по облигациям</w:t>
      </w:r>
      <w:bookmarkEnd w:id="178"/>
      <w:bookmarkEnd w:id="179"/>
    </w:p>
    <w:p w:rsidR="00E95B8D" w:rsidRPr="00A666A6" w:rsidRDefault="00E95B8D" w:rsidP="00BF3104">
      <w:pPr>
        <w:autoSpaceDE w:val="0"/>
        <w:autoSpaceDN w:val="0"/>
        <w:adjustRightInd w:val="0"/>
        <w:spacing w:before="120"/>
        <w:ind w:firstLine="720"/>
        <w:jc w:val="both"/>
        <w:rPr>
          <w:b/>
          <w:i/>
        </w:rPr>
      </w:pPr>
      <w:r w:rsidRPr="00A666A6">
        <w:rPr>
          <w:b/>
          <w:i/>
        </w:rPr>
        <w:t>По Облигациям выпуска обеспечение не предоставлено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80" w:name="_Toc412732475"/>
      <w:bookmarkStart w:id="181" w:name="_Toc430103508"/>
      <w:r w:rsidRPr="00A666A6">
        <w:t>8.12.2.4. Условия государственной или муниципальной гарантии, которой обеспечивается исполнение обязательств по облигациям</w:t>
      </w:r>
      <w:bookmarkEnd w:id="180"/>
      <w:bookmarkEnd w:id="181"/>
    </w:p>
    <w:p w:rsidR="00E95B8D" w:rsidRPr="00A666A6" w:rsidRDefault="00E95B8D" w:rsidP="00BF3104">
      <w:pPr>
        <w:autoSpaceDE w:val="0"/>
        <w:autoSpaceDN w:val="0"/>
        <w:adjustRightInd w:val="0"/>
        <w:spacing w:before="120"/>
        <w:ind w:firstLine="720"/>
        <w:jc w:val="both"/>
        <w:rPr>
          <w:b/>
          <w:i/>
        </w:rPr>
      </w:pPr>
      <w:r w:rsidRPr="00A666A6">
        <w:rPr>
          <w:b/>
          <w:i/>
        </w:rPr>
        <w:t>По Облигациям выпуска обеспечение не предоставлено</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82" w:name="_Toc412732476"/>
      <w:bookmarkStart w:id="183" w:name="_Toc430103509"/>
      <w:r w:rsidRPr="00A666A6">
        <w:t>8.12.3. Дополнительные сведения о размещаемых облигациях с ипотечным покрытием</w:t>
      </w:r>
      <w:bookmarkEnd w:id="182"/>
      <w:bookmarkEnd w:id="183"/>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84" w:name="_Toc412732477"/>
      <w:bookmarkStart w:id="185" w:name="_Toc430103510"/>
      <w:r w:rsidRPr="00A666A6">
        <w:t>8.12.3.1. Сведения о специализированном депозитарии, осуществляющем ведение реестра ипотечного покрытия</w:t>
      </w:r>
      <w:bookmarkEnd w:id="184"/>
      <w:bookmarkEnd w:id="185"/>
    </w:p>
    <w:p w:rsidR="00E95B8D" w:rsidRPr="00A666A6" w:rsidRDefault="00E95B8D" w:rsidP="003D31FF">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ипотечным покрытием. </w:t>
      </w:r>
    </w:p>
    <w:p w:rsidR="00E95B8D" w:rsidRPr="00A666A6" w:rsidRDefault="00E95B8D" w:rsidP="003D31FF">
      <w:pPr>
        <w:pStyle w:val="Heading3"/>
      </w:pPr>
      <w:bookmarkStart w:id="186" w:name="_Toc412732478"/>
      <w:bookmarkStart w:id="187" w:name="_Toc430103511"/>
      <w:r w:rsidRPr="00A666A6">
        <w:t>8.12.3.2. Сведения о выпусках облигаций с ипотечным покрытием, исполнение обязательств по которым обеспечивается (может быть обеспечено) залогом данного ипотечного покрытия</w:t>
      </w:r>
      <w:bookmarkEnd w:id="186"/>
      <w:bookmarkEnd w:id="187"/>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ипотечным покрытием.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88" w:name="_Toc412732479"/>
      <w:bookmarkStart w:id="189" w:name="_Toc430103512"/>
      <w:r w:rsidRPr="00A666A6">
        <w:t>8.12.3.3. Сведения о страховании риска ответственности перед владельцами облигаций с ипотечным покрытием</w:t>
      </w:r>
      <w:bookmarkEnd w:id="188"/>
      <w:bookmarkEnd w:id="189"/>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ипотечным покрытием.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90" w:name="_Toc412732480"/>
      <w:bookmarkStart w:id="191" w:name="_Toc430103513"/>
      <w:r w:rsidRPr="00A666A6">
        <w:t>8.12.3.4. Сведения о сервисном агенте, уполномоченном получать исполнение от должников, обеспеченные ипотекой требования к которым составляют ипотечное покрытие облигаций</w:t>
      </w:r>
      <w:bookmarkEnd w:id="190"/>
      <w:bookmarkEnd w:id="191"/>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ипотечным покрытием.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92" w:name="_Toc412732481"/>
      <w:bookmarkStart w:id="193" w:name="_Toc430103514"/>
      <w:r w:rsidRPr="00A666A6">
        <w:t>8.12.3.5. Информация о составе, структуре и размере ипотечного покрытия</w:t>
      </w:r>
      <w:bookmarkEnd w:id="192"/>
      <w:bookmarkEnd w:id="193"/>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ипотечным покрытием.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94" w:name="_Toc412732482"/>
      <w:bookmarkStart w:id="195" w:name="_Toc430103515"/>
      <w:r w:rsidRPr="00A666A6">
        <w:t>8.12.4. Дополнительные сведения о размещаемых облигациях с залоговым обеспечением денежными требованиями</w:t>
      </w:r>
      <w:bookmarkEnd w:id="194"/>
      <w:bookmarkEnd w:id="195"/>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96" w:name="_Toc412732483"/>
      <w:bookmarkStart w:id="197" w:name="_Toc430103516"/>
      <w:r w:rsidRPr="00A666A6">
        <w:t>8.12.4.1. Сведения о лице, осуществляющем учет находящихся в залоге денежных требований и денежных сумм, зачисленных на залоговый счет</w:t>
      </w:r>
      <w:bookmarkEnd w:id="196"/>
      <w:bookmarkEnd w:id="197"/>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залоговым обеспечением.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198" w:name="_Toc412732484"/>
      <w:bookmarkStart w:id="199" w:name="_Toc430103517"/>
      <w:r w:rsidRPr="00A666A6">
        <w:t>8.12.4.2. Сведения о выпусках облигаций с залоговым обеспечением денежными требованиями и денежных требованиях из заключенных эмитентом договоров, исполнение обязательств по которым обеспечивается (может быть обеспечено) данным залоговым обеспечением</w:t>
      </w:r>
      <w:bookmarkEnd w:id="198"/>
      <w:bookmarkEnd w:id="199"/>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залоговым обеспечением.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200" w:name="_Toc412732485"/>
      <w:bookmarkStart w:id="201" w:name="_Toc430103518"/>
      <w:r w:rsidRPr="00A666A6">
        <w:t>8.12.4.3.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bookmarkEnd w:id="200"/>
      <w:bookmarkEnd w:id="201"/>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залоговым обеспечением.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202" w:name="_Toc412732486"/>
      <w:bookmarkStart w:id="203" w:name="_Toc430103519"/>
      <w:r w:rsidRPr="00A666A6">
        <w:t>8.12.4.4. Сведения об организациях, обслуживающих находящиеся в залоге денежные требования</w:t>
      </w:r>
      <w:bookmarkEnd w:id="202"/>
      <w:bookmarkEnd w:id="203"/>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залоговым обеспечением.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204" w:name="_Toc412732487"/>
      <w:bookmarkStart w:id="205" w:name="_Toc430103520"/>
      <w:r w:rsidRPr="00A666A6">
        <w:t>8.12.4.5. Информация о составе, структуре и стоимости (размере) залогового обеспечения облигаций, в состав которого входят денежные требования</w:t>
      </w:r>
      <w:bookmarkEnd w:id="204"/>
      <w:bookmarkEnd w:id="205"/>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залоговым обеспечением.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206" w:name="_Toc412732488"/>
      <w:bookmarkStart w:id="207" w:name="_Toc430103521"/>
      <w:r w:rsidRPr="00A666A6">
        <w:t>8.12.4.6. Информация о формах, способах принятия и объеме рисков, принимаемых первоначальными и (или) последующими кредиторами по обязательствам, денежные требования по которым составляют залоговое обеспечение</w:t>
      </w:r>
      <w:bookmarkEnd w:id="206"/>
      <w:bookmarkEnd w:id="207"/>
    </w:p>
    <w:p w:rsidR="00E95B8D" w:rsidRPr="00A666A6" w:rsidRDefault="00E95B8D" w:rsidP="007B13B1">
      <w:pPr>
        <w:widowControl w:val="0"/>
        <w:autoSpaceDE w:val="0"/>
        <w:autoSpaceDN w:val="0"/>
        <w:adjustRightInd w:val="0"/>
        <w:jc w:val="both"/>
        <w:rPr>
          <w:rFonts w:cs="Calibri"/>
          <w:b/>
          <w:i/>
        </w:rPr>
      </w:pPr>
      <w:r w:rsidRPr="00A666A6">
        <w:rPr>
          <w:rFonts w:cs="Calibri"/>
          <w:b/>
          <w:i/>
        </w:rPr>
        <w:t xml:space="preserve">Облигации не являются облигациями с залоговым обеспечением.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208" w:name="_Toc412732489"/>
      <w:bookmarkStart w:id="209" w:name="_Toc430103522"/>
      <w:r w:rsidRPr="00A666A6">
        <w:t>8.13. Сведения о представителе владельцев облигаций</w:t>
      </w:r>
      <w:bookmarkEnd w:id="208"/>
      <w:bookmarkEnd w:id="209"/>
    </w:p>
    <w:p w:rsidR="00E95B8D" w:rsidRPr="00A666A6" w:rsidRDefault="00E95B8D" w:rsidP="003D31FF">
      <w:pPr>
        <w:pStyle w:val="Basic"/>
      </w:pPr>
      <w:r w:rsidRPr="00A666A6">
        <w:t>В случае если эмитентом определен представитель владельцев облигаций, указываются следующие сведения:</w:t>
      </w:r>
    </w:p>
    <w:p w:rsidR="00E95B8D" w:rsidRPr="00A666A6" w:rsidRDefault="00E95B8D" w:rsidP="007B13B1">
      <w:pPr>
        <w:adjustRightInd w:val="0"/>
        <w:ind w:firstLine="539"/>
        <w:jc w:val="both"/>
        <w:rPr>
          <w:b/>
          <w:bCs/>
          <w:i/>
        </w:rPr>
      </w:pPr>
      <w:r w:rsidRPr="00A666A6">
        <w:rPr>
          <w:b/>
          <w:bCs/>
          <w:i/>
        </w:rPr>
        <w:t xml:space="preserve">Привлечение представителя владельцев Облигаций не предусмотрено.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210" w:name="_Toc412732490"/>
      <w:bookmarkStart w:id="211" w:name="_Toc430103523"/>
      <w:r w:rsidRPr="00A666A6">
        <w:t>8.14. Сведения об отнесении приобретения облигаций к категории инвестиций с повышенным риском</w:t>
      </w:r>
      <w:bookmarkEnd w:id="210"/>
      <w:bookmarkEnd w:id="211"/>
    </w:p>
    <w:p w:rsidR="00E95B8D" w:rsidRPr="00A666A6" w:rsidRDefault="00E95B8D" w:rsidP="003D31FF">
      <w:pPr>
        <w:pStyle w:val="Basic"/>
        <w:rPr>
          <w:rFonts w:cs="Calibri"/>
        </w:rPr>
      </w:pPr>
      <w:r w:rsidRPr="00A666A6">
        <w:rPr>
          <w:rFonts w:cs="Calibri"/>
        </w:rPr>
        <w:t xml:space="preserve">Приводится расчет суммы показателей, предусмотренных </w:t>
      </w:r>
      <w:hyperlink r:id="rId45" w:history="1">
        <w:r w:rsidRPr="00A666A6">
          <w:rPr>
            <w:rFonts w:cs="Calibri"/>
          </w:rPr>
          <w:t>пунктом 8.15</w:t>
        </w:r>
      </w:hyperlink>
      <w:r w:rsidRPr="00A666A6">
        <w:rPr>
          <w:rFonts w:cs="Calibri"/>
        </w:rPr>
        <w:t xml:space="preserve"> настоящего Положения, и в случае, когда такая сумма меньше суммарной величины обязательств эмитента по облигациям, указывается на то, что приобретение таких облигаций относится к категории инвестиций с повышенным риском.</w:t>
      </w:r>
    </w:p>
    <w:p w:rsidR="00E95B8D" w:rsidRPr="00A666A6" w:rsidRDefault="00E95B8D" w:rsidP="003D31FF">
      <w:pPr>
        <w:pStyle w:val="Basic"/>
        <w:rPr>
          <w:rFonts w:cs="Calibri"/>
        </w:rPr>
      </w:pPr>
      <w:r w:rsidRPr="00A666A6">
        <w:rPr>
          <w:rFonts w:cs="Calibri"/>
        </w:rPr>
        <w:t xml:space="preserve">В случае когда сумма показателей, предусмотренных </w:t>
      </w:r>
      <w:hyperlink r:id="rId46" w:history="1">
        <w:r w:rsidRPr="00A666A6">
          <w:rPr>
            <w:rFonts w:cs="Calibri"/>
          </w:rPr>
          <w:t>пунктом 8.15</w:t>
        </w:r>
      </w:hyperlink>
      <w:r w:rsidRPr="00A666A6">
        <w:rPr>
          <w:rFonts w:cs="Calibri"/>
        </w:rPr>
        <w:t xml:space="preserve"> настоящего Положения, больше или равна суммарной величине обязательств эмитента по облигациям, указывается на то, что приобретение таких облигаций не относится к категории инвестиций с повышенным риском.</w:t>
      </w:r>
    </w:p>
    <w:p w:rsidR="00E95B8D" w:rsidRPr="00A666A6" w:rsidRDefault="00E95B8D" w:rsidP="003D31FF">
      <w:pPr>
        <w:widowControl w:val="0"/>
        <w:autoSpaceDE w:val="0"/>
        <w:autoSpaceDN w:val="0"/>
        <w:adjustRightInd w:val="0"/>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6341"/>
        <w:gridCol w:w="3475"/>
      </w:tblGrid>
      <w:tr w:rsidR="00E95B8D" w:rsidRPr="00A666A6" w:rsidTr="00994267">
        <w:tc>
          <w:tcPr>
            <w:tcW w:w="608" w:type="dxa"/>
          </w:tcPr>
          <w:p w:rsidR="00E95B8D" w:rsidRPr="00A666A6" w:rsidRDefault="00E95B8D" w:rsidP="00994267">
            <w:pPr>
              <w:autoSpaceDE w:val="0"/>
              <w:autoSpaceDN w:val="0"/>
              <w:adjustRightInd w:val="0"/>
              <w:rPr>
                <w:lang w:eastAsia="ru-RU"/>
              </w:rPr>
            </w:pPr>
            <w:r w:rsidRPr="00A666A6">
              <w:rPr>
                <w:lang w:eastAsia="ru-RU"/>
              </w:rPr>
              <w:t>№</w:t>
            </w:r>
          </w:p>
          <w:p w:rsidR="00E95B8D" w:rsidRPr="00A666A6" w:rsidRDefault="00E95B8D" w:rsidP="00994267">
            <w:pPr>
              <w:widowControl w:val="0"/>
              <w:autoSpaceDE w:val="0"/>
              <w:autoSpaceDN w:val="0"/>
              <w:adjustRightInd w:val="0"/>
              <w:jc w:val="both"/>
              <w:rPr>
                <w:rFonts w:cs="Calibri"/>
              </w:rPr>
            </w:pPr>
            <w:r w:rsidRPr="00A666A6">
              <w:rPr>
                <w:lang w:eastAsia="ru-RU"/>
              </w:rPr>
              <w:t>пп</w:t>
            </w:r>
          </w:p>
        </w:tc>
        <w:tc>
          <w:tcPr>
            <w:tcW w:w="6341" w:type="dxa"/>
          </w:tcPr>
          <w:p w:rsidR="00E95B8D" w:rsidRPr="00A666A6" w:rsidRDefault="00E95B8D" w:rsidP="00994267">
            <w:pPr>
              <w:widowControl w:val="0"/>
              <w:autoSpaceDE w:val="0"/>
              <w:autoSpaceDN w:val="0"/>
              <w:adjustRightInd w:val="0"/>
              <w:jc w:val="both"/>
              <w:rPr>
                <w:rFonts w:cs="Calibri"/>
              </w:rPr>
            </w:pPr>
            <w:r w:rsidRPr="00A666A6">
              <w:rPr>
                <w:lang w:eastAsia="ru-RU"/>
              </w:rPr>
              <w:t>Наименование показателя</w:t>
            </w:r>
          </w:p>
        </w:tc>
        <w:tc>
          <w:tcPr>
            <w:tcW w:w="3475" w:type="dxa"/>
          </w:tcPr>
          <w:p w:rsidR="00E95B8D" w:rsidRPr="00A666A6" w:rsidRDefault="00E95B8D" w:rsidP="00994267">
            <w:pPr>
              <w:widowControl w:val="0"/>
              <w:autoSpaceDE w:val="0"/>
              <w:autoSpaceDN w:val="0"/>
              <w:adjustRightInd w:val="0"/>
              <w:jc w:val="both"/>
              <w:rPr>
                <w:rFonts w:cs="Calibri"/>
              </w:rPr>
            </w:pPr>
            <w:r w:rsidRPr="00A666A6">
              <w:rPr>
                <w:lang w:eastAsia="ru-RU"/>
              </w:rPr>
              <w:t>Значение показателя, тыс. руб.</w:t>
            </w:r>
          </w:p>
        </w:tc>
      </w:tr>
      <w:tr w:rsidR="00E95B8D" w:rsidRPr="00A666A6" w:rsidTr="00994267">
        <w:tc>
          <w:tcPr>
            <w:tcW w:w="608" w:type="dxa"/>
          </w:tcPr>
          <w:p w:rsidR="00E95B8D" w:rsidRPr="00A666A6" w:rsidRDefault="00E95B8D" w:rsidP="00994267">
            <w:pPr>
              <w:widowControl w:val="0"/>
              <w:autoSpaceDE w:val="0"/>
              <w:autoSpaceDN w:val="0"/>
              <w:adjustRightInd w:val="0"/>
              <w:jc w:val="both"/>
              <w:rPr>
                <w:rFonts w:cs="Calibri"/>
              </w:rPr>
            </w:pPr>
          </w:p>
        </w:tc>
        <w:tc>
          <w:tcPr>
            <w:tcW w:w="6341" w:type="dxa"/>
          </w:tcPr>
          <w:p w:rsidR="00E95B8D" w:rsidRPr="00A666A6" w:rsidRDefault="00E95B8D" w:rsidP="00994267">
            <w:pPr>
              <w:autoSpaceDE w:val="0"/>
              <w:autoSpaceDN w:val="0"/>
              <w:adjustRightInd w:val="0"/>
              <w:rPr>
                <w:lang w:eastAsia="ru-RU"/>
              </w:rPr>
            </w:pPr>
            <w:r w:rsidRPr="00A666A6">
              <w:rPr>
                <w:lang w:eastAsia="ru-RU"/>
              </w:rPr>
              <w:t>Размер собственных средств (капитала) кредитной</w:t>
            </w:r>
          </w:p>
          <w:p w:rsidR="00E95B8D" w:rsidRPr="00A666A6" w:rsidRDefault="00E95B8D" w:rsidP="00994267">
            <w:pPr>
              <w:widowControl w:val="0"/>
              <w:autoSpaceDE w:val="0"/>
              <w:autoSpaceDN w:val="0"/>
              <w:adjustRightInd w:val="0"/>
              <w:jc w:val="both"/>
              <w:rPr>
                <w:rFonts w:cs="Calibri"/>
              </w:rPr>
            </w:pPr>
            <w:r w:rsidRPr="00A666A6">
              <w:rPr>
                <w:lang w:eastAsia="ru-RU"/>
              </w:rPr>
              <w:t>организации эмитента*</w:t>
            </w:r>
          </w:p>
        </w:tc>
        <w:tc>
          <w:tcPr>
            <w:tcW w:w="3475" w:type="dxa"/>
          </w:tcPr>
          <w:p w:rsidR="00E95B8D" w:rsidRPr="00A666A6" w:rsidRDefault="00E95B8D" w:rsidP="00994267">
            <w:pPr>
              <w:widowControl w:val="0"/>
              <w:autoSpaceDE w:val="0"/>
              <w:autoSpaceDN w:val="0"/>
              <w:adjustRightInd w:val="0"/>
              <w:jc w:val="both"/>
              <w:rPr>
                <w:rFonts w:cs="Calibri"/>
              </w:rPr>
            </w:pPr>
            <w:r w:rsidRPr="00A666A6">
              <w:rPr>
                <w:rFonts w:cs="Calibri"/>
              </w:rPr>
              <w:t>2 535 918 643</w:t>
            </w:r>
          </w:p>
        </w:tc>
      </w:tr>
      <w:tr w:rsidR="00E95B8D" w:rsidRPr="00A666A6" w:rsidTr="00994267">
        <w:tc>
          <w:tcPr>
            <w:tcW w:w="608" w:type="dxa"/>
          </w:tcPr>
          <w:p w:rsidR="00E95B8D" w:rsidRPr="00A666A6" w:rsidRDefault="00E95B8D" w:rsidP="00994267">
            <w:pPr>
              <w:widowControl w:val="0"/>
              <w:autoSpaceDE w:val="0"/>
              <w:autoSpaceDN w:val="0"/>
              <w:adjustRightInd w:val="0"/>
              <w:jc w:val="both"/>
              <w:rPr>
                <w:rFonts w:cs="Calibri"/>
              </w:rPr>
            </w:pPr>
          </w:p>
        </w:tc>
        <w:tc>
          <w:tcPr>
            <w:tcW w:w="6341" w:type="dxa"/>
          </w:tcPr>
          <w:p w:rsidR="00E95B8D" w:rsidRPr="00A666A6" w:rsidRDefault="00E95B8D" w:rsidP="00994267">
            <w:pPr>
              <w:autoSpaceDE w:val="0"/>
              <w:autoSpaceDN w:val="0"/>
              <w:adjustRightInd w:val="0"/>
              <w:rPr>
                <w:lang w:eastAsia="ru-RU"/>
              </w:rPr>
            </w:pPr>
            <w:r w:rsidRPr="00A666A6">
              <w:rPr>
                <w:lang w:eastAsia="ru-RU"/>
              </w:rPr>
              <w:t>Размер (суммы) поручительства, предоставляемого</w:t>
            </w:r>
          </w:p>
          <w:p w:rsidR="00E95B8D" w:rsidRPr="00A666A6" w:rsidRDefault="00E95B8D" w:rsidP="00994267">
            <w:pPr>
              <w:autoSpaceDE w:val="0"/>
              <w:autoSpaceDN w:val="0"/>
              <w:adjustRightInd w:val="0"/>
              <w:rPr>
                <w:lang w:eastAsia="ru-RU"/>
              </w:rPr>
            </w:pPr>
            <w:r w:rsidRPr="00A666A6">
              <w:rPr>
                <w:lang w:eastAsia="ru-RU"/>
              </w:rPr>
              <w:t>в обеспечение исполнения обязательств по</w:t>
            </w:r>
          </w:p>
          <w:p w:rsidR="00E95B8D" w:rsidRPr="00A666A6" w:rsidRDefault="00E95B8D" w:rsidP="00994267">
            <w:pPr>
              <w:widowControl w:val="0"/>
              <w:autoSpaceDE w:val="0"/>
              <w:autoSpaceDN w:val="0"/>
              <w:adjustRightInd w:val="0"/>
              <w:jc w:val="both"/>
              <w:rPr>
                <w:rFonts w:cs="Calibri"/>
              </w:rPr>
            </w:pPr>
            <w:r w:rsidRPr="00A666A6">
              <w:rPr>
                <w:lang w:eastAsia="ru-RU"/>
              </w:rPr>
              <w:t>облигациям</w:t>
            </w:r>
          </w:p>
        </w:tc>
        <w:tc>
          <w:tcPr>
            <w:tcW w:w="3475" w:type="dxa"/>
          </w:tcPr>
          <w:p w:rsidR="00E95B8D" w:rsidRPr="00A666A6" w:rsidRDefault="00E95B8D" w:rsidP="00994267">
            <w:pPr>
              <w:widowControl w:val="0"/>
              <w:autoSpaceDE w:val="0"/>
              <w:autoSpaceDN w:val="0"/>
              <w:adjustRightInd w:val="0"/>
              <w:jc w:val="both"/>
              <w:rPr>
                <w:rFonts w:cs="Calibri"/>
              </w:rPr>
            </w:pPr>
            <w:r w:rsidRPr="00A666A6">
              <w:rPr>
                <w:rFonts w:cs="Calibri"/>
              </w:rPr>
              <w:t>0</w:t>
            </w:r>
          </w:p>
        </w:tc>
      </w:tr>
      <w:tr w:rsidR="00E95B8D" w:rsidRPr="00A666A6" w:rsidTr="00994267">
        <w:tc>
          <w:tcPr>
            <w:tcW w:w="608" w:type="dxa"/>
          </w:tcPr>
          <w:p w:rsidR="00E95B8D" w:rsidRPr="00A666A6" w:rsidRDefault="00E95B8D" w:rsidP="00994267">
            <w:pPr>
              <w:widowControl w:val="0"/>
              <w:autoSpaceDE w:val="0"/>
              <w:autoSpaceDN w:val="0"/>
              <w:adjustRightInd w:val="0"/>
              <w:jc w:val="both"/>
              <w:rPr>
                <w:rFonts w:cs="Calibri"/>
              </w:rPr>
            </w:pPr>
          </w:p>
        </w:tc>
        <w:tc>
          <w:tcPr>
            <w:tcW w:w="6341" w:type="dxa"/>
          </w:tcPr>
          <w:p w:rsidR="00E95B8D" w:rsidRPr="00A666A6" w:rsidRDefault="00E95B8D" w:rsidP="00994267">
            <w:pPr>
              <w:autoSpaceDE w:val="0"/>
              <w:autoSpaceDN w:val="0"/>
              <w:adjustRightInd w:val="0"/>
              <w:rPr>
                <w:lang w:eastAsia="ru-RU"/>
              </w:rPr>
            </w:pPr>
            <w:r w:rsidRPr="00A666A6">
              <w:rPr>
                <w:lang w:eastAsia="ru-RU"/>
              </w:rPr>
              <w:t>Сумма банковской гарантии, предоставляемой в</w:t>
            </w:r>
          </w:p>
          <w:p w:rsidR="00E95B8D" w:rsidRPr="00A666A6" w:rsidRDefault="00E95B8D" w:rsidP="00994267">
            <w:pPr>
              <w:autoSpaceDE w:val="0"/>
              <w:autoSpaceDN w:val="0"/>
              <w:adjustRightInd w:val="0"/>
              <w:rPr>
                <w:lang w:eastAsia="ru-RU"/>
              </w:rPr>
            </w:pPr>
            <w:r w:rsidRPr="00A666A6">
              <w:rPr>
                <w:lang w:eastAsia="ru-RU"/>
              </w:rPr>
              <w:t>обеспечение исполнения обязательств по</w:t>
            </w:r>
          </w:p>
          <w:p w:rsidR="00E95B8D" w:rsidRPr="00A666A6" w:rsidRDefault="00E95B8D" w:rsidP="00994267">
            <w:pPr>
              <w:widowControl w:val="0"/>
              <w:autoSpaceDE w:val="0"/>
              <w:autoSpaceDN w:val="0"/>
              <w:adjustRightInd w:val="0"/>
              <w:jc w:val="both"/>
              <w:rPr>
                <w:rFonts w:cs="Calibri"/>
              </w:rPr>
            </w:pPr>
            <w:r w:rsidRPr="00A666A6">
              <w:rPr>
                <w:lang w:eastAsia="ru-RU"/>
              </w:rPr>
              <w:t>облигациям</w:t>
            </w:r>
          </w:p>
        </w:tc>
        <w:tc>
          <w:tcPr>
            <w:tcW w:w="3475" w:type="dxa"/>
          </w:tcPr>
          <w:p w:rsidR="00E95B8D" w:rsidRPr="00A666A6" w:rsidRDefault="00E95B8D" w:rsidP="00994267">
            <w:pPr>
              <w:widowControl w:val="0"/>
              <w:autoSpaceDE w:val="0"/>
              <w:autoSpaceDN w:val="0"/>
              <w:adjustRightInd w:val="0"/>
              <w:jc w:val="both"/>
              <w:rPr>
                <w:rFonts w:cs="Calibri"/>
              </w:rPr>
            </w:pPr>
            <w:r w:rsidRPr="00A666A6">
              <w:rPr>
                <w:rFonts w:cs="Calibri"/>
              </w:rPr>
              <w:t>0</w:t>
            </w:r>
          </w:p>
        </w:tc>
      </w:tr>
      <w:tr w:rsidR="00E95B8D" w:rsidRPr="00A666A6" w:rsidTr="00994267">
        <w:tc>
          <w:tcPr>
            <w:tcW w:w="608" w:type="dxa"/>
          </w:tcPr>
          <w:p w:rsidR="00E95B8D" w:rsidRPr="00A666A6" w:rsidRDefault="00E95B8D" w:rsidP="00994267">
            <w:pPr>
              <w:widowControl w:val="0"/>
              <w:autoSpaceDE w:val="0"/>
              <w:autoSpaceDN w:val="0"/>
              <w:adjustRightInd w:val="0"/>
              <w:jc w:val="both"/>
              <w:rPr>
                <w:rFonts w:cs="Calibri"/>
              </w:rPr>
            </w:pPr>
          </w:p>
        </w:tc>
        <w:tc>
          <w:tcPr>
            <w:tcW w:w="6341" w:type="dxa"/>
          </w:tcPr>
          <w:p w:rsidR="00E95B8D" w:rsidRPr="00A666A6" w:rsidRDefault="00E95B8D" w:rsidP="00994267">
            <w:pPr>
              <w:autoSpaceDE w:val="0"/>
              <w:autoSpaceDN w:val="0"/>
              <w:adjustRightInd w:val="0"/>
              <w:rPr>
                <w:lang w:eastAsia="ru-RU"/>
              </w:rPr>
            </w:pPr>
            <w:r w:rsidRPr="00A666A6">
              <w:rPr>
                <w:lang w:eastAsia="ru-RU"/>
              </w:rPr>
              <w:t>Стоимость имущества, закладываемого в</w:t>
            </w:r>
          </w:p>
          <w:p w:rsidR="00E95B8D" w:rsidRPr="00A666A6" w:rsidRDefault="00E95B8D" w:rsidP="00994267">
            <w:pPr>
              <w:autoSpaceDE w:val="0"/>
              <w:autoSpaceDN w:val="0"/>
              <w:adjustRightInd w:val="0"/>
              <w:rPr>
                <w:lang w:eastAsia="ru-RU"/>
              </w:rPr>
            </w:pPr>
            <w:r w:rsidRPr="00A666A6">
              <w:rPr>
                <w:lang w:eastAsia="ru-RU"/>
              </w:rPr>
              <w:t>обеспечение исполнения обязательств по</w:t>
            </w:r>
          </w:p>
          <w:p w:rsidR="00E95B8D" w:rsidRPr="00A666A6" w:rsidRDefault="00E95B8D" w:rsidP="00994267">
            <w:pPr>
              <w:widowControl w:val="0"/>
              <w:autoSpaceDE w:val="0"/>
              <w:autoSpaceDN w:val="0"/>
              <w:adjustRightInd w:val="0"/>
              <w:jc w:val="both"/>
              <w:rPr>
                <w:rFonts w:cs="Calibri"/>
              </w:rPr>
            </w:pPr>
            <w:r w:rsidRPr="00A666A6">
              <w:rPr>
                <w:lang w:eastAsia="ru-RU"/>
              </w:rPr>
              <w:t>облигациям, которая определена оценщиком</w:t>
            </w:r>
          </w:p>
        </w:tc>
        <w:tc>
          <w:tcPr>
            <w:tcW w:w="3475" w:type="dxa"/>
          </w:tcPr>
          <w:p w:rsidR="00E95B8D" w:rsidRPr="00A666A6" w:rsidRDefault="00E95B8D" w:rsidP="00994267">
            <w:pPr>
              <w:widowControl w:val="0"/>
              <w:autoSpaceDE w:val="0"/>
              <w:autoSpaceDN w:val="0"/>
              <w:adjustRightInd w:val="0"/>
              <w:jc w:val="both"/>
              <w:rPr>
                <w:rFonts w:cs="Calibri"/>
              </w:rPr>
            </w:pPr>
            <w:r w:rsidRPr="00A666A6">
              <w:rPr>
                <w:rFonts w:cs="Calibri"/>
              </w:rPr>
              <w:t>0</w:t>
            </w:r>
          </w:p>
        </w:tc>
      </w:tr>
      <w:tr w:rsidR="00E95B8D" w:rsidRPr="00A666A6" w:rsidTr="00994267">
        <w:tc>
          <w:tcPr>
            <w:tcW w:w="608" w:type="dxa"/>
          </w:tcPr>
          <w:p w:rsidR="00E95B8D" w:rsidRPr="00A666A6" w:rsidRDefault="00E95B8D" w:rsidP="00994267">
            <w:pPr>
              <w:widowControl w:val="0"/>
              <w:autoSpaceDE w:val="0"/>
              <w:autoSpaceDN w:val="0"/>
              <w:adjustRightInd w:val="0"/>
              <w:jc w:val="both"/>
              <w:rPr>
                <w:rFonts w:cs="Calibri"/>
              </w:rPr>
            </w:pPr>
          </w:p>
        </w:tc>
        <w:tc>
          <w:tcPr>
            <w:tcW w:w="6341" w:type="dxa"/>
          </w:tcPr>
          <w:p w:rsidR="00E95B8D" w:rsidRPr="00A666A6" w:rsidRDefault="00E95B8D" w:rsidP="00994267">
            <w:pPr>
              <w:widowControl w:val="0"/>
              <w:autoSpaceDE w:val="0"/>
              <w:autoSpaceDN w:val="0"/>
              <w:adjustRightInd w:val="0"/>
              <w:jc w:val="both"/>
              <w:rPr>
                <w:rFonts w:cs="Calibri"/>
              </w:rPr>
            </w:pPr>
            <w:r w:rsidRPr="00A666A6">
              <w:rPr>
                <w:lang w:eastAsia="ru-RU"/>
              </w:rPr>
              <w:t>Размер государственной и (или) муниципальной гарантии по облигациям</w:t>
            </w:r>
          </w:p>
        </w:tc>
        <w:tc>
          <w:tcPr>
            <w:tcW w:w="3475" w:type="dxa"/>
          </w:tcPr>
          <w:p w:rsidR="00E95B8D" w:rsidRPr="00A666A6" w:rsidRDefault="00E95B8D" w:rsidP="00994267">
            <w:pPr>
              <w:widowControl w:val="0"/>
              <w:autoSpaceDE w:val="0"/>
              <w:autoSpaceDN w:val="0"/>
              <w:adjustRightInd w:val="0"/>
              <w:jc w:val="both"/>
              <w:rPr>
                <w:rFonts w:cs="Calibri"/>
              </w:rPr>
            </w:pPr>
            <w:r w:rsidRPr="00A666A6">
              <w:rPr>
                <w:rFonts w:cs="Calibri"/>
              </w:rPr>
              <w:t>0</w:t>
            </w:r>
          </w:p>
        </w:tc>
      </w:tr>
      <w:tr w:rsidR="00E95B8D" w:rsidRPr="00A666A6" w:rsidTr="00994267">
        <w:tc>
          <w:tcPr>
            <w:tcW w:w="608" w:type="dxa"/>
          </w:tcPr>
          <w:p w:rsidR="00E95B8D" w:rsidRPr="00A666A6" w:rsidRDefault="00E95B8D" w:rsidP="00994267">
            <w:pPr>
              <w:widowControl w:val="0"/>
              <w:autoSpaceDE w:val="0"/>
              <w:autoSpaceDN w:val="0"/>
              <w:adjustRightInd w:val="0"/>
              <w:jc w:val="both"/>
              <w:rPr>
                <w:rFonts w:cs="Calibri"/>
              </w:rPr>
            </w:pPr>
          </w:p>
        </w:tc>
        <w:tc>
          <w:tcPr>
            <w:tcW w:w="6341" w:type="dxa"/>
          </w:tcPr>
          <w:p w:rsidR="00E95B8D" w:rsidRPr="00A666A6" w:rsidRDefault="00E95B8D" w:rsidP="00994267">
            <w:pPr>
              <w:widowControl w:val="0"/>
              <w:autoSpaceDE w:val="0"/>
              <w:autoSpaceDN w:val="0"/>
              <w:adjustRightInd w:val="0"/>
              <w:jc w:val="both"/>
              <w:rPr>
                <w:rFonts w:cs="Calibri"/>
              </w:rPr>
            </w:pPr>
            <w:r w:rsidRPr="00A666A6">
              <w:rPr>
                <w:lang w:eastAsia="ru-RU"/>
              </w:rPr>
              <w:t>Итого</w:t>
            </w:r>
          </w:p>
        </w:tc>
        <w:tc>
          <w:tcPr>
            <w:tcW w:w="3475" w:type="dxa"/>
          </w:tcPr>
          <w:p w:rsidR="00E95B8D" w:rsidRPr="00A666A6" w:rsidRDefault="00E95B8D" w:rsidP="00994267">
            <w:pPr>
              <w:widowControl w:val="0"/>
              <w:autoSpaceDE w:val="0"/>
              <w:autoSpaceDN w:val="0"/>
              <w:adjustRightInd w:val="0"/>
              <w:jc w:val="both"/>
              <w:rPr>
                <w:rFonts w:cs="Calibri"/>
              </w:rPr>
            </w:pPr>
          </w:p>
        </w:tc>
      </w:tr>
    </w:tbl>
    <w:p w:rsidR="00E95B8D" w:rsidRPr="00A666A6" w:rsidRDefault="00E95B8D" w:rsidP="00C1581C">
      <w:pPr>
        <w:autoSpaceDE w:val="0"/>
        <w:autoSpaceDN w:val="0"/>
        <w:adjustRightInd w:val="0"/>
        <w:rPr>
          <w:sz w:val="20"/>
          <w:szCs w:val="20"/>
          <w:lang w:eastAsia="ru-RU"/>
        </w:rPr>
      </w:pPr>
      <w:r w:rsidRPr="00A666A6">
        <w:rPr>
          <w:sz w:val="20"/>
          <w:szCs w:val="20"/>
          <w:lang w:eastAsia="ru-RU"/>
        </w:rPr>
        <w:t>*По данным формы отчетности 0409123 «Расчет собственных средств (капитала) («Базель III»)» по состоянию на 01.09.2015 г.</w:t>
      </w:r>
    </w:p>
    <w:p w:rsidR="00E95B8D" w:rsidRPr="00A666A6" w:rsidRDefault="00E95B8D" w:rsidP="00C1581C">
      <w:pPr>
        <w:autoSpaceDE w:val="0"/>
        <w:autoSpaceDN w:val="0"/>
        <w:adjustRightInd w:val="0"/>
        <w:rPr>
          <w:sz w:val="20"/>
          <w:szCs w:val="20"/>
          <w:lang w:eastAsia="ru-RU"/>
        </w:rPr>
      </w:pPr>
    </w:p>
    <w:p w:rsidR="00E95B8D" w:rsidRPr="00A666A6" w:rsidRDefault="00E95B8D" w:rsidP="00C1581C">
      <w:pPr>
        <w:autoSpaceDE w:val="0"/>
        <w:autoSpaceDN w:val="0"/>
        <w:adjustRightInd w:val="0"/>
        <w:jc w:val="both"/>
        <w:rPr>
          <w:b/>
          <w:i/>
          <w:lang w:eastAsia="ru-RU"/>
        </w:rPr>
      </w:pPr>
      <w:r w:rsidRPr="00A666A6">
        <w:rPr>
          <w:b/>
          <w:i/>
          <w:lang w:eastAsia="ru-RU"/>
        </w:rPr>
        <w:t>Приобретение облигаций настоящего выпуска не относится к категории инвестиций с повышенным риском в связи с тем, что размер обязательств кредитной организации - эмитента по облигациям меньше суммы собственных средств (капитала) кредитной организации – эмитента и размера поручительства, предоставленного в обеспечении исполнения обязательств по облигациям.</w:t>
      </w:r>
    </w:p>
    <w:p w:rsidR="00E95B8D" w:rsidRPr="00A666A6" w:rsidRDefault="00E95B8D" w:rsidP="00C1581C">
      <w:pPr>
        <w:autoSpaceDE w:val="0"/>
        <w:autoSpaceDN w:val="0"/>
        <w:adjustRightInd w:val="0"/>
        <w:jc w:val="both"/>
        <w:rPr>
          <w:b/>
          <w:i/>
          <w:lang w:eastAsia="ru-RU"/>
        </w:rPr>
      </w:pPr>
    </w:p>
    <w:p w:rsidR="00E95B8D" w:rsidRPr="00A666A6" w:rsidRDefault="00E95B8D" w:rsidP="00C1581C">
      <w:pPr>
        <w:autoSpaceDE w:val="0"/>
        <w:autoSpaceDN w:val="0"/>
        <w:adjustRightInd w:val="0"/>
        <w:jc w:val="both"/>
        <w:rPr>
          <w:rFonts w:cs="Calibri"/>
          <w:b/>
          <w:i/>
        </w:rPr>
      </w:pPr>
    </w:p>
    <w:p w:rsidR="00E95B8D" w:rsidRPr="00A666A6" w:rsidRDefault="00E95B8D" w:rsidP="003D31FF">
      <w:pPr>
        <w:pStyle w:val="Heading2"/>
      </w:pPr>
      <w:bookmarkStart w:id="212" w:name="_Toc412732491"/>
      <w:bookmarkStart w:id="213" w:name="_Toc430103524"/>
      <w:r w:rsidRPr="00A666A6">
        <w:t>8.15. Дополнительные сведения о размещаемых российских депозитарных расписках</w:t>
      </w:r>
      <w:bookmarkEnd w:id="212"/>
      <w:bookmarkEnd w:id="213"/>
    </w:p>
    <w:p w:rsidR="00E95B8D" w:rsidRPr="00A666A6" w:rsidRDefault="00E95B8D" w:rsidP="003D31FF">
      <w:pPr>
        <w:pStyle w:val="Basic"/>
        <w:rPr>
          <w:b/>
          <w:i/>
        </w:rPr>
      </w:pPr>
      <w:r w:rsidRPr="00A666A6">
        <w:rPr>
          <w:b/>
          <w:i/>
        </w:rPr>
        <w:t xml:space="preserve">Облигации не являются депозитаными расписками.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214" w:name="_Toc412732492"/>
      <w:bookmarkStart w:id="215" w:name="_Toc430103525"/>
      <w:r w:rsidRPr="00A666A6">
        <w:t>8.15.1. Дополнительные сведения о представляемых ценных бумагах, право собственности на которые удостоверяется российскими депозитарными расписками</w:t>
      </w:r>
      <w:bookmarkEnd w:id="214"/>
      <w:bookmarkEnd w:id="215"/>
    </w:p>
    <w:p w:rsidR="00E95B8D" w:rsidRPr="00A666A6" w:rsidRDefault="00E95B8D" w:rsidP="00C1581C">
      <w:pPr>
        <w:pStyle w:val="Basic"/>
        <w:rPr>
          <w:b/>
          <w:i/>
        </w:rPr>
      </w:pPr>
      <w:r w:rsidRPr="00A666A6">
        <w:rPr>
          <w:b/>
          <w:i/>
        </w:rPr>
        <w:t xml:space="preserve">Облигации не являются депозитаными расписками.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3"/>
      </w:pPr>
      <w:bookmarkStart w:id="216" w:name="_Toc412732493"/>
      <w:bookmarkStart w:id="217" w:name="_Toc430103526"/>
      <w:r w:rsidRPr="00A666A6">
        <w:t>8.15.2. Сведения об эмитенте представляемых ценных бумаг, право собственности на которые удостоверяется российскими депозитарными расписками</w:t>
      </w:r>
      <w:bookmarkEnd w:id="216"/>
      <w:bookmarkEnd w:id="217"/>
    </w:p>
    <w:p w:rsidR="00E95B8D" w:rsidRPr="00A666A6" w:rsidRDefault="00E95B8D" w:rsidP="00C1581C">
      <w:pPr>
        <w:pStyle w:val="Basic"/>
        <w:rPr>
          <w:b/>
          <w:i/>
        </w:rPr>
      </w:pPr>
      <w:r w:rsidRPr="00A666A6">
        <w:rPr>
          <w:b/>
          <w:i/>
        </w:rPr>
        <w:t xml:space="preserve">Облигации не являются депозитаными расписками. </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218" w:name="_Toc412732494"/>
      <w:bookmarkStart w:id="219" w:name="_Toc430103527"/>
      <w:r w:rsidRPr="00A666A6">
        <w:t>8.16. Наличие ограничений на приобретение и обращение размещаемых эмиссионных ценных бумаг</w:t>
      </w:r>
      <w:bookmarkEnd w:id="218"/>
      <w:bookmarkEnd w:id="219"/>
    </w:p>
    <w:p w:rsidR="00E95B8D" w:rsidRPr="00A666A6" w:rsidRDefault="00E95B8D" w:rsidP="003D31FF">
      <w:pPr>
        <w:pStyle w:val="Basic"/>
      </w:pPr>
      <w:r w:rsidRPr="00A666A6">
        <w:t>Указываются ограничения на приобретение и обращение размещаемых ценных бумаг, установленные в соответствии с законодательством Российской Федерации.</w:t>
      </w:r>
    </w:p>
    <w:p w:rsidR="00E95B8D" w:rsidRPr="00A666A6" w:rsidRDefault="00E95B8D" w:rsidP="003D31FF">
      <w:pPr>
        <w:pStyle w:val="Basic"/>
      </w:pPr>
      <w:r w:rsidRPr="00A666A6">
        <w:t>В случае размещения акций указываются ограничения, установленные акционерным обществом - эмитентом в соответствии с его уставом на максимальное количество акций, принадлежащих одному акционеру, или их номинальную стоимость. Отдельно указываются ограничения, предусмотренные уставом эмитента и законодательством Российской Федерации, для потенциальных приобретателей - нерезидентов, в том числе ограничения на размер доли участия иностранных лиц в уставном капитале эмитента.</w:t>
      </w:r>
    </w:p>
    <w:p w:rsidR="00E95B8D" w:rsidRPr="00A666A6" w:rsidRDefault="00E95B8D" w:rsidP="003D31FF">
      <w:pPr>
        <w:widowControl w:val="0"/>
        <w:autoSpaceDE w:val="0"/>
        <w:autoSpaceDN w:val="0"/>
        <w:adjustRightInd w:val="0"/>
        <w:jc w:val="both"/>
        <w:rPr>
          <w:rFonts w:cs="Calibri"/>
        </w:rPr>
      </w:pPr>
    </w:p>
    <w:p w:rsidR="00E95B8D" w:rsidRPr="00A666A6" w:rsidRDefault="00E95B8D" w:rsidP="00317F1E">
      <w:pPr>
        <w:autoSpaceDE w:val="0"/>
        <w:autoSpaceDN w:val="0"/>
        <w:adjustRightInd w:val="0"/>
        <w:jc w:val="both"/>
        <w:rPr>
          <w:b/>
          <w:i/>
          <w:lang w:eastAsia="ru-RU"/>
        </w:rPr>
      </w:pPr>
      <w:r w:rsidRPr="00A666A6">
        <w:rPr>
          <w:b/>
          <w:i/>
          <w:lang w:eastAsia="ru-RU"/>
        </w:rPr>
        <w:t>Ограничения на приобретения Облигаций отсутствуют.</w:t>
      </w:r>
    </w:p>
    <w:p w:rsidR="00E95B8D" w:rsidRPr="00A666A6" w:rsidRDefault="00E95B8D" w:rsidP="00317F1E">
      <w:pPr>
        <w:autoSpaceDE w:val="0"/>
        <w:autoSpaceDN w:val="0"/>
        <w:adjustRightInd w:val="0"/>
        <w:jc w:val="both"/>
        <w:rPr>
          <w:b/>
          <w:i/>
          <w:lang w:eastAsia="ru-RU"/>
        </w:rPr>
      </w:pPr>
      <w:r w:rsidRPr="00A666A6">
        <w:rPr>
          <w:b/>
          <w:i/>
          <w:lang w:eastAsia="ru-RU"/>
        </w:rPr>
        <w:t>Ограничения на обращение размещаемых ценных бумаг, установленные в соответствии с законодательством Российской Федерации.</w:t>
      </w:r>
    </w:p>
    <w:p w:rsidR="00E95B8D" w:rsidRPr="00A666A6" w:rsidRDefault="00E95B8D" w:rsidP="00317F1E">
      <w:pPr>
        <w:autoSpaceDE w:val="0"/>
        <w:autoSpaceDN w:val="0"/>
        <w:adjustRightInd w:val="0"/>
        <w:jc w:val="both"/>
        <w:rPr>
          <w:b/>
          <w:i/>
          <w:lang w:eastAsia="ru-RU"/>
        </w:rPr>
      </w:pPr>
      <w:r w:rsidRPr="00A666A6">
        <w:rPr>
          <w:b/>
          <w:i/>
          <w:lang w:eastAsia="ru-RU"/>
        </w:rPr>
        <w:t>Обращение облигаций запрещается до их полной оплаты, а если процедура эмиссии сопровождается государственной регистрацией отчета об итогах выпуска облигаций, – также до государственной регистрации отчета об итогах их выпуска, если иное не предусмотрено Федеральным законом от 22.04.1996г. №39-ФЗ «О рынке ценных бумаг».</w:t>
      </w:r>
    </w:p>
    <w:p w:rsidR="00E95B8D" w:rsidRPr="00A666A6" w:rsidRDefault="00E95B8D" w:rsidP="00317F1E">
      <w:pPr>
        <w:autoSpaceDE w:val="0"/>
        <w:autoSpaceDN w:val="0"/>
        <w:adjustRightInd w:val="0"/>
        <w:jc w:val="both"/>
        <w:rPr>
          <w:b/>
          <w:i/>
          <w:lang w:eastAsia="ru-RU"/>
        </w:rPr>
      </w:pPr>
    </w:p>
    <w:p w:rsidR="00E95B8D" w:rsidRPr="00A666A6" w:rsidRDefault="00E95B8D" w:rsidP="00317F1E">
      <w:pPr>
        <w:autoSpaceDE w:val="0"/>
        <w:autoSpaceDN w:val="0"/>
        <w:adjustRightInd w:val="0"/>
        <w:jc w:val="both"/>
        <w:rPr>
          <w:b/>
          <w:i/>
          <w:lang w:eastAsia="ru-RU"/>
        </w:rPr>
      </w:pPr>
      <w:r w:rsidRPr="00A666A6">
        <w:rPr>
          <w:b/>
          <w:i/>
          <w:lang w:eastAsia="ru-RU"/>
        </w:rPr>
        <w:t>Публичное обращение облигаций, выпуск которых подлежит государственной регистрации, если иное не предусмотрено Федеральным законом от 22.04.1996г. №39-ФЗ «О рынке ценных бумаг», допускается при одновременном соблюдении следующих условий:</w:t>
      </w:r>
    </w:p>
    <w:p w:rsidR="00E95B8D" w:rsidRPr="00A666A6" w:rsidRDefault="00E95B8D" w:rsidP="00317F1E">
      <w:pPr>
        <w:autoSpaceDE w:val="0"/>
        <w:autoSpaceDN w:val="0"/>
        <w:adjustRightInd w:val="0"/>
        <w:jc w:val="both"/>
        <w:rPr>
          <w:b/>
          <w:i/>
          <w:lang w:eastAsia="ru-RU"/>
        </w:rPr>
      </w:pPr>
      <w:r w:rsidRPr="00A666A6">
        <w:rPr>
          <w:b/>
          <w:i/>
          <w:lang w:eastAsia="ru-RU"/>
        </w:rPr>
        <w:t>- регистрации проспекта ценных бумаг или допуска облигаций к организованным торгам без включения в котировальные списки;</w:t>
      </w:r>
    </w:p>
    <w:p w:rsidR="00E95B8D" w:rsidRPr="00A666A6" w:rsidRDefault="00E95B8D" w:rsidP="00317F1E">
      <w:pPr>
        <w:autoSpaceDE w:val="0"/>
        <w:autoSpaceDN w:val="0"/>
        <w:adjustRightInd w:val="0"/>
        <w:jc w:val="both"/>
        <w:rPr>
          <w:b/>
          <w:i/>
          <w:lang w:eastAsia="ru-RU"/>
        </w:rPr>
      </w:pPr>
      <w:r w:rsidRPr="00A666A6">
        <w:rPr>
          <w:b/>
          <w:i/>
          <w:lang w:eastAsia="ru-RU"/>
        </w:rPr>
        <w:t>- раскрытии кредитной организацией – эмитентом информации в соответствии с требованиями Федерального закона «О рынке ценных бумаг».</w:t>
      </w:r>
    </w:p>
    <w:p w:rsidR="00E95B8D" w:rsidRPr="00A666A6" w:rsidRDefault="00E95B8D" w:rsidP="00317F1E">
      <w:pPr>
        <w:autoSpaceDE w:val="0"/>
        <w:autoSpaceDN w:val="0"/>
        <w:adjustRightInd w:val="0"/>
        <w:jc w:val="both"/>
        <w:rPr>
          <w:b/>
          <w:i/>
          <w:lang w:eastAsia="ru-RU"/>
        </w:rPr>
      </w:pPr>
    </w:p>
    <w:p w:rsidR="00E95B8D" w:rsidRPr="00A666A6" w:rsidRDefault="00E95B8D" w:rsidP="00317F1E">
      <w:pPr>
        <w:autoSpaceDE w:val="0"/>
        <w:autoSpaceDN w:val="0"/>
        <w:adjustRightInd w:val="0"/>
        <w:jc w:val="both"/>
        <w:rPr>
          <w:b/>
          <w:i/>
          <w:lang w:eastAsia="ru-RU"/>
        </w:rPr>
      </w:pPr>
      <w:r w:rsidRPr="00A666A6">
        <w:rPr>
          <w:b/>
          <w:i/>
          <w:lang w:eastAsia="ru-RU"/>
        </w:rPr>
        <w:t>Приобретение и отчуждение ценных бумаг, предназначенных для квалифицированных инвесторов, а также предоставление (приятие) указанных ценных бумаг в качестве обеспечения исполнения обязательств могут осуществляться только через брокеров. Настоящее правило не распространяется на квалифицированных инвесторов в силу федерального закона при совершении ими указанных сделок, а также на случаи, когда лицо приобрело указанные ценные бумаги в результате универсального правопреемства, конвертации, в том числе при реорганизации, распределения имущества ликвидируемого юридического лица, и на иные случаи, установленные Банком России.</w:t>
      </w:r>
    </w:p>
    <w:p w:rsidR="00E95B8D" w:rsidRPr="00A666A6" w:rsidRDefault="00E95B8D" w:rsidP="00317F1E">
      <w:pPr>
        <w:autoSpaceDE w:val="0"/>
        <w:autoSpaceDN w:val="0"/>
        <w:adjustRightInd w:val="0"/>
        <w:jc w:val="both"/>
        <w:rPr>
          <w:b/>
          <w:i/>
          <w:lang w:eastAsia="ru-RU"/>
        </w:rPr>
      </w:pPr>
    </w:p>
    <w:p w:rsidR="00E95B8D" w:rsidRPr="00A666A6" w:rsidRDefault="00E95B8D" w:rsidP="00317F1E">
      <w:pPr>
        <w:autoSpaceDE w:val="0"/>
        <w:autoSpaceDN w:val="0"/>
        <w:adjustRightInd w:val="0"/>
        <w:jc w:val="both"/>
        <w:rPr>
          <w:b/>
          <w:i/>
          <w:lang w:eastAsia="ru-RU"/>
        </w:rPr>
      </w:pPr>
      <w:r w:rsidRPr="00A666A6">
        <w:rPr>
          <w:b/>
          <w:i/>
          <w:lang w:eastAsia="ru-RU"/>
        </w:rPr>
        <w:t>В случае, если владельцем ценных бумаг, предназначенных для квалифицированных инвесторов, становится лицо, не являющееся квалифицированным инвестором или утратившее статус квалифицированного инвестора, это лицо вправе произвести отчуждение таких ценных бумаг только через брокера.</w:t>
      </w:r>
    </w:p>
    <w:p w:rsidR="00E95B8D" w:rsidRPr="00A666A6" w:rsidRDefault="00E95B8D" w:rsidP="00317F1E">
      <w:pPr>
        <w:autoSpaceDE w:val="0"/>
        <w:autoSpaceDN w:val="0"/>
        <w:adjustRightInd w:val="0"/>
        <w:jc w:val="both"/>
        <w:rPr>
          <w:b/>
          <w:i/>
          <w:lang w:eastAsia="ru-RU"/>
        </w:rPr>
      </w:pPr>
    </w:p>
    <w:p w:rsidR="00E95B8D" w:rsidRPr="00A666A6" w:rsidRDefault="00E95B8D" w:rsidP="00317F1E">
      <w:pPr>
        <w:autoSpaceDE w:val="0"/>
        <w:autoSpaceDN w:val="0"/>
        <w:adjustRightInd w:val="0"/>
        <w:jc w:val="both"/>
        <w:rPr>
          <w:rFonts w:cs="Calibri"/>
          <w:b/>
          <w:i/>
        </w:rPr>
      </w:pPr>
    </w:p>
    <w:p w:rsidR="00E95B8D" w:rsidRPr="00A666A6" w:rsidRDefault="00E95B8D" w:rsidP="003D31FF">
      <w:pPr>
        <w:pStyle w:val="Heading2"/>
      </w:pPr>
      <w:bookmarkStart w:id="220" w:name="_Toc412732495"/>
      <w:bookmarkStart w:id="221" w:name="_Toc430103528"/>
      <w:r w:rsidRPr="00A666A6">
        <w:t>8.17. Сведения о динамике изменения цен на эмиссионные ценные бумаги эмитента</w:t>
      </w:r>
      <w:bookmarkEnd w:id="220"/>
      <w:bookmarkEnd w:id="221"/>
    </w:p>
    <w:p w:rsidR="00E95B8D" w:rsidRPr="00A666A6" w:rsidRDefault="00E95B8D" w:rsidP="003D31FF">
      <w:pPr>
        <w:pStyle w:val="Basic"/>
      </w:pPr>
      <w:r w:rsidRPr="00A666A6">
        <w:t>В случае если ценные бумаги эмитента того же вида, что и размещаемые ценные бумаги, допущены к организованным торгам, по каждому кварталу, в течение которого через организатора торговли совершалось не менее 10 сделок с такими ценными бумагами, но не более чем за три последних завершенных года, либо за каждый завершенный отчетный год, если эмитент осуществляет свою деятельность менее трех лет, указываются:</w:t>
      </w:r>
    </w:p>
    <w:p w:rsidR="00E95B8D" w:rsidRPr="00A666A6" w:rsidRDefault="00E95B8D" w:rsidP="003D31FF">
      <w:pPr>
        <w:pStyle w:val="Basic"/>
        <w:rPr>
          <w:b/>
          <w:i/>
        </w:rPr>
      </w:pPr>
      <w:r w:rsidRPr="00A666A6">
        <w:rPr>
          <w:b/>
          <w:i/>
        </w:rPr>
        <w:t xml:space="preserve">Ценные бумаги эмитента того же вида, что и размещаемые ценные бумаги, не допущены к организованным торгам. </w:t>
      </w:r>
    </w:p>
    <w:p w:rsidR="00E95B8D" w:rsidRPr="00A666A6" w:rsidRDefault="00E95B8D" w:rsidP="003D31FF">
      <w:pPr>
        <w:pStyle w:val="Basic"/>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222" w:name="_Toc412732496"/>
      <w:bookmarkStart w:id="223" w:name="_Toc430103529"/>
      <w:r w:rsidRPr="00A666A6">
        <w:t>8.18. Сведения об организаторах торговли, на которых предполагается размещение и (или) обращение размещаемых эмиссионных ценных бумаг</w:t>
      </w:r>
      <w:bookmarkEnd w:id="222"/>
      <w:bookmarkEnd w:id="223"/>
    </w:p>
    <w:p w:rsidR="00E95B8D" w:rsidRPr="00A666A6" w:rsidRDefault="00E95B8D" w:rsidP="003D31FF">
      <w:pPr>
        <w:pStyle w:val="Basic"/>
      </w:pPr>
      <w:r w:rsidRPr="00A666A6">
        <w:t>В случае размещения ценных бумаг посредством подписки путем проведения торгов, организатором которых является биржа или иной организатор торговли, указывается на это обстоятельство.</w:t>
      </w:r>
    </w:p>
    <w:p w:rsidR="00E95B8D" w:rsidRPr="00A666A6" w:rsidRDefault="00E95B8D" w:rsidP="003D31FF">
      <w:pPr>
        <w:pStyle w:val="Basic"/>
      </w:pPr>
    </w:p>
    <w:p w:rsidR="00E95B8D" w:rsidRPr="00A666A6" w:rsidRDefault="00E95B8D" w:rsidP="003D31FF">
      <w:pPr>
        <w:pStyle w:val="Basic"/>
        <w:rPr>
          <w:b/>
          <w:i/>
        </w:rPr>
      </w:pPr>
      <w:r w:rsidRPr="00A666A6">
        <w:rPr>
          <w:b/>
          <w:i/>
        </w:rPr>
        <w:t xml:space="preserve">Облигации будут размещены посредством подписки путем проведения торгов, организатором которых является биржа. </w:t>
      </w:r>
    </w:p>
    <w:p w:rsidR="00E95B8D" w:rsidRPr="00A666A6" w:rsidRDefault="00E95B8D" w:rsidP="003D31FF">
      <w:pPr>
        <w:pStyle w:val="Basic"/>
      </w:pPr>
    </w:p>
    <w:p w:rsidR="00E95B8D" w:rsidRPr="00A666A6" w:rsidRDefault="00E95B8D" w:rsidP="00773D64">
      <w:pPr>
        <w:spacing w:before="120"/>
        <w:ind w:firstLine="720"/>
        <w:jc w:val="both"/>
      </w:pPr>
      <w:r w:rsidRPr="00A666A6">
        <w:t xml:space="preserve">Наименование лица, организующего проведение организованных торгов </w:t>
      </w:r>
      <w:r w:rsidRPr="00A666A6">
        <w:rPr>
          <w:b/>
          <w:bCs/>
          <w:i/>
          <w:iCs/>
        </w:rPr>
        <w:t>Закрытое акционерное общество «Фондовая биржа ММВБ»</w:t>
      </w:r>
    </w:p>
    <w:p w:rsidR="00E95B8D" w:rsidRPr="00A666A6" w:rsidRDefault="00E95B8D" w:rsidP="003D31FF">
      <w:pPr>
        <w:pStyle w:val="Basic"/>
      </w:pPr>
    </w:p>
    <w:p w:rsidR="00E95B8D" w:rsidRPr="00A666A6" w:rsidRDefault="00E95B8D" w:rsidP="00773D64">
      <w:pPr>
        <w:pStyle w:val="ae"/>
        <w:spacing w:before="120"/>
        <w:rPr>
          <w:rFonts w:ascii="Times New Roman" w:hAnsi="Times New Roman"/>
        </w:rPr>
      </w:pPr>
    </w:p>
    <w:tbl>
      <w:tblPr>
        <w:tblW w:w="0" w:type="auto"/>
        <w:tblLook w:val="01E0" w:firstRow="1" w:lastRow="1" w:firstColumn="1" w:lastColumn="1" w:noHBand="0" w:noVBand="0"/>
      </w:tblPr>
      <w:tblGrid>
        <w:gridCol w:w="468"/>
        <w:gridCol w:w="4860"/>
        <w:gridCol w:w="3960"/>
      </w:tblGrid>
      <w:tr w:rsidR="00E95B8D" w:rsidRPr="00A666A6" w:rsidTr="00A8039E">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8039E">
            <w:pPr>
              <w:autoSpaceDE w:val="0"/>
              <w:autoSpaceDN w:val="0"/>
              <w:adjustRightInd w:val="0"/>
              <w:jc w:val="center"/>
            </w:pPr>
            <w:r w:rsidRPr="00A666A6">
              <w:t>1</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autoSpaceDE w:val="0"/>
              <w:autoSpaceDN w:val="0"/>
              <w:adjustRightInd w:val="0"/>
              <w:jc w:val="both"/>
            </w:pPr>
            <w:r w:rsidRPr="00A666A6">
              <w:t xml:space="preserve">Полное фирменное наименование </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autoSpaceDE w:val="0"/>
              <w:autoSpaceDN w:val="0"/>
              <w:adjustRightInd w:val="0"/>
              <w:jc w:val="both"/>
            </w:pPr>
            <w:r w:rsidRPr="00A666A6">
              <w:rPr>
                <w:b/>
                <w:bCs/>
                <w:i/>
                <w:iCs/>
              </w:rPr>
              <w:t>Закрытое акционерное общество «Фондовая биржа ММВБ»</w:t>
            </w:r>
          </w:p>
        </w:tc>
      </w:tr>
      <w:tr w:rsidR="00E95B8D" w:rsidRPr="00A666A6" w:rsidTr="00A8039E">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8039E">
            <w:pPr>
              <w:autoSpaceDE w:val="0"/>
              <w:autoSpaceDN w:val="0"/>
              <w:adjustRightInd w:val="0"/>
              <w:jc w:val="center"/>
            </w:pPr>
            <w:r w:rsidRPr="00A666A6">
              <w:t>2</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autoSpaceDE w:val="0"/>
              <w:autoSpaceDN w:val="0"/>
              <w:adjustRightInd w:val="0"/>
              <w:jc w:val="both"/>
            </w:pPr>
            <w:r w:rsidRPr="00A666A6">
              <w:t>Сокращенное фирменное наименование</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autoSpaceDE w:val="0"/>
              <w:autoSpaceDN w:val="0"/>
              <w:adjustRightInd w:val="0"/>
              <w:jc w:val="both"/>
            </w:pPr>
            <w:r w:rsidRPr="00A666A6">
              <w:rPr>
                <w:b/>
                <w:bCs/>
                <w:i/>
                <w:iCs/>
              </w:rPr>
              <w:t>ЗАО «ФБ ММВБ»</w:t>
            </w:r>
          </w:p>
        </w:tc>
      </w:tr>
      <w:tr w:rsidR="00E95B8D" w:rsidRPr="00A666A6" w:rsidTr="00A8039E">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8039E">
            <w:pPr>
              <w:autoSpaceDE w:val="0"/>
              <w:autoSpaceDN w:val="0"/>
              <w:adjustRightInd w:val="0"/>
              <w:jc w:val="center"/>
            </w:pPr>
            <w:r w:rsidRPr="00A666A6">
              <w:t>3</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autoSpaceDE w:val="0"/>
              <w:autoSpaceDN w:val="0"/>
              <w:adjustRightInd w:val="0"/>
              <w:jc w:val="both"/>
            </w:pPr>
            <w:r w:rsidRPr="00A666A6">
              <w:t xml:space="preserve">Место нахождения </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autoSpaceDE w:val="0"/>
              <w:autoSpaceDN w:val="0"/>
              <w:adjustRightInd w:val="0"/>
              <w:jc w:val="both"/>
            </w:pPr>
            <w:r w:rsidRPr="00A666A6">
              <w:rPr>
                <w:b/>
                <w:i/>
              </w:rPr>
              <w:t xml:space="preserve">Российская Федерация, </w:t>
            </w:r>
            <w:r w:rsidRPr="00A666A6">
              <w:rPr>
                <w:b/>
                <w:bCs/>
                <w:i/>
                <w:iCs/>
              </w:rPr>
              <w:t>125009, г. Москва, Большой Кисловский переулок, дом 13</w:t>
            </w:r>
          </w:p>
        </w:tc>
      </w:tr>
    </w:tbl>
    <w:p w:rsidR="00E95B8D" w:rsidRPr="00A666A6" w:rsidRDefault="00E95B8D" w:rsidP="00773D64"/>
    <w:tbl>
      <w:tblPr>
        <w:tblW w:w="0" w:type="auto"/>
        <w:tblLook w:val="01E0" w:firstRow="1" w:lastRow="1" w:firstColumn="1" w:lastColumn="1" w:noHBand="0" w:noVBand="0"/>
      </w:tblPr>
      <w:tblGrid>
        <w:gridCol w:w="468"/>
        <w:gridCol w:w="4860"/>
        <w:gridCol w:w="3960"/>
      </w:tblGrid>
      <w:tr w:rsidR="00E95B8D" w:rsidRPr="00A666A6" w:rsidTr="00A8039E">
        <w:tc>
          <w:tcPr>
            <w:tcW w:w="468"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A8039E">
            <w:pPr>
              <w:autoSpaceDE w:val="0"/>
              <w:autoSpaceDN w:val="0"/>
              <w:adjustRightInd w:val="0"/>
              <w:jc w:val="both"/>
            </w:pPr>
            <w:r w:rsidRPr="00A666A6">
              <w:t>4</w:t>
            </w:r>
          </w:p>
        </w:tc>
        <w:tc>
          <w:tcPr>
            <w:tcW w:w="48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autoSpaceDE w:val="0"/>
              <w:autoSpaceDN w:val="0"/>
              <w:adjustRightInd w:val="0"/>
              <w:jc w:val="both"/>
            </w:pPr>
            <w:r w:rsidRPr="00A666A6">
              <w:t>Данные о лицензии на осуществление деятельности по организации торговли на рынке ценных бумаг (номер, дата выдачи, срок действия лицензии, орган, выдавший указанную лицензию)</w:t>
            </w:r>
          </w:p>
        </w:tc>
        <w:tc>
          <w:tcPr>
            <w:tcW w:w="3960" w:type="dxa"/>
            <w:tcBorders>
              <w:top w:val="single" w:sz="4" w:space="0" w:color="auto"/>
              <w:left w:val="single" w:sz="4" w:space="0" w:color="auto"/>
              <w:bottom w:val="single" w:sz="4" w:space="0" w:color="auto"/>
              <w:right w:val="single" w:sz="4" w:space="0" w:color="auto"/>
            </w:tcBorders>
          </w:tcPr>
          <w:p w:rsidR="00E95B8D" w:rsidRPr="00A666A6" w:rsidRDefault="00E95B8D" w:rsidP="00A8039E">
            <w:pPr>
              <w:tabs>
                <w:tab w:val="left" w:pos="6090"/>
              </w:tabs>
              <w:ind w:firstLine="567"/>
              <w:rPr>
                <w:b/>
                <w:bCs/>
                <w:i/>
                <w:iCs/>
              </w:rPr>
            </w:pPr>
            <w:r w:rsidRPr="00A666A6">
              <w:t>Номер лицензии биржи:</w:t>
            </w:r>
            <w:r w:rsidRPr="00A666A6">
              <w:rPr>
                <w:b/>
                <w:bCs/>
                <w:i/>
                <w:iCs/>
              </w:rPr>
              <w:t xml:space="preserve"> </w:t>
            </w:r>
            <w:r w:rsidRPr="00A666A6">
              <w:rPr>
                <w:b/>
                <w:i/>
              </w:rPr>
              <w:t>077-007</w:t>
            </w:r>
          </w:p>
          <w:p w:rsidR="00E95B8D" w:rsidRPr="00A666A6" w:rsidRDefault="00E95B8D" w:rsidP="00A8039E">
            <w:pPr>
              <w:tabs>
                <w:tab w:val="left" w:pos="6090"/>
              </w:tabs>
              <w:ind w:firstLine="567"/>
              <w:rPr>
                <w:b/>
                <w:bCs/>
                <w:i/>
                <w:iCs/>
              </w:rPr>
            </w:pPr>
            <w:r w:rsidRPr="00A666A6">
              <w:t>Дата выдачи:</w:t>
            </w:r>
            <w:r w:rsidRPr="00A666A6">
              <w:rPr>
                <w:b/>
                <w:bCs/>
                <w:i/>
                <w:iCs/>
              </w:rPr>
              <w:t xml:space="preserve"> 20.12.2013</w:t>
            </w:r>
          </w:p>
          <w:p w:rsidR="00E95B8D" w:rsidRPr="00A666A6" w:rsidRDefault="00E95B8D" w:rsidP="00A8039E">
            <w:pPr>
              <w:tabs>
                <w:tab w:val="left" w:pos="6090"/>
              </w:tabs>
              <w:ind w:firstLine="567"/>
              <w:rPr>
                <w:b/>
                <w:bCs/>
                <w:i/>
                <w:iCs/>
              </w:rPr>
            </w:pPr>
            <w:r w:rsidRPr="00A666A6">
              <w:t>Срок действия:</w:t>
            </w:r>
            <w:r w:rsidRPr="00A666A6">
              <w:rPr>
                <w:b/>
                <w:bCs/>
                <w:i/>
                <w:iCs/>
              </w:rPr>
              <w:t xml:space="preserve"> бессрочная</w:t>
            </w:r>
          </w:p>
          <w:p w:rsidR="00E95B8D" w:rsidRPr="00A666A6" w:rsidRDefault="00E95B8D" w:rsidP="00A8039E">
            <w:pPr>
              <w:autoSpaceDE w:val="0"/>
              <w:autoSpaceDN w:val="0"/>
              <w:adjustRightInd w:val="0"/>
              <w:jc w:val="both"/>
            </w:pPr>
            <w:r w:rsidRPr="00A666A6">
              <w:t>Лицензирующий орган:</w:t>
            </w:r>
            <w:r w:rsidRPr="00A666A6">
              <w:rPr>
                <w:b/>
                <w:bCs/>
                <w:i/>
                <w:iCs/>
              </w:rPr>
              <w:t xml:space="preserve"> </w:t>
            </w:r>
            <w:r w:rsidRPr="00A666A6">
              <w:rPr>
                <w:b/>
                <w:i/>
              </w:rPr>
              <w:t>Центральный банк Российской Федерации (Банк России)</w:t>
            </w:r>
          </w:p>
        </w:tc>
      </w:tr>
    </w:tbl>
    <w:p w:rsidR="00E95B8D" w:rsidRPr="00A666A6" w:rsidRDefault="00E95B8D" w:rsidP="00773D64">
      <w:pPr>
        <w:spacing w:before="120"/>
        <w:ind w:firstLine="720"/>
        <w:jc w:val="both"/>
        <w:rPr>
          <w:rStyle w:val="ad"/>
        </w:rPr>
      </w:pPr>
    </w:p>
    <w:p w:rsidR="00E95B8D" w:rsidRPr="00A666A6" w:rsidRDefault="00E95B8D" w:rsidP="003D31FF">
      <w:pPr>
        <w:pStyle w:val="Basic"/>
      </w:pPr>
      <w:r w:rsidRPr="00A666A6">
        <w:t>В случае если ценные бумаги выпуска, по отношению к которому размещаемые ценные бумаги являются дополнительным выпуском, допущены к организованным торгам на бирже или ином организаторе торговли, указывается на это обстоятельство.</w:t>
      </w:r>
    </w:p>
    <w:p w:rsidR="00E95B8D" w:rsidRPr="00A666A6" w:rsidRDefault="00E95B8D" w:rsidP="003D31FF">
      <w:pPr>
        <w:pStyle w:val="Basic"/>
        <w:rPr>
          <w:b/>
          <w:i/>
        </w:rPr>
      </w:pPr>
      <w:r w:rsidRPr="00A666A6">
        <w:rPr>
          <w:b/>
          <w:i/>
          <w:lang w:eastAsia="ru-RU"/>
        </w:rPr>
        <w:t>Облигации выпуска не являются ценными бумагами дополнительного выпуска.</w:t>
      </w:r>
    </w:p>
    <w:p w:rsidR="00E95B8D" w:rsidRPr="00A666A6" w:rsidRDefault="00E95B8D" w:rsidP="003D31FF">
      <w:pPr>
        <w:pStyle w:val="Basic"/>
      </w:pPr>
    </w:p>
    <w:p w:rsidR="00E95B8D" w:rsidRPr="00A666A6" w:rsidRDefault="00E95B8D" w:rsidP="003D31FF">
      <w:pPr>
        <w:pStyle w:val="Basic"/>
      </w:pPr>
      <w:r w:rsidRPr="00A666A6">
        <w:t>В случае если эмитент предполагает обратиться к бирже или иному организатору торговли с заявлением (заявкой) о допуске размещаемых ценных бумаг к организованным торгам, указывается на это обстоятельство, а также приводится предполагаемый срок обращения эмитента с таким заявлением (заявкой).</w:t>
      </w:r>
    </w:p>
    <w:p w:rsidR="00E95B8D" w:rsidRPr="00A666A6" w:rsidRDefault="00E95B8D" w:rsidP="00773D64">
      <w:pPr>
        <w:autoSpaceDE w:val="0"/>
        <w:autoSpaceDN w:val="0"/>
        <w:adjustRightInd w:val="0"/>
        <w:jc w:val="both"/>
        <w:rPr>
          <w:b/>
          <w:i/>
          <w:lang w:eastAsia="ru-RU"/>
        </w:rPr>
      </w:pPr>
      <w:r w:rsidRPr="00A666A6">
        <w:rPr>
          <w:b/>
          <w:i/>
          <w:lang w:eastAsia="ru-RU"/>
        </w:rPr>
        <w:t xml:space="preserve">Эмитент предполагает обратиться к ЗАО «ФБ ММВБ» с заявлением (заявкой) о допуске размещаемых Облигаций к организованным торгам. </w:t>
      </w:r>
    </w:p>
    <w:p w:rsidR="00E95B8D" w:rsidRPr="00A666A6" w:rsidRDefault="00E95B8D" w:rsidP="00773D64">
      <w:pPr>
        <w:autoSpaceDE w:val="0"/>
        <w:autoSpaceDN w:val="0"/>
        <w:adjustRightInd w:val="0"/>
        <w:jc w:val="both"/>
        <w:rPr>
          <w:lang w:eastAsia="ru-RU"/>
        </w:rPr>
      </w:pPr>
      <w:r w:rsidRPr="00A666A6">
        <w:rPr>
          <w:lang w:eastAsia="ru-RU"/>
        </w:rPr>
        <w:t xml:space="preserve">Предполагаемый срок обращения Эмитента с таким заявлением (заявкой): </w:t>
      </w:r>
      <w:r w:rsidRPr="00A666A6">
        <w:rPr>
          <w:b/>
          <w:i/>
          <w:lang w:eastAsia="ru-RU"/>
        </w:rPr>
        <w:t>после государственной регистрации выпуска Облигаций и обеспечения доступа к зарегистрированному Проспекту ценных бумаг.</w:t>
      </w:r>
    </w:p>
    <w:p w:rsidR="00E95B8D" w:rsidRPr="00A666A6" w:rsidRDefault="00E95B8D" w:rsidP="00773D64">
      <w:pPr>
        <w:pStyle w:val="Basic"/>
      </w:pPr>
    </w:p>
    <w:p w:rsidR="00E95B8D" w:rsidRPr="00A666A6" w:rsidRDefault="00E95B8D" w:rsidP="003D31FF">
      <w:pPr>
        <w:pStyle w:val="Basic"/>
        <w:rPr>
          <w:b/>
          <w:i/>
        </w:rPr>
      </w:pPr>
      <w:r w:rsidRPr="00A666A6">
        <w:t xml:space="preserve">Раскрываются иные сведения о биржах или иных организаторах торговли, на которых предполагается размещение и (или) обращение размещаемых ценных бумаг, указываемые эмитентом по собственному усмотрению: </w:t>
      </w:r>
      <w:r w:rsidRPr="00A666A6">
        <w:rPr>
          <w:b/>
          <w:i/>
        </w:rPr>
        <w:t>иные сведения отсутствуют.</w:t>
      </w:r>
    </w:p>
    <w:p w:rsidR="00E95B8D" w:rsidRPr="00A666A6" w:rsidRDefault="00E95B8D" w:rsidP="003D31FF">
      <w:pPr>
        <w:pStyle w:val="Basic"/>
      </w:pPr>
    </w:p>
    <w:p w:rsidR="00E95B8D" w:rsidRPr="00A666A6" w:rsidRDefault="00E95B8D" w:rsidP="003D31FF">
      <w:pPr>
        <w:widowControl w:val="0"/>
        <w:autoSpaceDE w:val="0"/>
        <w:autoSpaceDN w:val="0"/>
        <w:adjustRightInd w:val="0"/>
        <w:jc w:val="both"/>
        <w:rPr>
          <w:rFonts w:cs="Calibri"/>
        </w:rPr>
      </w:pPr>
    </w:p>
    <w:p w:rsidR="00E95B8D" w:rsidRPr="00A666A6" w:rsidRDefault="00E95B8D" w:rsidP="003D31FF">
      <w:pPr>
        <w:pStyle w:val="Heading2"/>
      </w:pPr>
      <w:bookmarkStart w:id="224" w:name="_Toc412732497"/>
      <w:bookmarkStart w:id="225" w:name="_Toc430103530"/>
      <w:r w:rsidRPr="00A666A6">
        <w:t>8.19. Иные сведения о размещаемых ценных бумагах</w:t>
      </w:r>
      <w:bookmarkEnd w:id="224"/>
      <w:bookmarkEnd w:id="225"/>
    </w:p>
    <w:p w:rsidR="00E95B8D" w:rsidRPr="00A666A6" w:rsidRDefault="00E95B8D" w:rsidP="003D31FF">
      <w:pPr>
        <w:pStyle w:val="Basic"/>
      </w:pPr>
      <w:r w:rsidRPr="00A666A6">
        <w:t>Раскрываются иные сведения о размещаемых ценных бумагах, об условиях и о порядке их размещения, указываемые эмитентом по собственному усмотрению.</w:t>
      </w:r>
    </w:p>
    <w:p w:rsidR="00E95B8D" w:rsidRPr="00A666A6" w:rsidRDefault="00E95B8D" w:rsidP="007433D6">
      <w:pPr>
        <w:adjustRightInd w:val="0"/>
        <w:ind w:firstLine="539"/>
        <w:jc w:val="both"/>
        <w:rPr>
          <w:b/>
          <w:bCs/>
          <w:i/>
        </w:rPr>
      </w:pPr>
      <w:r w:rsidRPr="00A666A6">
        <w:rPr>
          <w:b/>
          <w:bCs/>
          <w:i/>
        </w:rPr>
        <w:t>8.19.1. Изменения и/или дополнения в зарегистрированное Решение о выпуске ценных бумаг и/или зарегистрированный Проспект ценных бумаг вносятся Эмитентом только после их предварительного согласования с Банком России.</w:t>
      </w:r>
    </w:p>
    <w:p w:rsidR="00E95B8D" w:rsidRPr="00A666A6" w:rsidRDefault="00E95B8D" w:rsidP="007433D6">
      <w:pPr>
        <w:adjustRightInd w:val="0"/>
        <w:ind w:firstLine="539"/>
        <w:jc w:val="both"/>
        <w:rPr>
          <w:b/>
          <w:bCs/>
          <w:i/>
        </w:rPr>
      </w:pPr>
      <w:r w:rsidRPr="00A666A6">
        <w:rPr>
          <w:b/>
          <w:i/>
        </w:rPr>
        <w:t>При условии признания Банком России настоящего облигационного займа субординированным в случае несостоятельности (банкротства) кредитной организации-эмитента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удовлетворяются после удовлетворения требований всех иных кредиторов в соответствии с Федеральным законом «О несостоятельности (банкротстве)» №127-ФЗ от 26.10.2002. При этом,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имеют ту же очередность удовлетворения, что и требования по иным субординированным обязательствам кредитной организации - эмитента, привлеченным на аналогичных условиях.</w:t>
      </w:r>
      <w:r w:rsidRPr="00A666A6">
        <w:rPr>
          <w:b/>
          <w:bCs/>
          <w:i/>
        </w:rPr>
        <w:t xml:space="preserve"> </w:t>
      </w:r>
    </w:p>
    <w:p w:rsidR="00E95B8D" w:rsidRPr="00A666A6" w:rsidRDefault="00E95B8D" w:rsidP="007433D6">
      <w:pPr>
        <w:adjustRightInd w:val="0"/>
        <w:ind w:firstLine="539"/>
        <w:jc w:val="both"/>
        <w:rPr>
          <w:b/>
          <w:bCs/>
          <w:i/>
        </w:rPr>
      </w:pPr>
      <w:r w:rsidRPr="00A666A6">
        <w:rPr>
          <w:b/>
          <w:bCs/>
          <w:i/>
        </w:rPr>
        <w:t>Владельцы Облигаций не имеют права предъявлять требование о погашении Облигаций, досрочной уплаты процентов за пользование субординированным облигационным займом,  если только не наступил срок погашения Облигаций.</w:t>
      </w:r>
    </w:p>
    <w:p w:rsidR="00E95B8D" w:rsidRPr="00A666A6" w:rsidRDefault="00E95B8D" w:rsidP="007433D6">
      <w:pPr>
        <w:adjustRightInd w:val="0"/>
        <w:ind w:firstLine="539"/>
        <w:jc w:val="both"/>
        <w:rPr>
          <w:b/>
          <w:bCs/>
          <w:i/>
        </w:rPr>
      </w:pPr>
      <w:r w:rsidRPr="00A666A6">
        <w:rPr>
          <w:b/>
          <w:bCs/>
          <w:i/>
        </w:rPr>
        <w:t xml:space="preserve">После государственной регистрации выпуска Облигаций и до начала размещения Облигаций Эмитент вправе отказаться от размещения Облигаций, представив в регистрирующий орган соответствующие заявление и отчет об итогах выпуска эмиссионных ценных бумаг, содержащий информацию о том, что ни одна эмиссионная ценная бумага выпуска не размещена. </w:t>
      </w:r>
    </w:p>
    <w:p w:rsidR="00E95B8D" w:rsidRPr="00A666A6" w:rsidRDefault="00E95B8D" w:rsidP="007433D6">
      <w:pPr>
        <w:adjustRightInd w:val="0"/>
        <w:ind w:firstLine="539"/>
        <w:jc w:val="both"/>
        <w:rPr>
          <w:b/>
          <w:bCs/>
          <w:i/>
        </w:rPr>
      </w:pPr>
      <w:r w:rsidRPr="00A666A6">
        <w:rPr>
          <w:b/>
          <w:bCs/>
          <w:i/>
        </w:rPr>
        <w:t>Решение об отказе от размещения эмиссионных ценных бумаг принимает уполномоченный орган Эмитента, к компетенции которого относится вопрос о размещении соответствующих эмиссионных ценных бумаг.</w:t>
      </w:r>
    </w:p>
    <w:p w:rsidR="00E95B8D" w:rsidRPr="00A666A6" w:rsidRDefault="00E95B8D" w:rsidP="00CE0B27">
      <w:pPr>
        <w:adjustRightInd w:val="0"/>
        <w:ind w:firstLine="539"/>
        <w:jc w:val="both"/>
        <w:rPr>
          <w:b/>
          <w:bCs/>
          <w:i/>
        </w:rPr>
      </w:pPr>
    </w:p>
    <w:p w:rsidR="00E95B8D" w:rsidRPr="00A666A6" w:rsidRDefault="00E95B8D" w:rsidP="00CE0B27">
      <w:pPr>
        <w:adjustRightInd w:val="0"/>
        <w:ind w:firstLine="539"/>
        <w:jc w:val="both"/>
        <w:rPr>
          <w:b/>
          <w:bCs/>
          <w:i/>
        </w:rPr>
      </w:pPr>
      <w:r w:rsidRPr="00A666A6">
        <w:rPr>
          <w:b/>
          <w:bCs/>
          <w:i/>
        </w:rPr>
        <w:t>8.19.2. На внебиржевом рынке Облигации обращаются без ограничений до даты погашения Облигаций.</w:t>
      </w:r>
    </w:p>
    <w:p w:rsidR="00E95B8D" w:rsidRPr="00A666A6" w:rsidRDefault="00E95B8D" w:rsidP="00CE0B27">
      <w:pPr>
        <w:adjustRightInd w:val="0"/>
        <w:ind w:firstLine="539"/>
        <w:jc w:val="both"/>
        <w:rPr>
          <w:b/>
          <w:bCs/>
          <w:i/>
        </w:rPr>
      </w:pPr>
      <w:r w:rsidRPr="00A666A6">
        <w:rPr>
          <w:b/>
          <w:bCs/>
          <w:i/>
        </w:rPr>
        <w:t>Нерезиденты могут приобретать Облигации в соответствии с действующим законодательством и нормативными актами Российской Федерации.</w:t>
      </w:r>
    </w:p>
    <w:p w:rsidR="00E95B8D" w:rsidRPr="00A666A6" w:rsidRDefault="00E95B8D" w:rsidP="00CE0B27">
      <w:pPr>
        <w:pStyle w:val="Default"/>
        <w:ind w:firstLine="540"/>
        <w:jc w:val="both"/>
        <w:rPr>
          <w:b/>
          <w:bCs/>
          <w:i/>
          <w:color w:val="auto"/>
        </w:rPr>
      </w:pPr>
      <w:r w:rsidRPr="00A666A6">
        <w:rPr>
          <w:b/>
          <w:bCs/>
          <w:i/>
          <w:color w:val="auto"/>
        </w:rPr>
        <w:t xml:space="preserve">Накопленный купонный доход (НКД) рассчитывается исходя из количества дней, прошедших с даты начала соответствующего купонного периода и до даты выплаты такого дохода. </w:t>
      </w:r>
    </w:p>
    <w:p w:rsidR="00E95B8D" w:rsidRPr="00A666A6" w:rsidRDefault="00E95B8D" w:rsidP="00CE0B27">
      <w:pPr>
        <w:adjustRightInd w:val="0"/>
        <w:ind w:firstLine="539"/>
        <w:jc w:val="both"/>
        <w:rPr>
          <w:b/>
          <w:bCs/>
          <w:i/>
        </w:rPr>
      </w:pPr>
      <w:r w:rsidRPr="00A666A6">
        <w:rPr>
          <w:b/>
          <w:bCs/>
          <w:i/>
        </w:rPr>
        <w:t xml:space="preserve">При этом, в случае наступления в течение срока обращения Облигаций События прекращения обязательств, указанного в п. 10.4.1. Решения о выпуске ценных бумаг </w:t>
      </w:r>
      <w:r w:rsidRPr="00A666A6">
        <w:rPr>
          <w:b/>
          <w:i/>
        </w:rPr>
        <w:t>и разделе VIII Проспекта ценных бумаг</w:t>
      </w:r>
      <w:r w:rsidRPr="00A666A6">
        <w:rPr>
          <w:b/>
          <w:bCs/>
          <w:i/>
        </w:rPr>
        <w:t xml:space="preserve">, и частичного прекращения обязательств кредитной организации – эмитента по возврату номинальной стоимости Облигаций в предыдущих купонных периодах или текущем купонном периоде до даты, на которую рассчитывается НКД, НКД определяется, исходя из оставшейся части номинальной стоимости, обязательства по возврату которой не прекращены. </w:t>
      </w:r>
    </w:p>
    <w:p w:rsidR="00E95B8D" w:rsidRPr="00A666A6" w:rsidRDefault="00E95B8D" w:rsidP="00CE0B27">
      <w:pPr>
        <w:adjustRightInd w:val="0"/>
        <w:ind w:firstLine="539"/>
        <w:jc w:val="both"/>
        <w:rPr>
          <w:b/>
          <w:bCs/>
          <w:i/>
        </w:rPr>
      </w:pPr>
    </w:p>
    <w:p w:rsidR="00E95B8D" w:rsidRPr="00A666A6" w:rsidRDefault="00E95B8D" w:rsidP="00CE0B27">
      <w:pPr>
        <w:adjustRightInd w:val="0"/>
        <w:ind w:firstLine="539"/>
        <w:jc w:val="both"/>
        <w:rPr>
          <w:b/>
          <w:bCs/>
          <w:i/>
        </w:rPr>
      </w:pPr>
      <w:r w:rsidRPr="00A666A6">
        <w:rPr>
          <w:b/>
          <w:bCs/>
          <w:i/>
        </w:rPr>
        <w:t>В любой день между датой начала размещения Облигаций и датой погашения выпуска величина НКД рассчитывается по следующей формуле:</w:t>
      </w:r>
    </w:p>
    <w:p w:rsidR="00E95B8D" w:rsidRPr="00A666A6" w:rsidRDefault="00E95B8D" w:rsidP="00CE0B27">
      <w:pPr>
        <w:adjustRightInd w:val="0"/>
        <w:ind w:firstLine="539"/>
        <w:jc w:val="both"/>
        <w:rPr>
          <w:b/>
          <w:bCs/>
          <w:i/>
        </w:rPr>
      </w:pPr>
      <w:r w:rsidRPr="00A666A6">
        <w:rPr>
          <w:b/>
          <w:bCs/>
          <w:i/>
        </w:rPr>
        <w:t>НКД = Nom * Cj * (T – T(j-1))/ 365/ 100 %, где</w:t>
      </w:r>
    </w:p>
    <w:p w:rsidR="00E95B8D" w:rsidRPr="00A666A6" w:rsidRDefault="00E95B8D" w:rsidP="00CE0B27">
      <w:pPr>
        <w:adjustRightInd w:val="0"/>
        <w:ind w:firstLine="539"/>
        <w:jc w:val="both"/>
        <w:rPr>
          <w:b/>
          <w:bCs/>
          <w:i/>
        </w:rPr>
      </w:pPr>
      <w:r w:rsidRPr="00A666A6">
        <w:rPr>
          <w:b/>
          <w:bCs/>
          <w:i/>
        </w:rPr>
        <w:t>НКД – накопленный купонный доход по каждой Облигации,</w:t>
      </w:r>
      <w:r w:rsidRPr="00A666A6">
        <w:rPr>
          <w:i/>
          <w:iCs/>
        </w:rPr>
        <w:t xml:space="preserve"> </w:t>
      </w:r>
      <w:r w:rsidRPr="00A666A6">
        <w:rPr>
          <w:b/>
          <w:bCs/>
          <w:i/>
        </w:rPr>
        <w:t xml:space="preserve"> руб.;</w:t>
      </w:r>
    </w:p>
    <w:p w:rsidR="00E95B8D" w:rsidRPr="00A666A6" w:rsidRDefault="00E95B8D" w:rsidP="00CE0B27">
      <w:pPr>
        <w:adjustRightInd w:val="0"/>
        <w:ind w:firstLine="539"/>
        <w:jc w:val="both"/>
        <w:rPr>
          <w:b/>
          <w:bCs/>
          <w:i/>
        </w:rPr>
      </w:pPr>
      <w:r w:rsidRPr="00A666A6">
        <w:rPr>
          <w:b/>
          <w:bCs/>
          <w:i/>
        </w:rPr>
        <w:t>j - порядковый номер текущего купонного периода, j = 1, 2, 3, …21;</w:t>
      </w:r>
    </w:p>
    <w:p w:rsidR="00E95B8D" w:rsidRPr="00A666A6" w:rsidRDefault="00E95B8D" w:rsidP="00CE0B27">
      <w:pPr>
        <w:adjustRightInd w:val="0"/>
        <w:ind w:firstLine="539"/>
        <w:jc w:val="both"/>
        <w:rPr>
          <w:b/>
          <w:bCs/>
          <w:i/>
        </w:rPr>
      </w:pPr>
      <w:r w:rsidRPr="00A666A6">
        <w:rPr>
          <w:b/>
          <w:bCs/>
          <w:i/>
        </w:rPr>
        <w:t>Nom – номинальная стоимость одной Облигации, а в случае, если часть обязательств кредитной организации - эмитента по возврату номинальной стоимости владельцам Облигаций была прекращена в связи с наступлением События прекращения обязательств в предыдущих купонных периодах или текущем купонном периоде до даты, на которую рассчитывается НКД, – часть номинальной стоимости одной Облигации, обязательства по возврату которой не прекращены на дату расчета НКД, руб.;</w:t>
      </w:r>
    </w:p>
    <w:p w:rsidR="00E95B8D" w:rsidRPr="00A666A6" w:rsidRDefault="00E95B8D" w:rsidP="00CE0B27">
      <w:pPr>
        <w:adjustRightInd w:val="0"/>
        <w:ind w:firstLine="539"/>
        <w:jc w:val="both"/>
        <w:rPr>
          <w:b/>
          <w:bCs/>
          <w:i/>
        </w:rPr>
      </w:pPr>
      <w:r w:rsidRPr="00A666A6">
        <w:rPr>
          <w:b/>
          <w:bCs/>
          <w:i/>
        </w:rPr>
        <w:t>Сj - размер процентной ставки j - того купона в процентах годовых (%);</w:t>
      </w:r>
    </w:p>
    <w:p w:rsidR="00E95B8D" w:rsidRPr="00A666A6" w:rsidRDefault="00E95B8D" w:rsidP="00CE0B27">
      <w:pPr>
        <w:adjustRightInd w:val="0"/>
        <w:ind w:firstLine="539"/>
        <w:jc w:val="both"/>
        <w:rPr>
          <w:b/>
          <w:bCs/>
          <w:i/>
        </w:rPr>
      </w:pPr>
      <w:r w:rsidRPr="00A666A6">
        <w:rPr>
          <w:b/>
          <w:bCs/>
          <w:i/>
        </w:rPr>
        <w:t>T – текущая дата внутри j-го купонного периода;</w:t>
      </w:r>
    </w:p>
    <w:p w:rsidR="00E95B8D" w:rsidRPr="00A666A6" w:rsidRDefault="00E95B8D" w:rsidP="00CE0B27">
      <w:pPr>
        <w:adjustRightInd w:val="0"/>
        <w:ind w:firstLine="539"/>
        <w:jc w:val="both"/>
        <w:rPr>
          <w:b/>
          <w:bCs/>
          <w:i/>
        </w:rPr>
      </w:pPr>
      <w:r w:rsidRPr="00A666A6">
        <w:rPr>
          <w:b/>
          <w:bCs/>
          <w:i/>
        </w:rPr>
        <w:t>T(j-1) - дата окончания предыдущего купонного периода (для первого купонного периода – дата начала размещения Облигаций).</w:t>
      </w:r>
    </w:p>
    <w:p w:rsidR="00E95B8D" w:rsidRPr="00A666A6" w:rsidRDefault="00E95B8D" w:rsidP="00CE0B27">
      <w:pPr>
        <w:pStyle w:val="Default"/>
        <w:ind w:firstLine="540"/>
        <w:jc w:val="both"/>
        <w:rPr>
          <w:b/>
          <w:bCs/>
          <w:i/>
          <w:color w:val="auto"/>
        </w:rPr>
      </w:pPr>
      <w:r w:rsidRPr="00A666A6">
        <w:rPr>
          <w:b/>
          <w:bCs/>
          <w:i/>
          <w:color w:val="auto"/>
        </w:rPr>
        <w:t xml:space="preserve">Величина НКД в расчете на одну Облигацию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 </w:t>
      </w:r>
    </w:p>
    <w:p w:rsidR="00E95B8D" w:rsidRPr="00A666A6" w:rsidRDefault="00E95B8D" w:rsidP="00CE0B27">
      <w:pPr>
        <w:adjustRightInd w:val="0"/>
        <w:ind w:firstLine="539"/>
        <w:jc w:val="both"/>
        <w:rPr>
          <w:b/>
          <w:bCs/>
          <w:i/>
        </w:rPr>
      </w:pPr>
      <w:r w:rsidRPr="00A666A6">
        <w:rPr>
          <w:b/>
          <w:bCs/>
          <w:i/>
        </w:rPr>
        <w:t xml:space="preserve">При условии признания Банком России настоящего облигационного займа субординированным в случае наступления в течения срока обращения Облигаций События(ий) прекращения обязательств, в результате которого(ых) обязательства кредитной организации – эмитента по возврату номинальной стоимости Облигаций прекращаются частично, оставшаяся часть номинальной стоимости одной Облигации, обязательства по возврату которой не прекращены, рассчитывается в порядке, установленном в п. 10.4.1. Решения о выпуске ценных бумаг </w:t>
      </w:r>
      <w:r w:rsidRPr="00A666A6">
        <w:rPr>
          <w:b/>
          <w:i/>
        </w:rPr>
        <w:t>и разделе VIII Проспекта ценных бумаг</w:t>
      </w:r>
      <w:r w:rsidRPr="00A666A6">
        <w:rPr>
          <w:b/>
          <w:bCs/>
          <w:i/>
        </w:rPr>
        <w:t xml:space="preserve">. </w:t>
      </w:r>
    </w:p>
    <w:p w:rsidR="00E95B8D" w:rsidRPr="00A666A6" w:rsidRDefault="00E95B8D" w:rsidP="00CE0B27">
      <w:pPr>
        <w:pStyle w:val="ConsNormal"/>
        <w:widowControl/>
        <w:spacing w:before="120"/>
        <w:jc w:val="both"/>
        <w:rPr>
          <w:rFonts w:ascii="Times New Roman" w:hAnsi="Times New Roman"/>
          <w:sz w:val="24"/>
          <w:szCs w:val="24"/>
        </w:rPr>
      </w:pPr>
      <w:r w:rsidRPr="00A666A6">
        <w:rPr>
          <w:rFonts w:ascii="Times New Roman" w:hAnsi="Times New Roman"/>
          <w:b/>
          <w:bCs/>
          <w:i/>
          <w:sz w:val="24"/>
          <w:szCs w:val="24"/>
        </w:rPr>
        <w:t>8.19.3.</w:t>
      </w:r>
      <w:r w:rsidRPr="00A666A6">
        <w:rPr>
          <w:b/>
          <w:bCs/>
          <w:i/>
        </w:rPr>
        <w:t xml:space="preserve"> </w:t>
      </w:r>
      <w:r w:rsidRPr="00A666A6">
        <w:rPr>
          <w:rFonts w:ascii="Times New Roman" w:hAnsi="Times New Roman"/>
          <w:sz w:val="24"/>
          <w:szCs w:val="24"/>
          <w:u w:val="single"/>
        </w:rPr>
        <w:t>Ограничения, связанные с обращением облигаций</w:t>
      </w:r>
    </w:p>
    <w:p w:rsidR="00E95B8D" w:rsidRPr="00A666A6" w:rsidRDefault="00E95B8D" w:rsidP="00CE0B27">
      <w:pPr>
        <w:adjustRightInd w:val="0"/>
        <w:ind w:firstLine="539"/>
        <w:jc w:val="both"/>
        <w:rPr>
          <w:b/>
          <w:bCs/>
          <w:i/>
        </w:rPr>
      </w:pPr>
      <w:r w:rsidRPr="00A666A6">
        <w:rPr>
          <w:b/>
          <w:bCs/>
          <w:i/>
        </w:rPr>
        <w:t>Облигации допускаются к свободному обращению как на биржевом, так и на внебиржевом рынке. Обращение Облигаций осуществляется в соответствии с условиями Решения о выпуске ценных бумаг, Проспекта ценных бумаг и действующего законодательства Российской Федерации.</w:t>
      </w:r>
    </w:p>
    <w:p w:rsidR="00E95B8D" w:rsidRPr="00A666A6" w:rsidRDefault="00E95B8D" w:rsidP="00CE0B27">
      <w:pPr>
        <w:adjustRightInd w:val="0"/>
        <w:ind w:firstLine="539"/>
        <w:jc w:val="both"/>
        <w:rPr>
          <w:b/>
          <w:bCs/>
          <w:i/>
        </w:rPr>
      </w:pPr>
      <w:r w:rsidRPr="00A666A6">
        <w:rPr>
          <w:b/>
          <w:bCs/>
          <w:i/>
        </w:rPr>
        <w:t xml:space="preserve">В дальнейшем Кредитная организация - эмитент предполагает обратиться на ФБ ММВБ для допуска Облигаций к  обращению на данной бирже. </w:t>
      </w:r>
    </w:p>
    <w:p w:rsidR="00E95B8D" w:rsidRPr="00A666A6" w:rsidRDefault="00E95B8D" w:rsidP="00CE0B27">
      <w:pPr>
        <w:adjustRightInd w:val="0"/>
        <w:ind w:firstLine="539"/>
        <w:jc w:val="both"/>
        <w:rPr>
          <w:b/>
          <w:bCs/>
          <w:i/>
        </w:rPr>
      </w:pPr>
    </w:p>
    <w:p w:rsidR="00E95B8D" w:rsidRPr="00A666A6" w:rsidRDefault="00E95B8D" w:rsidP="00CE0B27">
      <w:pPr>
        <w:adjustRightInd w:val="0"/>
        <w:ind w:firstLine="539"/>
        <w:jc w:val="both"/>
        <w:rPr>
          <w:b/>
          <w:bCs/>
          <w:i/>
        </w:rPr>
      </w:pPr>
      <w:r w:rsidRPr="00A666A6">
        <w:rPr>
          <w:b/>
          <w:bCs/>
          <w:i/>
        </w:rPr>
        <w:t xml:space="preserve">На биржевом рынке Облигации обращаются с изъятиями, установленными организаторами торговли на рынке ценных бумаг. </w:t>
      </w:r>
    </w:p>
    <w:p w:rsidR="00E95B8D" w:rsidRPr="00A666A6" w:rsidRDefault="00E95B8D" w:rsidP="00CE0B27">
      <w:pPr>
        <w:pStyle w:val="Default"/>
        <w:rPr>
          <w:b/>
          <w:bCs/>
          <w:i/>
          <w:color w:val="auto"/>
        </w:rPr>
      </w:pPr>
      <w:r w:rsidRPr="00A666A6">
        <w:rPr>
          <w:b/>
          <w:bCs/>
          <w:i/>
          <w:color w:val="auto"/>
        </w:rPr>
        <w:t xml:space="preserve">На внебиржевом рынке Облигации обращаются без ограничений до даты погашения/досрочного погашения Облигаций. </w:t>
      </w:r>
    </w:p>
    <w:p w:rsidR="00E95B8D" w:rsidRPr="00A666A6" w:rsidRDefault="00E95B8D" w:rsidP="00CE0B27">
      <w:pPr>
        <w:pStyle w:val="ConsNormal"/>
        <w:widowControl/>
        <w:spacing w:before="120"/>
        <w:jc w:val="both"/>
        <w:rPr>
          <w:rFonts w:ascii="Times New Roman" w:hAnsi="Times New Roman"/>
          <w:b/>
          <w:bCs/>
          <w:i/>
          <w:sz w:val="24"/>
          <w:szCs w:val="24"/>
        </w:rPr>
      </w:pPr>
      <w:r w:rsidRPr="00A666A6">
        <w:rPr>
          <w:rFonts w:ascii="Times New Roman" w:hAnsi="Times New Roman"/>
          <w:b/>
          <w:bCs/>
          <w:i/>
          <w:sz w:val="24"/>
          <w:szCs w:val="24"/>
        </w:rPr>
        <w:t>Нерезиденты могут приобретать Облигации в соответствии с действующим законодательством и нормативными актами Российской Федерации.</w:t>
      </w:r>
    </w:p>
    <w:p w:rsidR="00E95B8D" w:rsidRPr="00A666A6" w:rsidRDefault="00E95B8D" w:rsidP="00CE0B27">
      <w:pPr>
        <w:pStyle w:val="ConsNormal"/>
        <w:widowControl/>
        <w:spacing w:before="120"/>
        <w:jc w:val="both"/>
        <w:rPr>
          <w:rFonts w:ascii="Times New Roman" w:hAnsi="Times New Roman"/>
          <w:b/>
          <w:i/>
          <w:sz w:val="24"/>
          <w:szCs w:val="24"/>
        </w:rPr>
      </w:pPr>
      <w:r w:rsidRPr="00A666A6">
        <w:rPr>
          <w:rFonts w:ascii="Times New Roman" w:hAnsi="Times New Roman"/>
          <w:b/>
          <w:i/>
          <w:sz w:val="24"/>
          <w:szCs w:val="24"/>
        </w:rPr>
        <w:t xml:space="preserve">Обращение Облигаций запрещается до их полной оплаты, а если процедура эмиссии сопровождается государственной регистрацией отчета об итогах выпуска Облигаций, – также до государственной регистрации отчета об итогах их выпуска. </w:t>
      </w:r>
    </w:p>
    <w:p w:rsidR="00E95B8D" w:rsidRPr="00A666A6" w:rsidRDefault="00E95B8D" w:rsidP="00CE0B27">
      <w:pPr>
        <w:pStyle w:val="ConsNormal"/>
        <w:widowControl/>
        <w:jc w:val="both"/>
        <w:rPr>
          <w:rFonts w:ascii="Times New Roman" w:hAnsi="Times New Roman"/>
          <w:b/>
          <w:i/>
          <w:sz w:val="24"/>
          <w:szCs w:val="24"/>
        </w:rPr>
      </w:pPr>
      <w:r w:rsidRPr="00A666A6">
        <w:rPr>
          <w:rFonts w:ascii="Times New Roman" w:hAnsi="Times New Roman"/>
          <w:b/>
          <w:i/>
          <w:sz w:val="24"/>
          <w:szCs w:val="24"/>
        </w:rPr>
        <w:t>Публичное обращение Облигаций, выпуск которых подлежит государственной регистрации, допускается при одновременном соблюдении следующих условий:</w:t>
      </w:r>
    </w:p>
    <w:p w:rsidR="00E95B8D" w:rsidRPr="00A666A6" w:rsidRDefault="00E95B8D" w:rsidP="00CE0B27">
      <w:pPr>
        <w:pStyle w:val="ConsNormal"/>
        <w:widowControl/>
        <w:jc w:val="both"/>
        <w:rPr>
          <w:rFonts w:ascii="Times New Roman" w:hAnsi="Times New Roman"/>
          <w:b/>
          <w:i/>
          <w:sz w:val="24"/>
          <w:szCs w:val="24"/>
        </w:rPr>
      </w:pPr>
      <w:r w:rsidRPr="00A666A6">
        <w:rPr>
          <w:rFonts w:ascii="Times New Roman" w:hAnsi="Times New Roman"/>
          <w:b/>
          <w:i/>
          <w:sz w:val="24"/>
          <w:szCs w:val="24"/>
        </w:rPr>
        <w:t>регистрации проспекта ценных бумаг или допуска Облигаций к организованным торгам без включения в котировальные списки;</w:t>
      </w:r>
    </w:p>
    <w:p w:rsidR="00E95B8D" w:rsidRPr="00A666A6" w:rsidRDefault="00E95B8D" w:rsidP="00CE0B27">
      <w:pPr>
        <w:pStyle w:val="ConsNormal"/>
        <w:widowControl/>
        <w:jc w:val="both"/>
        <w:rPr>
          <w:rFonts w:ascii="Times New Roman" w:hAnsi="Times New Roman"/>
          <w:b/>
          <w:i/>
          <w:sz w:val="24"/>
          <w:szCs w:val="24"/>
        </w:rPr>
      </w:pPr>
      <w:r w:rsidRPr="00A666A6">
        <w:rPr>
          <w:rFonts w:ascii="Times New Roman" w:hAnsi="Times New Roman"/>
          <w:b/>
          <w:i/>
          <w:sz w:val="24"/>
          <w:szCs w:val="24"/>
        </w:rPr>
        <w:t>раскрытии кредитной организацией – эмитентом информации в соответствии с требованиями Федерального закона «О рынке ценных бумаг».</w:t>
      </w:r>
    </w:p>
    <w:p w:rsidR="00E95B8D" w:rsidRPr="00A666A6" w:rsidRDefault="00E95B8D" w:rsidP="00CE0B27">
      <w:pPr>
        <w:pStyle w:val="ConsNormal"/>
        <w:widowControl/>
        <w:jc w:val="both"/>
        <w:rPr>
          <w:rFonts w:ascii="Times New Roman" w:hAnsi="Times New Roman"/>
          <w:b/>
          <w:i/>
          <w:sz w:val="24"/>
          <w:szCs w:val="24"/>
        </w:rPr>
      </w:pPr>
    </w:p>
    <w:p w:rsidR="00E95B8D" w:rsidRPr="00A666A6" w:rsidRDefault="00E95B8D" w:rsidP="00CE0B27">
      <w:pPr>
        <w:pStyle w:val="ConsNormal"/>
        <w:widowControl/>
        <w:jc w:val="both"/>
        <w:rPr>
          <w:rFonts w:ascii="Times New Roman" w:hAnsi="Times New Roman"/>
          <w:sz w:val="24"/>
          <w:szCs w:val="24"/>
        </w:rPr>
      </w:pPr>
      <w:r w:rsidRPr="00A666A6">
        <w:rPr>
          <w:rFonts w:ascii="Times New Roman" w:hAnsi="Times New Roman"/>
          <w:b/>
          <w:i/>
          <w:sz w:val="24"/>
          <w:szCs w:val="24"/>
        </w:rPr>
        <w:t xml:space="preserve">8.19.4. </w:t>
      </w:r>
      <w:r w:rsidRPr="00A666A6">
        <w:rPr>
          <w:rFonts w:ascii="Times New Roman" w:hAnsi="Times New Roman"/>
          <w:sz w:val="24"/>
          <w:szCs w:val="24"/>
        </w:rPr>
        <w:t>Прекращение обязательств по выплате суммы основного долга и невыплаченного процента (купона) по облигациям, а также по финансовым санкциям за неисполнение обязательств по облигациям</w:t>
      </w:r>
    </w:p>
    <w:p w:rsidR="00E95B8D" w:rsidRPr="00A666A6" w:rsidRDefault="00E95B8D" w:rsidP="00EA5A51">
      <w:pPr>
        <w:pStyle w:val="ConsPlusNormal"/>
        <w:ind w:firstLine="540"/>
        <w:jc w:val="both"/>
        <w:rPr>
          <w:rFonts w:ascii="Times New Roman" w:hAnsi="Times New Roman" w:cs="Times New Roman"/>
          <w:sz w:val="24"/>
          <w:szCs w:val="24"/>
        </w:rPr>
      </w:pPr>
      <w:r w:rsidRPr="00A666A6">
        <w:rPr>
          <w:rFonts w:ascii="Times New Roman" w:hAnsi="Times New Roman"/>
          <w:sz w:val="24"/>
          <w:szCs w:val="24"/>
        </w:rPr>
        <w:t xml:space="preserve">1) </w:t>
      </w:r>
      <w:r w:rsidRPr="00A666A6">
        <w:rPr>
          <w:rFonts w:ascii="Times New Roman" w:hAnsi="Times New Roman" w:cs="Times New Roman"/>
          <w:sz w:val="24"/>
          <w:szCs w:val="24"/>
        </w:rPr>
        <w:t>Прекращение обязательств по облигациям.</w:t>
      </w:r>
    </w:p>
    <w:p w:rsidR="00E95B8D" w:rsidRPr="00A666A6" w:rsidRDefault="00E95B8D" w:rsidP="00EA5A51">
      <w:pPr>
        <w:autoSpaceDE w:val="0"/>
        <w:autoSpaceDN w:val="0"/>
        <w:adjustRightInd w:val="0"/>
        <w:ind w:firstLine="540"/>
        <w:jc w:val="both"/>
      </w:pPr>
      <w:r w:rsidRPr="00A666A6">
        <w:t>События, при наступлении которых возможно прекращение обязательств по облигациям, порядок и срок раскрытия информации о наступлении такого события.</w:t>
      </w:r>
    </w:p>
    <w:p w:rsidR="00E95B8D" w:rsidRPr="00A666A6" w:rsidRDefault="00E95B8D" w:rsidP="00EA5A51">
      <w:pPr>
        <w:pStyle w:val="Default"/>
        <w:jc w:val="both"/>
        <w:rPr>
          <w:color w:val="auto"/>
        </w:rPr>
      </w:pPr>
    </w:p>
    <w:p w:rsidR="00E95B8D" w:rsidRPr="00A666A6" w:rsidRDefault="00E95B8D" w:rsidP="00EA5A51">
      <w:pPr>
        <w:pStyle w:val="Default"/>
        <w:jc w:val="both"/>
        <w:rPr>
          <w:b/>
          <w:i/>
          <w:color w:val="auto"/>
        </w:rPr>
      </w:pPr>
      <w:r w:rsidRPr="00A666A6">
        <w:rPr>
          <w:b/>
          <w:i/>
          <w:color w:val="auto"/>
        </w:rPr>
        <w:t xml:space="preserve">При условии признания Банком России настоящего облигационного займа субординированным в случае наступления одного из двух следующих событий (далее – Событие прекращения обязательств): </w:t>
      </w:r>
    </w:p>
    <w:p w:rsidR="00E95B8D" w:rsidRPr="00A666A6" w:rsidRDefault="00E95B8D" w:rsidP="00EA5A51">
      <w:pPr>
        <w:pStyle w:val="Default"/>
        <w:jc w:val="both"/>
        <w:rPr>
          <w:b/>
          <w:i/>
          <w:color w:val="auto"/>
        </w:rPr>
      </w:pPr>
      <w:r w:rsidRPr="00A666A6">
        <w:rPr>
          <w:b/>
          <w:i/>
          <w:color w:val="auto"/>
        </w:rPr>
        <w:t>а) значение норматива достаточности базового капитала, рассчитанное кредитной организацией - эмитентом в соответствии с Инструкцией Банка России от 03.12.2012 №139-И "Об обязательных нормативах банков" (далее - Инструкция Банка России №139-И), достигло уровня ниже 2 процентов в совокупности за шесть и более операционных дней в течение любых 30 последовательных операционных дней (</w:t>
      </w:r>
      <w:r w:rsidRPr="00A666A6">
        <w:rPr>
          <w:b/>
          <w:bCs/>
          <w:i/>
          <w:color w:val="auto"/>
        </w:rPr>
        <w:t xml:space="preserve">далее – Событие прекращения обязательств А), </w:t>
      </w:r>
      <w:r w:rsidRPr="00A666A6">
        <w:rPr>
          <w:b/>
          <w:i/>
          <w:color w:val="auto"/>
        </w:rPr>
        <w:t xml:space="preserve">или </w:t>
      </w:r>
    </w:p>
    <w:p w:rsidR="00E95B8D" w:rsidRPr="00A666A6" w:rsidRDefault="00E95B8D" w:rsidP="00EA5A51">
      <w:pPr>
        <w:pStyle w:val="Default"/>
        <w:jc w:val="both"/>
        <w:rPr>
          <w:b/>
          <w:i/>
          <w:color w:val="auto"/>
        </w:rPr>
      </w:pPr>
      <w:r w:rsidRPr="00A666A6">
        <w:rPr>
          <w:b/>
          <w:i/>
          <w:color w:val="auto"/>
        </w:rPr>
        <w:t>б) Комитетом банковского надзора Банка России утвержден план участия Агентства по страхованию вкладов в осуществлении мер по предупреждению банкротства Банка, предусматривающий оказание Агентством по страхованию вкладов финансовой помощи в соответствии с Федеральным законом "О несостоятельности (банкротстве)"</w:t>
      </w:r>
      <w:r w:rsidRPr="00A666A6">
        <w:rPr>
          <w:b/>
          <w:bCs/>
          <w:i/>
          <w:color w:val="auto"/>
        </w:rPr>
        <w:t xml:space="preserve"> (далее – Событие прекращения обязательств Б)</w:t>
      </w:r>
      <w:r w:rsidRPr="00A666A6">
        <w:rPr>
          <w:b/>
          <w:i/>
          <w:color w:val="auto"/>
        </w:rPr>
        <w:t xml:space="preserve">, </w:t>
      </w:r>
    </w:p>
    <w:p w:rsidR="00E95B8D" w:rsidRPr="00A666A6" w:rsidRDefault="00E95B8D" w:rsidP="00EA5A51">
      <w:pPr>
        <w:pStyle w:val="Default"/>
        <w:jc w:val="both"/>
        <w:rPr>
          <w:b/>
          <w:i/>
          <w:color w:val="auto"/>
        </w:rPr>
      </w:pPr>
      <w:r w:rsidRPr="00A666A6">
        <w:rPr>
          <w:b/>
          <w:i/>
          <w:color w:val="auto"/>
        </w:rPr>
        <w:t xml:space="preserve"> </w:t>
      </w:r>
    </w:p>
    <w:p w:rsidR="00E95B8D" w:rsidRPr="00A666A6" w:rsidRDefault="00E95B8D" w:rsidP="00EA5A51">
      <w:pPr>
        <w:pStyle w:val="Default"/>
        <w:jc w:val="both"/>
        <w:rPr>
          <w:b/>
          <w:i/>
          <w:color w:val="auto"/>
        </w:rPr>
      </w:pPr>
      <w:r w:rsidRPr="00A666A6">
        <w:rPr>
          <w:b/>
          <w:i/>
          <w:color w:val="auto"/>
        </w:rPr>
        <w:t xml:space="preserve">наступают следующие последствия: обязательства кредитной организации - эмитента по возврату номинальной стоимости Облигаций, а также по финансовым санкциям за неисполнение обязательств по субординированному облигационному займу прекращаются полностью либо частично, невыплаченные проценты (купоны) не возмещаются и не накапливаются за счет прекращения полностью либо частично обязательства кредитной организации - эмитента по выплате суммы начисленных процентов (купонов) по Облигациям. </w:t>
      </w:r>
    </w:p>
    <w:p w:rsidR="00E95B8D" w:rsidRPr="00A666A6" w:rsidRDefault="00E95B8D" w:rsidP="00EA5A51">
      <w:pPr>
        <w:pStyle w:val="Default"/>
        <w:jc w:val="both"/>
        <w:rPr>
          <w:b/>
          <w:i/>
          <w:color w:val="auto"/>
        </w:rPr>
      </w:pPr>
      <w:r w:rsidRPr="00A666A6">
        <w:rPr>
          <w:b/>
          <w:i/>
          <w:color w:val="auto"/>
        </w:rPr>
        <w:t xml:space="preserve">В случае убытков кредитной организации - эмитента, следствием которых является </w:t>
      </w:r>
      <w:r w:rsidRPr="00A666A6">
        <w:rPr>
          <w:b/>
          <w:bCs/>
          <w:i/>
          <w:color w:val="auto"/>
        </w:rPr>
        <w:t>Событие прекращения обязательств А или Событие прекращения обязательств Б</w:t>
      </w:r>
      <w:r w:rsidRPr="00A666A6">
        <w:rPr>
          <w:b/>
          <w:i/>
          <w:color w:val="auto"/>
        </w:rPr>
        <w:t xml:space="preserve"> указанные обязательства кредитной организации – эмитента прекращаются после использования нераспределенной прибыли, резервного фонда и иных источников базового капитала для покрытия убытков кредитной организации – эмитента.</w:t>
      </w:r>
    </w:p>
    <w:p w:rsidR="00E95B8D" w:rsidRPr="00A666A6" w:rsidRDefault="00E95B8D" w:rsidP="00EA5A51">
      <w:pPr>
        <w:pStyle w:val="Default"/>
        <w:jc w:val="both"/>
        <w:rPr>
          <w:b/>
          <w:i/>
          <w:color w:val="auto"/>
        </w:rPr>
      </w:pPr>
    </w:p>
    <w:p w:rsidR="00E95B8D" w:rsidRPr="00A666A6" w:rsidRDefault="00E95B8D" w:rsidP="00EA5A51">
      <w:pPr>
        <w:autoSpaceDE w:val="0"/>
        <w:autoSpaceDN w:val="0"/>
        <w:adjustRightInd w:val="0"/>
        <w:ind w:firstLine="540"/>
        <w:jc w:val="both"/>
      </w:pPr>
      <w:r w:rsidRPr="00A666A6">
        <w:t>Порядок прекращения кредитной организацией - эмитентом обязательств по облигациям данного выпуска в случае наступления указанных в настоящем пункте событий, очередность прекращения обязательств по облигациям данного выпуска по отношению к иным обязательствам кредитной организации - эмитента по субординированным кредитам (депозитам, займам, облигационным займам), порядок расчета общей суммы прекращаемых обязательств по облигациям и суммы, на которую прекращаются обязательства по каждой облигации выпуска.</w:t>
      </w:r>
    </w:p>
    <w:p w:rsidR="00E95B8D" w:rsidRPr="00A666A6" w:rsidRDefault="00E95B8D" w:rsidP="00EA5A51">
      <w:pPr>
        <w:pStyle w:val="Default"/>
        <w:jc w:val="both"/>
        <w:rPr>
          <w:b/>
          <w:i/>
          <w:color w:val="auto"/>
        </w:rPr>
      </w:pPr>
    </w:p>
    <w:p w:rsidR="00E95B8D" w:rsidRPr="00A666A6" w:rsidRDefault="00E95B8D" w:rsidP="00EA5A51">
      <w:pPr>
        <w:pStyle w:val="Default"/>
        <w:jc w:val="both"/>
        <w:rPr>
          <w:b/>
          <w:i/>
          <w:color w:val="auto"/>
        </w:rPr>
      </w:pPr>
    </w:p>
    <w:p w:rsidR="00E95B8D" w:rsidRPr="00A666A6" w:rsidRDefault="00E95B8D" w:rsidP="00EA5A51">
      <w:pPr>
        <w:pStyle w:val="Default"/>
        <w:jc w:val="both"/>
        <w:rPr>
          <w:b/>
          <w:i/>
          <w:color w:val="auto"/>
        </w:rPr>
      </w:pPr>
      <w:r w:rsidRPr="00A666A6">
        <w:rPr>
          <w:b/>
          <w:i/>
          <w:color w:val="auto"/>
        </w:rPr>
        <w:t xml:space="preserve">В Дату прекращения обязательств, которой является 30-й (тридцатый) рабочий день с даты размещения на официальном сайте Банка России информации о возникновении </w:t>
      </w:r>
      <w:r w:rsidRPr="00A666A6">
        <w:rPr>
          <w:b/>
          <w:bCs/>
          <w:i/>
          <w:color w:val="auto"/>
        </w:rPr>
        <w:t>События прекращения обязательств А или События прекращения обязательств Б</w:t>
      </w:r>
      <w:r w:rsidRPr="00A666A6">
        <w:rPr>
          <w:b/>
          <w:i/>
          <w:color w:val="auto"/>
        </w:rPr>
        <w:t xml:space="preserve">, или дата, совпадающая с Датой погашения Облигаций, если она наступает в течение периода времени с даты наступления Событий прекращения обязательств и до 30-го (тридцатого) рабочего дня с даты размещения на официальном сайте Банка России информации о возникновении </w:t>
      </w:r>
      <w:r w:rsidRPr="00A666A6">
        <w:rPr>
          <w:b/>
          <w:bCs/>
          <w:i/>
          <w:color w:val="auto"/>
        </w:rPr>
        <w:t>События прекращения обязательств А или События прекращения обязательств Б</w:t>
      </w:r>
      <w:r w:rsidRPr="00A666A6">
        <w:rPr>
          <w:b/>
          <w:i/>
          <w:color w:val="auto"/>
        </w:rPr>
        <w:t xml:space="preserve">, но до даты начала фактического осуществления Агентством по страхованию вкладов мер в соответствии с Федеральным законом "О несостоятельности (банкротстве)", наступают следующие последствия: </w:t>
      </w:r>
    </w:p>
    <w:p w:rsidR="00E95B8D" w:rsidRPr="00A666A6" w:rsidRDefault="00E95B8D" w:rsidP="00EA5A51">
      <w:pPr>
        <w:pStyle w:val="-3"/>
        <w:spacing w:before="120"/>
        <w:rPr>
          <w:b/>
          <w:i/>
        </w:rPr>
      </w:pPr>
      <w:r w:rsidRPr="00A666A6">
        <w:rPr>
          <w:b/>
          <w:i/>
        </w:rPr>
        <w:t>- обязательства кредитной организации – эмитента по возврату номинальной стоимости Облигаций прекращаются полностью либо частично;</w:t>
      </w:r>
    </w:p>
    <w:p w:rsidR="00E95B8D" w:rsidRPr="00A666A6" w:rsidRDefault="00E95B8D" w:rsidP="00EA5A51">
      <w:pPr>
        <w:pStyle w:val="Default"/>
        <w:jc w:val="both"/>
        <w:rPr>
          <w:b/>
          <w:i/>
          <w:color w:val="auto"/>
        </w:rPr>
      </w:pPr>
      <w:r w:rsidRPr="00A666A6">
        <w:rPr>
          <w:b/>
          <w:i/>
          <w:color w:val="auto"/>
        </w:rPr>
        <w:t xml:space="preserve">- начисленные и невыплаченные проценты (купоны) по Облигациям не возмещаются и не накапливаются за счет прекращения полностью либо частично обязательства кредитной организации - эмитента по выплате суммы начисленных процентов (купонов) по Облигациям; </w:t>
      </w:r>
    </w:p>
    <w:p w:rsidR="00E95B8D" w:rsidRPr="00A666A6" w:rsidRDefault="00E95B8D" w:rsidP="00EA5A51">
      <w:pPr>
        <w:pStyle w:val="Default"/>
        <w:jc w:val="both"/>
        <w:rPr>
          <w:b/>
          <w:i/>
          <w:color w:val="auto"/>
        </w:rPr>
      </w:pPr>
      <w:r w:rsidRPr="00A666A6">
        <w:rPr>
          <w:b/>
          <w:i/>
          <w:color w:val="auto"/>
        </w:rPr>
        <w:t xml:space="preserve">- прекращаются обязательства кредитной организации – эмитента по финансовым санкциям за неисполнение обязательств по Облигациям. </w:t>
      </w:r>
    </w:p>
    <w:p w:rsidR="00E95B8D" w:rsidRPr="00A666A6" w:rsidRDefault="00E95B8D" w:rsidP="00EA5A51">
      <w:pPr>
        <w:pStyle w:val="Default"/>
        <w:ind w:firstLine="720"/>
        <w:jc w:val="both"/>
        <w:rPr>
          <w:b/>
          <w:i/>
          <w:color w:val="auto"/>
        </w:rPr>
      </w:pPr>
      <w:r w:rsidRPr="00A666A6">
        <w:rPr>
          <w:b/>
          <w:i/>
          <w:color w:val="auto"/>
        </w:rPr>
        <w:t xml:space="preserve">Указанные последствия действуют до восстановления значения норматива достаточности базового капитала кредитной организации - эмитента до уровня не ниже 2 процентов, а в случае реализации плана участия Агентства по страхованию вкладов в осуществлении мер по предупреждению банкротства Банка - до восстановления значений нормативов достаточности собственных средств (капитала), установленных в соответствии с Инструкцией Банка России №139-И. </w:t>
      </w:r>
    </w:p>
    <w:p w:rsidR="00E95B8D" w:rsidRPr="00A666A6" w:rsidRDefault="00E95B8D" w:rsidP="00EA5A51">
      <w:pPr>
        <w:pStyle w:val="Default"/>
        <w:ind w:firstLine="720"/>
        <w:jc w:val="both"/>
        <w:rPr>
          <w:b/>
          <w:i/>
          <w:color w:val="auto"/>
        </w:rPr>
      </w:pPr>
    </w:p>
    <w:p w:rsidR="00E95B8D" w:rsidRPr="00A666A6" w:rsidRDefault="00E95B8D" w:rsidP="00EA5A51">
      <w:pPr>
        <w:pStyle w:val="Default"/>
        <w:ind w:firstLine="720"/>
        <w:jc w:val="both"/>
        <w:rPr>
          <w:b/>
          <w:i/>
          <w:color w:val="auto"/>
        </w:rPr>
      </w:pPr>
    </w:p>
    <w:p w:rsidR="00E95B8D" w:rsidRPr="00A666A6" w:rsidRDefault="00E95B8D" w:rsidP="00EA5A51">
      <w:pPr>
        <w:pStyle w:val="Default"/>
        <w:ind w:firstLine="720"/>
        <w:jc w:val="both"/>
        <w:rPr>
          <w:b/>
          <w:i/>
          <w:color w:val="auto"/>
        </w:rPr>
      </w:pPr>
    </w:p>
    <w:p w:rsidR="00E95B8D" w:rsidRPr="00A666A6" w:rsidRDefault="00E95B8D" w:rsidP="00EA5A51">
      <w:pPr>
        <w:pStyle w:val="-3"/>
        <w:spacing w:before="120"/>
        <w:rPr>
          <w:b/>
          <w:i/>
        </w:rPr>
      </w:pPr>
    </w:p>
    <w:p w:rsidR="00E95B8D" w:rsidRPr="00A666A6" w:rsidRDefault="00E95B8D" w:rsidP="00EA5A51">
      <w:pPr>
        <w:pStyle w:val="-3"/>
        <w:spacing w:before="120"/>
        <w:rPr>
          <w:b/>
          <w:i/>
        </w:rPr>
      </w:pPr>
      <w:r w:rsidRPr="00A666A6">
        <w:rPr>
          <w:b/>
          <w:i/>
        </w:rPr>
        <w:t>Информация об утверждении Комитетом банковского надзора Банка России плана участия Агентства по страхованию вкладов в осуществлении мер по предупреждению банкротства Банка размещается на официальном сайте Банка России в установленном порядке.</w:t>
      </w:r>
    </w:p>
    <w:p w:rsidR="00E95B8D" w:rsidRPr="00A666A6" w:rsidRDefault="00E95B8D" w:rsidP="00EA5A51">
      <w:pPr>
        <w:pStyle w:val="Default"/>
        <w:ind w:firstLine="720"/>
        <w:jc w:val="both"/>
        <w:rPr>
          <w:b/>
          <w:i/>
          <w:color w:val="auto"/>
        </w:rPr>
      </w:pPr>
      <w:r w:rsidRPr="00A666A6">
        <w:rPr>
          <w:b/>
          <w:i/>
          <w:color w:val="auto"/>
        </w:rPr>
        <w:t xml:space="preserve">Для размещения на официальном сайте Банка России информации о снижении значения норматива достаточности базового капитала Банка, указанном в подпункте а) настоящего пункта, кредитная организация – эмитент в срок не позднее 3 (трех) рабочих дней с даты возникновения данного события обязана направить соответствующую информацию в территориальное учреждение Банка России (уполномоченное структурное подразделение центрального аппарата Банка России). </w:t>
      </w:r>
    </w:p>
    <w:p w:rsidR="00E95B8D" w:rsidRPr="00A666A6" w:rsidRDefault="00E95B8D" w:rsidP="00EA5A51">
      <w:pPr>
        <w:pStyle w:val="Default"/>
        <w:ind w:firstLine="720"/>
        <w:jc w:val="both"/>
        <w:rPr>
          <w:b/>
          <w:i/>
          <w:color w:val="auto"/>
        </w:rPr>
      </w:pPr>
      <w:r w:rsidRPr="00A666A6">
        <w:rPr>
          <w:b/>
          <w:i/>
          <w:color w:val="auto"/>
        </w:rPr>
        <w:t xml:space="preserve">Не позднее 3 (третьего) рабочего дня с даты снижения значения норматива достаточности базового капитала Банка, указанного в подпункте а) настоящего пункта, кредитная организация – эмитент обязана направить в территориальное учреждение Банка России (уполномоченное структурное подразделение центрального аппарата Банка России) информацию о совокупном объеме обязательств Банка по субординированным кредитам (депозитам, займам, облигационным займам) в соответствии требованиями Положения Банка России №395-П. </w:t>
      </w:r>
    </w:p>
    <w:p w:rsidR="00E95B8D" w:rsidRPr="00A666A6" w:rsidRDefault="00E95B8D" w:rsidP="00EA5A51">
      <w:pPr>
        <w:autoSpaceDE w:val="0"/>
        <w:autoSpaceDN w:val="0"/>
        <w:adjustRightInd w:val="0"/>
        <w:ind w:firstLine="540"/>
        <w:jc w:val="both"/>
        <w:rPr>
          <w:b/>
          <w:i/>
        </w:rPr>
      </w:pPr>
      <w:r w:rsidRPr="00A666A6">
        <w:rPr>
          <w:b/>
          <w:i/>
        </w:rPr>
        <w:t>Территориальное учреждение Банка России (уполномоченное структурное подразделение центрального аппарата Банка России)  по результатам проверки представленной информации осуществляет размещение информации о снижении значения норматива достаточности базового капитала, указанном в подпункте а) настоящего пункта, а также, при наличии согласия кредитной организации – эмитента, иной представленной Банком информации, на официальном сайте Банка России не позднее 14-го рабочего дня месяца, следующего за месяцем, в течение которого возникло Событие прекращения обязательств А.</w:t>
      </w:r>
    </w:p>
    <w:p w:rsidR="00E95B8D" w:rsidRPr="00A666A6" w:rsidRDefault="00E95B8D" w:rsidP="00EA5A51">
      <w:pPr>
        <w:pStyle w:val="Default"/>
        <w:ind w:firstLine="720"/>
        <w:jc w:val="both"/>
        <w:rPr>
          <w:b/>
          <w:i/>
          <w:color w:val="auto"/>
        </w:rPr>
      </w:pPr>
      <w:r w:rsidRPr="00A666A6">
        <w:rPr>
          <w:b/>
          <w:i/>
          <w:color w:val="auto"/>
        </w:rPr>
        <w:t xml:space="preserve">В течение срока обращения Облигаций Событие прекращения обязательств может произойти более, чем один раз. </w:t>
      </w:r>
    </w:p>
    <w:p w:rsidR="00E95B8D" w:rsidRPr="00A666A6" w:rsidRDefault="00E95B8D" w:rsidP="00EA5A51">
      <w:pPr>
        <w:pStyle w:val="-3"/>
        <w:spacing w:before="120"/>
        <w:rPr>
          <w:b/>
        </w:rPr>
      </w:pPr>
      <w:r w:rsidRPr="00A666A6">
        <w:rPr>
          <w:b/>
          <w:i/>
        </w:rPr>
        <w:t>Обязательства кредитной организации – эмитента перед владельцами Облигаций по возврату номинальной стоимости (части номинальной стоимости) Облигаций, по выплате суммы начисленных и невыплаченных процентов (купонов) по Облигациям, по финансовым санкциям за неисполнение обязательств по Облигациям, которые были прекращены при наступлении События прекращения обязательств в Дату прекращения обязательств, не восстанавливаются, не накапливаются и не возмещаются кредитной организацией – эмитентом.</w:t>
      </w:r>
    </w:p>
    <w:p w:rsidR="00E95B8D" w:rsidRPr="00A666A6" w:rsidRDefault="00E95B8D" w:rsidP="00EA5A51">
      <w:pPr>
        <w:pStyle w:val="Default"/>
        <w:ind w:firstLine="720"/>
        <w:jc w:val="both"/>
        <w:rPr>
          <w:b/>
          <w:i/>
          <w:color w:val="auto"/>
        </w:rPr>
      </w:pPr>
    </w:p>
    <w:p w:rsidR="00E95B8D" w:rsidRPr="00A666A6" w:rsidRDefault="00E95B8D" w:rsidP="00EA5A51">
      <w:pPr>
        <w:pStyle w:val="Default"/>
        <w:ind w:firstLine="720"/>
        <w:jc w:val="both"/>
        <w:rPr>
          <w:b/>
          <w:i/>
          <w:color w:val="auto"/>
        </w:rPr>
      </w:pPr>
      <w:r w:rsidRPr="00A666A6">
        <w:rPr>
          <w:b/>
          <w:i/>
          <w:color w:val="auto"/>
        </w:rPr>
        <w:t xml:space="preserve">Порядок доведения до держателей Облигаций и иных заинтересованных лиц (раскрытия) информации о наступлении События прекращения обязательств: </w:t>
      </w:r>
    </w:p>
    <w:p w:rsidR="00E95B8D" w:rsidRPr="00A666A6" w:rsidRDefault="00E95B8D" w:rsidP="00EA5A51">
      <w:pPr>
        <w:pStyle w:val="Default"/>
        <w:ind w:firstLine="720"/>
        <w:jc w:val="both"/>
        <w:rPr>
          <w:b/>
          <w:i/>
          <w:color w:val="auto"/>
        </w:rPr>
      </w:pPr>
      <w:r w:rsidRPr="00A666A6">
        <w:rPr>
          <w:b/>
          <w:i/>
          <w:color w:val="auto"/>
        </w:rPr>
        <w:t xml:space="preserve">В случае наступления События прекращения обязательств Банк обязан уведомить держателей Облигаций, а также иных заинтересованных лиц путем публикации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размещения на официальном сайте Банка России информации о возникновении оснований, указанных в подпунктах а) или б) настоящего пункта  : </w:t>
      </w:r>
    </w:p>
    <w:p w:rsidR="00E95B8D" w:rsidRPr="00A666A6" w:rsidRDefault="00E95B8D" w:rsidP="00EA5A51">
      <w:pPr>
        <w:pStyle w:val="Default"/>
        <w:spacing w:after="41"/>
        <w:ind w:firstLine="720"/>
        <w:jc w:val="both"/>
        <w:rPr>
          <w:b/>
          <w:i/>
          <w:color w:val="auto"/>
        </w:rPr>
      </w:pPr>
      <w:r w:rsidRPr="00A666A6">
        <w:rPr>
          <w:b/>
          <w:i/>
          <w:color w:val="auto"/>
        </w:rPr>
        <w:t xml:space="preserve">- в ленте новостей - не позднее 1 (Одного) дня; </w:t>
      </w:r>
    </w:p>
    <w:p w:rsidR="00E95B8D" w:rsidRPr="00A666A6" w:rsidRDefault="00E95B8D" w:rsidP="00EA5A51">
      <w:pPr>
        <w:pStyle w:val="Default"/>
        <w:ind w:firstLine="720"/>
        <w:jc w:val="both"/>
        <w:rPr>
          <w:b/>
          <w:i/>
          <w:color w:val="auto"/>
        </w:rPr>
      </w:pPr>
      <w:r w:rsidRPr="00A666A6">
        <w:rPr>
          <w:b/>
          <w:bCs/>
          <w:i/>
          <w:iCs/>
          <w:color w:val="auto"/>
        </w:rPr>
        <w:t>- на Страницах в сети Интернет</w:t>
      </w:r>
      <w:r w:rsidRPr="00A666A6">
        <w:rPr>
          <w:b/>
          <w:i/>
          <w:color w:val="auto"/>
        </w:rPr>
        <w:t xml:space="preserve">. </w:t>
      </w:r>
    </w:p>
    <w:p w:rsidR="00E95B8D" w:rsidRPr="00A666A6" w:rsidRDefault="00E95B8D" w:rsidP="00EA5A51">
      <w:pPr>
        <w:pStyle w:val="Default"/>
        <w:ind w:firstLine="720"/>
        <w:jc w:val="both"/>
        <w:rPr>
          <w:b/>
          <w:i/>
          <w:color w:val="auto"/>
        </w:rPr>
      </w:pPr>
    </w:p>
    <w:p w:rsidR="00E95B8D" w:rsidRPr="00A666A6" w:rsidRDefault="00E95B8D" w:rsidP="00EA5A51">
      <w:pPr>
        <w:pStyle w:val="Default"/>
        <w:ind w:firstLine="720"/>
        <w:jc w:val="both"/>
        <w:rPr>
          <w:b/>
          <w:i/>
          <w:color w:val="auto"/>
        </w:rPr>
      </w:pPr>
      <w:r w:rsidRPr="00A666A6">
        <w:rPr>
          <w:b/>
          <w:i/>
          <w:color w:val="auto"/>
        </w:rPr>
        <w:t xml:space="preserve">Публикация </w:t>
      </w:r>
      <w:r w:rsidRPr="00A666A6">
        <w:rPr>
          <w:b/>
          <w:bCs/>
          <w:i/>
          <w:iCs/>
          <w:color w:val="auto"/>
        </w:rPr>
        <w:t xml:space="preserve">на Страницах </w:t>
      </w:r>
      <w:r w:rsidRPr="00A666A6">
        <w:rPr>
          <w:b/>
          <w:i/>
          <w:color w:val="auto"/>
        </w:rPr>
        <w:t xml:space="preserve">в сети Интернет осуществляется после публикации в ленте новостей. </w:t>
      </w:r>
    </w:p>
    <w:p w:rsidR="00E95B8D" w:rsidRPr="00A666A6" w:rsidRDefault="00E95B8D" w:rsidP="00EA5A51">
      <w:pPr>
        <w:pStyle w:val="Default"/>
        <w:ind w:firstLine="720"/>
        <w:jc w:val="both"/>
        <w:rPr>
          <w:b/>
          <w:i/>
          <w:color w:val="auto"/>
        </w:rPr>
      </w:pPr>
    </w:p>
    <w:p w:rsidR="00E95B8D" w:rsidRPr="00A666A6" w:rsidRDefault="00E95B8D" w:rsidP="00EA5A51">
      <w:pPr>
        <w:pStyle w:val="Default"/>
        <w:ind w:firstLine="720"/>
        <w:jc w:val="both"/>
        <w:rPr>
          <w:b/>
          <w:i/>
          <w:color w:val="auto"/>
        </w:rPr>
      </w:pPr>
    </w:p>
    <w:p w:rsidR="00E95B8D" w:rsidRPr="00A666A6" w:rsidRDefault="00E95B8D" w:rsidP="00EA5A51">
      <w:pPr>
        <w:autoSpaceDE w:val="0"/>
        <w:autoSpaceDN w:val="0"/>
        <w:adjustRightInd w:val="0"/>
        <w:jc w:val="both"/>
        <w:rPr>
          <w:u w:val="single"/>
        </w:rPr>
      </w:pPr>
      <w:r w:rsidRPr="00A666A6">
        <w:rPr>
          <w:bCs/>
          <w:iCs/>
          <w:u w:val="single"/>
        </w:rPr>
        <w:t xml:space="preserve">Очередность прекращения обязательств по Облигациям по отношению к иным субординированным обязательствам кредитной организации-эмитента по </w:t>
      </w:r>
      <w:r w:rsidRPr="00A666A6">
        <w:rPr>
          <w:u w:val="single"/>
        </w:rPr>
        <w:t>субординированным кредитам (депозитам, займам), субординированным выпускам облигационных займов (для События прекращения обязательств А и События прекращения обязательств Б).</w:t>
      </w:r>
    </w:p>
    <w:p w:rsidR="00E95B8D" w:rsidRPr="00A666A6" w:rsidRDefault="00E95B8D" w:rsidP="00EA5A51">
      <w:pPr>
        <w:autoSpaceDE w:val="0"/>
        <w:autoSpaceDN w:val="0"/>
        <w:adjustRightInd w:val="0"/>
      </w:pPr>
    </w:p>
    <w:p w:rsidR="00E95B8D" w:rsidRPr="00A666A6" w:rsidRDefault="00E95B8D" w:rsidP="00EA5A51">
      <w:pPr>
        <w:pStyle w:val="Default"/>
        <w:jc w:val="both"/>
        <w:rPr>
          <w:b/>
          <w:i/>
          <w:color w:val="auto"/>
        </w:rPr>
      </w:pPr>
      <w:r w:rsidRPr="00A666A6">
        <w:rPr>
          <w:b/>
          <w:i/>
          <w:color w:val="auto"/>
        </w:rPr>
        <w:t>При наличии у кредитной организации нескольких субординированных кредитов (депозитов, займов), нескольких выпусков субординированных облигационных займов обязательства по субординированному инструменту прекращаются в сумме, позволяющей кредитной организации - эмитенту восстановить значение норматива достаточности базового капитала до уровня не ниже 2 процентов, а в случае реализации плана участия Агентства по страхованию вкладов в осуществлении мер по предупреждению банкротства банка - в сумме, позволяющей восстановить значения нормативов достаточности собственных средств (капитала), установленных в соответствии с Инструкцией Банка России № 139-И. При этом, обязательства кредитной организации - эмитента по данному субординированному облигационному займу прекращаются пропорционально с иными субординированными инструментами (субординированными кредитами (депозитами, займами), выпусками субординированных облигационных займов), привлеченными на аналогичных условиях.</w:t>
      </w:r>
    </w:p>
    <w:p w:rsidR="00E95B8D" w:rsidRPr="00A666A6" w:rsidRDefault="00E95B8D" w:rsidP="00EA5A51">
      <w:pPr>
        <w:pStyle w:val="Default"/>
        <w:jc w:val="both"/>
        <w:rPr>
          <w:b/>
          <w:i/>
          <w:color w:val="auto"/>
        </w:rPr>
      </w:pPr>
    </w:p>
    <w:p w:rsidR="00E95B8D" w:rsidRPr="00A666A6" w:rsidRDefault="00E95B8D" w:rsidP="00EA5A51">
      <w:pPr>
        <w:autoSpaceDE w:val="0"/>
        <w:autoSpaceDN w:val="0"/>
        <w:adjustRightInd w:val="0"/>
        <w:ind w:firstLine="540"/>
        <w:jc w:val="both"/>
        <w:rPr>
          <w:b/>
          <w:i/>
        </w:rPr>
      </w:pPr>
      <w:r w:rsidRPr="00A666A6">
        <w:rPr>
          <w:bCs/>
          <w:iCs/>
        </w:rPr>
        <w:t xml:space="preserve">Порядок уведомления кредитной организацией - эмитентом депозитария, осуществляющего обязательное централизованное хранение сертификата облигаций, организаторов торговли о прекращении обязательств по облигациям данного выпуска: </w:t>
      </w:r>
    </w:p>
    <w:p w:rsidR="00E95B8D" w:rsidRPr="00A666A6" w:rsidRDefault="00E95B8D" w:rsidP="00EA5A51">
      <w:pPr>
        <w:spacing w:before="120"/>
        <w:ind w:firstLine="720"/>
        <w:jc w:val="both"/>
        <w:rPr>
          <w:b/>
          <w:i/>
        </w:rPr>
      </w:pPr>
      <w:r w:rsidRPr="00A666A6">
        <w:rPr>
          <w:b/>
          <w:i/>
        </w:rPr>
        <w:t>Кредитная организация - эмитент уведомляет Биржу и НРД о наступлении События прекращения обязательств в срок не позднее 1 (Одного) дня с даты размещения на официальном сайте Банка России информации о возникновении оснований, указанных в подпунктах а) или б) настоящего пункта.</w:t>
      </w:r>
    </w:p>
    <w:p w:rsidR="00E95B8D" w:rsidRPr="00A666A6" w:rsidRDefault="00E95B8D" w:rsidP="00EA5A51">
      <w:pPr>
        <w:pStyle w:val="Default"/>
        <w:ind w:firstLine="720"/>
        <w:jc w:val="both"/>
        <w:rPr>
          <w:b/>
          <w:i/>
          <w:color w:val="auto"/>
        </w:rPr>
      </w:pPr>
    </w:p>
    <w:p w:rsidR="00E95B8D" w:rsidRPr="00A666A6" w:rsidRDefault="00E95B8D" w:rsidP="00EA5A51">
      <w:pPr>
        <w:spacing w:before="120"/>
        <w:ind w:firstLine="720"/>
        <w:jc w:val="both"/>
        <w:rPr>
          <w:b/>
          <w:i/>
        </w:rPr>
      </w:pPr>
    </w:p>
    <w:p w:rsidR="00E95B8D" w:rsidRPr="00A666A6" w:rsidRDefault="00E95B8D" w:rsidP="00EA5A51">
      <w:pPr>
        <w:autoSpaceDE w:val="0"/>
        <w:autoSpaceDN w:val="0"/>
        <w:adjustRightInd w:val="0"/>
        <w:rPr>
          <w:b/>
          <w:bCs/>
          <w:i/>
          <w:iCs/>
        </w:rPr>
      </w:pPr>
    </w:p>
    <w:p w:rsidR="00E95B8D" w:rsidRPr="00A666A6" w:rsidRDefault="00E95B8D" w:rsidP="00EA5A51">
      <w:pPr>
        <w:autoSpaceDE w:val="0"/>
        <w:autoSpaceDN w:val="0"/>
        <w:adjustRightInd w:val="0"/>
        <w:jc w:val="both"/>
        <w:rPr>
          <w:b/>
          <w:bCs/>
          <w:i/>
          <w:iCs/>
          <w:u w:val="single"/>
        </w:rPr>
      </w:pPr>
      <w:r w:rsidRPr="00A666A6">
        <w:rPr>
          <w:b/>
          <w:bCs/>
          <w:i/>
          <w:iCs/>
          <w:u w:val="single"/>
        </w:rPr>
        <w:t xml:space="preserve">Порядок расчета общей суммы прекращаемых обязательств по Облигациям и суммы, на которую прекращаются обязательства по каждой Облигации выпуска (для События прекращения обязательств А и События прекращения обязательств Б) </w:t>
      </w:r>
    </w:p>
    <w:p w:rsidR="00E95B8D" w:rsidRPr="00A666A6" w:rsidRDefault="00E95B8D" w:rsidP="00EA5A51">
      <w:pPr>
        <w:autoSpaceDE w:val="0"/>
        <w:autoSpaceDN w:val="0"/>
        <w:adjustRightInd w:val="0"/>
        <w:jc w:val="both"/>
        <w:rPr>
          <w:b/>
          <w:i/>
        </w:rPr>
      </w:pPr>
      <w:r w:rsidRPr="00A666A6">
        <w:rPr>
          <w:b/>
          <w:i/>
        </w:rPr>
        <w:t>В случае наступления Событий прекращения обязательств, описанных в настоящем пункте , и не позднее, чем за 2 (два) рабочих дня до Даты прекращения обязательств, уполномоченный орган Кредитной организации – эмитента определяет размер (сумму) обязательств Кредитной организации – эмитента по данному субординированному облигационному займу, которые должны быть прекращены для восстановления значения норматива достаточности базового капитала кредитной организации - эмитента до уровня не ниже 2 процентов, либо для восстановления значений нормативов достаточности собственных средств (капитала), установленных в соответствии с Инструкцией Банка России N 139-И, в случае реализации плана участия Агентства по страхованию вкладов в осуществлении мер по предупреждению банкротства Банка.</w:t>
      </w:r>
    </w:p>
    <w:p w:rsidR="00E95B8D" w:rsidRPr="00A666A6" w:rsidRDefault="00E95B8D" w:rsidP="000457F3">
      <w:pPr>
        <w:autoSpaceDE w:val="0"/>
        <w:autoSpaceDN w:val="0"/>
        <w:adjustRightInd w:val="0"/>
        <w:spacing w:line="288" w:lineRule="auto"/>
        <w:jc w:val="both"/>
        <w:rPr>
          <w:b/>
          <w:i/>
        </w:rPr>
      </w:pPr>
      <w:r w:rsidRPr="00A666A6">
        <w:rPr>
          <w:b/>
          <w:i/>
        </w:rPr>
        <w:t xml:space="preserve">Одновременно уполномоченный орган Кредитной организации – эмитента определяет сумму, на которую прекращаются обязательства по каждой Облигации выпуска. </w:t>
      </w:r>
    </w:p>
    <w:p w:rsidR="00E95B8D" w:rsidRPr="00A666A6" w:rsidRDefault="00E95B8D" w:rsidP="000457F3">
      <w:pPr>
        <w:autoSpaceDE w:val="0"/>
        <w:autoSpaceDN w:val="0"/>
        <w:adjustRightInd w:val="0"/>
        <w:spacing w:line="288" w:lineRule="auto"/>
        <w:jc w:val="both"/>
        <w:rPr>
          <w:b/>
          <w:i/>
        </w:rPr>
      </w:pPr>
      <w:r w:rsidRPr="00A666A6">
        <w:rPr>
          <w:b/>
          <w:i/>
        </w:rPr>
        <w:t xml:space="preserve">1) Если размер (сумма) обязательств Кредитной организации – эмитента, которые должны быть прекращены в Дату прекращения обязательств, равен или превышает сумму  обязательств Кредитной организации – эмитента по возврату номинальной стоимости Облигаций на указанную дату, то обязательства Кредитной организации – эмитента по возврату номинальной стоимости Облигаций прекращаются полностью, начисленные и невыплаченные проценты не возмещаются и не накапливаются за счет полного прекращения обязательств Кредитной организации – эмитента по выплате суммы начисленных процентов по Облигациям, а также полностью прекращаются обязательства Банка по финансовым санкциям за неисполнение обязательств по Облигациям. </w:t>
      </w:r>
    </w:p>
    <w:p w:rsidR="00E95B8D" w:rsidRPr="00A666A6" w:rsidRDefault="00E95B8D" w:rsidP="000457F3">
      <w:pPr>
        <w:autoSpaceDE w:val="0"/>
        <w:autoSpaceDN w:val="0"/>
        <w:adjustRightInd w:val="0"/>
        <w:spacing w:line="288" w:lineRule="auto"/>
        <w:jc w:val="both"/>
        <w:rPr>
          <w:b/>
          <w:i/>
        </w:rPr>
      </w:pPr>
    </w:p>
    <w:p w:rsidR="00E95B8D" w:rsidRPr="00A666A6" w:rsidRDefault="00E95B8D" w:rsidP="000457F3">
      <w:pPr>
        <w:autoSpaceDE w:val="0"/>
        <w:autoSpaceDN w:val="0"/>
        <w:adjustRightInd w:val="0"/>
        <w:spacing w:line="288" w:lineRule="auto"/>
        <w:jc w:val="both"/>
        <w:rPr>
          <w:b/>
          <w:i/>
        </w:rPr>
      </w:pPr>
      <w:r w:rsidRPr="00A666A6">
        <w:rPr>
          <w:b/>
          <w:i/>
        </w:rPr>
        <w:t xml:space="preserve">Презюмируется, что все обязательства Кредитной организации – эмитента по данному субординированному облигационному займу перед владельцами Облигаций прекращаются полностью, владельцы Облигаций не имеют права требовать осуществления кредитной организацией – эмитентом каких-либо выплат, Облигации списываются со счетов депо. </w:t>
      </w:r>
    </w:p>
    <w:p w:rsidR="00E95B8D" w:rsidRPr="00A666A6" w:rsidRDefault="00E95B8D" w:rsidP="000457F3">
      <w:pPr>
        <w:autoSpaceDE w:val="0"/>
        <w:autoSpaceDN w:val="0"/>
        <w:adjustRightInd w:val="0"/>
        <w:spacing w:line="288" w:lineRule="auto"/>
        <w:jc w:val="both"/>
        <w:rPr>
          <w:b/>
          <w:i/>
        </w:rPr>
      </w:pPr>
    </w:p>
    <w:p w:rsidR="00E95B8D" w:rsidRPr="00A666A6" w:rsidRDefault="00E95B8D" w:rsidP="000457F3">
      <w:pPr>
        <w:autoSpaceDE w:val="0"/>
        <w:autoSpaceDN w:val="0"/>
        <w:adjustRightInd w:val="0"/>
        <w:spacing w:line="288" w:lineRule="auto"/>
        <w:jc w:val="both"/>
        <w:rPr>
          <w:b/>
          <w:i/>
        </w:rPr>
      </w:pPr>
      <w:r w:rsidRPr="00A666A6">
        <w:rPr>
          <w:b/>
          <w:i/>
        </w:rPr>
        <w:t>2) Если размер (сумма) обязательств Кредитной организации – эмитента, которые должны быть прекращены в Дату прекращения обязательств, меньше суммы обязательств Кредитной организации – эмитента по возврату номинальной стоимости Облигаций на указанную дату, обязательства Кредитной организации – эмитента по возврату номинальной стоимости Облигаций прекращаются частично. При этом начисленные и невыплаченные проценты (купоны) на часть номинальной стоимости Облигаций, обязательства по выплате которой прекращаются, не выплачиваются, не возмещаются и не накапливаются, обязательства Банка по финансовым санкциям за неисполнение обязательств по Облигациям прекращаются полностью.</w:t>
      </w:r>
    </w:p>
    <w:p w:rsidR="00E95B8D" w:rsidRPr="00A666A6" w:rsidRDefault="00E95B8D" w:rsidP="000457F3">
      <w:pPr>
        <w:autoSpaceDE w:val="0"/>
        <w:autoSpaceDN w:val="0"/>
        <w:adjustRightInd w:val="0"/>
        <w:spacing w:line="288" w:lineRule="auto"/>
        <w:jc w:val="both"/>
        <w:rPr>
          <w:b/>
          <w:i/>
        </w:rPr>
      </w:pPr>
    </w:p>
    <w:p w:rsidR="00E95B8D" w:rsidRPr="00A666A6" w:rsidRDefault="00E95B8D" w:rsidP="000457F3">
      <w:pPr>
        <w:autoSpaceDE w:val="0"/>
        <w:autoSpaceDN w:val="0"/>
        <w:adjustRightInd w:val="0"/>
        <w:spacing w:line="288" w:lineRule="auto"/>
        <w:jc w:val="both"/>
        <w:rPr>
          <w:b/>
          <w:i/>
        </w:rPr>
      </w:pPr>
      <w:r w:rsidRPr="00A666A6">
        <w:rPr>
          <w:b/>
          <w:i/>
        </w:rPr>
        <w:t xml:space="preserve">Оставшаяся часть номинальной стоимости Облигаций, обязательства по выплате которой не прекращаются, рассчитывается как разность между </w:t>
      </w:r>
    </w:p>
    <w:p w:rsidR="00E95B8D" w:rsidRPr="00A666A6" w:rsidRDefault="00E95B8D" w:rsidP="000457F3">
      <w:pPr>
        <w:autoSpaceDE w:val="0"/>
        <w:autoSpaceDN w:val="0"/>
        <w:adjustRightInd w:val="0"/>
        <w:spacing w:line="288" w:lineRule="auto"/>
        <w:jc w:val="both"/>
        <w:rPr>
          <w:b/>
          <w:i/>
        </w:rPr>
      </w:pPr>
      <w:r w:rsidRPr="00A666A6">
        <w:rPr>
          <w:b/>
          <w:i/>
        </w:rPr>
        <w:t>- совокупной величиной (суммой) обязательств Кредитной организации – эмитента перед владельцами Облигаций по возврату номинальной стоимости Облигаций на Дату прекращения обязательств</w:t>
      </w:r>
    </w:p>
    <w:p w:rsidR="00E95B8D" w:rsidRPr="00A666A6" w:rsidRDefault="00E95B8D" w:rsidP="000457F3">
      <w:pPr>
        <w:autoSpaceDE w:val="0"/>
        <w:autoSpaceDN w:val="0"/>
        <w:adjustRightInd w:val="0"/>
        <w:spacing w:line="288" w:lineRule="auto"/>
        <w:jc w:val="both"/>
        <w:rPr>
          <w:b/>
          <w:i/>
        </w:rPr>
      </w:pPr>
      <w:r w:rsidRPr="00A666A6">
        <w:rPr>
          <w:b/>
          <w:i/>
        </w:rPr>
        <w:t>и</w:t>
      </w:r>
    </w:p>
    <w:p w:rsidR="00E95B8D" w:rsidRPr="00A666A6" w:rsidRDefault="00E95B8D" w:rsidP="000457F3">
      <w:pPr>
        <w:autoSpaceDE w:val="0"/>
        <w:autoSpaceDN w:val="0"/>
        <w:adjustRightInd w:val="0"/>
        <w:spacing w:line="288" w:lineRule="auto"/>
        <w:jc w:val="both"/>
        <w:rPr>
          <w:b/>
          <w:i/>
        </w:rPr>
      </w:pPr>
      <w:r w:rsidRPr="00A666A6">
        <w:rPr>
          <w:b/>
          <w:i/>
        </w:rPr>
        <w:t>- определенным уполномоченным органом Кредитной организации – эмитента размером (суммой) обязательств Кредитной организации – эмитента, которые должны быть прекращены в Дату прекращения обязательств для восстановления значения норматива достаточности базового капитала Кредитной организации - эмитента до уровня не ниже 2 процентов, либо для восстановления значений нормативов достаточности собственных средств (капитала), установленных в соответствии с Инструкцией Банка России N 139-И, в случае реализации плана участия Агентства по страхованию вкладов в осуществлении мер по предупреждению банкротства Банка.</w:t>
      </w:r>
    </w:p>
    <w:p w:rsidR="00E95B8D" w:rsidRPr="00A666A6" w:rsidRDefault="00E95B8D" w:rsidP="000457F3">
      <w:pPr>
        <w:autoSpaceDE w:val="0"/>
        <w:autoSpaceDN w:val="0"/>
        <w:adjustRightInd w:val="0"/>
        <w:spacing w:line="288" w:lineRule="auto"/>
        <w:jc w:val="both"/>
        <w:rPr>
          <w:b/>
          <w:i/>
        </w:rPr>
      </w:pPr>
    </w:p>
    <w:p w:rsidR="00E95B8D" w:rsidRPr="00A666A6" w:rsidRDefault="00E95B8D" w:rsidP="000457F3">
      <w:pPr>
        <w:autoSpaceDE w:val="0"/>
        <w:autoSpaceDN w:val="0"/>
        <w:adjustRightInd w:val="0"/>
        <w:spacing w:line="288" w:lineRule="auto"/>
        <w:jc w:val="both"/>
        <w:rPr>
          <w:b/>
          <w:i/>
        </w:rPr>
      </w:pPr>
      <w:r w:rsidRPr="00A666A6">
        <w:rPr>
          <w:b/>
          <w:i/>
        </w:rPr>
        <w:t>Оставшаяся часть номинальной стоимости одной Облигации, обязательства по которой не прекращаются в Дату прекращения обязательств, определяется путем деления полученной разности на количество Облигаций выпуска. Оставшаяся часть номинальной стоимости одной Облигации определяется с точностью до одной копейки, округление производится по правилам математического округления до ближайшего целого числа. При этом под правилом математического округления следует понимать метод округления, при котором значение целой копейки (целых копеек) не изменяется, если следующая за округляемой цифра равна от 0 до 4, и изменяется, увеличиваясь на единицу, если следующая цифра равна от 5 до 9.</w:t>
      </w:r>
    </w:p>
    <w:p w:rsidR="00E95B8D" w:rsidRPr="00A666A6" w:rsidRDefault="00E95B8D" w:rsidP="000457F3">
      <w:pPr>
        <w:autoSpaceDE w:val="0"/>
        <w:autoSpaceDN w:val="0"/>
        <w:adjustRightInd w:val="0"/>
        <w:spacing w:line="288" w:lineRule="auto"/>
        <w:rPr>
          <w:b/>
          <w:i/>
        </w:rPr>
      </w:pPr>
    </w:p>
    <w:p w:rsidR="00E95B8D" w:rsidRPr="00A666A6" w:rsidRDefault="00E95B8D" w:rsidP="000457F3">
      <w:pPr>
        <w:autoSpaceDE w:val="0"/>
        <w:autoSpaceDN w:val="0"/>
        <w:adjustRightInd w:val="0"/>
        <w:spacing w:line="288" w:lineRule="auto"/>
        <w:rPr>
          <w:b/>
          <w:i/>
        </w:rPr>
      </w:pPr>
    </w:p>
    <w:p w:rsidR="00E95B8D" w:rsidRPr="00A666A6" w:rsidRDefault="00E95B8D" w:rsidP="000457F3">
      <w:pPr>
        <w:autoSpaceDE w:val="0"/>
        <w:autoSpaceDN w:val="0"/>
        <w:adjustRightInd w:val="0"/>
        <w:spacing w:line="288" w:lineRule="auto"/>
        <w:jc w:val="both"/>
        <w:rPr>
          <w:b/>
          <w:i/>
        </w:rPr>
      </w:pPr>
      <w:r w:rsidRPr="00A666A6">
        <w:rPr>
          <w:b/>
          <w:i/>
        </w:rPr>
        <w:t>Эмитент публикует сообщение о размере обязательств по данному субординированному облигационному займу, которые должны быть прекращены в Дату прекращения обязательств для восстановления значения норматива достаточности базового капитала Кредитной организации - эмитента до уровня не ниже 2 процентов, либо для восстановления значений нормативов достаточности собственных средств (капитала), установленных в соответствии с Инструкцией Банка России N 139-И, в случае реализации плана участия Агентства по страхованию вкладов в осуществлении мер по предупреждению банкротства Банка, в форме сообщения о существенном факте «О сведениях, оказывающих, по мнению эмитента, существенное влияние на стоимость его эмиссионных ценных бумаг» в следующие сроки с даты принятия решения уполномоченным органом Кредитной организации – эмитента (даты составления протокола (даты истечения срока, установленного законодательством Российской Федерации для составления протокола) собрания (заседания) уполномоченного органа Кредитной организации - эмитента, но не позднее, чем за 1 (Один) рабочий день до Даты прекращения обязательств:</w:t>
      </w:r>
    </w:p>
    <w:p w:rsidR="00E95B8D" w:rsidRPr="00A666A6" w:rsidRDefault="00E95B8D" w:rsidP="000457F3">
      <w:pPr>
        <w:autoSpaceDE w:val="0"/>
        <w:autoSpaceDN w:val="0"/>
        <w:adjustRightInd w:val="0"/>
        <w:spacing w:line="288" w:lineRule="auto"/>
        <w:jc w:val="both"/>
        <w:rPr>
          <w:b/>
          <w:i/>
        </w:rPr>
      </w:pPr>
      <w:r w:rsidRPr="00A666A6">
        <w:rPr>
          <w:b/>
          <w:i/>
        </w:rPr>
        <w:t>- в ленте новостей – не позднее 1 (Одного) дня;</w:t>
      </w:r>
    </w:p>
    <w:p w:rsidR="00E95B8D" w:rsidRPr="00A666A6" w:rsidRDefault="00E95B8D" w:rsidP="000457F3">
      <w:pPr>
        <w:autoSpaceDE w:val="0"/>
        <w:autoSpaceDN w:val="0"/>
        <w:adjustRightInd w:val="0"/>
        <w:spacing w:line="288" w:lineRule="auto"/>
        <w:jc w:val="both"/>
        <w:rPr>
          <w:b/>
          <w:i/>
        </w:rPr>
      </w:pPr>
      <w:r w:rsidRPr="00A666A6">
        <w:rPr>
          <w:b/>
          <w:i/>
        </w:rPr>
        <w:t>- на Страницах в сети Интернет – не позднее 1 (Одного) дня.</w:t>
      </w:r>
    </w:p>
    <w:p w:rsidR="00E95B8D" w:rsidRPr="00A666A6" w:rsidRDefault="00E95B8D" w:rsidP="000457F3">
      <w:pPr>
        <w:autoSpaceDE w:val="0"/>
        <w:autoSpaceDN w:val="0"/>
        <w:adjustRightInd w:val="0"/>
        <w:spacing w:line="288" w:lineRule="auto"/>
        <w:jc w:val="both"/>
        <w:rPr>
          <w:b/>
          <w:i/>
        </w:rPr>
      </w:pPr>
      <w:r w:rsidRPr="00A666A6">
        <w:rPr>
          <w:b/>
          <w:i/>
        </w:rPr>
        <w:t>При этом публикация на Страницах в сети Интернет осуществляется после публикации в ленте новостей.</w:t>
      </w:r>
    </w:p>
    <w:p w:rsidR="00E95B8D" w:rsidRPr="00A666A6" w:rsidRDefault="00E95B8D" w:rsidP="000457F3">
      <w:pPr>
        <w:autoSpaceDE w:val="0"/>
        <w:autoSpaceDN w:val="0"/>
        <w:adjustRightInd w:val="0"/>
        <w:spacing w:line="288" w:lineRule="auto"/>
        <w:jc w:val="both"/>
        <w:rPr>
          <w:b/>
          <w:i/>
        </w:rPr>
      </w:pPr>
      <w:r w:rsidRPr="00A666A6">
        <w:rPr>
          <w:b/>
          <w:i/>
        </w:rPr>
        <w:t>Кредитная организация - эмитент доводит информацию о размере таких обязательств до Биржи и НКО ЗАО НРД в срок не позднее 1 (Одного) дня с даты принятия решения уполномоченным органом управления Кредитной организации – эмитента, но не позднее, чем за 1 (Один) день до Даты прекращения обязательств.</w:t>
      </w:r>
    </w:p>
    <w:p w:rsidR="00E95B8D" w:rsidRPr="00A666A6" w:rsidRDefault="00E95B8D" w:rsidP="000457F3">
      <w:pPr>
        <w:autoSpaceDE w:val="0"/>
        <w:autoSpaceDN w:val="0"/>
        <w:adjustRightInd w:val="0"/>
        <w:spacing w:line="288" w:lineRule="auto"/>
        <w:jc w:val="both"/>
        <w:rPr>
          <w:b/>
          <w:i/>
        </w:rPr>
      </w:pPr>
    </w:p>
    <w:p w:rsidR="00E95B8D" w:rsidRPr="00A666A6" w:rsidRDefault="00E95B8D" w:rsidP="000457F3">
      <w:pPr>
        <w:autoSpaceDE w:val="0"/>
        <w:autoSpaceDN w:val="0"/>
        <w:adjustRightInd w:val="0"/>
        <w:spacing w:line="288" w:lineRule="auto"/>
        <w:jc w:val="both"/>
        <w:rPr>
          <w:b/>
          <w:i/>
        </w:rPr>
      </w:pPr>
      <w:r w:rsidRPr="00A666A6">
        <w:rPr>
          <w:b/>
          <w:i/>
        </w:rPr>
        <w:t>Кредитная организация - эмитент не позднее, чем за 1 (Один) день до Даты прекращения обязательств уведомляет Биржу и НКО ЗАО НРД о размере прекращающихся обязательств Кредитной организации – эмитента в Дату прекращения обязательств, в том числе о величине начисленных процентов (купонов) по Облигации, выплата которых прекращается, величине номинальной стоимости (части номинальной стоимости) Облигации, обязательства кредитной организации – эмитента по возврату которой прекращаются, а также о размере обязательств Кредитной организации - эмитента, которые не прекращаются в Дату прекращения обязательств (о величине начисленных процентов (купонов) по Облигации и номинальной стоимости (части номинальной стоимости) Облигации).</w:t>
      </w:r>
    </w:p>
    <w:p w:rsidR="00E95B8D" w:rsidRPr="00A666A6" w:rsidRDefault="00E95B8D" w:rsidP="000457F3">
      <w:pPr>
        <w:autoSpaceDE w:val="0"/>
        <w:autoSpaceDN w:val="0"/>
        <w:adjustRightInd w:val="0"/>
        <w:spacing w:line="288" w:lineRule="auto"/>
        <w:jc w:val="both"/>
        <w:rPr>
          <w:b/>
          <w:i/>
        </w:rPr>
      </w:pPr>
    </w:p>
    <w:p w:rsidR="00E95B8D" w:rsidRPr="00A666A6" w:rsidRDefault="00E95B8D" w:rsidP="000457F3">
      <w:pPr>
        <w:autoSpaceDE w:val="0"/>
        <w:autoSpaceDN w:val="0"/>
        <w:adjustRightInd w:val="0"/>
        <w:spacing w:line="288" w:lineRule="auto"/>
        <w:jc w:val="both"/>
        <w:rPr>
          <w:b/>
          <w:i/>
        </w:rPr>
      </w:pPr>
      <w:r w:rsidRPr="00A666A6">
        <w:rPr>
          <w:b/>
          <w:i/>
        </w:rPr>
        <w:t xml:space="preserve">Если Дата прекращения обязательств приходится на нерабочий праздничный или выходной день – независимо от того, будет ли это государственный выходной день или выходной день для расчетных операций в рублях, – прекращение обязательств, предусмотренных настоящим пунктом, производится в первый рабочий день, следующий за нерабочим праздничным или выходным днем. </w:t>
      </w:r>
    </w:p>
    <w:p w:rsidR="00E95B8D" w:rsidRPr="00A666A6" w:rsidRDefault="00E95B8D" w:rsidP="000457F3">
      <w:pPr>
        <w:autoSpaceDE w:val="0"/>
        <w:autoSpaceDN w:val="0"/>
        <w:adjustRightInd w:val="0"/>
        <w:spacing w:line="288" w:lineRule="auto"/>
        <w:jc w:val="both"/>
        <w:rPr>
          <w:b/>
          <w:i/>
        </w:rPr>
      </w:pPr>
      <w:r w:rsidRPr="00A666A6">
        <w:rPr>
          <w:b/>
          <w:i/>
        </w:rPr>
        <w:t>Частичное прекращение обязательств Кредитной организации – эмитента по возврату номинальной стоимости осуществляется в одинаковом проценте от номинальной стоимости Облигаций в отношении всех Облигаций выпуска.</w:t>
      </w:r>
    </w:p>
    <w:p w:rsidR="00E95B8D" w:rsidRPr="00A666A6" w:rsidRDefault="00E95B8D" w:rsidP="000457F3">
      <w:pPr>
        <w:autoSpaceDE w:val="0"/>
        <w:autoSpaceDN w:val="0"/>
        <w:adjustRightInd w:val="0"/>
        <w:spacing w:line="288" w:lineRule="auto"/>
        <w:jc w:val="both"/>
        <w:rPr>
          <w:b/>
          <w:i/>
        </w:rPr>
      </w:pPr>
    </w:p>
    <w:p w:rsidR="00E95B8D" w:rsidRPr="00A666A6" w:rsidRDefault="00E95B8D" w:rsidP="000457F3">
      <w:pPr>
        <w:autoSpaceDE w:val="0"/>
        <w:autoSpaceDN w:val="0"/>
        <w:adjustRightInd w:val="0"/>
        <w:spacing w:line="288" w:lineRule="auto"/>
        <w:jc w:val="both"/>
      </w:pPr>
      <w:r w:rsidRPr="00A666A6">
        <w:t xml:space="preserve">Порядок раскрытия информации о прекращении обязательств по Облигациям (в случае возникновения События прекращения обязательств А и События прекращения обязательств Б): </w:t>
      </w:r>
    </w:p>
    <w:p w:rsidR="00E95B8D" w:rsidRPr="00A666A6" w:rsidRDefault="00E95B8D" w:rsidP="000457F3">
      <w:pPr>
        <w:autoSpaceDE w:val="0"/>
        <w:autoSpaceDN w:val="0"/>
        <w:adjustRightInd w:val="0"/>
        <w:spacing w:line="288" w:lineRule="auto"/>
        <w:jc w:val="both"/>
      </w:pPr>
    </w:p>
    <w:p w:rsidR="00E95B8D" w:rsidRPr="00A666A6" w:rsidRDefault="00E95B8D" w:rsidP="000457F3">
      <w:pPr>
        <w:adjustRightInd w:val="0"/>
        <w:spacing w:line="288" w:lineRule="auto"/>
        <w:ind w:firstLine="539"/>
        <w:jc w:val="both"/>
        <w:rPr>
          <w:b/>
          <w:bCs/>
          <w:i/>
        </w:rPr>
      </w:pPr>
      <w:r w:rsidRPr="00A666A6">
        <w:rPr>
          <w:b/>
          <w:bCs/>
          <w:i/>
        </w:rPr>
        <w:t>Информация о прекращении обязательств по Облигациям (в случае возникновения События прекращения обязательств А и События прекращения обязательств Б)  раскрывается Эмитентом в следующие сроки с соответствующей Даты прекращения по Облигациям:</w:t>
      </w:r>
    </w:p>
    <w:p w:rsidR="00E95B8D" w:rsidRPr="00A666A6" w:rsidRDefault="00E95B8D" w:rsidP="000457F3">
      <w:pPr>
        <w:adjustRightInd w:val="0"/>
        <w:spacing w:line="288" w:lineRule="auto"/>
        <w:ind w:firstLine="539"/>
        <w:jc w:val="both"/>
        <w:rPr>
          <w:b/>
          <w:bCs/>
          <w:i/>
        </w:rPr>
      </w:pPr>
      <w:r w:rsidRPr="00A666A6">
        <w:rPr>
          <w:b/>
          <w:bCs/>
          <w:i/>
        </w:rPr>
        <w:t>- в ленте новостей – не позднее одного дня;</w:t>
      </w:r>
    </w:p>
    <w:p w:rsidR="00E95B8D" w:rsidRPr="00A666A6" w:rsidRDefault="00E95B8D" w:rsidP="000457F3">
      <w:pPr>
        <w:adjustRightInd w:val="0"/>
        <w:spacing w:line="288" w:lineRule="auto"/>
        <w:ind w:firstLine="539"/>
        <w:jc w:val="both"/>
        <w:rPr>
          <w:b/>
          <w:bCs/>
          <w:i/>
        </w:rPr>
      </w:pPr>
      <w:r w:rsidRPr="00A666A6">
        <w:rPr>
          <w:b/>
          <w:bCs/>
          <w:i/>
        </w:rPr>
        <w:t>- на Страницах в сети Интернет – не позднее двух дней.</w:t>
      </w:r>
    </w:p>
    <w:p w:rsidR="00E95B8D" w:rsidRPr="00A666A6" w:rsidRDefault="00E95B8D" w:rsidP="000457F3">
      <w:pPr>
        <w:adjustRightInd w:val="0"/>
        <w:spacing w:line="288" w:lineRule="auto"/>
        <w:ind w:firstLine="539"/>
        <w:jc w:val="both"/>
        <w:rPr>
          <w:b/>
          <w:bCs/>
          <w:i/>
        </w:rPr>
      </w:pPr>
      <w:r w:rsidRPr="00A666A6">
        <w:rPr>
          <w:b/>
          <w:bCs/>
          <w:i/>
        </w:rPr>
        <w:t>При этом публикация на Страницах в сети Интернет осуществляется после публикации в ленте новостей.</w:t>
      </w:r>
    </w:p>
    <w:p w:rsidR="00E95B8D" w:rsidRPr="00A666A6" w:rsidRDefault="00E95B8D" w:rsidP="000457F3">
      <w:pPr>
        <w:adjustRightInd w:val="0"/>
        <w:spacing w:line="288" w:lineRule="auto"/>
        <w:ind w:firstLine="539"/>
        <w:jc w:val="both"/>
        <w:rPr>
          <w:b/>
          <w:bCs/>
          <w:i/>
        </w:rPr>
      </w:pPr>
      <w:r w:rsidRPr="00A666A6">
        <w:rPr>
          <w:b/>
          <w:bCs/>
          <w:i/>
        </w:rPr>
        <w:t>Кредитная организация-эмитент информирует биржу и НРД о прекращении обязательств по Облигациям выпуска (для События прекращения обязательств А и События прекращения обязательств Б) не позднее следующего дня с Даты прекращения таких обязательств.</w:t>
      </w:r>
    </w:p>
    <w:p w:rsidR="00E95B8D" w:rsidRPr="00A666A6" w:rsidRDefault="00E95B8D" w:rsidP="000457F3">
      <w:pPr>
        <w:pStyle w:val="ConsNormal"/>
        <w:widowControl/>
        <w:spacing w:line="288" w:lineRule="auto"/>
        <w:jc w:val="both"/>
        <w:rPr>
          <w:rFonts w:ascii="Times New Roman" w:hAnsi="Times New Roman"/>
          <w:b/>
          <w:i/>
          <w:sz w:val="24"/>
          <w:szCs w:val="24"/>
        </w:rPr>
      </w:pPr>
    </w:p>
    <w:p w:rsidR="00E95B8D" w:rsidRPr="00A666A6" w:rsidRDefault="00E95B8D" w:rsidP="000457F3">
      <w:pPr>
        <w:autoSpaceDE w:val="0"/>
        <w:autoSpaceDN w:val="0"/>
        <w:adjustRightInd w:val="0"/>
        <w:spacing w:line="288" w:lineRule="auto"/>
        <w:rPr>
          <w:bCs/>
          <w:iCs/>
        </w:rPr>
      </w:pPr>
      <w:r w:rsidRPr="00A666A6">
        <w:rPr>
          <w:b/>
          <w:i/>
          <w:sz w:val="24"/>
          <w:szCs w:val="24"/>
        </w:rPr>
        <w:t xml:space="preserve">8.19.5. </w:t>
      </w:r>
      <w:r w:rsidRPr="00A666A6">
        <w:rPr>
          <w:bCs/>
          <w:iCs/>
        </w:rPr>
        <w:t>Прощение долга по облигациям</w:t>
      </w:r>
    </w:p>
    <w:p w:rsidR="00E95B8D" w:rsidRPr="00A666A6" w:rsidRDefault="00E95B8D" w:rsidP="000457F3">
      <w:pPr>
        <w:autoSpaceDE w:val="0"/>
        <w:autoSpaceDN w:val="0"/>
        <w:adjustRightInd w:val="0"/>
        <w:spacing w:line="288" w:lineRule="auto"/>
        <w:jc w:val="both"/>
        <w:rPr>
          <w:b/>
          <w:i/>
        </w:rPr>
      </w:pPr>
      <w:r w:rsidRPr="00A666A6">
        <w:rPr>
          <w:b/>
          <w:i/>
        </w:rPr>
        <w:t>Возможность прощения долга по Облигациям выпуска условиями выпуска не предусматривается.</w:t>
      </w:r>
    </w:p>
    <w:p w:rsidR="00E95B8D" w:rsidRPr="00A666A6" w:rsidRDefault="00E95B8D" w:rsidP="007433D6">
      <w:pPr>
        <w:widowControl w:val="0"/>
        <w:autoSpaceDE w:val="0"/>
        <w:autoSpaceDN w:val="0"/>
        <w:adjustRightInd w:val="0"/>
        <w:jc w:val="both"/>
        <w:rPr>
          <w:rFonts w:cs="Calibri"/>
        </w:rPr>
      </w:pPr>
    </w:p>
    <w:p w:rsidR="00E95B8D" w:rsidRPr="00A666A6" w:rsidRDefault="00E95B8D" w:rsidP="00364FAF">
      <w:pPr>
        <w:pStyle w:val="Heading1"/>
      </w:pPr>
      <w:r w:rsidRPr="00A666A6">
        <w:br w:type="page"/>
      </w:r>
      <w:bookmarkStart w:id="226" w:name="_Toc430103531"/>
      <w:r w:rsidRPr="00A666A6">
        <w:t>Раздел IX. Дополнительные сведения об эмитенте и о размещенных им эмиссионных ценных бумагах</w:t>
      </w:r>
      <w:bookmarkEnd w:id="226"/>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227" w:name="_Toc430103532"/>
      <w:r w:rsidRPr="00A666A6">
        <w:t>9.1. Дополнительные сведения об эмитенте</w:t>
      </w:r>
      <w:bookmarkEnd w:id="227"/>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3"/>
      </w:pPr>
      <w:bookmarkStart w:id="228" w:name="_Toc430103533"/>
      <w:r w:rsidRPr="00A666A6">
        <w:t>9.1.1. Сведения о размере, структуре уставного капитала эмитента</w:t>
      </w:r>
      <w:bookmarkEnd w:id="228"/>
    </w:p>
    <w:p w:rsidR="00E95B8D" w:rsidRPr="00A666A6" w:rsidRDefault="00E95B8D" w:rsidP="00BD52E9">
      <w:pPr>
        <w:pStyle w:val="Basic"/>
      </w:pPr>
      <w:r w:rsidRPr="00A666A6">
        <w:t>В случае размещения ценных бумаг эмитентом, являющимся коммерческой организацией, указываются:</w:t>
      </w:r>
    </w:p>
    <w:p w:rsidR="00E95B8D" w:rsidRPr="00A666A6" w:rsidRDefault="00E95B8D" w:rsidP="00BD52E9">
      <w:pPr>
        <w:pStyle w:val="Basic"/>
        <w:rPr>
          <w:b/>
          <w:i/>
        </w:rPr>
      </w:pPr>
      <w:r w:rsidRPr="00A666A6">
        <w:t xml:space="preserve">размер уставного капитала эмитента на дату утверждения проспекта ценных бумаг: </w:t>
      </w:r>
      <w:r w:rsidRPr="00A666A6">
        <w:rPr>
          <w:b/>
          <w:i/>
          <w:szCs w:val="22"/>
        </w:rPr>
        <w:t xml:space="preserve">67 760 844 тыс. руб. </w:t>
      </w:r>
    </w:p>
    <w:p w:rsidR="00E95B8D" w:rsidRPr="00A666A6" w:rsidRDefault="00E95B8D" w:rsidP="00BD52E9">
      <w:pPr>
        <w:pStyle w:val="Basic"/>
      </w:pPr>
      <w:r w:rsidRPr="00A666A6">
        <w:t xml:space="preserve">для акционерного общества - разбивка уставного капитала эмитента на обыкновенные и привилегированные акции с указанием общей номинальной стоимости каждой категории акций и размера доли каждой категории акций в уставном капитале эмитента: </w:t>
      </w:r>
    </w:p>
    <w:p w:rsidR="00E95B8D" w:rsidRPr="00A666A6" w:rsidRDefault="00E95B8D" w:rsidP="00BD52E9">
      <w:pPr>
        <w:pStyle w:val="Basic"/>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464"/>
        <w:gridCol w:w="2464"/>
      </w:tblGrid>
      <w:tr w:rsidR="00E95B8D" w:rsidRPr="00A666A6" w:rsidTr="00B06A27">
        <w:tc>
          <w:tcPr>
            <w:tcW w:w="4428" w:type="dxa"/>
            <w:vAlign w:val="center"/>
          </w:tcPr>
          <w:p w:rsidR="00E95B8D" w:rsidRPr="00A666A6" w:rsidRDefault="00E95B8D" w:rsidP="009D67C2">
            <w:pPr>
              <w:jc w:val="center"/>
            </w:pPr>
            <w:r w:rsidRPr="00A666A6">
              <w:t>Акции, составляющие уставный капитал эмитента</w:t>
            </w:r>
          </w:p>
        </w:tc>
        <w:tc>
          <w:tcPr>
            <w:tcW w:w="2464" w:type="dxa"/>
            <w:vAlign w:val="center"/>
          </w:tcPr>
          <w:p w:rsidR="00E95B8D" w:rsidRPr="00A666A6" w:rsidRDefault="00E95B8D" w:rsidP="00B06A27">
            <w:pPr>
              <w:jc w:val="center"/>
            </w:pPr>
            <w:r w:rsidRPr="00A666A6">
              <w:t>Общая номинальная стоимость, тыс. руб.</w:t>
            </w:r>
          </w:p>
        </w:tc>
        <w:tc>
          <w:tcPr>
            <w:tcW w:w="2464" w:type="dxa"/>
          </w:tcPr>
          <w:p w:rsidR="00E95B8D" w:rsidRPr="00A666A6" w:rsidRDefault="00E95B8D" w:rsidP="00B06A27">
            <w:pPr>
              <w:jc w:val="center"/>
            </w:pPr>
            <w:r w:rsidRPr="00A666A6">
              <w:t>Доля акций  в уставном капитале, %</w:t>
            </w:r>
          </w:p>
        </w:tc>
      </w:tr>
      <w:tr w:rsidR="00E95B8D" w:rsidRPr="00A666A6" w:rsidTr="00B06A27">
        <w:tc>
          <w:tcPr>
            <w:tcW w:w="4428" w:type="dxa"/>
          </w:tcPr>
          <w:p w:rsidR="00E95B8D" w:rsidRPr="00A666A6" w:rsidRDefault="00E95B8D" w:rsidP="00B06A27">
            <w:pPr>
              <w:jc w:val="center"/>
            </w:pPr>
            <w:r w:rsidRPr="00A666A6">
              <w:t>1</w:t>
            </w:r>
          </w:p>
        </w:tc>
        <w:tc>
          <w:tcPr>
            <w:tcW w:w="2464" w:type="dxa"/>
          </w:tcPr>
          <w:p w:rsidR="00E95B8D" w:rsidRPr="00A666A6" w:rsidRDefault="00E95B8D" w:rsidP="00B06A27">
            <w:pPr>
              <w:jc w:val="center"/>
            </w:pPr>
            <w:r w:rsidRPr="00A666A6">
              <w:t>2</w:t>
            </w:r>
          </w:p>
        </w:tc>
        <w:tc>
          <w:tcPr>
            <w:tcW w:w="2464" w:type="dxa"/>
          </w:tcPr>
          <w:p w:rsidR="00E95B8D" w:rsidRPr="00A666A6" w:rsidRDefault="00E95B8D" w:rsidP="00B06A27">
            <w:pPr>
              <w:jc w:val="center"/>
            </w:pPr>
            <w:r w:rsidRPr="00A666A6">
              <w:t>3</w:t>
            </w:r>
          </w:p>
        </w:tc>
      </w:tr>
      <w:tr w:rsidR="00E95B8D" w:rsidRPr="00A666A6" w:rsidTr="00B06A27">
        <w:tc>
          <w:tcPr>
            <w:tcW w:w="4428" w:type="dxa"/>
          </w:tcPr>
          <w:p w:rsidR="00E95B8D" w:rsidRPr="00A666A6" w:rsidRDefault="00E95B8D" w:rsidP="00B06A27">
            <w:r w:rsidRPr="00A666A6">
              <w:t>Обыкновенные акции</w:t>
            </w:r>
          </w:p>
        </w:tc>
        <w:tc>
          <w:tcPr>
            <w:tcW w:w="2464" w:type="dxa"/>
          </w:tcPr>
          <w:p w:rsidR="00E95B8D" w:rsidRPr="00A666A6" w:rsidRDefault="00E95B8D" w:rsidP="00B06A27">
            <w:pPr>
              <w:jc w:val="center"/>
            </w:pPr>
            <w:r w:rsidRPr="00A666A6">
              <w:t>64 760 844</w:t>
            </w:r>
          </w:p>
        </w:tc>
        <w:tc>
          <w:tcPr>
            <w:tcW w:w="2464" w:type="dxa"/>
          </w:tcPr>
          <w:p w:rsidR="00E95B8D" w:rsidRPr="00A666A6" w:rsidRDefault="00E95B8D" w:rsidP="00B06A27">
            <w:pPr>
              <w:jc w:val="center"/>
            </w:pPr>
            <w:r w:rsidRPr="00A666A6">
              <w:t>95,6</w:t>
            </w:r>
          </w:p>
        </w:tc>
      </w:tr>
      <w:tr w:rsidR="00E95B8D" w:rsidRPr="00A666A6" w:rsidTr="00B06A27">
        <w:tc>
          <w:tcPr>
            <w:tcW w:w="4428" w:type="dxa"/>
          </w:tcPr>
          <w:p w:rsidR="00E95B8D" w:rsidRPr="00A666A6" w:rsidRDefault="00E95B8D" w:rsidP="00B06A27">
            <w:r w:rsidRPr="00A666A6">
              <w:t>Привилегированные акции</w:t>
            </w:r>
          </w:p>
        </w:tc>
        <w:tc>
          <w:tcPr>
            <w:tcW w:w="2464" w:type="dxa"/>
          </w:tcPr>
          <w:p w:rsidR="00E95B8D" w:rsidRPr="00A666A6" w:rsidRDefault="00E95B8D" w:rsidP="00B06A27">
            <w:pPr>
              <w:jc w:val="center"/>
            </w:pPr>
            <w:r w:rsidRPr="00A666A6">
              <w:t>3 000 000</w:t>
            </w:r>
          </w:p>
        </w:tc>
        <w:tc>
          <w:tcPr>
            <w:tcW w:w="2464" w:type="dxa"/>
          </w:tcPr>
          <w:p w:rsidR="00E95B8D" w:rsidRPr="00A666A6" w:rsidRDefault="00E95B8D" w:rsidP="00B06A27">
            <w:pPr>
              <w:jc w:val="center"/>
            </w:pPr>
            <w:r w:rsidRPr="00A666A6">
              <w:t>4,4</w:t>
            </w:r>
          </w:p>
        </w:tc>
      </w:tr>
    </w:tbl>
    <w:p w:rsidR="00E95B8D" w:rsidRPr="00A666A6" w:rsidRDefault="00E95B8D" w:rsidP="00BD52E9">
      <w:pPr>
        <w:pStyle w:val="Basic"/>
      </w:pPr>
    </w:p>
    <w:p w:rsidR="00E95B8D" w:rsidRPr="00A666A6" w:rsidRDefault="00E95B8D" w:rsidP="00BD52E9">
      <w:pPr>
        <w:pStyle w:val="Basic"/>
      </w:pPr>
      <w:r w:rsidRPr="00A666A6">
        <w:t>В случае если обращение акций эмитента организовано за пределами Российской Федерации посредством обращения депозитарных ценных бумаг (ценных бумаг иностранного эмитента, удостоверяющих права в отношении указанных акций российского эмитента), указывается на это обстоятельство и дополнительно раскрываются:</w:t>
      </w:r>
    </w:p>
    <w:p w:rsidR="00E95B8D" w:rsidRPr="00A666A6" w:rsidRDefault="00E95B8D" w:rsidP="00BD52E9">
      <w:pPr>
        <w:pStyle w:val="Basic"/>
      </w:pPr>
      <w:r w:rsidRPr="00A666A6">
        <w:t>категория (тип) акций, обращение которых организовано за пределами Российской Федерации;</w:t>
      </w:r>
    </w:p>
    <w:p w:rsidR="00E95B8D" w:rsidRPr="00A666A6" w:rsidRDefault="00E95B8D" w:rsidP="009D67C2">
      <w:pPr>
        <w:pStyle w:val="em-0"/>
        <w:autoSpaceDE w:val="0"/>
        <w:autoSpaceDN w:val="0"/>
        <w:rPr>
          <w:b/>
          <w:i/>
        </w:rPr>
      </w:pPr>
      <w:r w:rsidRPr="00A666A6">
        <w:rPr>
          <w:b/>
          <w:i/>
        </w:rPr>
        <w:t>Обыкновенные именные бездокументарные акции ПАО Сбербанк</w:t>
      </w:r>
    </w:p>
    <w:p w:rsidR="00E95B8D" w:rsidRPr="00A666A6" w:rsidRDefault="00E95B8D" w:rsidP="00BD52E9">
      <w:pPr>
        <w:pStyle w:val="Basic"/>
      </w:pPr>
    </w:p>
    <w:p w:rsidR="00E95B8D" w:rsidRPr="00A666A6" w:rsidRDefault="00E95B8D" w:rsidP="00BD52E9">
      <w:pPr>
        <w:pStyle w:val="Basic"/>
        <w:rPr>
          <w:b/>
          <w:i/>
        </w:rPr>
      </w:pPr>
      <w:r w:rsidRPr="00A666A6">
        <w:t xml:space="preserve">доля акций, обращение которых организовано за пределами Российской Федерации, от общего количества акций соответствующей категории (типа): </w:t>
      </w:r>
      <w:r w:rsidRPr="00A666A6">
        <w:rPr>
          <w:b/>
          <w:i/>
        </w:rPr>
        <w:t>до 25%</w:t>
      </w:r>
    </w:p>
    <w:p w:rsidR="00E95B8D" w:rsidRPr="00A666A6" w:rsidRDefault="00E95B8D" w:rsidP="00BD52E9">
      <w:pPr>
        <w:pStyle w:val="Basic"/>
      </w:pPr>
      <w:r w:rsidRPr="00A666A6">
        <w:t xml:space="preserve">наименование, место нахождения иностранного эмитента, депозитарные ценные бумаги которого удостоверяют права в отношении акций эмитента соответствующей категории (типа):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785"/>
      </w:tblGrid>
      <w:tr w:rsidR="00E95B8D" w:rsidRPr="00A666A6" w:rsidTr="00B06A27">
        <w:tc>
          <w:tcPr>
            <w:tcW w:w="4497" w:type="dxa"/>
          </w:tcPr>
          <w:p w:rsidR="00E95B8D" w:rsidRPr="00A666A6" w:rsidRDefault="00E95B8D" w:rsidP="00B06A27">
            <w:pPr>
              <w:autoSpaceDE w:val="0"/>
              <w:autoSpaceDN w:val="0"/>
              <w:jc w:val="both"/>
            </w:pPr>
            <w:r w:rsidRPr="00A666A6">
              <w:t>наименование:</w:t>
            </w:r>
          </w:p>
        </w:tc>
        <w:tc>
          <w:tcPr>
            <w:tcW w:w="4785" w:type="dxa"/>
          </w:tcPr>
          <w:p w:rsidR="00E95B8D" w:rsidRPr="00A666A6" w:rsidRDefault="00E95B8D" w:rsidP="00B06A27">
            <w:pPr>
              <w:autoSpaceDE w:val="0"/>
              <w:autoSpaceDN w:val="0"/>
              <w:jc w:val="both"/>
              <w:rPr>
                <w:lang w:val="en-US"/>
              </w:rPr>
            </w:pPr>
            <w:r w:rsidRPr="00A666A6">
              <w:rPr>
                <w:bCs/>
                <w:w w:val="0"/>
                <w:lang w:val="en-US"/>
              </w:rPr>
              <w:t>«</w:t>
            </w:r>
            <w:r w:rsidRPr="00A666A6">
              <w:rPr>
                <w:bCs/>
                <w:w w:val="0"/>
              </w:rPr>
              <w:t>Бэнк</w:t>
            </w:r>
            <w:r w:rsidRPr="00A666A6">
              <w:rPr>
                <w:bCs/>
                <w:w w:val="0"/>
                <w:lang w:val="en-US"/>
              </w:rPr>
              <w:t xml:space="preserve"> </w:t>
            </w:r>
            <w:r w:rsidRPr="00A666A6">
              <w:rPr>
                <w:bCs/>
                <w:w w:val="0"/>
              </w:rPr>
              <w:t>оф</w:t>
            </w:r>
            <w:r w:rsidRPr="00A666A6">
              <w:rPr>
                <w:bCs/>
                <w:w w:val="0"/>
                <w:lang w:val="en-US"/>
              </w:rPr>
              <w:t xml:space="preserve"> </w:t>
            </w:r>
            <w:r w:rsidRPr="00A666A6">
              <w:rPr>
                <w:bCs/>
                <w:w w:val="0"/>
              </w:rPr>
              <w:t>Нью</w:t>
            </w:r>
            <w:r w:rsidRPr="00A666A6">
              <w:rPr>
                <w:bCs/>
                <w:w w:val="0"/>
                <w:lang w:val="en-US"/>
              </w:rPr>
              <w:t>-</w:t>
            </w:r>
            <w:r w:rsidRPr="00A666A6">
              <w:rPr>
                <w:bCs/>
                <w:w w:val="0"/>
              </w:rPr>
              <w:t>Йорк</w:t>
            </w:r>
            <w:r w:rsidRPr="00A666A6">
              <w:rPr>
                <w:bCs/>
                <w:w w:val="0"/>
                <w:lang w:val="en-US"/>
              </w:rPr>
              <w:t xml:space="preserve"> </w:t>
            </w:r>
            <w:r w:rsidRPr="00A666A6">
              <w:rPr>
                <w:bCs/>
                <w:w w:val="0"/>
              </w:rPr>
              <w:t>Меллон</w:t>
            </w:r>
            <w:r w:rsidRPr="00A666A6">
              <w:rPr>
                <w:bCs/>
                <w:w w:val="0"/>
                <w:lang w:val="en-US"/>
              </w:rPr>
              <w:t>» (The Bank of New York Mellon)</w:t>
            </w:r>
          </w:p>
        </w:tc>
      </w:tr>
      <w:tr w:rsidR="00E95B8D" w:rsidRPr="00A666A6" w:rsidTr="00B06A27">
        <w:tc>
          <w:tcPr>
            <w:tcW w:w="4497" w:type="dxa"/>
          </w:tcPr>
          <w:p w:rsidR="00E95B8D" w:rsidRPr="00A666A6" w:rsidRDefault="00E95B8D" w:rsidP="00B06A27">
            <w:pPr>
              <w:autoSpaceDE w:val="0"/>
              <w:autoSpaceDN w:val="0"/>
              <w:jc w:val="both"/>
            </w:pPr>
            <w:r w:rsidRPr="00A666A6">
              <w:t>место нахождения иностранного эмитента:</w:t>
            </w:r>
          </w:p>
        </w:tc>
        <w:tc>
          <w:tcPr>
            <w:tcW w:w="4785" w:type="dxa"/>
          </w:tcPr>
          <w:p w:rsidR="00E95B8D" w:rsidRPr="00A666A6" w:rsidRDefault="00E95B8D" w:rsidP="00B06A27">
            <w:pPr>
              <w:autoSpaceDE w:val="0"/>
              <w:autoSpaceDN w:val="0"/>
              <w:jc w:val="both"/>
              <w:rPr>
                <w:lang w:val="en-US"/>
              </w:rPr>
            </w:pPr>
            <w:r w:rsidRPr="00A666A6">
              <w:t>Соединенные</w:t>
            </w:r>
            <w:r w:rsidRPr="00A666A6">
              <w:rPr>
                <w:lang w:val="en-US"/>
              </w:rPr>
              <w:t xml:space="preserve"> </w:t>
            </w:r>
            <w:r w:rsidRPr="00A666A6">
              <w:t>Штаты</w:t>
            </w:r>
            <w:r w:rsidRPr="00A666A6">
              <w:rPr>
                <w:lang w:val="en-US"/>
              </w:rPr>
              <w:t xml:space="preserve"> </w:t>
            </w:r>
            <w:r w:rsidRPr="00A666A6">
              <w:t>Америки</w:t>
            </w:r>
            <w:r w:rsidRPr="00A666A6">
              <w:rPr>
                <w:lang w:val="en-US"/>
              </w:rPr>
              <w:t xml:space="preserve">, </w:t>
            </w:r>
            <w:r w:rsidRPr="00A666A6">
              <w:t>штат</w:t>
            </w:r>
            <w:r w:rsidRPr="00A666A6">
              <w:rPr>
                <w:lang w:val="en-US"/>
              </w:rPr>
              <w:t xml:space="preserve"> </w:t>
            </w:r>
            <w:r w:rsidRPr="00A666A6">
              <w:t>Нью</w:t>
            </w:r>
            <w:r w:rsidRPr="00A666A6">
              <w:rPr>
                <w:lang w:val="en-US"/>
              </w:rPr>
              <w:t>-</w:t>
            </w:r>
            <w:r w:rsidRPr="00A666A6">
              <w:t>Йорк</w:t>
            </w:r>
            <w:r w:rsidRPr="00A666A6">
              <w:rPr>
                <w:lang w:val="en-US"/>
              </w:rPr>
              <w:t xml:space="preserve">, </w:t>
            </w:r>
            <w:r w:rsidRPr="00A666A6">
              <w:t>г</w:t>
            </w:r>
            <w:r w:rsidRPr="00A666A6">
              <w:rPr>
                <w:lang w:val="en-US"/>
              </w:rPr>
              <w:t>. </w:t>
            </w:r>
            <w:r w:rsidRPr="00A666A6">
              <w:t>Нью</w:t>
            </w:r>
            <w:r w:rsidRPr="00A666A6">
              <w:rPr>
                <w:lang w:val="en-US"/>
              </w:rPr>
              <w:t>-</w:t>
            </w:r>
            <w:r w:rsidRPr="00A666A6">
              <w:t>Йорк</w:t>
            </w:r>
            <w:r w:rsidRPr="00A666A6">
              <w:rPr>
                <w:lang w:val="en-US"/>
              </w:rPr>
              <w:t xml:space="preserve">, 10286, </w:t>
            </w:r>
            <w:r w:rsidRPr="00A666A6">
              <w:t>Уолл</w:t>
            </w:r>
            <w:r w:rsidRPr="00A666A6">
              <w:rPr>
                <w:lang w:val="en-US"/>
              </w:rPr>
              <w:t xml:space="preserve"> </w:t>
            </w:r>
            <w:r w:rsidRPr="00A666A6">
              <w:t>Стрит</w:t>
            </w:r>
            <w:r w:rsidRPr="00A666A6">
              <w:rPr>
                <w:lang w:val="en-US"/>
              </w:rPr>
              <w:t>, 1</w:t>
            </w:r>
            <w:r w:rsidRPr="00A666A6">
              <w:rPr>
                <w:iCs/>
                <w:w w:val="0"/>
                <w:lang w:val="en-US"/>
              </w:rPr>
              <w:t xml:space="preserve"> (</w:t>
            </w:r>
            <w:r w:rsidRPr="00A666A6">
              <w:rPr>
                <w:lang w:val="en-US"/>
              </w:rPr>
              <w:t>One Wall Street, New York, New York 10286, United States of America</w:t>
            </w:r>
            <w:r w:rsidRPr="00A666A6">
              <w:rPr>
                <w:iCs/>
                <w:w w:val="0"/>
                <w:lang w:val="en-US"/>
              </w:rPr>
              <w:t>)</w:t>
            </w:r>
          </w:p>
        </w:tc>
      </w:tr>
    </w:tbl>
    <w:p w:rsidR="00E95B8D" w:rsidRPr="00A666A6" w:rsidRDefault="00E95B8D" w:rsidP="00BD52E9">
      <w:pPr>
        <w:pStyle w:val="Basic"/>
        <w:rPr>
          <w:lang w:val="en-US"/>
        </w:rPr>
      </w:pPr>
    </w:p>
    <w:p w:rsidR="00E95B8D" w:rsidRPr="00A666A6" w:rsidRDefault="00E95B8D" w:rsidP="00BD52E9">
      <w:pPr>
        <w:pStyle w:val="Basic"/>
      </w:pPr>
      <w:r w:rsidRPr="00A666A6">
        <w:t xml:space="preserve">краткое описание программы (типа программы) депозитарных ценных бумаг иностранного эмитента, удостоверяющих права в отношении акций соответствующей категории (типа): </w:t>
      </w:r>
    </w:p>
    <w:p w:rsidR="00E95B8D" w:rsidRPr="00A666A6" w:rsidRDefault="00E95B8D" w:rsidP="009D67C2">
      <w:pPr>
        <w:pStyle w:val="em-0"/>
        <w:autoSpaceDE w:val="0"/>
        <w:autoSpaceDN w:val="0"/>
        <w:rPr>
          <w:b/>
          <w:i/>
        </w:rPr>
      </w:pPr>
      <w:r w:rsidRPr="00A666A6">
        <w:rPr>
          <w:b/>
          <w:i/>
        </w:rPr>
        <w:t>Программа американских депозитарных акций первого уровня («АДА первого уровня»)</w:t>
      </w:r>
    </w:p>
    <w:p w:rsidR="00E95B8D" w:rsidRPr="00A666A6" w:rsidRDefault="00E95B8D" w:rsidP="009D67C2">
      <w:pPr>
        <w:pStyle w:val="em-0"/>
        <w:autoSpaceDE w:val="0"/>
        <w:autoSpaceDN w:val="0"/>
        <w:rPr>
          <w:b/>
          <w:i/>
        </w:rPr>
      </w:pPr>
      <w:r w:rsidRPr="00A666A6">
        <w:rPr>
          <w:b/>
          <w:i/>
        </w:rPr>
        <w:t>Программа глобальных депозитарных расписок по Правилу 144А («ГДР по Правилу 144А»)</w:t>
      </w:r>
    </w:p>
    <w:p w:rsidR="00E95B8D" w:rsidRPr="00A666A6" w:rsidRDefault="00E95B8D" w:rsidP="00BD52E9">
      <w:pPr>
        <w:pStyle w:val="Basic"/>
      </w:pPr>
    </w:p>
    <w:p w:rsidR="00E95B8D" w:rsidRPr="00A666A6" w:rsidRDefault="00E95B8D" w:rsidP="00BD52E9">
      <w:pPr>
        <w:pStyle w:val="Basic"/>
      </w:pPr>
      <w:r w:rsidRPr="00A666A6">
        <w:t xml:space="preserve">сведения о получении разрешения Банка России или уполномоченного органа государственной власти (уполномоченного государственного органа) Российской Федерации на размещение и (или) организацию обращения акций эмитента соответствующей категории (типа) за пределами Российской Федерации: </w:t>
      </w:r>
    </w:p>
    <w:p w:rsidR="00E95B8D" w:rsidRPr="00A666A6" w:rsidRDefault="00E95B8D" w:rsidP="00BD52E9">
      <w:pPr>
        <w:pStyle w:val="Basic"/>
        <w:rPr>
          <w:b/>
          <w:i/>
        </w:rPr>
      </w:pPr>
      <w:r w:rsidRPr="00A666A6">
        <w:rPr>
          <w:b/>
          <w:i/>
          <w:szCs w:val="22"/>
        </w:rPr>
        <w:t xml:space="preserve">Разрешение ФСФР России от 15.06.2011 на организацию обращения за пределами Российской Федерации обыкновенных именных бездокументарных акций ПАО Сбербанк в размере </w:t>
      </w:r>
      <w:r w:rsidRPr="00A666A6">
        <w:rPr>
          <w:b/>
          <w:bCs/>
          <w:i/>
          <w:szCs w:val="22"/>
        </w:rPr>
        <w:t>не более 25% от общего количества размещенных обыкновенных акций банка.</w:t>
      </w:r>
    </w:p>
    <w:p w:rsidR="00E95B8D" w:rsidRPr="00A666A6" w:rsidRDefault="00E95B8D" w:rsidP="00BD52E9">
      <w:pPr>
        <w:pStyle w:val="Basic"/>
      </w:pPr>
      <w:r w:rsidRPr="00A666A6">
        <w:t xml:space="preserve">наименование иностранного организатора торговли (организаторов торговли), через которого (которых) обращаются акции эмитента (депозитарные ценные бумаги, удостоверяющие права в отношении акций эмитента) (если такое обращение существует): </w:t>
      </w:r>
    </w:p>
    <w:p w:rsidR="00E95B8D" w:rsidRPr="00A666A6" w:rsidRDefault="00E95B8D" w:rsidP="009D67C2">
      <w:pPr>
        <w:ind w:firstLine="567"/>
        <w:jc w:val="both"/>
        <w:outlineLvl w:val="0"/>
        <w:rPr>
          <w:b/>
          <w:bCs/>
          <w:i/>
          <w:w w:val="0"/>
          <w:lang w:val="en-US"/>
        </w:rPr>
      </w:pPr>
      <w:bookmarkStart w:id="229" w:name="_Toc428460958"/>
      <w:bookmarkStart w:id="230" w:name="_Toc430103534"/>
      <w:r w:rsidRPr="00A666A6">
        <w:rPr>
          <w:b/>
          <w:bCs/>
          <w:i/>
          <w:w w:val="0"/>
        </w:rPr>
        <w:t>Лондонская</w:t>
      </w:r>
      <w:r w:rsidRPr="00A666A6">
        <w:rPr>
          <w:b/>
          <w:bCs/>
          <w:i/>
          <w:w w:val="0"/>
          <w:lang w:val="en-US"/>
        </w:rPr>
        <w:t xml:space="preserve"> </w:t>
      </w:r>
      <w:r w:rsidRPr="00A666A6">
        <w:rPr>
          <w:b/>
          <w:bCs/>
          <w:i/>
          <w:w w:val="0"/>
        </w:rPr>
        <w:t>фондовая</w:t>
      </w:r>
      <w:r w:rsidRPr="00A666A6">
        <w:rPr>
          <w:b/>
          <w:bCs/>
          <w:i/>
          <w:w w:val="0"/>
          <w:lang w:val="en-US"/>
        </w:rPr>
        <w:t xml:space="preserve"> </w:t>
      </w:r>
      <w:r w:rsidRPr="00A666A6">
        <w:rPr>
          <w:b/>
          <w:bCs/>
          <w:i/>
          <w:w w:val="0"/>
        </w:rPr>
        <w:t>биржа</w:t>
      </w:r>
      <w:r w:rsidRPr="00A666A6">
        <w:rPr>
          <w:b/>
          <w:bCs/>
          <w:i/>
          <w:w w:val="0"/>
          <w:lang w:val="en-US"/>
        </w:rPr>
        <w:t xml:space="preserve"> (London Stock Exchange), </w:t>
      </w:r>
      <w:r w:rsidRPr="00A666A6">
        <w:rPr>
          <w:b/>
          <w:bCs/>
          <w:i/>
          <w:w w:val="0"/>
        </w:rPr>
        <w:t>место</w:t>
      </w:r>
      <w:r w:rsidRPr="00A666A6">
        <w:rPr>
          <w:b/>
          <w:bCs/>
          <w:i/>
          <w:w w:val="0"/>
          <w:lang w:val="en-US"/>
        </w:rPr>
        <w:t xml:space="preserve"> </w:t>
      </w:r>
      <w:r w:rsidRPr="00A666A6">
        <w:rPr>
          <w:b/>
          <w:bCs/>
          <w:i/>
          <w:w w:val="0"/>
        </w:rPr>
        <w:t>нахождения</w:t>
      </w:r>
      <w:r w:rsidRPr="00A666A6">
        <w:rPr>
          <w:b/>
          <w:bCs/>
          <w:i/>
          <w:w w:val="0"/>
          <w:lang w:val="en-US"/>
        </w:rPr>
        <w:t>: 10 Paternoster Square, London EC4M 7LS, England;</w:t>
      </w:r>
      <w:bookmarkEnd w:id="229"/>
      <w:bookmarkEnd w:id="230"/>
    </w:p>
    <w:p w:rsidR="00E95B8D" w:rsidRPr="00A666A6" w:rsidRDefault="00E95B8D" w:rsidP="009D67C2">
      <w:pPr>
        <w:pStyle w:val="Basic"/>
        <w:rPr>
          <w:b/>
          <w:i/>
          <w:lang w:val="en-US"/>
        </w:rPr>
      </w:pPr>
      <w:r w:rsidRPr="00A666A6">
        <w:rPr>
          <w:b/>
          <w:bCs/>
          <w:i/>
          <w:w w:val="0"/>
          <w:szCs w:val="22"/>
        </w:rPr>
        <w:t>Франкфуртская</w:t>
      </w:r>
      <w:r w:rsidRPr="00A666A6">
        <w:rPr>
          <w:b/>
          <w:bCs/>
          <w:i/>
          <w:w w:val="0"/>
          <w:szCs w:val="22"/>
          <w:lang w:val="en-US"/>
        </w:rPr>
        <w:t xml:space="preserve"> </w:t>
      </w:r>
      <w:r w:rsidRPr="00A666A6">
        <w:rPr>
          <w:b/>
          <w:bCs/>
          <w:i/>
          <w:w w:val="0"/>
          <w:szCs w:val="22"/>
        </w:rPr>
        <w:t>фондовая</w:t>
      </w:r>
      <w:r w:rsidRPr="00A666A6">
        <w:rPr>
          <w:b/>
          <w:bCs/>
          <w:i/>
          <w:w w:val="0"/>
          <w:szCs w:val="22"/>
          <w:lang w:val="en-US"/>
        </w:rPr>
        <w:t xml:space="preserve"> </w:t>
      </w:r>
      <w:r w:rsidRPr="00A666A6">
        <w:rPr>
          <w:b/>
          <w:bCs/>
          <w:i/>
          <w:w w:val="0"/>
          <w:szCs w:val="22"/>
        </w:rPr>
        <w:t>биржа</w:t>
      </w:r>
      <w:r w:rsidRPr="00A666A6">
        <w:rPr>
          <w:b/>
          <w:bCs/>
          <w:i/>
          <w:w w:val="0"/>
          <w:szCs w:val="22"/>
          <w:lang w:val="en-US"/>
        </w:rPr>
        <w:t xml:space="preserve"> (Frankfurter Wertpapierbörse, the Frankfurt Stock Exchange), </w:t>
      </w:r>
      <w:r w:rsidRPr="00A666A6">
        <w:rPr>
          <w:b/>
          <w:bCs/>
          <w:i/>
          <w:w w:val="0"/>
          <w:szCs w:val="22"/>
        </w:rPr>
        <w:t>место</w:t>
      </w:r>
      <w:r w:rsidRPr="00A666A6">
        <w:rPr>
          <w:b/>
          <w:bCs/>
          <w:i/>
          <w:w w:val="0"/>
          <w:szCs w:val="22"/>
          <w:lang w:val="en-US"/>
        </w:rPr>
        <w:t xml:space="preserve"> </w:t>
      </w:r>
      <w:r w:rsidRPr="00A666A6">
        <w:rPr>
          <w:b/>
          <w:bCs/>
          <w:i/>
          <w:w w:val="0"/>
          <w:szCs w:val="22"/>
        </w:rPr>
        <w:t>нахождения</w:t>
      </w:r>
      <w:r w:rsidRPr="00A666A6">
        <w:rPr>
          <w:b/>
          <w:bCs/>
          <w:i/>
          <w:w w:val="0"/>
          <w:szCs w:val="22"/>
          <w:lang w:val="en-US"/>
        </w:rPr>
        <w:t>: Mergenthalerallee 61, 65760 Eschborn, Germany.</w:t>
      </w:r>
    </w:p>
    <w:p w:rsidR="00E95B8D" w:rsidRPr="00A666A6" w:rsidRDefault="00E95B8D" w:rsidP="00BD52E9">
      <w:pPr>
        <w:pStyle w:val="Basic"/>
      </w:pPr>
      <w:r w:rsidRPr="00A666A6">
        <w:t>иные сведения об организации обращения акций эмитента за пределами Российской Федерации, указываемые эмитентом по собственному усмотрению.</w:t>
      </w:r>
    </w:p>
    <w:p w:rsidR="00E95B8D" w:rsidRPr="00A666A6" w:rsidRDefault="00E95B8D">
      <w:pPr>
        <w:widowControl w:val="0"/>
        <w:autoSpaceDE w:val="0"/>
        <w:autoSpaceDN w:val="0"/>
        <w:adjustRightInd w:val="0"/>
        <w:jc w:val="both"/>
        <w:rPr>
          <w:rFonts w:cs="Calibri"/>
          <w:b/>
          <w:i/>
        </w:rPr>
      </w:pPr>
      <w:r w:rsidRPr="00A666A6">
        <w:rPr>
          <w:b/>
          <w:i/>
        </w:rPr>
        <w:t>АДА торгуются на Лондонской фондовой бирже под биржевым тикером «SBER», а также обращаются в сегменте Entry Standard Франкфуртской фондовой биржи и на внебиржевом рынке США.</w:t>
      </w:r>
    </w:p>
    <w:p w:rsidR="00E95B8D" w:rsidRPr="00A666A6" w:rsidRDefault="00E95B8D" w:rsidP="00364FAF">
      <w:pPr>
        <w:pStyle w:val="Heading3"/>
      </w:pPr>
      <w:bookmarkStart w:id="231" w:name="_Toc430103535"/>
      <w:r w:rsidRPr="00A666A6">
        <w:t>9.1.2. Сведения об изменении размера уставного капитала эмитента</w:t>
      </w:r>
      <w:bookmarkEnd w:id="231"/>
    </w:p>
    <w:p w:rsidR="00E95B8D" w:rsidRPr="00A666A6" w:rsidRDefault="00E95B8D" w:rsidP="00BD52E9">
      <w:pPr>
        <w:pStyle w:val="Basic"/>
      </w:pPr>
      <w:r w:rsidRPr="00A666A6">
        <w:t>В случае если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а также за период с даты начала текущего года до даты утверждения проспекта ценных бумаг имело место изменение размера уставного капитала эмитента, по каждому факту произошедших изменений указываются:</w:t>
      </w:r>
    </w:p>
    <w:p w:rsidR="00E95B8D" w:rsidRPr="00A666A6" w:rsidRDefault="00E95B8D" w:rsidP="00BD52E9">
      <w:pPr>
        <w:pStyle w:val="Basic"/>
      </w:pPr>
      <w:r w:rsidRPr="00A666A6">
        <w:t>размер и структура уставного капитала эмитента до соответствующего изменения;</w:t>
      </w:r>
    </w:p>
    <w:p w:rsidR="00E95B8D" w:rsidRPr="00A666A6" w:rsidRDefault="00E95B8D" w:rsidP="00BD52E9">
      <w:pPr>
        <w:pStyle w:val="Basic"/>
      </w:pPr>
      <w:r w:rsidRPr="00A666A6">
        <w:t>наименование органа управления эмитента, принявшего решение об изменении размера уставного капитала эмитента;</w:t>
      </w:r>
    </w:p>
    <w:p w:rsidR="00E95B8D" w:rsidRPr="00A666A6" w:rsidRDefault="00E95B8D" w:rsidP="00BD52E9">
      <w:pPr>
        <w:pStyle w:val="Basic"/>
      </w:pPr>
      <w:r w:rsidRPr="00A666A6">
        <w:t>дата составления и номер протокола собрания (заседания) органа управления эмитента, на котором принято решение об изменении размера уставного капитала эмитента;</w:t>
      </w:r>
    </w:p>
    <w:p w:rsidR="00E95B8D" w:rsidRPr="00A666A6" w:rsidRDefault="00E95B8D" w:rsidP="00BD52E9">
      <w:pPr>
        <w:pStyle w:val="Basic"/>
      </w:pPr>
      <w:r w:rsidRPr="00A666A6">
        <w:t>дата изменения размера уставного капитала эмитента;</w:t>
      </w:r>
    </w:p>
    <w:p w:rsidR="00E95B8D" w:rsidRPr="00A666A6" w:rsidRDefault="00E95B8D" w:rsidP="00BD52E9">
      <w:pPr>
        <w:pStyle w:val="Basic"/>
      </w:pPr>
      <w:r w:rsidRPr="00A666A6">
        <w:t>размер и структура уставного капитала эмитента после соответствующего изменения.</w:t>
      </w:r>
    </w:p>
    <w:p w:rsidR="00E95B8D" w:rsidRPr="00A666A6" w:rsidRDefault="00E95B8D" w:rsidP="00BD52E9">
      <w:pPr>
        <w:pStyle w:val="Basic"/>
      </w:pPr>
      <w:r w:rsidRPr="00A666A6">
        <w:t>Указанная в настоящем подпункте информация может быть изложена в виде таблицы.</w:t>
      </w:r>
    </w:p>
    <w:p w:rsidR="00E95B8D" w:rsidRPr="00A666A6" w:rsidRDefault="00E95B8D">
      <w:pPr>
        <w:widowControl w:val="0"/>
        <w:autoSpaceDE w:val="0"/>
        <w:autoSpaceDN w:val="0"/>
        <w:adjustRightInd w:val="0"/>
        <w:jc w:val="both"/>
        <w:rPr>
          <w:rFonts w:cs="Calibri"/>
          <w:b/>
          <w:i/>
        </w:rPr>
      </w:pPr>
    </w:p>
    <w:p w:rsidR="00E95B8D" w:rsidRPr="00A666A6" w:rsidRDefault="00E95B8D">
      <w:pPr>
        <w:widowControl w:val="0"/>
        <w:autoSpaceDE w:val="0"/>
        <w:autoSpaceDN w:val="0"/>
        <w:adjustRightInd w:val="0"/>
        <w:jc w:val="both"/>
        <w:rPr>
          <w:rFonts w:cs="Calibri"/>
          <w:b/>
          <w:i/>
        </w:rPr>
      </w:pPr>
      <w:r w:rsidRPr="00A666A6">
        <w:rPr>
          <w:rFonts w:cs="Calibri"/>
          <w:b/>
          <w:i/>
        </w:rPr>
        <w:t xml:space="preserve">Изменение уставного капитала места не имело. </w:t>
      </w:r>
    </w:p>
    <w:p w:rsidR="00E95B8D" w:rsidRPr="00A666A6" w:rsidRDefault="00E95B8D">
      <w:pPr>
        <w:widowControl w:val="0"/>
        <w:autoSpaceDE w:val="0"/>
        <w:autoSpaceDN w:val="0"/>
        <w:adjustRightInd w:val="0"/>
        <w:jc w:val="both"/>
        <w:rPr>
          <w:rFonts w:cs="Calibri"/>
          <w:b/>
          <w:i/>
        </w:rPr>
      </w:pPr>
    </w:p>
    <w:p w:rsidR="00E95B8D" w:rsidRPr="00A666A6" w:rsidRDefault="00E95B8D" w:rsidP="00364FAF">
      <w:pPr>
        <w:pStyle w:val="Heading3"/>
      </w:pPr>
      <w:bookmarkStart w:id="232" w:name="_Toc430103536"/>
      <w:r w:rsidRPr="00A666A6">
        <w:t>9.1.3. Сведения о порядке созыва и проведения собрания (заседания) высшего органа управления эмитента</w:t>
      </w:r>
      <w:bookmarkEnd w:id="232"/>
    </w:p>
    <w:p w:rsidR="00E95B8D" w:rsidRPr="00A666A6" w:rsidRDefault="00E95B8D" w:rsidP="00BD52E9">
      <w:pPr>
        <w:pStyle w:val="Basic"/>
      </w:pPr>
      <w:r w:rsidRPr="00A666A6">
        <w:t>Указываются:</w:t>
      </w:r>
    </w:p>
    <w:p w:rsidR="00E95B8D" w:rsidRPr="00A666A6" w:rsidRDefault="00E95B8D" w:rsidP="00BD52E9">
      <w:pPr>
        <w:pStyle w:val="Basic"/>
      </w:pPr>
      <w:r w:rsidRPr="00A666A6">
        <w:t xml:space="preserve">наименование высшего органа управления эмитента: </w:t>
      </w:r>
    </w:p>
    <w:p w:rsidR="00E95B8D" w:rsidRPr="00A666A6" w:rsidRDefault="00E95B8D" w:rsidP="009C6F83">
      <w:pPr>
        <w:pStyle w:val="em-0"/>
        <w:autoSpaceDE w:val="0"/>
        <w:autoSpaceDN w:val="0"/>
        <w:rPr>
          <w:b/>
          <w:i/>
        </w:rPr>
      </w:pPr>
      <w:r w:rsidRPr="00A666A6">
        <w:rPr>
          <w:b/>
          <w:i/>
        </w:rPr>
        <w:t>Общее собрание акционеров ПАО Сбербанк</w:t>
      </w:r>
    </w:p>
    <w:p w:rsidR="00E95B8D" w:rsidRPr="00A666A6" w:rsidRDefault="00E95B8D" w:rsidP="00BD52E9">
      <w:pPr>
        <w:pStyle w:val="Basic"/>
      </w:pPr>
    </w:p>
    <w:p w:rsidR="00E95B8D" w:rsidRPr="00A666A6" w:rsidRDefault="00E95B8D" w:rsidP="00BD52E9">
      <w:pPr>
        <w:pStyle w:val="Basic"/>
      </w:pPr>
      <w:r w:rsidRPr="00A666A6">
        <w:t xml:space="preserve">порядок уведомления акционеров (участников) о проведении собрания (заседания) высшего органа управления эмитента: </w:t>
      </w:r>
    </w:p>
    <w:p w:rsidR="00E95B8D" w:rsidRPr="00A666A6" w:rsidRDefault="00E95B8D" w:rsidP="00BD52E9">
      <w:pPr>
        <w:pStyle w:val="Basic"/>
        <w:rPr>
          <w:b/>
          <w:i/>
        </w:rPr>
      </w:pPr>
      <w:r w:rsidRPr="00A666A6">
        <w:rPr>
          <w:b/>
          <w:i/>
        </w:rPr>
        <w:t>Сообщение о проведении Общего собрания акционеров должно быть опубликовано в «Российской газете» и размещено на официальном корпоративном сайте Банка в сети Интернет на русском и английском языках не позднее, чем за 30 дней до даты его проведения.</w:t>
      </w:r>
    </w:p>
    <w:p w:rsidR="00E95B8D" w:rsidRPr="00A666A6" w:rsidRDefault="00E95B8D" w:rsidP="00BD52E9">
      <w:pPr>
        <w:pStyle w:val="Basic"/>
      </w:pPr>
    </w:p>
    <w:p w:rsidR="00E95B8D" w:rsidRPr="00A666A6" w:rsidRDefault="00E95B8D" w:rsidP="00BD52E9">
      <w:pPr>
        <w:pStyle w:val="Basic"/>
      </w:pPr>
      <w:r w:rsidRPr="00A666A6">
        <w:t xml:space="preserve">лица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таких требований: </w:t>
      </w:r>
    </w:p>
    <w:p w:rsidR="00E95B8D" w:rsidRPr="00A666A6" w:rsidRDefault="00E95B8D" w:rsidP="009C6F83">
      <w:pPr>
        <w:tabs>
          <w:tab w:val="left" w:pos="1134"/>
        </w:tabs>
        <w:ind w:firstLine="539"/>
        <w:jc w:val="both"/>
        <w:rPr>
          <w:b/>
          <w:i/>
          <w:snapToGrid w:val="0"/>
          <w:spacing w:val="-2"/>
        </w:rPr>
      </w:pPr>
      <w:r w:rsidRPr="00A666A6">
        <w:rPr>
          <w:b/>
          <w:i/>
        </w:rPr>
        <w:t>Внеочередное Общее собрание акционеров проводится по решению Наблюдательного совета Банка на основании его собственной инициативы, требования Ревизионной комиссии банка или аудитора, а также акционеров (акционера), являющихся владельцами не менее чем 10% голосующих акций банка на дату предъявления требования.</w:t>
      </w:r>
    </w:p>
    <w:p w:rsidR="00E95B8D" w:rsidRPr="00A666A6" w:rsidRDefault="00E95B8D" w:rsidP="009C6F83">
      <w:pPr>
        <w:pStyle w:val="em-0"/>
        <w:autoSpaceDE w:val="0"/>
        <w:autoSpaceDN w:val="0"/>
        <w:rPr>
          <w:b/>
          <w:i/>
        </w:rPr>
      </w:pPr>
      <w:r w:rsidRPr="00A666A6">
        <w:rPr>
          <w:b/>
          <w:i/>
        </w:rPr>
        <w:t>Предложение о внесении вопросов в повестку дня внеочередного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принадлежащих им, акций и должны быть подписаны акционерами.</w:t>
      </w:r>
    </w:p>
    <w:p w:rsidR="00E95B8D" w:rsidRPr="00A666A6" w:rsidRDefault="00E95B8D" w:rsidP="009C6F83">
      <w:pPr>
        <w:pStyle w:val="Basic"/>
        <w:rPr>
          <w:b/>
          <w:i/>
        </w:rPr>
      </w:pPr>
      <w:r w:rsidRPr="00A666A6">
        <w:rPr>
          <w:b/>
          <w:i/>
        </w:rPr>
        <w:t>Предложение о внесении вопросов в повестку дня внеочередного Общего собрания акционеров должно содержать формулировку  каждого предлагаемого вопроса, а предложение о  выдвижении кандидатов должно содержать  сведения о кандидате, предусмотренные федеральным законом. Предложение  о внесении вопросов в повестку дня внеочередного Общего собрания акционеров может содержать  формулировку  решения по каждому вопросу.</w:t>
      </w:r>
    </w:p>
    <w:p w:rsidR="00E95B8D" w:rsidRPr="00A666A6" w:rsidRDefault="00E95B8D" w:rsidP="00BD52E9">
      <w:pPr>
        <w:pStyle w:val="Basic"/>
      </w:pPr>
    </w:p>
    <w:p w:rsidR="00E95B8D" w:rsidRPr="00A666A6" w:rsidRDefault="00E95B8D" w:rsidP="00BD52E9">
      <w:pPr>
        <w:pStyle w:val="Basic"/>
      </w:pPr>
      <w:r w:rsidRPr="00A666A6">
        <w:t xml:space="preserve">порядок определения даты проведения собрания (заседания) высшего органа управления эмитента: </w:t>
      </w:r>
    </w:p>
    <w:p w:rsidR="00E95B8D" w:rsidRPr="00A666A6" w:rsidRDefault="00E95B8D" w:rsidP="009C6F83">
      <w:pPr>
        <w:ind w:firstLine="720"/>
        <w:jc w:val="both"/>
        <w:rPr>
          <w:b/>
          <w:i/>
        </w:rPr>
      </w:pPr>
      <w:r w:rsidRPr="00A666A6">
        <w:rPr>
          <w:b/>
          <w:i/>
        </w:rPr>
        <w:t>Годовое Общее собрание акционеров банка проводится не ранее чем через 2 месяца и не позднее чем через 6 месяцев после окончания финансового года банка.</w:t>
      </w:r>
    </w:p>
    <w:p w:rsidR="00E95B8D" w:rsidRPr="00A666A6" w:rsidRDefault="00E95B8D" w:rsidP="00BD52E9">
      <w:pPr>
        <w:pStyle w:val="Basic"/>
      </w:pPr>
    </w:p>
    <w:p w:rsidR="00E95B8D" w:rsidRPr="00A666A6" w:rsidRDefault="00E95B8D" w:rsidP="00BD52E9">
      <w:pPr>
        <w:pStyle w:val="Basic"/>
      </w:pPr>
      <w:r w:rsidRPr="00A666A6">
        <w:t xml:space="preserve">лица, которые вправе вносить предложения в повестку дня собрания (заседания) высшего органа управления эмитента, а также порядок внесения таких предложений: </w:t>
      </w:r>
    </w:p>
    <w:p w:rsidR="00E95B8D" w:rsidRPr="00A666A6" w:rsidRDefault="00E95B8D" w:rsidP="009C6F83">
      <w:pPr>
        <w:pStyle w:val="em-0"/>
        <w:autoSpaceDE w:val="0"/>
        <w:autoSpaceDN w:val="0"/>
        <w:rPr>
          <w:b/>
          <w:i/>
        </w:rPr>
      </w:pPr>
      <w:r w:rsidRPr="00A666A6">
        <w:rPr>
          <w:b/>
          <w:i/>
        </w:rPr>
        <w:t>Акционеры (акционер), являющиеся в совокупности владельцами не менее 2% голосующих акций, вправе внести вопросы в повестку дня годового Общего собрания акционеров и выдвинуть кандидатов в Наблюдательный совет Банка, Ревизионную комиссию, число которых не может превышать количественный состав соответствующего органа, а также кандидата на должность Президента, Председателя Правления Банка. Такие предложения должны поступить в Банк не позднее 75 дней после окончания финансового года Банка.</w:t>
      </w:r>
    </w:p>
    <w:p w:rsidR="00E95B8D" w:rsidRPr="00A666A6" w:rsidRDefault="00E95B8D" w:rsidP="009C6F83">
      <w:pPr>
        <w:pStyle w:val="em-0"/>
        <w:autoSpaceDE w:val="0"/>
        <w:autoSpaceDN w:val="0"/>
        <w:rPr>
          <w:b/>
          <w:i/>
        </w:rPr>
      </w:pPr>
      <w:r w:rsidRPr="00A666A6">
        <w:rPr>
          <w:b/>
          <w:i/>
        </w:rPr>
        <w:t>Предложение о внесении вопросов в повестку дня  Общего собрания акционеров и предложение о выдвижении кандидатов вносятся в  письменной форме с указанием имени (наименования) представивших их акционеров (акционера), количества и категории принадлежащих им акций и должны быть подписаны акционерами.</w:t>
      </w:r>
    </w:p>
    <w:p w:rsidR="00E95B8D" w:rsidRPr="00A666A6" w:rsidRDefault="00E95B8D" w:rsidP="009C6F83">
      <w:pPr>
        <w:pStyle w:val="Basic"/>
        <w:rPr>
          <w:b/>
          <w:i/>
        </w:rPr>
      </w:pPr>
      <w:r w:rsidRPr="00A666A6">
        <w:rPr>
          <w:b/>
          <w:i/>
        </w:rPr>
        <w:tab/>
        <w:t>Предложение о внесении вопросов в повестку дня Общего собрания акционеров должно содержать формулировку  каждого предлагаемого вопроса, а предложение о  выдвижении кандидатов должно содержать  сведения о кандидате, предусмотренные федеральным законом. Предложение  о внесении вопросов в повестку дня Общего собрания акционеров может содержать  формулировку  решения по каждому вопросу.</w:t>
      </w:r>
    </w:p>
    <w:p w:rsidR="00E95B8D" w:rsidRPr="00A666A6" w:rsidRDefault="00E95B8D" w:rsidP="00BD52E9">
      <w:pPr>
        <w:pStyle w:val="Basic"/>
      </w:pPr>
    </w:p>
    <w:p w:rsidR="00E95B8D" w:rsidRPr="00A666A6" w:rsidRDefault="00E95B8D" w:rsidP="00BD52E9">
      <w:pPr>
        <w:pStyle w:val="Basic"/>
      </w:pPr>
      <w:r w:rsidRPr="00A666A6">
        <w:t xml:space="preserve">лица,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такой информацией (материалами): </w:t>
      </w:r>
    </w:p>
    <w:p w:rsidR="00E95B8D" w:rsidRPr="00A666A6" w:rsidRDefault="00E95B8D" w:rsidP="009C6F83">
      <w:pPr>
        <w:pStyle w:val="em-0"/>
        <w:autoSpaceDE w:val="0"/>
        <w:autoSpaceDN w:val="0"/>
        <w:rPr>
          <w:b/>
          <w:i/>
        </w:rPr>
      </w:pPr>
      <w:r w:rsidRPr="00A666A6">
        <w:rPr>
          <w:b/>
          <w:i/>
        </w:rPr>
        <w:t>Акционер банка вправе ознакомиться с материалами по подготовке к проведению общего собрания акционеров по адресам, указанным в сообщении о проведении общего собрания акционеров банка. По указанным адресам в срок до даты проведения общего собрания акционеров банка акционер банка вправе получить копии всех материалов по вопросам повестки дня.</w:t>
      </w:r>
    </w:p>
    <w:p w:rsidR="00E95B8D" w:rsidRPr="00A666A6" w:rsidRDefault="00E95B8D" w:rsidP="009C6F83">
      <w:pPr>
        <w:pStyle w:val="Basic"/>
        <w:rPr>
          <w:b/>
          <w:i/>
        </w:rPr>
      </w:pPr>
      <w:r w:rsidRPr="00A666A6">
        <w:rPr>
          <w:b/>
          <w:i/>
          <w:szCs w:val="22"/>
        </w:rPr>
        <w:t xml:space="preserve">Не позднее, чем за 30 дней до даты проведения Общего собрания акционеров материалы к Общему собранию акционеров должны быть доступны лицам, имеющим право на участие в общем собрании акционеров, для ознакомления в местах по адресам, указанным в сообщении о проведении общего собрания акционеров, а также размещаются на официальном корпоративном сайте банка в сети Интернет – </w:t>
      </w:r>
      <w:hyperlink r:id="rId47" w:history="1">
        <w:r w:rsidRPr="00A666A6">
          <w:rPr>
            <w:rStyle w:val="Hyperlink"/>
            <w:b/>
            <w:i/>
            <w:color w:val="auto"/>
            <w:szCs w:val="22"/>
            <w:lang w:val="en-US"/>
          </w:rPr>
          <w:t>www</w:t>
        </w:r>
        <w:r w:rsidRPr="00A666A6">
          <w:rPr>
            <w:rStyle w:val="Hyperlink"/>
            <w:b/>
            <w:i/>
            <w:color w:val="auto"/>
            <w:szCs w:val="22"/>
          </w:rPr>
          <w:t>.</w:t>
        </w:r>
        <w:r w:rsidRPr="00A666A6">
          <w:rPr>
            <w:rStyle w:val="Hyperlink"/>
            <w:b/>
            <w:i/>
            <w:color w:val="auto"/>
            <w:szCs w:val="22"/>
            <w:lang w:val="en-US"/>
          </w:rPr>
          <w:t>sberbank</w:t>
        </w:r>
        <w:r w:rsidRPr="00A666A6">
          <w:rPr>
            <w:rStyle w:val="Hyperlink"/>
            <w:b/>
            <w:i/>
            <w:color w:val="auto"/>
            <w:szCs w:val="22"/>
          </w:rPr>
          <w:t>.</w:t>
        </w:r>
        <w:r w:rsidRPr="00A666A6">
          <w:rPr>
            <w:rStyle w:val="Hyperlink"/>
            <w:b/>
            <w:i/>
            <w:color w:val="auto"/>
            <w:szCs w:val="22"/>
            <w:lang w:val="en-US"/>
          </w:rPr>
          <w:t>ru</w:t>
        </w:r>
      </w:hyperlink>
      <w:r w:rsidRPr="00A666A6">
        <w:rPr>
          <w:b/>
          <w:i/>
          <w:szCs w:val="22"/>
        </w:rPr>
        <w:t xml:space="preserve"> на русском и английском языках.</w:t>
      </w:r>
    </w:p>
    <w:p w:rsidR="00E95B8D" w:rsidRPr="00A666A6" w:rsidRDefault="00E95B8D" w:rsidP="00BD52E9">
      <w:pPr>
        <w:pStyle w:val="Basic"/>
      </w:pPr>
    </w:p>
    <w:p w:rsidR="00E95B8D" w:rsidRPr="00A666A6" w:rsidRDefault="00E95B8D" w:rsidP="00BD52E9">
      <w:pPr>
        <w:pStyle w:val="Basic"/>
      </w:pPr>
      <w:r w:rsidRPr="00A666A6">
        <w:t>порядок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E95B8D" w:rsidRPr="00A666A6" w:rsidRDefault="00E95B8D" w:rsidP="009C6F83">
      <w:pPr>
        <w:widowControl w:val="0"/>
        <w:autoSpaceDE w:val="0"/>
        <w:autoSpaceDN w:val="0"/>
        <w:adjustRightInd w:val="0"/>
        <w:ind w:firstLine="567"/>
        <w:jc w:val="both"/>
        <w:rPr>
          <w:rFonts w:cs="Calibri"/>
          <w:b/>
          <w:i/>
        </w:rPr>
      </w:pPr>
      <w:r w:rsidRPr="00A666A6">
        <w:rPr>
          <w:b/>
          <w:i/>
        </w:rPr>
        <w:t>Решения, принятые Общим собранием акционеров, а также итоги голосования оглашаются на Общем собрании акционеров, в ходе которого проводилось голосование или доводятся  не позднее 10 дней  после составления протокола об итогах голосования в форме отчета об итогах голосования до сведения лиц, включенных в список лиц, имеющих право на участие в Общем собрании акционеров, путем опубликования в «Российской газете» и размещения на официальном корпоративном сайте Банка в сети Интернет</w:t>
      </w:r>
    </w:p>
    <w:p w:rsidR="00E95B8D" w:rsidRPr="00A666A6" w:rsidRDefault="00E95B8D" w:rsidP="00364FAF">
      <w:pPr>
        <w:pStyle w:val="Heading3"/>
      </w:pPr>
      <w:bookmarkStart w:id="233" w:name="_Toc430103537"/>
      <w:r w:rsidRPr="00A666A6">
        <w:t>9.1.4.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233"/>
    </w:p>
    <w:p w:rsidR="00E95B8D" w:rsidRPr="00A666A6" w:rsidRDefault="00E95B8D" w:rsidP="00BD52E9">
      <w:pPr>
        <w:pStyle w:val="Basic"/>
      </w:pPr>
      <w:r w:rsidRPr="00A666A6">
        <w:t>Приводится список коммерческих организаций, в которых эмитент на дату утверждения проспекта ценных бумаг владеет не менее чем пятью процентами уставного капитала либо не менее чем пятью процентами обыкновенных акций.</w:t>
      </w:r>
    </w:p>
    <w:p w:rsidR="00E95B8D" w:rsidRPr="00A666A6" w:rsidRDefault="00E95B8D" w:rsidP="00BD52E9">
      <w:pPr>
        <w:pStyle w:val="Basic"/>
      </w:pPr>
      <w:r w:rsidRPr="00A666A6">
        <w:t>По каждой такой коммерческой организации указываются:</w:t>
      </w:r>
    </w:p>
    <w:p w:rsidR="00E95B8D" w:rsidRPr="00A666A6" w:rsidRDefault="00E95B8D" w:rsidP="00BD52E9">
      <w:pPr>
        <w:pStyle w:val="Basic"/>
      </w:pPr>
      <w:r w:rsidRPr="00A666A6">
        <w:t>полное и сокращенное фирменные наименования, место нахождения, ИНН (если применимо), ОГРН (если применимо);</w:t>
      </w:r>
    </w:p>
    <w:p w:rsidR="00E95B8D" w:rsidRPr="00A666A6" w:rsidRDefault="00E95B8D" w:rsidP="00BD52E9">
      <w:pPr>
        <w:pStyle w:val="Basic"/>
      </w:pPr>
      <w:r w:rsidRPr="00A666A6">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E95B8D" w:rsidRPr="00A666A6" w:rsidRDefault="00E95B8D" w:rsidP="00BD52E9">
      <w:pPr>
        <w:pStyle w:val="Basic"/>
      </w:pPr>
      <w:r w:rsidRPr="00A666A6">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1. Дочерний Банк Акционерное Общество «Сбербанк России»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ДБ АО «Сбербанк»</w:t>
            </w:r>
          </w:p>
        </w:tc>
      </w:tr>
      <w:tr w:rsidR="00E95B8D" w:rsidRPr="00A666A6" w:rsidTr="00B06A27">
        <w:tc>
          <w:tcPr>
            <w:tcW w:w="4317" w:type="dxa"/>
          </w:tcPr>
          <w:p w:rsidR="00E95B8D" w:rsidRPr="00A666A6" w:rsidRDefault="00E95B8D" w:rsidP="00B06A27">
            <w:pPr>
              <w:autoSpaceDE w:val="0"/>
              <w:autoSpaceDN w:val="0"/>
              <w:jc w:val="both"/>
            </w:pPr>
            <w:r w:rsidRPr="00A666A6">
              <w:t>ИНН: (не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Республика Казахстан, 050059,  г. Алматы, Бостандыкский район, проспект Аль-Фараби, дом 13/1</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99,997757%</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99,997757%</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pPr>
        <w:rPr>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2. ПУБЛИЧНОЕ АКЦИОНЕРНОЕ ОБЩЕСТВО «ДОЧЕРНИЙ БАНК СБЕРБАНКА РОССИИ»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АО «СБЕРБАНК РОССИИ»</w:t>
            </w:r>
          </w:p>
        </w:tc>
      </w:tr>
      <w:tr w:rsidR="00E95B8D" w:rsidRPr="00A666A6" w:rsidTr="00B06A27">
        <w:tc>
          <w:tcPr>
            <w:tcW w:w="4317" w:type="dxa"/>
          </w:tcPr>
          <w:p w:rsidR="00E95B8D" w:rsidRPr="00A666A6" w:rsidRDefault="00E95B8D" w:rsidP="00B06A27">
            <w:pPr>
              <w:autoSpaceDE w:val="0"/>
              <w:autoSpaceDN w:val="0"/>
              <w:jc w:val="both"/>
            </w:pPr>
            <w:r w:rsidRPr="00A666A6">
              <w:t>ИНН: (не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Украина, 01601, Киев, ул. Владимирская, 46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3. Открытое акционерное общество </w:t>
            </w:r>
          </w:p>
          <w:p w:rsidR="00E95B8D" w:rsidRPr="00A666A6" w:rsidRDefault="00E95B8D" w:rsidP="00B06A27">
            <w:pPr>
              <w:pStyle w:val="prilozhenieglava"/>
              <w:spacing w:before="0" w:after="0"/>
              <w:rPr>
                <w:caps w:val="0"/>
                <w:sz w:val="22"/>
                <w:szCs w:val="22"/>
              </w:rPr>
            </w:pPr>
            <w:r w:rsidRPr="00A666A6">
              <w:rPr>
                <w:caps w:val="0"/>
                <w:sz w:val="22"/>
                <w:szCs w:val="22"/>
              </w:rPr>
              <w:t>«БПС-Сбербанк»</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ОАО «БПС-Сбербанк»</w:t>
            </w:r>
          </w:p>
        </w:tc>
      </w:tr>
      <w:tr w:rsidR="00E95B8D" w:rsidRPr="00A666A6" w:rsidTr="00B06A27">
        <w:tc>
          <w:tcPr>
            <w:tcW w:w="4317" w:type="dxa"/>
          </w:tcPr>
          <w:p w:rsidR="00E95B8D" w:rsidRPr="00A666A6" w:rsidRDefault="00E95B8D" w:rsidP="00B06A27">
            <w:pPr>
              <w:autoSpaceDE w:val="0"/>
              <w:autoSpaceDN w:val="0"/>
              <w:jc w:val="both"/>
            </w:pPr>
            <w:r w:rsidRPr="00A666A6">
              <w:t>ИНН: (не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Республика Беларусь, 220005, г. Минск, бульвар имени Мулявина, 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98,43%</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98,43%</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4. Общество с ограниченной ответственностью «Аукцион»</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ООО «Аукцион»</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7710203590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1027700256297</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111024, г. Москва, ш. Энтузиастов, д. 14</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5. Закрытое акционерное общество «ИКС»</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ЗАО «ИКС»</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5263023906</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1025203020424</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603005, г. Нижний Новгород, ул. Октябрьская, д. 33</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6. Закрытое акционерное общество «Сбербанк Лизинг»</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ЗАО «Сбербанк Лизинг»</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7707009586</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1027739000728</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jc w:val="center"/>
            </w:pPr>
            <w:r w:rsidRPr="00A666A6">
              <w:t xml:space="preserve"> 143002, Московская область, г. Одинцово, </w:t>
            </w:r>
          </w:p>
          <w:p w:rsidR="00E95B8D" w:rsidRPr="00A666A6" w:rsidRDefault="00E95B8D" w:rsidP="00B06A27">
            <w:pPr>
              <w:autoSpaceDE w:val="0"/>
              <w:autoSpaceDN w:val="0"/>
              <w:jc w:val="center"/>
            </w:pPr>
            <w:r w:rsidRPr="00A666A6">
              <w:t>ул. Молодежная, д. 21</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7. Общество с ограниченной ответственностью «Современные технологии»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ООО «Современные технологии»</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7708229993</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1037708040468</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 115432, г. Москва, 2-ой Южнопортовый пр-д, д. 12а, корп. 1, стр. 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r w:rsidR="00E95B8D" w:rsidRPr="00A666A6" w:rsidTr="00B06A27">
        <w:tc>
          <w:tcPr>
            <w:tcW w:w="9102" w:type="dxa"/>
            <w:gridSpan w:val="3"/>
            <w:tcBorders>
              <w:left w:val="nil"/>
              <w:right w:val="nil"/>
            </w:tcBorders>
          </w:tcPr>
          <w:p w:rsidR="00E95B8D" w:rsidRPr="00A666A6" w:rsidRDefault="00E95B8D" w:rsidP="00B06A27">
            <w:pPr>
              <w:jc w:val="center"/>
            </w:pPr>
          </w:p>
        </w:tc>
      </w:tr>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8. Общество с ограниченной ответственностью </w:t>
            </w:r>
          </w:p>
          <w:p w:rsidR="00E95B8D" w:rsidRPr="00A666A6" w:rsidRDefault="00E95B8D" w:rsidP="00B06A27">
            <w:pPr>
              <w:pStyle w:val="prilozhenieglava"/>
              <w:spacing w:before="0" w:after="0"/>
              <w:rPr>
                <w:caps w:val="0"/>
              </w:rPr>
            </w:pPr>
            <w:r w:rsidRPr="00A666A6">
              <w:rPr>
                <w:caps w:val="0"/>
                <w:sz w:val="22"/>
                <w:szCs w:val="22"/>
              </w:rPr>
              <w:t>«Сбербанк Капитал»</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«Сбербанк Капитал»</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7736581290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1087746887678</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117997, г. Москва, ул. Вавилова, д. 19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9. Закрытое акционерное общество «Сбербанк – Автоматизированная система торгов»</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ЗАО «Сбербанк – АСТ»</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7707308480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1027707000441</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127055, г. Москва, ул. Новослободская, д. 24, стр. 2</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10. Общество с ограниченной ответственностью </w:t>
            </w:r>
          </w:p>
          <w:p w:rsidR="00E95B8D" w:rsidRPr="00A666A6" w:rsidRDefault="00E95B8D" w:rsidP="00B06A27">
            <w:pPr>
              <w:pStyle w:val="prilozhenieglava"/>
              <w:spacing w:before="0" w:after="0"/>
              <w:rPr>
                <w:caps w:val="0"/>
              </w:rPr>
            </w:pPr>
            <w:r w:rsidRPr="00A666A6">
              <w:rPr>
                <w:caps w:val="0"/>
                <w:sz w:val="22"/>
                <w:szCs w:val="22"/>
              </w:rPr>
              <w:t>«Перспективные инвестиции»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«Перспективные инвестиции»</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5032218680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1105032001458</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143000, Московская область, г. Одинцово, ул. Молодежная, д. 46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11. Общество с ограниченной ответственностью </w:t>
            </w:r>
          </w:p>
          <w:p w:rsidR="00E95B8D" w:rsidRPr="00A666A6" w:rsidRDefault="00E95B8D" w:rsidP="00B06A27">
            <w:pPr>
              <w:pStyle w:val="prilozhenieglava"/>
              <w:spacing w:before="0" w:after="0"/>
              <w:rPr>
                <w:b w:val="0"/>
                <w:bCs/>
                <w:sz w:val="22"/>
                <w:szCs w:val="22"/>
              </w:rPr>
            </w:pPr>
            <w:r w:rsidRPr="00A666A6">
              <w:rPr>
                <w:caps w:val="0"/>
                <w:sz w:val="22"/>
                <w:szCs w:val="22"/>
              </w:rPr>
              <w:t>«Финансовая компания Сбербанка»</w:t>
            </w:r>
            <w:r w:rsidRPr="00A666A6">
              <w:rPr>
                <w:caps w:val="0"/>
              </w:rPr>
              <w:t xml:space="preserve"> </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«Сбербанк-Финанс»</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7736617998</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1107746399903</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119002, г. Москва, пер. Сивцев Вражек, д. 29/16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p w:rsidR="00E95B8D" w:rsidRPr="00A666A6" w:rsidRDefault="00E95B8D" w:rsidP="00B06A27">
            <w:pPr>
              <w:jc w:val="center"/>
            </w:pP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12. Общество с ограниченной ответственностью </w:t>
            </w:r>
          </w:p>
          <w:p w:rsidR="00E95B8D" w:rsidRPr="00A666A6" w:rsidRDefault="00E95B8D" w:rsidP="00B06A27">
            <w:pPr>
              <w:pStyle w:val="prilozhenieglava"/>
              <w:spacing w:before="0" w:after="0"/>
              <w:rPr>
                <w:caps w:val="0"/>
              </w:rPr>
            </w:pPr>
            <w:r w:rsidRPr="00A666A6">
              <w:rPr>
                <w:caps w:val="0"/>
                <w:sz w:val="22"/>
                <w:szCs w:val="22"/>
              </w:rPr>
              <w:t>«Специализированный депозитарий Сбербанка»</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«Спецдепозитарий Сбербанка»</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7736618039</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1107746400827</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Россия, г. Москва, ул. Вавилова, д. 3</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13. Общество с ограниченной ответственностью </w:t>
            </w:r>
          </w:p>
          <w:p w:rsidR="00E95B8D" w:rsidRPr="00A666A6" w:rsidRDefault="00E95B8D" w:rsidP="00B06A27">
            <w:pPr>
              <w:pStyle w:val="prilozhenieglava"/>
              <w:spacing w:before="0" w:after="0"/>
              <w:rPr>
                <w:caps w:val="0"/>
              </w:rPr>
            </w:pPr>
            <w:r w:rsidRPr="00A666A6">
              <w:rPr>
                <w:caps w:val="0"/>
                <w:sz w:val="22"/>
                <w:szCs w:val="22"/>
              </w:rPr>
              <w:t>«Сбербанк Инвестиции»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«Сбербанк Инвестиции»</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5032229441</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1105032007761</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143000, Московская область, г. Одинцово, ул. Молодежная, д. 46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14. Закрытое акционерное общество «Сбербанк-Технологии»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ЗАО «СберТех»</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7736632467</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1117746533926</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117105, г. Москва, Новоданиловская наб., д.10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15. Закрытое акционерное общество «Центр программ лояльности»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ЗАО «Центр ПЛ»</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7702770003</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1117746689840</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115114, город Москва, 1-й Дербеневский переулок, 5, помещение №505/506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16. Общество с ограниченной ответственностью «Гермес»</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«Гермес»</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7723392970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1157746480341</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115432, г. Москва, 2-ой Южнопортовый пр-д, д. 12А, стр.7</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lang w:val="en-US"/>
              </w:rPr>
            </w:pPr>
            <w:r w:rsidRPr="00A666A6">
              <w:rPr>
                <w:caps w:val="0"/>
                <w:sz w:val="22"/>
                <w:szCs w:val="22"/>
                <w:lang w:val="en-US"/>
              </w:rPr>
              <w:t xml:space="preserve"> 17. SB International S.a.r.l.</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нет</w:t>
            </w:r>
          </w:p>
        </w:tc>
      </w:tr>
      <w:tr w:rsidR="00E95B8D" w:rsidRPr="00A666A6" w:rsidTr="00B06A27">
        <w:tc>
          <w:tcPr>
            <w:tcW w:w="4317" w:type="dxa"/>
          </w:tcPr>
          <w:p w:rsidR="00E95B8D" w:rsidRPr="00A666A6" w:rsidRDefault="00E95B8D" w:rsidP="00B06A27">
            <w:pPr>
              <w:autoSpaceDE w:val="0"/>
              <w:autoSpaceDN w:val="0"/>
              <w:jc w:val="both"/>
            </w:pPr>
            <w:r w:rsidRPr="00A666A6">
              <w:t>ИНН: (не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jc w:val="center"/>
              <w:rPr>
                <w:lang w:val="en-US"/>
              </w:rPr>
            </w:pPr>
            <w:r w:rsidRPr="00A666A6">
              <w:rPr>
                <w:lang w:val="en-US"/>
              </w:rPr>
              <w:t>46A, Avenue J.F. Kennedy, L-1855</w:t>
            </w:r>
          </w:p>
          <w:p w:rsidR="00E95B8D" w:rsidRPr="00A666A6" w:rsidRDefault="00E95B8D" w:rsidP="00B06A27">
            <w:pPr>
              <w:autoSpaceDE w:val="0"/>
              <w:autoSpaceDN w:val="0"/>
              <w:jc w:val="center"/>
              <w:rPr>
                <w:lang w:val="en-US"/>
              </w:rPr>
            </w:pPr>
            <w:r w:rsidRPr="00A666A6">
              <w:rPr>
                <w:lang w:val="en-US"/>
              </w:rPr>
              <w:t>Luxembourg, Grand Duchy of Luxembourg</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lang w:val="en-US"/>
              </w:rPr>
            </w:pPr>
            <w:r w:rsidRPr="00A666A6">
              <w:rPr>
                <w:b/>
                <w:bCs/>
                <w:lang w:val="en-US"/>
              </w:rPr>
              <w:t>18. SB Luxembourg S.a.r.l.</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нет</w:t>
            </w:r>
          </w:p>
        </w:tc>
      </w:tr>
      <w:tr w:rsidR="00E95B8D" w:rsidRPr="00A666A6" w:rsidTr="00B06A27">
        <w:tc>
          <w:tcPr>
            <w:tcW w:w="4317" w:type="dxa"/>
          </w:tcPr>
          <w:p w:rsidR="00E95B8D" w:rsidRPr="00A666A6" w:rsidRDefault="00E95B8D" w:rsidP="00B06A27">
            <w:pPr>
              <w:autoSpaceDE w:val="0"/>
              <w:autoSpaceDN w:val="0"/>
              <w:jc w:val="both"/>
            </w:pPr>
            <w:r w:rsidRPr="00A666A6">
              <w:t>ИНН: (не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rPr>
                <w:lang w:val="en-US"/>
              </w:rPr>
            </w:pPr>
            <w:r w:rsidRPr="00A666A6">
              <w:rPr>
                <w:lang w:val="en-US"/>
              </w:rPr>
              <w:t>22, rue Jean-Pierre Brasseur L-1258 Luxembourg</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rPr>
                <w:lang w:val="en-US"/>
              </w:rPr>
            </w:pPr>
            <w:r w:rsidRPr="00A666A6">
              <w:rPr>
                <w:lang w:val="en-US"/>
              </w:rPr>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rPr>
                <w:lang w:val="en-US"/>
              </w:rPr>
            </w:pPr>
            <w:r w:rsidRPr="00A666A6">
              <w:rPr>
                <w:lang w:val="en-US"/>
              </w:rPr>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rPr>
                <w:lang w:val="en-US"/>
              </w:rPr>
            </w:pPr>
            <w:r w:rsidRPr="00A666A6">
              <w:rPr>
                <w:lang w:val="en-US"/>
              </w:rPr>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rPr>
                <w:lang w:val="en-US"/>
              </w:rPr>
            </w:pPr>
            <w:r w:rsidRPr="00A666A6">
              <w:rPr>
                <w:lang w:val="en-US"/>
              </w:rPr>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lang w:val="en-US"/>
              </w:rPr>
            </w:pPr>
            <w:r w:rsidRPr="00A666A6">
              <w:rPr>
                <w:b/>
                <w:bCs/>
              </w:rPr>
              <w:t xml:space="preserve">19. </w:t>
            </w:r>
            <w:r w:rsidRPr="00A666A6">
              <w:rPr>
                <w:b/>
                <w:bCs/>
                <w:lang w:val="en-US"/>
              </w:rPr>
              <w:t>Sberbank Europe AG</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нет</w:t>
            </w:r>
          </w:p>
        </w:tc>
      </w:tr>
      <w:tr w:rsidR="00E95B8D" w:rsidRPr="00A666A6" w:rsidTr="00B06A27">
        <w:tc>
          <w:tcPr>
            <w:tcW w:w="4317" w:type="dxa"/>
          </w:tcPr>
          <w:p w:rsidR="00E95B8D" w:rsidRPr="00A666A6" w:rsidRDefault="00E95B8D" w:rsidP="00B06A27">
            <w:pPr>
              <w:autoSpaceDE w:val="0"/>
              <w:autoSpaceDN w:val="0"/>
              <w:jc w:val="both"/>
            </w:pPr>
            <w:r w:rsidRPr="00A666A6">
              <w:t>ИНН: (не применимо):</w:t>
            </w:r>
          </w:p>
        </w:tc>
        <w:tc>
          <w:tcPr>
            <w:tcW w:w="4785" w:type="dxa"/>
            <w:gridSpan w:val="2"/>
          </w:tcPr>
          <w:p w:rsidR="00E95B8D" w:rsidRPr="00A666A6" w:rsidRDefault="00E95B8D" w:rsidP="00B06A27">
            <w:pPr>
              <w:autoSpaceDE w:val="0"/>
              <w:autoSpaceDN w:val="0"/>
              <w:jc w:val="center"/>
              <w:rPr>
                <w:lang w:val="en-US"/>
              </w:rPr>
            </w:pPr>
            <w:r w:rsidRPr="00A666A6">
              <w:rPr>
                <w:lang w:val="en-US"/>
              </w:rPr>
              <w:t>-</w:t>
            </w:r>
          </w:p>
        </w:tc>
      </w:tr>
      <w:tr w:rsidR="00E95B8D" w:rsidRPr="00A666A6" w:rsidTr="00B06A27">
        <w:tc>
          <w:tcPr>
            <w:tcW w:w="4317" w:type="dxa"/>
          </w:tcPr>
          <w:p w:rsidR="00E95B8D" w:rsidRPr="00A666A6" w:rsidRDefault="00E95B8D" w:rsidP="00B06A27">
            <w:pPr>
              <w:autoSpaceDE w:val="0"/>
              <w:autoSpaceDN w:val="0"/>
              <w:jc w:val="both"/>
            </w:pPr>
            <w:r w:rsidRPr="00A666A6">
              <w:t>ОГРН(не применимо):</w:t>
            </w:r>
          </w:p>
        </w:tc>
        <w:tc>
          <w:tcPr>
            <w:tcW w:w="4785" w:type="dxa"/>
            <w:gridSpan w:val="2"/>
          </w:tcPr>
          <w:p w:rsidR="00E95B8D" w:rsidRPr="00A666A6" w:rsidRDefault="00E95B8D" w:rsidP="00B06A27">
            <w:pPr>
              <w:autoSpaceDE w:val="0"/>
              <w:autoSpaceDN w:val="0"/>
              <w:jc w:val="center"/>
              <w:rPr>
                <w:lang w:val="en-US"/>
              </w:rPr>
            </w:pPr>
            <w:r w:rsidRPr="00A666A6">
              <w:rPr>
                <w:lang w:val="en-US"/>
              </w:rPr>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rPr>
                <w:lang w:val="en-US"/>
              </w:rPr>
              <w:t>Schwarzenbergplatz</w:t>
            </w:r>
            <w:r w:rsidRPr="00A666A6">
              <w:t xml:space="preserve"> 3, </w:t>
            </w:r>
            <w:r w:rsidRPr="00A666A6">
              <w:rPr>
                <w:lang w:val="en-US"/>
              </w:rPr>
              <w:t>1010 Wien</w:t>
            </w:r>
            <w:r w:rsidRPr="00A666A6">
              <w:t xml:space="preserve">, </w:t>
            </w:r>
            <w:r w:rsidRPr="00A666A6">
              <w:rPr>
                <w:lang w:val="en-US"/>
              </w:rPr>
              <w:t>Austria</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b w:val="0"/>
                <w:caps w:val="0"/>
                <w:sz w:val="22"/>
                <w:szCs w:val="22"/>
              </w:rPr>
            </w:pPr>
            <w:r w:rsidRPr="00A666A6">
              <w:rPr>
                <w:caps w:val="0"/>
                <w:sz w:val="22"/>
                <w:szCs w:val="22"/>
              </w:rPr>
              <w:t>20. Общество с ограниченной ответственностью Страховая компания «Сбербанк страхование жизни»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СК «Сбербанк страхование жизни»</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7744002123</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1037700051146</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115162, г. Москва, ул. Шаболовка, дом 31Г</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21. Акционерное общество «Деловая среда»</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АО «Деловая среда»</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7736641983</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1127746271355</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117997, г. Москва, ул. Вавилова, д. 19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lang w:val="en-US"/>
              </w:rPr>
            </w:pPr>
            <w:r w:rsidRPr="00A666A6">
              <w:rPr>
                <w:caps w:val="0"/>
                <w:sz w:val="22"/>
                <w:szCs w:val="22"/>
              </w:rPr>
              <w:t xml:space="preserve">22. </w:t>
            </w:r>
            <w:r w:rsidRPr="00A666A6">
              <w:rPr>
                <w:caps w:val="0"/>
                <w:sz w:val="22"/>
                <w:szCs w:val="22"/>
                <w:lang w:val="en-US"/>
              </w:rPr>
              <w:t>SB Securities S.A.</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нет</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rPr>
                <w:lang w:val="en-US"/>
              </w:rPr>
            </w:pPr>
            <w:r w:rsidRPr="00A666A6">
              <w:rPr>
                <w:lang w:val="en-US"/>
              </w:rPr>
              <w:t>2, boulevard Konrad Adenauer L-1115 Luxembourg</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23. Общество с ограниченной ответственностью </w:t>
            </w:r>
          </w:p>
          <w:p w:rsidR="00E95B8D" w:rsidRPr="00A666A6" w:rsidRDefault="00E95B8D" w:rsidP="00B06A27">
            <w:pPr>
              <w:pStyle w:val="prilozhenieglava"/>
              <w:spacing w:before="0" w:after="0"/>
              <w:rPr>
                <w:caps w:val="0"/>
                <w:sz w:val="22"/>
                <w:szCs w:val="22"/>
              </w:rPr>
            </w:pPr>
            <w:r w:rsidRPr="00A666A6">
              <w:rPr>
                <w:caps w:val="0"/>
                <w:sz w:val="22"/>
                <w:szCs w:val="22"/>
              </w:rPr>
              <w:t>«АктивБизнесКоллекшн»</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«АктивБизнесКоллекшн»</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7736659589</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1137746390572</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117997, г. Москва, ул. Вавилова, д. 19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24. Общество с ограниченной ответственностью </w:t>
            </w:r>
          </w:p>
          <w:p w:rsidR="00E95B8D" w:rsidRPr="00A666A6" w:rsidRDefault="00E95B8D" w:rsidP="00B06A27">
            <w:pPr>
              <w:pStyle w:val="prilozhenieglava"/>
              <w:spacing w:before="0" w:after="0"/>
              <w:rPr>
                <w:caps w:val="0"/>
                <w:sz w:val="22"/>
                <w:szCs w:val="22"/>
              </w:rPr>
            </w:pPr>
            <w:r w:rsidRPr="00A666A6">
              <w:rPr>
                <w:caps w:val="0"/>
                <w:sz w:val="22"/>
                <w:szCs w:val="22"/>
              </w:rPr>
              <w:t>«Сбербанк-Сервис»</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«Сбербанк-Сервис»</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7736663049</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1137746703709</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117997, г. Москва, ул. Вавилова, д. 19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25. Акционерное общество</w:t>
            </w:r>
          </w:p>
          <w:p w:rsidR="00E95B8D" w:rsidRPr="00A666A6" w:rsidRDefault="00E95B8D" w:rsidP="00B06A27">
            <w:pPr>
              <w:pStyle w:val="prilozhenieglava"/>
              <w:spacing w:before="0" w:after="0"/>
              <w:rPr>
                <w:caps w:val="0"/>
                <w:sz w:val="22"/>
                <w:szCs w:val="22"/>
              </w:rPr>
            </w:pPr>
            <w:r w:rsidRPr="00A666A6">
              <w:rPr>
                <w:caps w:val="0"/>
                <w:sz w:val="22"/>
                <w:szCs w:val="22"/>
              </w:rPr>
              <w:t>«Негосударственный Пенсионный Фонд Сбербанка»</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АО «НПФ Сбербанка»</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7725352740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1147799009160</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115162, г. Москва, ул. Шаболовка, д. 31Г</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75% + 1 акция</w:t>
            </w:r>
            <w:r w:rsidRPr="00A666A6">
              <w:rPr>
                <w:rStyle w:val="FootnoteReference"/>
              </w:rPr>
              <w:footnoteReference w:id="22"/>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26. Общество с ограниченной ответственностью</w:t>
            </w:r>
          </w:p>
          <w:p w:rsidR="00E95B8D" w:rsidRPr="00A666A6" w:rsidRDefault="00E95B8D" w:rsidP="00B06A27">
            <w:pPr>
              <w:pStyle w:val="prilozhenieglava"/>
              <w:spacing w:before="0" w:after="0"/>
              <w:rPr>
                <w:caps w:val="0"/>
                <w:sz w:val="22"/>
                <w:szCs w:val="22"/>
              </w:rPr>
            </w:pPr>
            <w:r w:rsidRPr="00A666A6">
              <w:rPr>
                <w:caps w:val="0"/>
                <w:sz w:val="22"/>
                <w:szCs w:val="22"/>
              </w:rPr>
              <w:t>«Страховой брокер Сбербанка»</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«Страховой брокер Сбербанка»</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7706810730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1147746683468</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119049, г. Москва, ул. Большая Якиманка, д. 42, стр. 1_2, офис 205</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27. Общество с ограниченной ответственностью Страховая компания «Сбербанк страхование»</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СК «Сбербанк страхование»</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7706810747</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1147746683479</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115093, г. Москва, ул. Павловская, д.7</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28. Общество с ограниченной ответственностью </w:t>
            </w:r>
          </w:p>
          <w:p w:rsidR="00E95B8D" w:rsidRPr="00A666A6" w:rsidRDefault="00E95B8D" w:rsidP="00B06A27">
            <w:pPr>
              <w:pStyle w:val="prilozhenieglava"/>
              <w:spacing w:before="0" w:after="0"/>
              <w:rPr>
                <w:caps w:val="0"/>
                <w:sz w:val="22"/>
                <w:szCs w:val="22"/>
              </w:rPr>
            </w:pPr>
            <w:r w:rsidRPr="00A666A6">
              <w:rPr>
                <w:caps w:val="0"/>
                <w:sz w:val="22"/>
                <w:szCs w:val="22"/>
              </w:rPr>
              <w:t>«КОРУС Консалтинг СНГ»</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«КОРУС Консалтинг СНГ»</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7801392271</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1057812752502</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194100, г. Санкт-Петербург, Большой Сампсониевский проспект, д. 68 литер «Н», пом. «1Н»</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29. Общество с ограниченной ответственностью </w:t>
            </w:r>
          </w:p>
          <w:p w:rsidR="00E95B8D" w:rsidRPr="00A666A6" w:rsidRDefault="00E95B8D" w:rsidP="00B06A27">
            <w:pPr>
              <w:pStyle w:val="prilozhenieglava"/>
              <w:spacing w:before="0" w:after="0"/>
              <w:rPr>
                <w:caps w:val="0"/>
                <w:sz w:val="22"/>
                <w:szCs w:val="22"/>
              </w:rPr>
            </w:pPr>
            <w:r w:rsidRPr="00A666A6">
              <w:rPr>
                <w:caps w:val="0"/>
                <w:sz w:val="22"/>
                <w:szCs w:val="22"/>
              </w:rPr>
              <w:t>«Былинные богатыри»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«Былинные богатыри»</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7709297379</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1027700057428</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123317, г. Москва, Пресненская наб., д. 10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100%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1555"/>
        <w:gridCol w:w="3059"/>
      </w:tblGrid>
      <w:tr w:rsidR="00E95B8D" w:rsidRPr="00A666A6" w:rsidTr="00B06A27">
        <w:tc>
          <w:tcPr>
            <w:tcW w:w="4148" w:type="dxa"/>
          </w:tcPr>
          <w:p w:rsidR="00E95B8D" w:rsidRPr="00A666A6" w:rsidRDefault="00E95B8D" w:rsidP="00B06A27">
            <w:pPr>
              <w:autoSpaceDE w:val="0"/>
              <w:autoSpaceDN w:val="0"/>
              <w:jc w:val="both"/>
            </w:pPr>
            <w:r w:rsidRPr="00A666A6">
              <w:t>Полное фирменное наименование:</w:t>
            </w:r>
          </w:p>
        </w:tc>
        <w:tc>
          <w:tcPr>
            <w:tcW w:w="4614"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30. Общество с ограниченной ответственностью </w:t>
            </w:r>
          </w:p>
          <w:p w:rsidR="00E95B8D" w:rsidRPr="00A666A6" w:rsidRDefault="00E95B8D" w:rsidP="00B06A27">
            <w:pPr>
              <w:pStyle w:val="prilozhenieglava"/>
              <w:spacing w:before="0" w:after="0"/>
              <w:rPr>
                <w:caps w:val="0"/>
                <w:sz w:val="22"/>
                <w:szCs w:val="22"/>
              </w:rPr>
            </w:pPr>
            <w:r w:rsidRPr="00A666A6">
              <w:rPr>
                <w:caps w:val="0"/>
                <w:sz w:val="22"/>
                <w:szCs w:val="22"/>
              </w:rPr>
              <w:t>«Сбербанк Факторинг»</w:t>
            </w:r>
          </w:p>
        </w:tc>
      </w:tr>
      <w:tr w:rsidR="00E95B8D" w:rsidRPr="00A666A6" w:rsidTr="00B06A27">
        <w:tc>
          <w:tcPr>
            <w:tcW w:w="4148" w:type="dxa"/>
          </w:tcPr>
          <w:p w:rsidR="00E95B8D" w:rsidRPr="00A666A6" w:rsidRDefault="00E95B8D" w:rsidP="00B06A27">
            <w:pPr>
              <w:autoSpaceDE w:val="0"/>
              <w:autoSpaceDN w:val="0"/>
              <w:jc w:val="both"/>
            </w:pPr>
            <w:r w:rsidRPr="00A666A6">
              <w:t>Сокращенное фирменное наименование:</w:t>
            </w:r>
          </w:p>
        </w:tc>
        <w:tc>
          <w:tcPr>
            <w:tcW w:w="4614" w:type="dxa"/>
            <w:gridSpan w:val="2"/>
            <w:vAlign w:val="center"/>
          </w:tcPr>
          <w:p w:rsidR="00E95B8D" w:rsidRPr="00A666A6" w:rsidRDefault="00E95B8D" w:rsidP="00B06A27">
            <w:pPr>
              <w:jc w:val="center"/>
            </w:pPr>
            <w:r w:rsidRPr="00A666A6">
              <w:t>ООО «Сбербанк Факторинг»</w:t>
            </w:r>
          </w:p>
        </w:tc>
      </w:tr>
      <w:tr w:rsidR="00E95B8D" w:rsidRPr="00A666A6" w:rsidTr="00B06A27">
        <w:tc>
          <w:tcPr>
            <w:tcW w:w="4148" w:type="dxa"/>
          </w:tcPr>
          <w:p w:rsidR="00E95B8D" w:rsidRPr="00A666A6" w:rsidRDefault="00E95B8D" w:rsidP="00B06A27">
            <w:pPr>
              <w:autoSpaceDE w:val="0"/>
              <w:autoSpaceDN w:val="0"/>
              <w:jc w:val="both"/>
            </w:pPr>
            <w:r w:rsidRPr="00A666A6">
              <w:t>ИНН: (если применимо):</w:t>
            </w:r>
          </w:p>
        </w:tc>
        <w:tc>
          <w:tcPr>
            <w:tcW w:w="4614" w:type="dxa"/>
            <w:gridSpan w:val="2"/>
          </w:tcPr>
          <w:p w:rsidR="00E95B8D" w:rsidRPr="00A666A6" w:rsidRDefault="00E95B8D" w:rsidP="00B06A27">
            <w:pPr>
              <w:autoSpaceDE w:val="0"/>
              <w:autoSpaceDN w:val="0"/>
              <w:jc w:val="center"/>
            </w:pPr>
            <w:r w:rsidRPr="00A666A6">
              <w:t>7802754982</w:t>
            </w:r>
          </w:p>
        </w:tc>
      </w:tr>
      <w:tr w:rsidR="00E95B8D" w:rsidRPr="00A666A6" w:rsidTr="00B06A27">
        <w:tc>
          <w:tcPr>
            <w:tcW w:w="4148" w:type="dxa"/>
          </w:tcPr>
          <w:p w:rsidR="00E95B8D" w:rsidRPr="00A666A6" w:rsidRDefault="00E95B8D" w:rsidP="00B06A27">
            <w:pPr>
              <w:autoSpaceDE w:val="0"/>
              <w:autoSpaceDN w:val="0"/>
              <w:jc w:val="both"/>
            </w:pPr>
            <w:r w:rsidRPr="00A666A6">
              <w:t>ОГРН(если применимо):</w:t>
            </w:r>
          </w:p>
        </w:tc>
        <w:tc>
          <w:tcPr>
            <w:tcW w:w="4614" w:type="dxa"/>
            <w:gridSpan w:val="2"/>
          </w:tcPr>
          <w:p w:rsidR="00E95B8D" w:rsidRPr="00A666A6" w:rsidRDefault="00E95B8D" w:rsidP="00B06A27">
            <w:pPr>
              <w:autoSpaceDE w:val="0"/>
              <w:autoSpaceDN w:val="0"/>
              <w:jc w:val="center"/>
            </w:pPr>
            <w:r w:rsidRPr="00A666A6">
              <w:t>1117847260794</w:t>
            </w:r>
          </w:p>
        </w:tc>
      </w:tr>
      <w:tr w:rsidR="00E95B8D" w:rsidRPr="00A666A6" w:rsidTr="00B06A27">
        <w:tc>
          <w:tcPr>
            <w:tcW w:w="4148" w:type="dxa"/>
          </w:tcPr>
          <w:p w:rsidR="00E95B8D" w:rsidRPr="00A666A6" w:rsidRDefault="00E95B8D" w:rsidP="00B06A27">
            <w:pPr>
              <w:autoSpaceDE w:val="0"/>
              <w:autoSpaceDN w:val="0"/>
              <w:jc w:val="both"/>
            </w:pPr>
            <w:r w:rsidRPr="00A666A6">
              <w:t>Место нахождения:</w:t>
            </w:r>
          </w:p>
        </w:tc>
        <w:tc>
          <w:tcPr>
            <w:tcW w:w="4614" w:type="dxa"/>
            <w:gridSpan w:val="2"/>
          </w:tcPr>
          <w:p w:rsidR="00E95B8D" w:rsidRPr="00A666A6" w:rsidRDefault="00E95B8D" w:rsidP="00B06A27">
            <w:pPr>
              <w:autoSpaceDE w:val="0"/>
              <w:autoSpaceDN w:val="0"/>
              <w:jc w:val="center"/>
            </w:pPr>
            <w:r w:rsidRPr="00A666A6">
              <w:t xml:space="preserve">125284, г. Москва, Ленинградский пр-т, </w:t>
            </w:r>
          </w:p>
          <w:p w:rsidR="00E95B8D" w:rsidRPr="00A666A6" w:rsidRDefault="00E95B8D" w:rsidP="00B06A27">
            <w:pPr>
              <w:autoSpaceDE w:val="0"/>
              <w:autoSpaceDN w:val="0"/>
              <w:jc w:val="center"/>
            </w:pPr>
            <w:r w:rsidRPr="00A666A6">
              <w:t xml:space="preserve">д. 31А, строение 1, помещение </w:t>
            </w:r>
            <w:r w:rsidRPr="00A666A6">
              <w:rPr>
                <w:lang w:val="en-US"/>
              </w:rPr>
              <w:t>I</w:t>
            </w:r>
          </w:p>
        </w:tc>
      </w:tr>
      <w:tr w:rsidR="00E95B8D" w:rsidRPr="00A666A6" w:rsidTr="00B06A27">
        <w:tc>
          <w:tcPr>
            <w:tcW w:w="5703"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059" w:type="dxa"/>
            <w:vAlign w:val="center"/>
          </w:tcPr>
          <w:p w:rsidR="00E95B8D" w:rsidRPr="00A666A6" w:rsidRDefault="00E95B8D" w:rsidP="00B06A27">
            <w:pPr>
              <w:jc w:val="center"/>
            </w:pPr>
            <w:r w:rsidRPr="00A666A6">
              <w:t>100%</w:t>
            </w:r>
          </w:p>
        </w:tc>
      </w:tr>
      <w:tr w:rsidR="00E95B8D" w:rsidRPr="00A666A6" w:rsidTr="00B06A27">
        <w:tc>
          <w:tcPr>
            <w:tcW w:w="5703"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059" w:type="dxa"/>
            <w:vAlign w:val="center"/>
          </w:tcPr>
          <w:p w:rsidR="00E95B8D" w:rsidRPr="00A666A6" w:rsidRDefault="00E95B8D" w:rsidP="00B06A27">
            <w:pPr>
              <w:jc w:val="center"/>
            </w:pPr>
            <w:r w:rsidRPr="00A666A6">
              <w:t>-</w:t>
            </w:r>
          </w:p>
        </w:tc>
      </w:tr>
      <w:tr w:rsidR="00E95B8D" w:rsidRPr="00A666A6" w:rsidTr="00B06A27">
        <w:tc>
          <w:tcPr>
            <w:tcW w:w="5703"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059" w:type="dxa"/>
            <w:vAlign w:val="center"/>
          </w:tcPr>
          <w:p w:rsidR="00E95B8D" w:rsidRPr="00A666A6" w:rsidRDefault="00E95B8D" w:rsidP="00B06A27">
            <w:pPr>
              <w:jc w:val="center"/>
            </w:pPr>
            <w:r w:rsidRPr="00A666A6">
              <w:t>0</w:t>
            </w:r>
          </w:p>
        </w:tc>
      </w:tr>
      <w:tr w:rsidR="00E95B8D" w:rsidRPr="00A666A6" w:rsidTr="00B06A27">
        <w:tc>
          <w:tcPr>
            <w:tcW w:w="5703"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059" w:type="dxa"/>
            <w:vAlign w:val="center"/>
          </w:tcPr>
          <w:p w:rsidR="00E95B8D" w:rsidRPr="00A666A6" w:rsidRDefault="00E95B8D" w:rsidP="00B06A27">
            <w:pPr>
              <w:jc w:val="center"/>
            </w:pPr>
            <w:r w:rsidRPr="00A666A6">
              <w:t>0</w:t>
            </w:r>
          </w:p>
        </w:tc>
      </w:tr>
    </w:tbl>
    <w:p w:rsidR="00E95B8D" w:rsidRPr="00A666A6" w:rsidRDefault="00E95B8D" w:rsidP="00B32355"/>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1555"/>
        <w:gridCol w:w="3059"/>
      </w:tblGrid>
      <w:tr w:rsidR="00E95B8D" w:rsidRPr="00A666A6" w:rsidTr="00284917">
        <w:tc>
          <w:tcPr>
            <w:tcW w:w="4148" w:type="dxa"/>
          </w:tcPr>
          <w:p w:rsidR="00E95B8D" w:rsidRPr="00A666A6" w:rsidRDefault="00E95B8D" w:rsidP="00284917">
            <w:pPr>
              <w:autoSpaceDE w:val="0"/>
              <w:autoSpaceDN w:val="0"/>
              <w:jc w:val="both"/>
            </w:pPr>
            <w:r w:rsidRPr="00A666A6">
              <w:t>Полное фирменное наименование:</w:t>
            </w:r>
          </w:p>
        </w:tc>
        <w:tc>
          <w:tcPr>
            <w:tcW w:w="4614" w:type="dxa"/>
            <w:gridSpan w:val="2"/>
            <w:vAlign w:val="center"/>
          </w:tcPr>
          <w:p w:rsidR="00E95B8D" w:rsidRPr="00A666A6" w:rsidRDefault="00E95B8D" w:rsidP="00284917">
            <w:pPr>
              <w:pStyle w:val="prilozhenieglava"/>
              <w:spacing w:before="0" w:after="0"/>
              <w:rPr>
                <w:caps w:val="0"/>
                <w:sz w:val="22"/>
                <w:szCs w:val="22"/>
              </w:rPr>
            </w:pPr>
            <w:r w:rsidRPr="00A666A6">
              <w:rPr>
                <w:caps w:val="0"/>
                <w:sz w:val="22"/>
                <w:szCs w:val="22"/>
              </w:rPr>
              <w:t xml:space="preserve">31. Общество с ограниченной ответственностью </w:t>
            </w:r>
          </w:p>
          <w:p w:rsidR="00E95B8D" w:rsidRPr="00A666A6" w:rsidRDefault="00E95B8D" w:rsidP="00284917">
            <w:pPr>
              <w:pStyle w:val="prilozhenieglava"/>
              <w:spacing w:before="0" w:after="0"/>
              <w:rPr>
                <w:caps w:val="0"/>
                <w:sz w:val="22"/>
                <w:szCs w:val="22"/>
              </w:rPr>
            </w:pPr>
            <w:r w:rsidRPr="00A666A6">
              <w:rPr>
                <w:caps w:val="0"/>
                <w:sz w:val="22"/>
                <w:szCs w:val="22"/>
              </w:rPr>
              <w:t>«РуТаргет»</w:t>
            </w:r>
          </w:p>
        </w:tc>
      </w:tr>
      <w:tr w:rsidR="00E95B8D" w:rsidRPr="00A666A6" w:rsidTr="00284917">
        <w:tc>
          <w:tcPr>
            <w:tcW w:w="4148" w:type="dxa"/>
          </w:tcPr>
          <w:p w:rsidR="00E95B8D" w:rsidRPr="00A666A6" w:rsidRDefault="00E95B8D" w:rsidP="00284917">
            <w:pPr>
              <w:autoSpaceDE w:val="0"/>
              <w:autoSpaceDN w:val="0"/>
              <w:jc w:val="both"/>
            </w:pPr>
            <w:r w:rsidRPr="00A666A6">
              <w:t>Сокращенное фирменное наименование:</w:t>
            </w:r>
          </w:p>
        </w:tc>
        <w:tc>
          <w:tcPr>
            <w:tcW w:w="4614" w:type="dxa"/>
            <w:gridSpan w:val="2"/>
            <w:vAlign w:val="center"/>
          </w:tcPr>
          <w:p w:rsidR="00E95B8D" w:rsidRPr="00A666A6" w:rsidRDefault="00E95B8D" w:rsidP="00284917">
            <w:pPr>
              <w:jc w:val="center"/>
            </w:pPr>
            <w:r w:rsidRPr="00A666A6">
              <w:t>ООО «РуТаргет»</w:t>
            </w:r>
          </w:p>
        </w:tc>
      </w:tr>
      <w:tr w:rsidR="00E95B8D" w:rsidRPr="00A666A6" w:rsidTr="00284917">
        <w:tc>
          <w:tcPr>
            <w:tcW w:w="4148" w:type="dxa"/>
          </w:tcPr>
          <w:p w:rsidR="00E95B8D" w:rsidRPr="00A666A6" w:rsidRDefault="00E95B8D" w:rsidP="00284917">
            <w:pPr>
              <w:autoSpaceDE w:val="0"/>
              <w:autoSpaceDN w:val="0"/>
              <w:jc w:val="both"/>
            </w:pPr>
            <w:r w:rsidRPr="00A666A6">
              <w:t>ИНН: (если применимо):</w:t>
            </w:r>
          </w:p>
        </w:tc>
        <w:tc>
          <w:tcPr>
            <w:tcW w:w="4614" w:type="dxa"/>
            <w:gridSpan w:val="2"/>
          </w:tcPr>
          <w:p w:rsidR="00E95B8D" w:rsidRPr="00A666A6" w:rsidRDefault="00E95B8D" w:rsidP="00284917">
            <w:pPr>
              <w:autoSpaceDE w:val="0"/>
              <w:autoSpaceDN w:val="0"/>
              <w:jc w:val="center"/>
            </w:pPr>
            <w:r w:rsidRPr="00A666A6">
              <w:t>7801579142</w:t>
            </w:r>
          </w:p>
        </w:tc>
      </w:tr>
      <w:tr w:rsidR="00E95B8D" w:rsidRPr="00A666A6" w:rsidTr="00284917">
        <w:tc>
          <w:tcPr>
            <w:tcW w:w="4148" w:type="dxa"/>
          </w:tcPr>
          <w:p w:rsidR="00E95B8D" w:rsidRPr="00A666A6" w:rsidRDefault="00E95B8D" w:rsidP="00284917">
            <w:pPr>
              <w:autoSpaceDE w:val="0"/>
              <w:autoSpaceDN w:val="0"/>
              <w:jc w:val="both"/>
            </w:pPr>
            <w:r w:rsidRPr="00A666A6">
              <w:t>ОГРН(если применимо):</w:t>
            </w:r>
          </w:p>
        </w:tc>
        <w:tc>
          <w:tcPr>
            <w:tcW w:w="4614" w:type="dxa"/>
            <w:gridSpan w:val="2"/>
          </w:tcPr>
          <w:p w:rsidR="00E95B8D" w:rsidRPr="00A666A6" w:rsidRDefault="00E95B8D" w:rsidP="00284917">
            <w:pPr>
              <w:autoSpaceDE w:val="0"/>
              <w:autoSpaceDN w:val="0"/>
              <w:jc w:val="center"/>
            </w:pPr>
            <w:r w:rsidRPr="00A666A6">
              <w:t>1127847377118</w:t>
            </w:r>
          </w:p>
        </w:tc>
      </w:tr>
      <w:tr w:rsidR="00E95B8D" w:rsidRPr="00A666A6" w:rsidTr="00284917">
        <w:tc>
          <w:tcPr>
            <w:tcW w:w="4148" w:type="dxa"/>
          </w:tcPr>
          <w:p w:rsidR="00E95B8D" w:rsidRPr="00A666A6" w:rsidRDefault="00E95B8D" w:rsidP="00284917">
            <w:pPr>
              <w:autoSpaceDE w:val="0"/>
              <w:autoSpaceDN w:val="0"/>
              <w:jc w:val="both"/>
            </w:pPr>
            <w:r w:rsidRPr="00A666A6">
              <w:t>Место нахождения:</w:t>
            </w:r>
          </w:p>
        </w:tc>
        <w:tc>
          <w:tcPr>
            <w:tcW w:w="4614" w:type="dxa"/>
            <w:gridSpan w:val="2"/>
          </w:tcPr>
          <w:p w:rsidR="00E95B8D" w:rsidRPr="00A666A6" w:rsidRDefault="00E95B8D" w:rsidP="00284917">
            <w:pPr>
              <w:autoSpaceDE w:val="0"/>
              <w:autoSpaceDN w:val="0"/>
              <w:jc w:val="center"/>
            </w:pPr>
            <w:r w:rsidRPr="00A666A6">
              <w:t>199178, Санкт-Петербург, 18 линия В.О, д. 29, литер А, пом. 1-Н</w:t>
            </w:r>
          </w:p>
        </w:tc>
      </w:tr>
      <w:tr w:rsidR="00E95B8D" w:rsidRPr="00A666A6" w:rsidTr="00284917">
        <w:tc>
          <w:tcPr>
            <w:tcW w:w="5703" w:type="dxa"/>
            <w:gridSpan w:val="2"/>
          </w:tcPr>
          <w:p w:rsidR="00E95B8D" w:rsidRPr="00A666A6" w:rsidRDefault="00E95B8D" w:rsidP="00284917">
            <w:pPr>
              <w:autoSpaceDE w:val="0"/>
              <w:autoSpaceDN w:val="0"/>
              <w:jc w:val="both"/>
            </w:pPr>
            <w:r w:rsidRPr="00A666A6">
              <w:t>Размер доли участия кредитной организации - эмитента в уставном капитале коммерческой организации:</w:t>
            </w:r>
          </w:p>
        </w:tc>
        <w:tc>
          <w:tcPr>
            <w:tcW w:w="3059" w:type="dxa"/>
            <w:vAlign w:val="center"/>
          </w:tcPr>
          <w:p w:rsidR="00E95B8D" w:rsidRPr="00A666A6" w:rsidRDefault="00E95B8D" w:rsidP="00284917">
            <w:pPr>
              <w:jc w:val="center"/>
            </w:pPr>
            <w:r w:rsidRPr="00A666A6">
              <w:t>100%</w:t>
            </w:r>
          </w:p>
        </w:tc>
      </w:tr>
      <w:tr w:rsidR="00E95B8D" w:rsidRPr="00A666A6" w:rsidTr="00284917">
        <w:tc>
          <w:tcPr>
            <w:tcW w:w="5703" w:type="dxa"/>
            <w:gridSpan w:val="2"/>
          </w:tcPr>
          <w:p w:rsidR="00E95B8D" w:rsidRPr="00A666A6" w:rsidRDefault="00E95B8D" w:rsidP="00284917">
            <w:pPr>
              <w:autoSpaceDE w:val="0"/>
              <w:autoSpaceDN w:val="0"/>
              <w:jc w:val="both"/>
            </w:pPr>
            <w:r w:rsidRPr="00A666A6">
              <w:t>Доля обыкновенных акций коммерческой организации, принадлежащих кредитной организации – эмитенту:</w:t>
            </w:r>
          </w:p>
        </w:tc>
        <w:tc>
          <w:tcPr>
            <w:tcW w:w="3059" w:type="dxa"/>
            <w:vAlign w:val="center"/>
          </w:tcPr>
          <w:p w:rsidR="00E95B8D" w:rsidRPr="00A666A6" w:rsidRDefault="00E95B8D" w:rsidP="00284917">
            <w:pPr>
              <w:jc w:val="center"/>
            </w:pPr>
            <w:r w:rsidRPr="00A666A6">
              <w:t>-</w:t>
            </w:r>
          </w:p>
        </w:tc>
      </w:tr>
      <w:tr w:rsidR="00E95B8D" w:rsidRPr="00A666A6" w:rsidTr="00284917">
        <w:tc>
          <w:tcPr>
            <w:tcW w:w="5703" w:type="dxa"/>
            <w:gridSpan w:val="2"/>
          </w:tcPr>
          <w:p w:rsidR="00E95B8D" w:rsidRPr="00A666A6" w:rsidRDefault="00E95B8D" w:rsidP="00284917">
            <w:pPr>
              <w:autoSpaceDE w:val="0"/>
              <w:autoSpaceDN w:val="0"/>
              <w:jc w:val="both"/>
            </w:pPr>
            <w:r w:rsidRPr="00A666A6">
              <w:t>Размер доли участия коммерческой организации в уставном капитале кредитной организации – эмитента:</w:t>
            </w:r>
          </w:p>
        </w:tc>
        <w:tc>
          <w:tcPr>
            <w:tcW w:w="3059" w:type="dxa"/>
            <w:vAlign w:val="center"/>
          </w:tcPr>
          <w:p w:rsidR="00E95B8D" w:rsidRPr="00A666A6" w:rsidRDefault="00E95B8D" w:rsidP="00284917">
            <w:pPr>
              <w:jc w:val="center"/>
            </w:pPr>
            <w:r w:rsidRPr="00A666A6">
              <w:t>0</w:t>
            </w:r>
          </w:p>
        </w:tc>
      </w:tr>
      <w:tr w:rsidR="00E95B8D" w:rsidRPr="00A666A6" w:rsidTr="00284917">
        <w:tc>
          <w:tcPr>
            <w:tcW w:w="5703" w:type="dxa"/>
            <w:gridSpan w:val="2"/>
          </w:tcPr>
          <w:p w:rsidR="00E95B8D" w:rsidRPr="00A666A6" w:rsidRDefault="00E95B8D" w:rsidP="00284917">
            <w:pPr>
              <w:autoSpaceDE w:val="0"/>
              <w:autoSpaceDN w:val="0"/>
              <w:jc w:val="both"/>
            </w:pPr>
            <w:r w:rsidRPr="00A666A6">
              <w:t>Доля обыкновенных акций кредитной организации - эмитента, принадлежащих коммерческой организации:</w:t>
            </w:r>
          </w:p>
        </w:tc>
        <w:tc>
          <w:tcPr>
            <w:tcW w:w="3059" w:type="dxa"/>
            <w:vAlign w:val="center"/>
          </w:tcPr>
          <w:p w:rsidR="00E95B8D" w:rsidRPr="00A666A6" w:rsidRDefault="00E95B8D" w:rsidP="00284917">
            <w:pPr>
              <w:jc w:val="center"/>
            </w:pPr>
            <w:r w:rsidRPr="00A666A6">
              <w:t>0</w:t>
            </w:r>
          </w:p>
        </w:tc>
      </w:tr>
    </w:tbl>
    <w:p w:rsidR="00E95B8D" w:rsidRPr="00A666A6" w:rsidRDefault="00E95B8D" w:rsidP="00B32355"/>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32. Общество с ограниченной ответственностью </w:t>
            </w:r>
          </w:p>
          <w:p w:rsidR="00E95B8D" w:rsidRPr="00A666A6" w:rsidRDefault="00E95B8D" w:rsidP="00B06A27">
            <w:pPr>
              <w:pStyle w:val="prilozhenieglava"/>
              <w:spacing w:before="0" w:after="0"/>
              <w:rPr>
                <w:caps w:val="0"/>
                <w:sz w:val="22"/>
                <w:szCs w:val="22"/>
              </w:rPr>
            </w:pPr>
            <w:r w:rsidRPr="00A666A6">
              <w:rPr>
                <w:caps w:val="0"/>
                <w:sz w:val="22"/>
                <w:szCs w:val="22"/>
              </w:rPr>
              <w:t>«ПС Яндекс.Деньги»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«ПС Яндекс.Деньги»</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7736554890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1077746365113</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 xml:space="preserve">119021, Россия, г. Москва, ул. Льва Толстого, </w:t>
            </w:r>
          </w:p>
          <w:p w:rsidR="00E95B8D" w:rsidRPr="00A666A6" w:rsidRDefault="00E95B8D" w:rsidP="00B06A27">
            <w:pPr>
              <w:autoSpaceDE w:val="0"/>
              <w:autoSpaceDN w:val="0"/>
              <w:jc w:val="center"/>
            </w:pPr>
            <w:r w:rsidRPr="00A666A6">
              <w:t>д. 16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75% минус 1 рубль</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33. Закрытое акционерное общество «Стратеджи Партнерс Групп»</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ЗАО «СПГ» </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7736612855</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1107746025980</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jc w:val="center"/>
            </w:pPr>
            <w:r w:rsidRPr="00A666A6">
              <w:t xml:space="preserve"> 115054, г. Москва, ул. Космодамианская наб., </w:t>
            </w:r>
          </w:p>
          <w:p w:rsidR="00E95B8D" w:rsidRPr="00A666A6" w:rsidRDefault="00E95B8D" w:rsidP="00B06A27">
            <w:pPr>
              <w:autoSpaceDE w:val="0"/>
              <w:autoSpaceDN w:val="0"/>
              <w:jc w:val="center"/>
            </w:pPr>
            <w:r w:rsidRPr="00A666A6">
              <w:t>д. 52, корпус 2</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74,75%</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74,75%</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pPr>
        <w:rPr>
          <w:lang w:val="en-US"/>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34. «Сетелем Банк» </w:t>
            </w:r>
          </w:p>
          <w:p w:rsidR="00E95B8D" w:rsidRPr="00A666A6" w:rsidRDefault="00E95B8D" w:rsidP="00B06A27">
            <w:pPr>
              <w:pStyle w:val="prilozhenieglava"/>
              <w:spacing w:before="0" w:after="0"/>
              <w:rPr>
                <w:caps w:val="0"/>
                <w:sz w:val="22"/>
                <w:szCs w:val="22"/>
              </w:rPr>
            </w:pPr>
            <w:r w:rsidRPr="00A666A6">
              <w:rPr>
                <w:caps w:val="0"/>
                <w:sz w:val="22"/>
                <w:szCs w:val="22"/>
              </w:rPr>
              <w:t>Общество с ограниченной ответственностью</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«Сетелем Банк» ООО</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6452010742</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1027739664260</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125040, г. Москва, ул. Правды, дом 26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79,2%</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35. Акционерное общество «Универсальная электронная карта»</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АО «УЭК»</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7727718421</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1107746390949</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 xml:space="preserve">119021, г. Москва, ул. Тимура Фрунзе, д. 11 </w:t>
            </w:r>
          </w:p>
          <w:p w:rsidR="00E95B8D" w:rsidRPr="00A666A6" w:rsidRDefault="00E95B8D" w:rsidP="00B06A27">
            <w:pPr>
              <w:autoSpaceDE w:val="0"/>
              <w:autoSpaceDN w:val="0"/>
              <w:jc w:val="center"/>
            </w:pPr>
            <w:r w:rsidRPr="00A666A6">
              <w:t>стр. 15</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89,0012%</w:t>
            </w:r>
          </w:p>
          <w:p w:rsidR="00E95B8D" w:rsidRPr="00A666A6" w:rsidRDefault="00E95B8D" w:rsidP="00B06A27">
            <w:pPr>
              <w:jc w:val="center"/>
            </w:pP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89,0012%</w:t>
            </w:r>
          </w:p>
          <w:p w:rsidR="00E95B8D" w:rsidRPr="00A666A6" w:rsidRDefault="00E95B8D" w:rsidP="00B06A27">
            <w:pPr>
              <w:jc w:val="center"/>
            </w:pP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36. Открытое акционерное общество «Региональный расчетно-кассовый центр»</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ОАО «РРКЦ»</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3123100113</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1033107032859</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308010, г. Белгород, проспект Богдана Хмельницкого, 160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50,0004%</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50,0004%</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1555"/>
        <w:gridCol w:w="3059"/>
      </w:tblGrid>
      <w:tr w:rsidR="00E95B8D" w:rsidRPr="00A666A6" w:rsidTr="00284917">
        <w:tc>
          <w:tcPr>
            <w:tcW w:w="4148" w:type="dxa"/>
          </w:tcPr>
          <w:p w:rsidR="00E95B8D" w:rsidRPr="00A666A6" w:rsidRDefault="00E95B8D" w:rsidP="00284917">
            <w:pPr>
              <w:autoSpaceDE w:val="0"/>
              <w:autoSpaceDN w:val="0"/>
              <w:jc w:val="both"/>
            </w:pPr>
            <w:r w:rsidRPr="00A666A6">
              <w:t>Полное фирменное наименование:</w:t>
            </w:r>
          </w:p>
        </w:tc>
        <w:tc>
          <w:tcPr>
            <w:tcW w:w="4614" w:type="dxa"/>
            <w:gridSpan w:val="2"/>
            <w:vAlign w:val="center"/>
          </w:tcPr>
          <w:p w:rsidR="00E95B8D" w:rsidRPr="00A666A6" w:rsidRDefault="00E95B8D" w:rsidP="00284917">
            <w:pPr>
              <w:pStyle w:val="prilozhenieglava"/>
              <w:spacing w:before="0" w:after="0"/>
              <w:rPr>
                <w:caps w:val="0"/>
                <w:sz w:val="22"/>
                <w:szCs w:val="22"/>
              </w:rPr>
            </w:pPr>
            <w:r w:rsidRPr="00A666A6">
              <w:rPr>
                <w:caps w:val="0"/>
                <w:sz w:val="22"/>
                <w:szCs w:val="22"/>
              </w:rPr>
              <w:t xml:space="preserve">37. Общество с ограниченной ответственностью </w:t>
            </w:r>
          </w:p>
          <w:p w:rsidR="00E95B8D" w:rsidRPr="00A666A6" w:rsidRDefault="00E95B8D" w:rsidP="00284917">
            <w:pPr>
              <w:pStyle w:val="prilozhenieglava"/>
              <w:spacing w:before="0" w:after="0"/>
              <w:rPr>
                <w:caps w:val="0"/>
                <w:sz w:val="22"/>
                <w:szCs w:val="22"/>
              </w:rPr>
            </w:pPr>
            <w:r w:rsidRPr="00A666A6">
              <w:rPr>
                <w:caps w:val="0"/>
                <w:sz w:val="22"/>
                <w:szCs w:val="22"/>
              </w:rPr>
              <w:t>«Платиус»</w:t>
            </w:r>
          </w:p>
        </w:tc>
      </w:tr>
      <w:tr w:rsidR="00E95B8D" w:rsidRPr="00A666A6" w:rsidTr="00284917">
        <w:tc>
          <w:tcPr>
            <w:tcW w:w="4148" w:type="dxa"/>
          </w:tcPr>
          <w:p w:rsidR="00E95B8D" w:rsidRPr="00A666A6" w:rsidRDefault="00E95B8D" w:rsidP="00284917">
            <w:pPr>
              <w:autoSpaceDE w:val="0"/>
              <w:autoSpaceDN w:val="0"/>
              <w:jc w:val="both"/>
            </w:pPr>
            <w:r w:rsidRPr="00A666A6">
              <w:t>Сокращенное фирменное наименование:</w:t>
            </w:r>
          </w:p>
        </w:tc>
        <w:tc>
          <w:tcPr>
            <w:tcW w:w="4614" w:type="dxa"/>
            <w:gridSpan w:val="2"/>
            <w:vAlign w:val="center"/>
          </w:tcPr>
          <w:p w:rsidR="00E95B8D" w:rsidRPr="00A666A6" w:rsidRDefault="00E95B8D" w:rsidP="00284917">
            <w:pPr>
              <w:jc w:val="center"/>
            </w:pPr>
            <w:r w:rsidRPr="00A666A6">
              <w:t>ООО «Платиус»</w:t>
            </w:r>
          </w:p>
        </w:tc>
      </w:tr>
      <w:tr w:rsidR="00E95B8D" w:rsidRPr="00A666A6" w:rsidTr="00284917">
        <w:tc>
          <w:tcPr>
            <w:tcW w:w="4148" w:type="dxa"/>
          </w:tcPr>
          <w:p w:rsidR="00E95B8D" w:rsidRPr="00A666A6" w:rsidRDefault="00E95B8D" w:rsidP="00284917">
            <w:pPr>
              <w:autoSpaceDE w:val="0"/>
              <w:autoSpaceDN w:val="0"/>
              <w:jc w:val="both"/>
            </w:pPr>
            <w:r w:rsidRPr="00A666A6">
              <w:t>ИНН: (если применимо):</w:t>
            </w:r>
          </w:p>
        </w:tc>
        <w:tc>
          <w:tcPr>
            <w:tcW w:w="4614" w:type="dxa"/>
            <w:gridSpan w:val="2"/>
          </w:tcPr>
          <w:p w:rsidR="00E95B8D" w:rsidRPr="00A666A6" w:rsidRDefault="00E95B8D" w:rsidP="00284917">
            <w:pPr>
              <w:autoSpaceDE w:val="0"/>
              <w:autoSpaceDN w:val="0"/>
              <w:jc w:val="center"/>
            </w:pPr>
            <w:r w:rsidRPr="00A666A6">
              <w:t>7723920588</w:t>
            </w:r>
          </w:p>
        </w:tc>
      </w:tr>
      <w:tr w:rsidR="00E95B8D" w:rsidRPr="00A666A6" w:rsidTr="00284917">
        <w:tc>
          <w:tcPr>
            <w:tcW w:w="4148" w:type="dxa"/>
          </w:tcPr>
          <w:p w:rsidR="00E95B8D" w:rsidRPr="00A666A6" w:rsidRDefault="00E95B8D" w:rsidP="00284917">
            <w:pPr>
              <w:autoSpaceDE w:val="0"/>
              <w:autoSpaceDN w:val="0"/>
              <w:jc w:val="both"/>
            </w:pPr>
            <w:r w:rsidRPr="00A666A6">
              <w:t>ОГРН(если применимо):</w:t>
            </w:r>
          </w:p>
        </w:tc>
        <w:tc>
          <w:tcPr>
            <w:tcW w:w="4614" w:type="dxa"/>
            <w:gridSpan w:val="2"/>
          </w:tcPr>
          <w:p w:rsidR="00E95B8D" w:rsidRPr="00A666A6" w:rsidRDefault="00E95B8D" w:rsidP="00284917">
            <w:pPr>
              <w:autoSpaceDE w:val="0"/>
              <w:autoSpaceDN w:val="0"/>
              <w:jc w:val="center"/>
            </w:pPr>
            <w:r w:rsidRPr="00A666A6">
              <w:t>5147746115094</w:t>
            </w:r>
          </w:p>
        </w:tc>
      </w:tr>
      <w:tr w:rsidR="00E95B8D" w:rsidRPr="00A666A6" w:rsidTr="00284917">
        <w:tc>
          <w:tcPr>
            <w:tcW w:w="4148" w:type="dxa"/>
          </w:tcPr>
          <w:p w:rsidR="00E95B8D" w:rsidRPr="00A666A6" w:rsidRDefault="00E95B8D" w:rsidP="00284917">
            <w:pPr>
              <w:autoSpaceDE w:val="0"/>
              <w:autoSpaceDN w:val="0"/>
              <w:jc w:val="both"/>
            </w:pPr>
            <w:r w:rsidRPr="00A666A6">
              <w:t>Место нахождения:</w:t>
            </w:r>
          </w:p>
        </w:tc>
        <w:tc>
          <w:tcPr>
            <w:tcW w:w="4614" w:type="dxa"/>
            <w:gridSpan w:val="2"/>
          </w:tcPr>
          <w:p w:rsidR="00E95B8D" w:rsidRPr="00A666A6" w:rsidRDefault="00E95B8D" w:rsidP="00284917">
            <w:pPr>
              <w:autoSpaceDE w:val="0"/>
              <w:autoSpaceDN w:val="0"/>
              <w:jc w:val="center"/>
            </w:pPr>
            <w:r w:rsidRPr="00A666A6">
              <w:t>109380, Москва, Проектируемый проезд 4586-й, д. 4, стр. 13, этаж 4, комната 14</w:t>
            </w:r>
          </w:p>
        </w:tc>
      </w:tr>
      <w:tr w:rsidR="00E95B8D" w:rsidRPr="00A666A6" w:rsidTr="00284917">
        <w:tc>
          <w:tcPr>
            <w:tcW w:w="5703" w:type="dxa"/>
            <w:gridSpan w:val="2"/>
          </w:tcPr>
          <w:p w:rsidR="00E95B8D" w:rsidRPr="00A666A6" w:rsidRDefault="00E95B8D" w:rsidP="00284917">
            <w:pPr>
              <w:autoSpaceDE w:val="0"/>
              <w:autoSpaceDN w:val="0"/>
              <w:jc w:val="both"/>
            </w:pPr>
            <w:r w:rsidRPr="00A666A6">
              <w:t>Размер доли участия кредитной организации - эмитента в уставном капитале коммерческой организации:</w:t>
            </w:r>
          </w:p>
        </w:tc>
        <w:tc>
          <w:tcPr>
            <w:tcW w:w="3059" w:type="dxa"/>
            <w:vAlign w:val="center"/>
          </w:tcPr>
          <w:p w:rsidR="00E95B8D" w:rsidRPr="00A666A6" w:rsidRDefault="00E95B8D" w:rsidP="00284917">
            <w:pPr>
              <w:jc w:val="center"/>
            </w:pPr>
            <w:r w:rsidRPr="00A666A6">
              <w:t>50,001%</w:t>
            </w:r>
          </w:p>
        </w:tc>
      </w:tr>
      <w:tr w:rsidR="00E95B8D" w:rsidRPr="00A666A6" w:rsidTr="00284917">
        <w:tc>
          <w:tcPr>
            <w:tcW w:w="5703" w:type="dxa"/>
            <w:gridSpan w:val="2"/>
          </w:tcPr>
          <w:p w:rsidR="00E95B8D" w:rsidRPr="00A666A6" w:rsidRDefault="00E95B8D" w:rsidP="00284917">
            <w:pPr>
              <w:autoSpaceDE w:val="0"/>
              <w:autoSpaceDN w:val="0"/>
              <w:jc w:val="both"/>
            </w:pPr>
            <w:r w:rsidRPr="00A666A6">
              <w:t>Доля обыкновенных акций коммерческой организации, принадлежащих кредитной организации – эмитенту:</w:t>
            </w:r>
          </w:p>
        </w:tc>
        <w:tc>
          <w:tcPr>
            <w:tcW w:w="3059" w:type="dxa"/>
            <w:vAlign w:val="center"/>
          </w:tcPr>
          <w:p w:rsidR="00E95B8D" w:rsidRPr="00A666A6" w:rsidRDefault="00E95B8D" w:rsidP="00284917">
            <w:pPr>
              <w:jc w:val="center"/>
            </w:pPr>
            <w:r w:rsidRPr="00A666A6">
              <w:t>-</w:t>
            </w:r>
          </w:p>
        </w:tc>
      </w:tr>
      <w:tr w:rsidR="00E95B8D" w:rsidRPr="00A666A6" w:rsidTr="00284917">
        <w:tc>
          <w:tcPr>
            <w:tcW w:w="5703" w:type="dxa"/>
            <w:gridSpan w:val="2"/>
          </w:tcPr>
          <w:p w:rsidR="00E95B8D" w:rsidRPr="00A666A6" w:rsidRDefault="00E95B8D" w:rsidP="00284917">
            <w:pPr>
              <w:autoSpaceDE w:val="0"/>
              <w:autoSpaceDN w:val="0"/>
              <w:jc w:val="both"/>
            </w:pPr>
            <w:r w:rsidRPr="00A666A6">
              <w:t>Размер доли участия коммерческой организации в уставном капитале кредитной организации – эмитента:</w:t>
            </w:r>
          </w:p>
        </w:tc>
        <w:tc>
          <w:tcPr>
            <w:tcW w:w="3059" w:type="dxa"/>
            <w:vAlign w:val="center"/>
          </w:tcPr>
          <w:p w:rsidR="00E95B8D" w:rsidRPr="00A666A6" w:rsidRDefault="00E95B8D" w:rsidP="00284917">
            <w:pPr>
              <w:jc w:val="center"/>
            </w:pPr>
            <w:r w:rsidRPr="00A666A6">
              <w:t>0</w:t>
            </w:r>
          </w:p>
        </w:tc>
      </w:tr>
      <w:tr w:rsidR="00E95B8D" w:rsidRPr="00A666A6" w:rsidTr="00284917">
        <w:tc>
          <w:tcPr>
            <w:tcW w:w="5703" w:type="dxa"/>
            <w:gridSpan w:val="2"/>
          </w:tcPr>
          <w:p w:rsidR="00E95B8D" w:rsidRPr="00A666A6" w:rsidRDefault="00E95B8D" w:rsidP="00284917">
            <w:pPr>
              <w:autoSpaceDE w:val="0"/>
              <w:autoSpaceDN w:val="0"/>
              <w:jc w:val="both"/>
            </w:pPr>
            <w:r w:rsidRPr="00A666A6">
              <w:t>Доля обыкновенных акций кредитной организации - эмитента, принадлежащих коммерческой организации:</w:t>
            </w:r>
          </w:p>
        </w:tc>
        <w:tc>
          <w:tcPr>
            <w:tcW w:w="3059" w:type="dxa"/>
            <w:vAlign w:val="center"/>
          </w:tcPr>
          <w:p w:rsidR="00E95B8D" w:rsidRPr="00A666A6" w:rsidRDefault="00E95B8D" w:rsidP="00284917">
            <w:pPr>
              <w:jc w:val="center"/>
            </w:pPr>
            <w:r w:rsidRPr="00A666A6">
              <w:t>0</w:t>
            </w:r>
          </w:p>
        </w:tc>
      </w:tr>
    </w:tbl>
    <w:p w:rsidR="00E95B8D" w:rsidRPr="00A666A6" w:rsidRDefault="00E95B8D" w:rsidP="00B32355"/>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38. Общество с ограниченной ответственностью «Гранд Байкал»</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ООО «Гранд Байкал»</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3808079832</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1023801016821</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664050, г. Иркутск, ул. Байкальская, д. 279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50%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39. Закрытое акционерное общество «Объединенное Кредитное Бюро»</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ЗАО «ОКБ</w:t>
            </w:r>
            <w:r w:rsidRPr="00A666A6">
              <w:rPr>
                <w:caps/>
              </w:rPr>
              <w:t>»</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7710561081</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1047796788819</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 xml:space="preserve">127006, Российская Федерация, г. Москва, </w:t>
            </w:r>
          </w:p>
          <w:p w:rsidR="00E95B8D" w:rsidRPr="00A666A6" w:rsidRDefault="00E95B8D" w:rsidP="00B06A27">
            <w:pPr>
              <w:autoSpaceDE w:val="0"/>
              <w:autoSpaceDN w:val="0"/>
              <w:jc w:val="center"/>
            </w:pPr>
            <w:r w:rsidRPr="00A666A6">
              <w:t>ул. 1-ая Тверская-Ямская, д. 2, стр. 1</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50%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50%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40. Открытое акционерное общество «Социальные гарантии»</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ОАО «Социальные гарантии»</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3017064696</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1103017002120</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Россия, 414000, г. Астрахань, ул. Дж. Рида 37</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49,87%</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49,87%</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p w:rsidR="00E95B8D" w:rsidRPr="00A666A6" w:rsidRDefault="00E95B8D" w:rsidP="00B32355"/>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rPr>
            </w:pPr>
            <w:r w:rsidRPr="00A666A6">
              <w:rPr>
                <w:b/>
                <w:bCs/>
              </w:rPr>
              <w:t>41. Акционерное общество «Регистраторское общество «СТАТУС»</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АО «СТАТУС»</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7707179242</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1027700003924</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109544, г. Москва, ул. Новорогожская, д. 32, стр. 1</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20%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 20%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 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 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lang w:val="en-US"/>
              </w:rPr>
            </w:pPr>
            <w:r w:rsidRPr="00A666A6">
              <w:rPr>
                <w:b/>
                <w:bCs/>
              </w:rPr>
              <w:t>4</w:t>
            </w:r>
            <w:r w:rsidRPr="00A666A6">
              <w:rPr>
                <w:b/>
                <w:bCs/>
                <w:lang w:val="en-US"/>
              </w:rPr>
              <w:t>2</w:t>
            </w:r>
            <w:r w:rsidRPr="00A666A6">
              <w:rPr>
                <w:b/>
                <w:bCs/>
              </w:rPr>
              <w:t xml:space="preserve">. </w:t>
            </w:r>
            <w:r w:rsidRPr="00A666A6">
              <w:rPr>
                <w:b/>
                <w:bCs/>
                <w:lang w:val="en-US"/>
              </w:rPr>
              <w:t>Transport AMD-2 Limited</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нет</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rPr>
                <w:lang w:val="en-US"/>
              </w:rPr>
            </w:pPr>
            <w:r w:rsidRPr="00A666A6">
              <w:rPr>
                <w:lang w:val="en-US"/>
              </w:rPr>
              <w:t>Lampousas 1, P.C. 1095, Nicosia, Cyprus</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19,9999%</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 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 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rPr>
            </w:pPr>
            <w:r w:rsidRPr="00A666A6">
              <w:rPr>
                <w:b/>
                <w:bCs/>
              </w:rPr>
              <w:t>43. Открытое акционерное общество «Проектно-конструкторский институт «Крангормаш»</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ОАО «ПКИ «Крангормаш»</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7116011396</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1027101414163</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300031, г. Тула, ул. Металлургов, 83а, офис 314</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 19,9%</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 19,9%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 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 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lang w:val="en-US"/>
              </w:rPr>
            </w:pPr>
            <w:r w:rsidRPr="00A666A6">
              <w:rPr>
                <w:b/>
                <w:bCs/>
                <w:lang w:val="en-US"/>
              </w:rPr>
              <w:t> </w:t>
            </w:r>
            <w:r w:rsidRPr="00A666A6">
              <w:rPr>
                <w:b/>
                <w:bCs/>
              </w:rPr>
              <w:t>4</w:t>
            </w:r>
            <w:r w:rsidRPr="00A666A6">
              <w:rPr>
                <w:b/>
                <w:bCs/>
                <w:lang w:val="en-US"/>
              </w:rPr>
              <w:t>4. BGS Beteiligungs GmbH</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нет</w:t>
            </w:r>
          </w:p>
        </w:tc>
      </w:tr>
      <w:tr w:rsidR="00E95B8D" w:rsidRPr="00A666A6" w:rsidTr="00B06A27">
        <w:tc>
          <w:tcPr>
            <w:tcW w:w="4317" w:type="dxa"/>
          </w:tcPr>
          <w:p w:rsidR="00E95B8D" w:rsidRPr="00A666A6" w:rsidRDefault="00E95B8D" w:rsidP="00B06A27">
            <w:pPr>
              <w:autoSpaceDE w:val="0"/>
              <w:autoSpaceDN w:val="0"/>
              <w:jc w:val="both"/>
            </w:pPr>
            <w:r w:rsidRPr="00A666A6">
              <w:t>ИНН: (не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ОГРН(не применимо):</w:t>
            </w:r>
          </w:p>
        </w:tc>
        <w:tc>
          <w:tcPr>
            <w:tcW w:w="4785" w:type="dxa"/>
            <w:gridSpan w:val="2"/>
          </w:tcPr>
          <w:p w:rsidR="00E95B8D" w:rsidRPr="00A666A6" w:rsidRDefault="00E95B8D" w:rsidP="00B06A27">
            <w:pPr>
              <w:autoSpaceDE w:val="0"/>
              <w:autoSpaceDN w:val="0"/>
              <w:jc w:val="center"/>
            </w:pPr>
            <w:r w:rsidRPr="00A666A6">
              <w:t>-</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rPr>
                <w:lang w:val="en-US"/>
              </w:rPr>
              <w:t>Gorsthoferstrasse 131, A-1180, Vienna, Austria</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19,9%</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19,9%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pStyle w:val="prilozhenieglava"/>
              <w:spacing w:before="0" w:after="0"/>
              <w:rPr>
                <w:caps w:val="0"/>
                <w:sz w:val="22"/>
                <w:szCs w:val="22"/>
              </w:rPr>
            </w:pPr>
            <w:r w:rsidRPr="00A666A6">
              <w:rPr>
                <w:caps w:val="0"/>
                <w:sz w:val="22"/>
                <w:szCs w:val="22"/>
              </w:rPr>
              <w:t xml:space="preserve"> 45. Открытое акционерное общество «Российский аукционный дом»</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ОАО «РАД»</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7838430413</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1097847233351</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190000, Санкт-Петербург, пер. Гривцова, 5 В</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19%</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19%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rPr>
            </w:pPr>
            <w:r w:rsidRPr="00A666A6">
              <w:rPr>
                <w:b/>
                <w:bCs/>
              </w:rPr>
              <w:t>46. Закрытое акционерное общество «Санкт-Петербургская Валютная Биржа»</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ЗАО СПВБ</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7825331045</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1037843013812</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Российская Федерация, 191023,  г. Санкт-Петербург, ул. Садовая, 12/23</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 10,97%</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 10,97%</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 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 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rPr>
            </w:pPr>
            <w:r w:rsidRPr="00A666A6">
              <w:rPr>
                <w:b/>
                <w:bCs/>
              </w:rPr>
              <w:t xml:space="preserve"> 47. Открытое акционерное общество </w:t>
            </w:r>
          </w:p>
          <w:p w:rsidR="00E95B8D" w:rsidRPr="00A666A6" w:rsidRDefault="00E95B8D" w:rsidP="00B06A27">
            <w:pPr>
              <w:jc w:val="center"/>
              <w:rPr>
                <w:b/>
                <w:bCs/>
              </w:rPr>
            </w:pPr>
            <w:r w:rsidRPr="00A666A6">
              <w:rPr>
                <w:b/>
                <w:bCs/>
              </w:rPr>
              <w:t>«Московская Биржа ММВБ-РТС»</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ОАО Московская Биржа</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7702077840</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1027739387411</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125009, г. Москва, Б. Кисловский пер., 13</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 9,992%</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 9,992%</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 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 0</w:t>
            </w:r>
          </w:p>
        </w:tc>
      </w:tr>
    </w:tbl>
    <w:p w:rsidR="00E95B8D" w:rsidRPr="00A666A6" w:rsidRDefault="00E95B8D" w:rsidP="00B32355"/>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rPr>
            </w:pPr>
            <w:r w:rsidRPr="00A666A6">
              <w:rPr>
                <w:b/>
                <w:bCs/>
              </w:rPr>
              <w:t>48. Небанковская кредитная организация ЗАО «Петербургский Расчетный Центр»</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vAlign w:val="center"/>
          </w:tcPr>
          <w:p w:rsidR="00E95B8D" w:rsidRPr="00A666A6" w:rsidRDefault="00E95B8D" w:rsidP="00B06A27">
            <w:pPr>
              <w:jc w:val="center"/>
            </w:pPr>
            <w:r w:rsidRPr="00A666A6">
              <w:t> ЗАО ПРЦ</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autoSpaceDE w:val="0"/>
              <w:autoSpaceDN w:val="0"/>
              <w:jc w:val="center"/>
            </w:pPr>
            <w:r w:rsidRPr="00A666A6">
              <w:t>7831001704</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autoSpaceDE w:val="0"/>
              <w:autoSpaceDN w:val="0"/>
              <w:jc w:val="center"/>
            </w:pPr>
            <w:r w:rsidRPr="00A666A6">
              <w:t>1027800000931</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Российская Федерация, 191023,  г. Санкт-Петербург, ул. Садовая, 12/23</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vAlign w:val="center"/>
          </w:tcPr>
          <w:p w:rsidR="00E95B8D" w:rsidRPr="00A666A6" w:rsidRDefault="00E95B8D" w:rsidP="00B06A27">
            <w:pPr>
              <w:jc w:val="center"/>
            </w:pPr>
            <w:r w:rsidRPr="00A666A6">
              <w:t> 9%</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vAlign w:val="center"/>
          </w:tcPr>
          <w:p w:rsidR="00E95B8D" w:rsidRPr="00A666A6" w:rsidRDefault="00E95B8D" w:rsidP="00B06A27">
            <w:pPr>
              <w:jc w:val="center"/>
            </w:pPr>
            <w:r w:rsidRPr="00A666A6">
              <w:t> 9%</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 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 0</w:t>
            </w:r>
          </w:p>
        </w:tc>
      </w:tr>
    </w:tbl>
    <w:p w:rsidR="00E95B8D" w:rsidRPr="00A666A6" w:rsidRDefault="00E95B8D" w:rsidP="00B32355"/>
    <w:p w:rsidR="00E95B8D" w:rsidRPr="00A666A6" w:rsidRDefault="00E95B8D">
      <w:pPr>
        <w:widowControl w:val="0"/>
        <w:autoSpaceDE w:val="0"/>
        <w:autoSpaceDN w:val="0"/>
        <w:adjustRightInd w:val="0"/>
        <w:jc w:val="both"/>
        <w:rPr>
          <w:rFonts w:cs="Calibri"/>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7"/>
        <w:gridCol w:w="1623"/>
        <w:gridCol w:w="3162"/>
      </w:tblGrid>
      <w:tr w:rsidR="00E95B8D" w:rsidRPr="00A666A6" w:rsidTr="00B06A27">
        <w:tc>
          <w:tcPr>
            <w:tcW w:w="4317" w:type="dxa"/>
          </w:tcPr>
          <w:p w:rsidR="00E95B8D" w:rsidRPr="00A666A6" w:rsidRDefault="00E95B8D" w:rsidP="00B06A27">
            <w:pPr>
              <w:autoSpaceDE w:val="0"/>
              <w:autoSpaceDN w:val="0"/>
              <w:jc w:val="both"/>
            </w:pPr>
            <w:r w:rsidRPr="00A666A6">
              <w:t>Полное фирменное наименование:</w:t>
            </w:r>
          </w:p>
        </w:tc>
        <w:tc>
          <w:tcPr>
            <w:tcW w:w="4785" w:type="dxa"/>
            <w:gridSpan w:val="2"/>
            <w:vAlign w:val="center"/>
          </w:tcPr>
          <w:p w:rsidR="00E95B8D" w:rsidRPr="00A666A6" w:rsidRDefault="00E95B8D" w:rsidP="00B06A27">
            <w:pPr>
              <w:jc w:val="center"/>
              <w:rPr>
                <w:b/>
                <w:bCs/>
              </w:rPr>
            </w:pPr>
            <w:r w:rsidRPr="00A666A6">
              <w:rPr>
                <w:b/>
                <w:bCs/>
              </w:rPr>
              <w:t>4</w:t>
            </w:r>
            <w:r w:rsidRPr="00A666A6">
              <w:rPr>
                <w:b/>
                <w:bCs/>
                <w:lang w:val="en-US"/>
              </w:rPr>
              <w:t>9</w:t>
            </w:r>
            <w:r w:rsidRPr="00A666A6">
              <w:rPr>
                <w:b/>
                <w:bCs/>
              </w:rPr>
              <w:t xml:space="preserve">. </w:t>
            </w:r>
            <w:r w:rsidRPr="00A666A6">
              <w:rPr>
                <w:b/>
              </w:rPr>
              <w:t>D</w:t>
            </w:r>
            <w:r w:rsidRPr="00A666A6">
              <w:rPr>
                <w:b/>
                <w:lang w:val="en-US"/>
              </w:rPr>
              <w:t>ENIZBANK</w:t>
            </w:r>
            <w:r w:rsidRPr="00A666A6">
              <w:rPr>
                <w:b/>
              </w:rPr>
              <w:t xml:space="preserve"> </w:t>
            </w:r>
            <w:r w:rsidRPr="00A666A6">
              <w:rPr>
                <w:b/>
                <w:lang w:val="en-US"/>
              </w:rPr>
              <w:t>ANONIM</w:t>
            </w:r>
            <w:r w:rsidRPr="00A666A6">
              <w:rPr>
                <w:b/>
              </w:rPr>
              <w:t xml:space="preserve"> Ş</w:t>
            </w:r>
            <w:r w:rsidRPr="00A666A6">
              <w:rPr>
                <w:b/>
                <w:lang w:val="en-US"/>
              </w:rPr>
              <w:t>IRKETI</w:t>
            </w:r>
          </w:p>
        </w:tc>
      </w:tr>
      <w:tr w:rsidR="00E95B8D" w:rsidRPr="00A666A6" w:rsidTr="00B06A27">
        <w:tc>
          <w:tcPr>
            <w:tcW w:w="4317" w:type="dxa"/>
          </w:tcPr>
          <w:p w:rsidR="00E95B8D" w:rsidRPr="00A666A6" w:rsidRDefault="00E95B8D" w:rsidP="00B06A27">
            <w:pPr>
              <w:autoSpaceDE w:val="0"/>
              <w:autoSpaceDN w:val="0"/>
              <w:jc w:val="both"/>
            </w:pPr>
            <w:r w:rsidRPr="00A666A6">
              <w:t>Сокращенное фирменное наименование:</w:t>
            </w:r>
          </w:p>
        </w:tc>
        <w:tc>
          <w:tcPr>
            <w:tcW w:w="4785" w:type="dxa"/>
            <w:gridSpan w:val="2"/>
          </w:tcPr>
          <w:p w:rsidR="00E95B8D" w:rsidRPr="00A666A6" w:rsidRDefault="00E95B8D" w:rsidP="00B06A27">
            <w:pPr>
              <w:pStyle w:val="em-0"/>
              <w:ind w:firstLine="0"/>
              <w:jc w:val="center"/>
            </w:pPr>
            <w:r w:rsidRPr="00A666A6">
              <w:t>Deniz</w:t>
            </w:r>
            <w:r w:rsidRPr="00A666A6">
              <w:rPr>
                <w:lang w:val="en-US"/>
              </w:rPr>
              <w:t>B</w:t>
            </w:r>
            <w:r w:rsidRPr="00A666A6">
              <w:t>ank A.Ş.</w:t>
            </w:r>
          </w:p>
        </w:tc>
      </w:tr>
      <w:tr w:rsidR="00E95B8D" w:rsidRPr="00A666A6" w:rsidTr="00B06A27">
        <w:tc>
          <w:tcPr>
            <w:tcW w:w="4317" w:type="dxa"/>
          </w:tcPr>
          <w:p w:rsidR="00E95B8D" w:rsidRPr="00A666A6" w:rsidRDefault="00E95B8D" w:rsidP="00B06A27">
            <w:pPr>
              <w:autoSpaceDE w:val="0"/>
              <w:autoSpaceDN w:val="0"/>
              <w:jc w:val="both"/>
            </w:pPr>
            <w:r w:rsidRPr="00A666A6">
              <w:t>ИНН: (если применимо):</w:t>
            </w:r>
          </w:p>
        </w:tc>
        <w:tc>
          <w:tcPr>
            <w:tcW w:w="4785" w:type="dxa"/>
            <w:gridSpan w:val="2"/>
          </w:tcPr>
          <w:p w:rsidR="00E95B8D" w:rsidRPr="00A666A6" w:rsidRDefault="00E95B8D" w:rsidP="00B06A27">
            <w:pPr>
              <w:pStyle w:val="em-0"/>
              <w:ind w:firstLine="0"/>
              <w:jc w:val="center"/>
            </w:pPr>
            <w:r w:rsidRPr="00A666A6">
              <w:t>не применимо</w:t>
            </w:r>
          </w:p>
        </w:tc>
      </w:tr>
      <w:tr w:rsidR="00E95B8D" w:rsidRPr="00A666A6" w:rsidTr="00B06A27">
        <w:tc>
          <w:tcPr>
            <w:tcW w:w="4317" w:type="dxa"/>
          </w:tcPr>
          <w:p w:rsidR="00E95B8D" w:rsidRPr="00A666A6" w:rsidRDefault="00E95B8D" w:rsidP="00B06A27">
            <w:pPr>
              <w:autoSpaceDE w:val="0"/>
              <w:autoSpaceDN w:val="0"/>
              <w:jc w:val="both"/>
            </w:pPr>
            <w:r w:rsidRPr="00A666A6">
              <w:t>ОГРН(если применимо):</w:t>
            </w:r>
          </w:p>
        </w:tc>
        <w:tc>
          <w:tcPr>
            <w:tcW w:w="4785" w:type="dxa"/>
            <w:gridSpan w:val="2"/>
          </w:tcPr>
          <w:p w:rsidR="00E95B8D" w:rsidRPr="00A666A6" w:rsidRDefault="00E95B8D" w:rsidP="00B06A27">
            <w:pPr>
              <w:pStyle w:val="em-0"/>
              <w:ind w:firstLine="0"/>
              <w:jc w:val="center"/>
            </w:pPr>
            <w:r w:rsidRPr="00A666A6">
              <w:t>не применимо</w:t>
            </w:r>
          </w:p>
        </w:tc>
      </w:tr>
      <w:tr w:rsidR="00E95B8D" w:rsidRPr="00A666A6" w:rsidTr="00B06A27">
        <w:tc>
          <w:tcPr>
            <w:tcW w:w="4317" w:type="dxa"/>
          </w:tcPr>
          <w:p w:rsidR="00E95B8D" w:rsidRPr="00A666A6" w:rsidRDefault="00E95B8D" w:rsidP="00B06A27">
            <w:pPr>
              <w:autoSpaceDE w:val="0"/>
              <w:autoSpaceDN w:val="0"/>
              <w:jc w:val="both"/>
            </w:pPr>
            <w:r w:rsidRPr="00A666A6">
              <w:t>Место нахождения:</w:t>
            </w:r>
          </w:p>
        </w:tc>
        <w:tc>
          <w:tcPr>
            <w:tcW w:w="4785" w:type="dxa"/>
            <w:gridSpan w:val="2"/>
          </w:tcPr>
          <w:p w:rsidR="00E95B8D" w:rsidRPr="00A666A6" w:rsidRDefault="00E95B8D" w:rsidP="00B06A27">
            <w:pPr>
              <w:autoSpaceDE w:val="0"/>
              <w:autoSpaceDN w:val="0"/>
              <w:jc w:val="center"/>
            </w:pPr>
            <w:r w:rsidRPr="00A666A6">
              <w:t>Буйукдере Кад., № 141, 34394, Эзентепе, Стамбул, Турция (</w:t>
            </w:r>
            <w:r w:rsidRPr="00A666A6">
              <w:rPr>
                <w:lang w:val="en-US"/>
              </w:rPr>
              <w:t>Buyukdere</w:t>
            </w:r>
            <w:r w:rsidRPr="00A666A6">
              <w:t xml:space="preserve"> </w:t>
            </w:r>
            <w:r w:rsidRPr="00A666A6">
              <w:rPr>
                <w:lang w:val="en-US"/>
              </w:rPr>
              <w:t>Cad</w:t>
            </w:r>
            <w:r w:rsidRPr="00A666A6">
              <w:t xml:space="preserve">., </w:t>
            </w:r>
            <w:r w:rsidRPr="00A666A6">
              <w:rPr>
                <w:lang w:val="en-US"/>
              </w:rPr>
              <w:t>No</w:t>
            </w:r>
            <w:r w:rsidRPr="00A666A6">
              <w:t xml:space="preserve">: 141, 34394 </w:t>
            </w:r>
            <w:r w:rsidRPr="00A666A6">
              <w:rPr>
                <w:lang w:val="en-US"/>
              </w:rPr>
              <w:t>Esentepe</w:t>
            </w:r>
            <w:r w:rsidRPr="00A666A6">
              <w:t xml:space="preserve"> </w:t>
            </w:r>
            <w:r w:rsidRPr="00A666A6">
              <w:rPr>
                <w:lang w:val="en-US"/>
              </w:rPr>
              <w:t>Istanbul</w:t>
            </w:r>
            <w:r w:rsidRPr="00A666A6">
              <w:t xml:space="preserve">, </w:t>
            </w:r>
            <w:r w:rsidRPr="00A666A6">
              <w:rPr>
                <w:lang w:val="en-US"/>
              </w:rPr>
              <w:t>Turkey</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эмитента в уставном капитале коммерческой организации:</w:t>
            </w:r>
          </w:p>
        </w:tc>
        <w:tc>
          <w:tcPr>
            <w:tcW w:w="3162" w:type="dxa"/>
          </w:tcPr>
          <w:p w:rsidR="00E95B8D" w:rsidRPr="00A666A6" w:rsidRDefault="00E95B8D" w:rsidP="00B06A27">
            <w:pPr>
              <w:pStyle w:val="em-0"/>
              <w:ind w:firstLine="0"/>
              <w:jc w:val="center"/>
            </w:pPr>
            <w:r w:rsidRPr="00A666A6">
              <w:t>99,8526%</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коммерческой организации, принадлежащих эмитенту:</w:t>
            </w:r>
          </w:p>
        </w:tc>
        <w:tc>
          <w:tcPr>
            <w:tcW w:w="3162" w:type="dxa"/>
          </w:tcPr>
          <w:p w:rsidR="00E95B8D" w:rsidRPr="00A666A6" w:rsidRDefault="00E95B8D" w:rsidP="00B06A27">
            <w:pPr>
              <w:pStyle w:val="em-0"/>
              <w:ind w:firstLine="0"/>
              <w:jc w:val="center"/>
            </w:pPr>
            <w:r w:rsidRPr="00A666A6">
              <w:t>99,8526%</w:t>
            </w:r>
          </w:p>
        </w:tc>
      </w:tr>
      <w:tr w:rsidR="00E95B8D" w:rsidRPr="00A666A6" w:rsidTr="00B06A27">
        <w:tc>
          <w:tcPr>
            <w:tcW w:w="5940" w:type="dxa"/>
            <w:gridSpan w:val="2"/>
          </w:tcPr>
          <w:p w:rsidR="00E95B8D" w:rsidRPr="00A666A6" w:rsidRDefault="00E95B8D" w:rsidP="00B06A27">
            <w:pPr>
              <w:autoSpaceDE w:val="0"/>
              <w:autoSpaceDN w:val="0"/>
              <w:jc w:val="both"/>
            </w:pPr>
            <w:r w:rsidRPr="00A666A6">
              <w:t>Размер доли участия коммерческой организации в уставном капитале эмитента:</w:t>
            </w:r>
          </w:p>
        </w:tc>
        <w:tc>
          <w:tcPr>
            <w:tcW w:w="3162" w:type="dxa"/>
            <w:vAlign w:val="center"/>
          </w:tcPr>
          <w:p w:rsidR="00E95B8D" w:rsidRPr="00A666A6" w:rsidRDefault="00E95B8D" w:rsidP="00B06A27">
            <w:pPr>
              <w:jc w:val="center"/>
            </w:pPr>
            <w:r w:rsidRPr="00A666A6">
              <w:t> 0</w:t>
            </w:r>
          </w:p>
        </w:tc>
      </w:tr>
      <w:tr w:rsidR="00E95B8D" w:rsidRPr="00A666A6" w:rsidTr="00B06A27">
        <w:tc>
          <w:tcPr>
            <w:tcW w:w="5940" w:type="dxa"/>
            <w:gridSpan w:val="2"/>
          </w:tcPr>
          <w:p w:rsidR="00E95B8D" w:rsidRPr="00A666A6" w:rsidRDefault="00E95B8D" w:rsidP="00B06A27">
            <w:pPr>
              <w:autoSpaceDE w:val="0"/>
              <w:autoSpaceDN w:val="0"/>
              <w:jc w:val="both"/>
            </w:pPr>
            <w:r w:rsidRPr="00A666A6">
              <w:t>Доля обыкновенных акций эмитента, принадлежащих коммерческой организации:</w:t>
            </w:r>
          </w:p>
        </w:tc>
        <w:tc>
          <w:tcPr>
            <w:tcW w:w="3162" w:type="dxa"/>
            <w:vAlign w:val="center"/>
          </w:tcPr>
          <w:p w:rsidR="00E95B8D" w:rsidRPr="00A666A6" w:rsidRDefault="00E95B8D" w:rsidP="00B06A27">
            <w:pPr>
              <w:jc w:val="center"/>
            </w:pPr>
            <w:r w:rsidRPr="00A666A6">
              <w:t> 0</w:t>
            </w:r>
          </w:p>
        </w:tc>
      </w:tr>
    </w:tbl>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3"/>
      </w:pPr>
      <w:bookmarkStart w:id="234" w:name="_Toc430103538"/>
      <w:r w:rsidRPr="00A666A6">
        <w:t>9.1.5. Сведения о существенных сделках, совершенных эмитентом</w:t>
      </w:r>
      <w:bookmarkEnd w:id="234"/>
    </w:p>
    <w:p w:rsidR="00E95B8D" w:rsidRPr="00A666A6" w:rsidRDefault="00E95B8D" w:rsidP="00BD52E9">
      <w:pPr>
        <w:pStyle w:val="Basic"/>
      </w:pPr>
      <w:r w:rsidRPr="00A666A6">
        <w:t>По каждой существенной сделке (группе взаимосвязанных сделок), размер обязательств по которой составляет 10 и более процентов балансовой стоимости активов эмитента по данным его бухгалтерской отчетности за последний завершенный отчетный период, состоящий из 3, 6, 9 или 12 месяцев, предшествующий совершению сделки, совершенной эмитентом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пять лет - за каждый завершенный отчетный год, предшествующий дате утверждения проспекта ценных бумаг, указываются:</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b/>
          <w:i/>
        </w:rPr>
      </w:pPr>
      <w:r w:rsidRPr="00A666A6">
        <w:rPr>
          <w:rFonts w:cs="Calibri"/>
          <w:b/>
          <w:i/>
        </w:rPr>
        <w:t xml:space="preserve">За указанный период Эмитент не совершал таких сделок. </w:t>
      </w:r>
    </w:p>
    <w:p w:rsidR="00E95B8D" w:rsidRPr="00A666A6" w:rsidRDefault="00E95B8D" w:rsidP="00364FAF">
      <w:pPr>
        <w:pStyle w:val="Heading3"/>
      </w:pPr>
      <w:bookmarkStart w:id="235" w:name="_Toc430103539"/>
      <w:r w:rsidRPr="00A666A6">
        <w:t>9.1.6. Сведения о кредитных рейтингах эмитента</w:t>
      </w:r>
      <w:bookmarkEnd w:id="235"/>
    </w:p>
    <w:p w:rsidR="00E95B8D" w:rsidRPr="00A666A6" w:rsidRDefault="00E95B8D" w:rsidP="00BD52E9">
      <w:pPr>
        <w:pStyle w:val="Basic"/>
      </w:pPr>
      <w:r w:rsidRPr="00A666A6">
        <w:t>В случае присвоения эмитенту и (или) ценным бумагам эмитента кредитного рейтинга (рейтингов) по каждому из известных эмитенту кредитных рейтингов за пять последних завершенных отчетных лет, а если эмитент осуществляет свою деятельность менее пяти лет - за каждый завершенный отчетный год, указываются:</w:t>
      </w:r>
    </w:p>
    <w:p w:rsidR="00E95B8D" w:rsidRPr="00A666A6" w:rsidRDefault="00E95B8D" w:rsidP="00BD52E9">
      <w:pPr>
        <w:pStyle w:val="Basic"/>
        <w:rPr>
          <w:b/>
          <w:i/>
        </w:rPr>
      </w:pPr>
      <w:r w:rsidRPr="00A666A6">
        <w:t xml:space="preserve">объект присвоения кредитного рейтинга (эмитент, ценные бумаги эмитента): </w:t>
      </w:r>
      <w:r w:rsidRPr="00A666A6">
        <w:rPr>
          <w:b/>
          <w:i/>
        </w:rPr>
        <w:t>эмитент</w:t>
      </w:r>
    </w:p>
    <w:p w:rsidR="00E95B8D" w:rsidRPr="00A666A6" w:rsidRDefault="00E95B8D" w:rsidP="00BD52E9">
      <w:pPr>
        <w:pStyle w:val="Basic"/>
        <w:rPr>
          <w:b/>
          <w:i/>
        </w:rPr>
      </w:pPr>
    </w:p>
    <w:p w:rsidR="00E95B8D" w:rsidRPr="00A666A6" w:rsidRDefault="00E95B8D" w:rsidP="00BD52E9">
      <w:pPr>
        <w:pStyle w:val="Basic"/>
      </w:pPr>
      <w:r w:rsidRPr="00A666A6">
        <w:t xml:space="preserve">значение кредитного рейтинга на дату утверждения проспекта ценных бумаг: </w:t>
      </w:r>
    </w:p>
    <w:p w:rsidR="00E95B8D" w:rsidRPr="00A666A6" w:rsidRDefault="00E95B8D" w:rsidP="00BD52E9">
      <w:pPr>
        <w:pStyle w:val="Basic"/>
      </w:pPr>
    </w:p>
    <w:p w:rsidR="00E95B8D" w:rsidRPr="00A666A6" w:rsidRDefault="00E95B8D" w:rsidP="00BD52E9">
      <w:pPr>
        <w:pStyle w:val="Basic"/>
      </w:pPr>
      <w:r w:rsidRPr="00A666A6">
        <w:t xml:space="preserve">история изменения значений кредитного рейтинга за пять последних завершенных отчетных лет, предшествующих дате утверждения проспекта ценных бумаг, а если эмитент осуществляет свою деятельность менее пяти лет - за каждый завершенный отчетный год, предшествующий дате утверждения проспекта ценных бумаг, с указанием значения кредитного рейтинга и даты присвоения (изменения) значения кредитного рейтинга: </w:t>
      </w:r>
    </w:p>
    <w:p w:rsidR="00E95B8D" w:rsidRPr="00A666A6" w:rsidRDefault="00E95B8D" w:rsidP="00BD52E9">
      <w:pPr>
        <w:pStyle w:val="Basic"/>
      </w:pPr>
    </w:p>
    <w:p w:rsidR="00E95B8D" w:rsidRPr="00A666A6" w:rsidRDefault="00E95B8D" w:rsidP="00A615BE">
      <w:pPr>
        <w:pStyle w:val="Basic"/>
      </w:pPr>
    </w:p>
    <w:p w:rsidR="00E95B8D" w:rsidRPr="00A666A6" w:rsidRDefault="00E95B8D" w:rsidP="00971572">
      <w:pPr>
        <w:pStyle w:val="em-2"/>
        <w:ind w:firstLine="0"/>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394"/>
        <w:gridCol w:w="4957"/>
      </w:tblGrid>
      <w:tr w:rsidR="00E95B8D" w:rsidRPr="00A666A6" w:rsidTr="001E4DC0">
        <w:tc>
          <w:tcPr>
            <w:tcW w:w="4770" w:type="dxa"/>
            <w:gridSpan w:val="2"/>
          </w:tcPr>
          <w:p w:rsidR="00E95B8D" w:rsidRPr="00A666A6" w:rsidRDefault="00E95B8D" w:rsidP="001E4DC0">
            <w:pPr>
              <w:pStyle w:val="em-0"/>
              <w:ind w:firstLine="0"/>
              <w:jc w:val="left"/>
              <w:rPr>
                <w:lang w:eastAsia="en-US"/>
              </w:rPr>
            </w:pPr>
            <w:r w:rsidRPr="00A666A6">
              <w:rPr>
                <w:lang w:eastAsia="en-US"/>
              </w:rPr>
              <w:t>Рейтинговое агентство</w:t>
            </w:r>
          </w:p>
        </w:tc>
        <w:tc>
          <w:tcPr>
            <w:tcW w:w="4957" w:type="dxa"/>
          </w:tcPr>
          <w:p w:rsidR="00E95B8D" w:rsidRPr="00A666A6" w:rsidRDefault="00E95B8D" w:rsidP="001E4DC0">
            <w:pPr>
              <w:pStyle w:val="em-0"/>
              <w:spacing w:line="276" w:lineRule="auto"/>
              <w:ind w:firstLine="0"/>
              <w:jc w:val="center"/>
              <w:rPr>
                <w:b/>
                <w:lang w:eastAsia="en-US"/>
              </w:rPr>
            </w:pPr>
            <w:r w:rsidRPr="00A666A6">
              <w:rPr>
                <w:b/>
                <w:bCs/>
                <w:lang w:val="en-US"/>
              </w:rPr>
              <w:t xml:space="preserve">Moody’s </w:t>
            </w:r>
          </w:p>
        </w:tc>
      </w:tr>
      <w:tr w:rsidR="00E95B8D" w:rsidRPr="00A666A6" w:rsidTr="001E4DC0">
        <w:tc>
          <w:tcPr>
            <w:tcW w:w="4770" w:type="dxa"/>
            <w:gridSpan w:val="2"/>
          </w:tcPr>
          <w:p w:rsidR="00E95B8D" w:rsidRPr="00A666A6" w:rsidRDefault="00E95B8D" w:rsidP="001E4DC0">
            <w:pPr>
              <w:pStyle w:val="em-0"/>
              <w:ind w:firstLine="0"/>
              <w:jc w:val="left"/>
              <w:rPr>
                <w:lang w:eastAsia="en-US"/>
              </w:rPr>
            </w:pPr>
            <w:r w:rsidRPr="00A666A6">
              <w:rPr>
                <w:lang w:eastAsia="en-US"/>
              </w:rPr>
              <w:t>Объект присвоения кредитного рейтинга</w:t>
            </w:r>
          </w:p>
        </w:tc>
        <w:tc>
          <w:tcPr>
            <w:tcW w:w="4957" w:type="dxa"/>
          </w:tcPr>
          <w:p w:rsidR="00E95B8D" w:rsidRPr="00A666A6" w:rsidRDefault="00E95B8D" w:rsidP="001E4DC0">
            <w:pPr>
              <w:pStyle w:val="em-0"/>
              <w:spacing w:line="276" w:lineRule="auto"/>
              <w:ind w:firstLine="0"/>
              <w:jc w:val="center"/>
              <w:rPr>
                <w:lang w:eastAsia="en-US"/>
              </w:rPr>
            </w:pPr>
            <w:r w:rsidRPr="00A666A6">
              <w:rPr>
                <w:lang w:eastAsia="en-US"/>
              </w:rPr>
              <w:t>ПАО Сбербанк</w:t>
            </w:r>
          </w:p>
        </w:tc>
      </w:tr>
      <w:tr w:rsidR="00E95B8D" w:rsidRPr="00A666A6" w:rsidTr="001E4DC0">
        <w:tc>
          <w:tcPr>
            <w:tcW w:w="2376" w:type="dxa"/>
            <w:vMerge w:val="restart"/>
          </w:tcPr>
          <w:p w:rsidR="00E95B8D" w:rsidRPr="00A666A6" w:rsidRDefault="00E95B8D" w:rsidP="001E4DC0">
            <w:pPr>
              <w:pStyle w:val="em-0"/>
              <w:ind w:firstLine="0"/>
              <w:jc w:val="left"/>
              <w:rPr>
                <w:b/>
                <w:lang w:eastAsia="en-US"/>
              </w:rPr>
            </w:pPr>
            <w:r w:rsidRPr="00A666A6">
              <w:rPr>
                <w:b/>
                <w:bCs/>
              </w:rPr>
              <w:t>Долгосрочный рейтинг депозитов в иностранной валюте</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pStyle w:val="em-0"/>
              <w:spacing w:line="276" w:lineRule="auto"/>
              <w:ind w:firstLine="0"/>
              <w:jc w:val="center"/>
              <w:rPr>
                <w:b/>
                <w:lang w:eastAsia="en-US"/>
              </w:rPr>
            </w:pPr>
          </w:p>
          <w:p w:rsidR="00E95B8D" w:rsidRPr="00A666A6" w:rsidRDefault="00E95B8D" w:rsidP="001E4DC0">
            <w:pPr>
              <w:pStyle w:val="em-0"/>
              <w:spacing w:line="276" w:lineRule="auto"/>
              <w:ind w:firstLine="0"/>
              <w:jc w:val="center"/>
              <w:rPr>
                <w:b/>
                <w:lang w:eastAsia="en-US"/>
              </w:rPr>
            </w:pPr>
            <w:r w:rsidRPr="00A666A6">
              <w:rPr>
                <w:b/>
                <w:lang w:val="en-US" w:eastAsia="en-US"/>
              </w:rPr>
              <w:t>Ba</w:t>
            </w:r>
            <w:r w:rsidRPr="00A666A6">
              <w:rPr>
                <w:b/>
                <w:lang w:eastAsia="en-US"/>
              </w:rPr>
              <w:t>2</w:t>
            </w:r>
          </w:p>
          <w:p w:rsidR="00E95B8D" w:rsidRPr="00A666A6" w:rsidRDefault="00E95B8D" w:rsidP="001E4DC0">
            <w:pPr>
              <w:pStyle w:val="em-0"/>
              <w:spacing w:line="276" w:lineRule="auto"/>
              <w:ind w:firstLine="0"/>
              <w:jc w:val="center"/>
              <w:rPr>
                <w:i/>
                <w:lang w:eastAsia="en-US"/>
              </w:rPr>
            </w:pPr>
            <w:r w:rsidRPr="00A666A6">
              <w:rPr>
                <w:i/>
                <w:lang w:eastAsia="en-US"/>
              </w:rPr>
              <w:t>(прогноз по рейтингу Негативный)</w:t>
            </w: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 xml:space="preserve">2 апреля 2013г. – значение  рейтинга </w:t>
            </w:r>
            <w:r w:rsidRPr="00A666A6">
              <w:rPr>
                <w:lang w:val="en-US"/>
              </w:rPr>
              <w:t>Baa</w:t>
            </w:r>
            <w:r w:rsidRPr="00A666A6">
              <w:t>1 (прогноз по рейтингу Стабильный);</w:t>
            </w:r>
          </w:p>
          <w:p w:rsidR="00E95B8D" w:rsidRPr="00A666A6" w:rsidRDefault="00E95B8D" w:rsidP="00971572">
            <w:pPr>
              <w:pStyle w:val="em-0"/>
              <w:numPr>
                <w:ilvl w:val="0"/>
                <w:numId w:val="29"/>
              </w:numPr>
              <w:spacing w:line="276" w:lineRule="auto"/>
              <w:ind w:left="459"/>
            </w:pPr>
            <w:r w:rsidRPr="00A666A6">
              <w:t>1 апреля 2014г. – значение рейтинга Baа1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2 июля 2014г. - значение рейтинга Baа1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20 октября 2014г. – рейтинг понижен с </w:t>
            </w:r>
            <w:r w:rsidRPr="00A666A6">
              <w:rPr>
                <w:lang w:val="en-US"/>
              </w:rPr>
              <w:t>Baa</w:t>
            </w:r>
            <w:r w:rsidRPr="00A666A6">
              <w:t xml:space="preserve">1 до </w:t>
            </w:r>
            <w:r w:rsidRPr="00A666A6">
              <w:rPr>
                <w:lang w:val="en-US"/>
              </w:rPr>
              <w:t>Baa</w:t>
            </w:r>
            <w:r w:rsidRPr="00A666A6">
              <w:t>2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23 декабря 2014г. – рейтинг понижен с </w:t>
            </w:r>
            <w:r w:rsidRPr="00A666A6">
              <w:rPr>
                <w:lang w:val="en-US"/>
              </w:rPr>
              <w:t>Baa</w:t>
            </w:r>
            <w:r w:rsidRPr="00A666A6">
              <w:t xml:space="preserve">2 до </w:t>
            </w:r>
            <w:r w:rsidRPr="00A666A6">
              <w:rPr>
                <w:lang w:val="en-US"/>
              </w:rPr>
              <w:t>Ba</w:t>
            </w:r>
            <w:r w:rsidRPr="00A666A6">
              <w:t>1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24 февраля 2015г. – рейтинг понижен с </w:t>
            </w:r>
            <w:r w:rsidRPr="00A666A6">
              <w:rPr>
                <w:lang w:val="en-US"/>
              </w:rPr>
              <w:t>Ba</w:t>
            </w:r>
            <w:r w:rsidRPr="00A666A6">
              <w:t xml:space="preserve">1 до </w:t>
            </w:r>
            <w:r w:rsidRPr="00A666A6">
              <w:rPr>
                <w:lang w:val="en-US"/>
              </w:rPr>
              <w:t>Ba</w:t>
            </w:r>
            <w:r w:rsidRPr="00A666A6">
              <w:t xml:space="preserve">2 (прогноз по рейтингу Негативный). </w:t>
            </w:r>
          </w:p>
        </w:tc>
      </w:tr>
      <w:tr w:rsidR="00E95B8D" w:rsidRPr="00A666A6" w:rsidTr="001E4DC0">
        <w:tc>
          <w:tcPr>
            <w:tcW w:w="2376" w:type="dxa"/>
            <w:vMerge w:val="restart"/>
          </w:tcPr>
          <w:p w:rsidR="00E95B8D" w:rsidRPr="00A666A6" w:rsidRDefault="00E95B8D" w:rsidP="001E4DC0">
            <w:pPr>
              <w:pStyle w:val="em-0"/>
              <w:ind w:firstLine="0"/>
              <w:jc w:val="left"/>
            </w:pPr>
            <w:r w:rsidRPr="00A666A6">
              <w:rPr>
                <w:b/>
                <w:bCs/>
              </w:rPr>
              <w:t>Долгосрочный рейтинг депозитов в национальной валюте</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pStyle w:val="em-0"/>
              <w:spacing w:line="276" w:lineRule="auto"/>
              <w:ind w:firstLine="0"/>
              <w:jc w:val="center"/>
              <w:rPr>
                <w:b/>
                <w:lang w:eastAsia="en-US"/>
              </w:rPr>
            </w:pPr>
          </w:p>
          <w:p w:rsidR="00E95B8D" w:rsidRPr="00A666A6" w:rsidRDefault="00E95B8D" w:rsidP="001E4DC0">
            <w:pPr>
              <w:pStyle w:val="em-0"/>
              <w:spacing w:line="276" w:lineRule="auto"/>
              <w:ind w:firstLine="0"/>
              <w:jc w:val="center"/>
              <w:rPr>
                <w:b/>
                <w:lang w:eastAsia="en-US"/>
              </w:rPr>
            </w:pPr>
            <w:r w:rsidRPr="00A666A6">
              <w:rPr>
                <w:b/>
                <w:lang w:val="en-US" w:eastAsia="en-US"/>
              </w:rPr>
              <w:t>Ba</w:t>
            </w:r>
            <w:r w:rsidRPr="00A666A6">
              <w:rPr>
                <w:b/>
                <w:lang w:eastAsia="en-US"/>
              </w:rPr>
              <w:t>1</w:t>
            </w:r>
          </w:p>
          <w:p w:rsidR="00E95B8D" w:rsidRPr="00A666A6" w:rsidRDefault="00E95B8D" w:rsidP="001E4DC0">
            <w:pPr>
              <w:pStyle w:val="em-0"/>
              <w:spacing w:line="276" w:lineRule="auto"/>
              <w:ind w:left="459" w:firstLine="0"/>
            </w:pPr>
            <w:r w:rsidRPr="00A666A6">
              <w:rPr>
                <w:i/>
                <w:lang w:eastAsia="en-US"/>
              </w:rPr>
              <w:t>(прогноз по рейтингу Негативный)</w:t>
            </w: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 xml:space="preserve">2 апреля 2013г. – значение рейтинга </w:t>
            </w:r>
            <w:r w:rsidRPr="00A666A6">
              <w:rPr>
                <w:lang w:val="en-US"/>
              </w:rPr>
              <w:t>A</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5 июля 2013г. – рейтинг понижен с </w:t>
            </w:r>
            <w:r w:rsidRPr="00A666A6">
              <w:rPr>
                <w:lang w:val="en-US"/>
              </w:rPr>
              <w:t>A</w:t>
            </w:r>
            <w:r w:rsidRPr="00A666A6">
              <w:t xml:space="preserve">3 до </w:t>
            </w:r>
            <w:r w:rsidRPr="00A666A6">
              <w:rPr>
                <w:lang w:val="en-US"/>
              </w:rPr>
              <w:t>Baa</w:t>
            </w:r>
            <w:r w:rsidRPr="00A666A6">
              <w:t>1 (прогноз по рейтингу Стабильный);</w:t>
            </w:r>
          </w:p>
          <w:p w:rsidR="00E95B8D" w:rsidRPr="00A666A6" w:rsidRDefault="00E95B8D" w:rsidP="00971572">
            <w:pPr>
              <w:pStyle w:val="em-0"/>
              <w:numPr>
                <w:ilvl w:val="0"/>
                <w:numId w:val="29"/>
              </w:numPr>
              <w:spacing w:line="276" w:lineRule="auto"/>
              <w:ind w:left="459"/>
            </w:pPr>
            <w:r w:rsidRPr="00A666A6">
              <w:t xml:space="preserve">1 апреля 2014г. – значение рейтинга </w:t>
            </w:r>
            <w:r w:rsidRPr="00A666A6">
              <w:rPr>
                <w:lang w:val="en-US"/>
              </w:rPr>
              <w:t>Baa</w:t>
            </w:r>
            <w:r w:rsidRPr="00A666A6">
              <w:t>1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 июля 2014г. - значение рейтинга </w:t>
            </w:r>
            <w:r w:rsidRPr="00A666A6">
              <w:rPr>
                <w:lang w:val="en-US"/>
              </w:rPr>
              <w:t>Baa</w:t>
            </w:r>
            <w:r w:rsidRPr="00A666A6">
              <w:t>1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20 октября 2014г. – рейтинг понижен с </w:t>
            </w:r>
            <w:r w:rsidRPr="00A666A6">
              <w:rPr>
                <w:lang w:val="en-US"/>
              </w:rPr>
              <w:t>Baa</w:t>
            </w:r>
            <w:r w:rsidRPr="00A666A6">
              <w:t xml:space="preserve">1 до </w:t>
            </w:r>
            <w:r w:rsidRPr="00A666A6">
              <w:rPr>
                <w:lang w:val="en-US"/>
              </w:rPr>
              <w:t>Baa</w:t>
            </w:r>
            <w:r w:rsidRPr="00A666A6">
              <w:t>2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23 декабря 2014г. – значение рейтинга </w:t>
            </w:r>
            <w:r w:rsidRPr="00A666A6">
              <w:rPr>
                <w:lang w:val="en-US"/>
              </w:rPr>
              <w:t>Baa</w:t>
            </w:r>
            <w:r w:rsidRPr="00A666A6">
              <w:t>2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19 января 2015г. – рейтинг понижен с </w:t>
            </w:r>
            <w:r w:rsidRPr="00A666A6">
              <w:rPr>
                <w:lang w:val="en-US"/>
              </w:rPr>
              <w:t>Baa</w:t>
            </w:r>
            <w:r w:rsidRPr="00A666A6">
              <w:t xml:space="preserve">2 до </w:t>
            </w:r>
            <w:r w:rsidRPr="00A666A6">
              <w:rPr>
                <w:lang w:val="en-US"/>
              </w:rPr>
              <w:t>Baa</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24 февраля 2015г. – рейтинг понижен </w:t>
            </w:r>
            <w:r w:rsidRPr="00A666A6">
              <w:rPr>
                <w:lang w:val="en-US"/>
              </w:rPr>
              <w:t>c</w:t>
            </w:r>
            <w:r w:rsidRPr="00A666A6">
              <w:t xml:space="preserve"> </w:t>
            </w:r>
            <w:r w:rsidRPr="00A666A6">
              <w:rPr>
                <w:lang w:val="en-US"/>
              </w:rPr>
              <w:t>Baa</w:t>
            </w:r>
            <w:r w:rsidRPr="00A666A6">
              <w:t xml:space="preserve">3 до </w:t>
            </w:r>
            <w:r w:rsidRPr="00A666A6">
              <w:rPr>
                <w:lang w:val="en-US"/>
              </w:rPr>
              <w:t>Ba</w:t>
            </w:r>
            <w:r w:rsidRPr="00A666A6">
              <w:t>1 (прогноз по рейтингу Негативный).</w:t>
            </w:r>
          </w:p>
        </w:tc>
      </w:tr>
      <w:tr w:rsidR="00E95B8D" w:rsidRPr="00A666A6" w:rsidTr="001E4DC0">
        <w:tc>
          <w:tcPr>
            <w:tcW w:w="2376" w:type="dxa"/>
            <w:vMerge w:val="restart"/>
          </w:tcPr>
          <w:p w:rsidR="00E95B8D" w:rsidRPr="00A666A6" w:rsidRDefault="00E95B8D" w:rsidP="001E4DC0">
            <w:pPr>
              <w:pStyle w:val="em-0"/>
              <w:ind w:firstLine="0"/>
              <w:jc w:val="left"/>
            </w:pPr>
            <w:r w:rsidRPr="00A666A6">
              <w:rPr>
                <w:b/>
                <w:bCs/>
              </w:rPr>
              <w:t>Краткосрочный рейтинг депозитов в иностранной валюте</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jc w:val="center"/>
              <w:rPr>
                <w:b/>
              </w:rPr>
            </w:pPr>
          </w:p>
          <w:p w:rsidR="00E95B8D" w:rsidRPr="00A666A6" w:rsidRDefault="00E95B8D" w:rsidP="001E4DC0">
            <w:pPr>
              <w:jc w:val="center"/>
              <w:rPr>
                <w:b/>
              </w:rPr>
            </w:pPr>
            <w:r w:rsidRPr="00A666A6">
              <w:rPr>
                <w:b/>
                <w:lang w:val="en-US"/>
              </w:rPr>
              <w:t>Not</w:t>
            </w:r>
            <w:r w:rsidRPr="00A666A6">
              <w:rPr>
                <w:b/>
              </w:rPr>
              <w:t xml:space="preserve"> </w:t>
            </w:r>
            <w:r w:rsidRPr="00A666A6">
              <w:rPr>
                <w:b/>
                <w:lang w:val="en-US"/>
              </w:rPr>
              <w:t>Prime</w:t>
            </w:r>
          </w:p>
          <w:p w:rsidR="00E95B8D" w:rsidRPr="00A666A6" w:rsidRDefault="00E95B8D" w:rsidP="001E4DC0">
            <w:pPr>
              <w:pStyle w:val="em-0"/>
              <w:spacing w:line="276" w:lineRule="auto"/>
              <w:ind w:left="459" w:firstLine="0"/>
            </w:pP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23 декабря 2014г. -  рейтинг понижен с Prime-2 до Not Prime.</w:t>
            </w:r>
          </w:p>
          <w:p w:rsidR="00E95B8D" w:rsidRPr="00A666A6" w:rsidRDefault="00E95B8D" w:rsidP="001E4DC0">
            <w:pPr>
              <w:pStyle w:val="em-0"/>
              <w:spacing w:line="276" w:lineRule="auto"/>
              <w:ind w:left="459" w:firstLine="0"/>
            </w:pPr>
          </w:p>
        </w:tc>
      </w:tr>
      <w:tr w:rsidR="00E95B8D" w:rsidRPr="00A666A6" w:rsidTr="001E4DC0">
        <w:tc>
          <w:tcPr>
            <w:tcW w:w="2376" w:type="dxa"/>
            <w:vMerge w:val="restart"/>
          </w:tcPr>
          <w:p w:rsidR="00E95B8D" w:rsidRPr="00A666A6" w:rsidRDefault="00E95B8D" w:rsidP="001E4DC0">
            <w:pPr>
              <w:pStyle w:val="em-0"/>
              <w:ind w:firstLine="0"/>
              <w:jc w:val="left"/>
            </w:pPr>
            <w:r w:rsidRPr="00A666A6">
              <w:rPr>
                <w:b/>
                <w:bCs/>
              </w:rPr>
              <w:t>Краткосрочный рейтинг депозитов в национальной валюте</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jc w:val="center"/>
              <w:rPr>
                <w:b/>
              </w:rPr>
            </w:pPr>
          </w:p>
          <w:p w:rsidR="00E95B8D" w:rsidRPr="00A666A6" w:rsidRDefault="00E95B8D" w:rsidP="001E4DC0">
            <w:pPr>
              <w:jc w:val="center"/>
              <w:rPr>
                <w:b/>
              </w:rPr>
            </w:pPr>
            <w:r w:rsidRPr="00A666A6">
              <w:rPr>
                <w:b/>
                <w:lang w:val="en-US"/>
              </w:rPr>
              <w:t>Not</w:t>
            </w:r>
            <w:r w:rsidRPr="00A666A6">
              <w:rPr>
                <w:b/>
              </w:rPr>
              <w:t xml:space="preserve"> </w:t>
            </w:r>
            <w:r w:rsidRPr="00A666A6">
              <w:rPr>
                <w:b/>
                <w:lang w:val="en-US"/>
              </w:rPr>
              <w:t>Prime</w:t>
            </w:r>
          </w:p>
          <w:p w:rsidR="00E95B8D" w:rsidRPr="00A666A6" w:rsidRDefault="00E95B8D" w:rsidP="001E4DC0">
            <w:pPr>
              <w:pStyle w:val="em-0"/>
              <w:spacing w:line="276" w:lineRule="auto"/>
              <w:ind w:left="459" w:firstLine="0"/>
            </w:pP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23 декабря 2014г. -  значение рейтинга Prime-2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19 января 2015г. – рейтинг понижен с </w:t>
            </w:r>
            <w:r w:rsidRPr="00A666A6">
              <w:rPr>
                <w:lang w:val="en-US"/>
              </w:rPr>
              <w:t>Prime</w:t>
            </w:r>
            <w:r w:rsidRPr="00A666A6">
              <w:t xml:space="preserve">-2 до </w:t>
            </w:r>
            <w:r w:rsidRPr="00A666A6">
              <w:rPr>
                <w:lang w:val="en-US"/>
              </w:rPr>
              <w:t>Prime</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24 февраля 2015г. – рейтинг понижен с </w:t>
            </w:r>
            <w:r w:rsidRPr="00A666A6">
              <w:rPr>
                <w:lang w:val="en-US"/>
              </w:rPr>
              <w:t>Prime</w:t>
            </w:r>
            <w:r w:rsidRPr="00A666A6">
              <w:t xml:space="preserve">-3 до </w:t>
            </w:r>
            <w:r w:rsidRPr="00A666A6">
              <w:rPr>
                <w:lang w:val="en-US"/>
              </w:rPr>
              <w:t>Not</w:t>
            </w:r>
            <w:r w:rsidRPr="00A666A6">
              <w:t xml:space="preserve"> </w:t>
            </w:r>
            <w:r w:rsidRPr="00A666A6">
              <w:rPr>
                <w:lang w:val="en-US"/>
              </w:rPr>
              <w:t>Prime</w:t>
            </w:r>
            <w:r w:rsidRPr="00A666A6">
              <w:t>.</w:t>
            </w:r>
          </w:p>
        </w:tc>
      </w:tr>
      <w:tr w:rsidR="00E95B8D" w:rsidRPr="00A666A6" w:rsidTr="001E4DC0">
        <w:tc>
          <w:tcPr>
            <w:tcW w:w="2376" w:type="dxa"/>
            <w:vMerge w:val="restart"/>
          </w:tcPr>
          <w:p w:rsidR="00E95B8D" w:rsidRPr="00A666A6" w:rsidRDefault="00E95B8D" w:rsidP="001E4DC0">
            <w:pPr>
              <w:pStyle w:val="em-0"/>
              <w:ind w:firstLine="0"/>
              <w:jc w:val="left"/>
            </w:pPr>
            <w:r w:rsidRPr="00A666A6">
              <w:rPr>
                <w:b/>
                <w:bCs/>
              </w:rPr>
              <w:t>Рейтинг финансовой устойчивости</w:t>
            </w:r>
          </w:p>
        </w:tc>
        <w:tc>
          <w:tcPr>
            <w:tcW w:w="2394" w:type="dxa"/>
          </w:tcPr>
          <w:p w:rsidR="00E95B8D" w:rsidRPr="00A666A6" w:rsidRDefault="00E95B8D" w:rsidP="001E4DC0">
            <w:pPr>
              <w:pStyle w:val="em-0"/>
              <w:ind w:firstLine="0"/>
              <w:jc w:val="left"/>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jc w:val="center"/>
              <w:rPr>
                <w:b/>
              </w:rPr>
            </w:pPr>
            <w:r w:rsidRPr="00A666A6">
              <w:rPr>
                <w:b/>
              </w:rPr>
              <w:t>-</w:t>
            </w:r>
          </w:p>
          <w:p w:rsidR="00E95B8D" w:rsidRPr="00A666A6" w:rsidRDefault="00E95B8D" w:rsidP="001E4DC0">
            <w:pPr>
              <w:jc w:val="center"/>
              <w:rPr>
                <w:i/>
              </w:rPr>
            </w:pPr>
            <w:r w:rsidRPr="00A666A6">
              <w:rPr>
                <w:i/>
              </w:rPr>
              <w:t>(рейтинг отсутствует)</w:t>
            </w:r>
          </w:p>
          <w:p w:rsidR="00E95B8D" w:rsidRPr="00A666A6" w:rsidRDefault="00E95B8D" w:rsidP="001E4DC0">
            <w:pPr>
              <w:pStyle w:val="em-0"/>
              <w:spacing w:line="276" w:lineRule="auto"/>
              <w:ind w:left="459" w:firstLine="0"/>
            </w:pP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 xml:space="preserve">12 декабря 2013г. – значение рейтинга </w:t>
            </w:r>
            <w:r w:rsidRPr="00A666A6">
              <w:rPr>
                <w:lang w:val="en-US"/>
              </w:rPr>
              <w:t>D</w:t>
            </w:r>
            <w:r w:rsidRPr="00A666A6">
              <w:t>+ (прогноз по рейтингу Стабильный);</w:t>
            </w:r>
          </w:p>
          <w:p w:rsidR="00E95B8D" w:rsidRPr="00A666A6" w:rsidRDefault="00E95B8D" w:rsidP="00971572">
            <w:pPr>
              <w:pStyle w:val="em-0"/>
              <w:numPr>
                <w:ilvl w:val="0"/>
                <w:numId w:val="29"/>
              </w:numPr>
              <w:spacing w:line="276" w:lineRule="auto"/>
              <w:ind w:left="459"/>
            </w:pPr>
            <w:r w:rsidRPr="00A666A6">
              <w:t xml:space="preserve">20 октября 2014г. – значение рейтинга </w:t>
            </w:r>
            <w:r w:rsidRPr="00A666A6">
              <w:rPr>
                <w:lang w:val="en-US"/>
              </w:rPr>
              <w:t>D</w:t>
            </w:r>
            <w:r w:rsidRPr="00A666A6">
              <w:t>+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23 декабря 2014г. – значение рейтинга </w:t>
            </w:r>
            <w:r w:rsidRPr="00A666A6">
              <w:rPr>
                <w:lang w:val="en-US"/>
              </w:rPr>
              <w:t>D</w:t>
            </w:r>
            <w:r w:rsidRPr="00A666A6">
              <w:t>+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24 февраля 2015г. – рейтинг понижен с </w:t>
            </w:r>
            <w:r w:rsidRPr="00A666A6">
              <w:rPr>
                <w:lang w:val="en-US"/>
              </w:rPr>
              <w:t>D</w:t>
            </w:r>
            <w:r w:rsidRPr="00A666A6">
              <w:t xml:space="preserve">+ до </w:t>
            </w:r>
            <w:r w:rsidRPr="00A666A6">
              <w:rPr>
                <w:lang w:val="en-US"/>
              </w:rPr>
              <w:t>D</w:t>
            </w:r>
            <w:r w:rsidRPr="00A666A6">
              <w:t xml:space="preserve">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17 марта 2015г.  – рейтинг отозван по причине замены его на Рейтинг базовой оценки кредитоспособности. На момент отзыва значение рейтинга финансовой устойчивости находилось на уровне </w:t>
            </w:r>
            <w:r w:rsidRPr="00A666A6">
              <w:rPr>
                <w:lang w:val="en-US"/>
              </w:rPr>
              <w:t>D</w:t>
            </w:r>
            <w:r w:rsidRPr="00A666A6">
              <w:t>.</w:t>
            </w:r>
          </w:p>
        </w:tc>
      </w:tr>
      <w:tr w:rsidR="00E95B8D" w:rsidRPr="00A666A6" w:rsidTr="001E4DC0">
        <w:tc>
          <w:tcPr>
            <w:tcW w:w="2376" w:type="dxa"/>
            <w:vMerge w:val="restart"/>
          </w:tcPr>
          <w:p w:rsidR="00E95B8D" w:rsidRPr="00A666A6" w:rsidRDefault="00E95B8D" w:rsidP="001E4DC0">
            <w:pPr>
              <w:pStyle w:val="em-0"/>
              <w:ind w:firstLine="0"/>
              <w:jc w:val="left"/>
            </w:pPr>
            <w:r w:rsidRPr="00A666A6">
              <w:rPr>
                <w:b/>
                <w:bCs/>
              </w:rPr>
              <w:t>Рейтинг базовой оценки кредитоспособности</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jc w:val="center"/>
              <w:rPr>
                <w:b/>
              </w:rPr>
            </w:pPr>
          </w:p>
          <w:p w:rsidR="00E95B8D" w:rsidRPr="00A666A6" w:rsidRDefault="00E95B8D" w:rsidP="001E4DC0">
            <w:pPr>
              <w:jc w:val="center"/>
              <w:rPr>
                <w:b/>
              </w:rPr>
            </w:pPr>
            <w:r w:rsidRPr="00A666A6">
              <w:rPr>
                <w:b/>
                <w:lang w:val="en-US"/>
              </w:rPr>
              <w:t>ba2</w:t>
            </w:r>
          </w:p>
          <w:p w:rsidR="00E95B8D" w:rsidRPr="00A666A6" w:rsidRDefault="00E95B8D" w:rsidP="001E4DC0">
            <w:pPr>
              <w:pStyle w:val="em-0"/>
              <w:spacing w:line="276" w:lineRule="auto"/>
              <w:ind w:firstLine="0"/>
              <w:rPr>
                <w:lang w:eastAsia="en-US"/>
              </w:rPr>
            </w:pP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1E4DC0">
            <w:pPr>
              <w:pStyle w:val="em-0"/>
              <w:spacing w:line="276" w:lineRule="auto"/>
              <w:ind w:left="360" w:firstLine="0"/>
            </w:pPr>
          </w:p>
          <w:p w:rsidR="00E95B8D" w:rsidRPr="00A666A6" w:rsidRDefault="00E95B8D" w:rsidP="00971572">
            <w:pPr>
              <w:pStyle w:val="em-0"/>
              <w:numPr>
                <w:ilvl w:val="0"/>
                <w:numId w:val="29"/>
              </w:numPr>
              <w:spacing w:line="276" w:lineRule="auto"/>
              <w:ind w:left="459"/>
            </w:pPr>
            <w:r w:rsidRPr="00A666A6">
              <w:t xml:space="preserve">12 декабря 2013г. – рейтинг повышен с </w:t>
            </w:r>
            <w:r w:rsidRPr="00A666A6">
              <w:rPr>
                <w:lang w:val="en-US"/>
              </w:rPr>
              <w:t>ba</w:t>
            </w:r>
            <w:r w:rsidRPr="00A666A6">
              <w:t xml:space="preserve">1 до </w:t>
            </w:r>
            <w:r w:rsidRPr="00A666A6">
              <w:rPr>
                <w:lang w:val="en-US"/>
              </w:rPr>
              <w:t>baa</w:t>
            </w:r>
            <w:r w:rsidRPr="00A666A6">
              <w:t>3;</w:t>
            </w:r>
          </w:p>
          <w:p w:rsidR="00E95B8D" w:rsidRPr="00A666A6" w:rsidRDefault="00E95B8D" w:rsidP="00971572">
            <w:pPr>
              <w:pStyle w:val="em-0"/>
              <w:numPr>
                <w:ilvl w:val="0"/>
                <w:numId w:val="29"/>
              </w:numPr>
              <w:spacing w:line="276" w:lineRule="auto"/>
              <w:ind w:left="459"/>
            </w:pPr>
            <w:r w:rsidRPr="00A666A6">
              <w:t xml:space="preserve">20 октября 2014г. – рейтинг понижен с </w:t>
            </w:r>
            <w:r w:rsidRPr="00A666A6">
              <w:rPr>
                <w:lang w:val="en-US"/>
              </w:rPr>
              <w:t>baa</w:t>
            </w:r>
            <w:r w:rsidRPr="00A666A6">
              <w:t xml:space="preserve">3 до </w:t>
            </w:r>
            <w:r w:rsidRPr="00A666A6">
              <w:rPr>
                <w:lang w:val="en-US"/>
              </w:rPr>
              <w:t>ba</w:t>
            </w:r>
            <w:r w:rsidRPr="00A666A6">
              <w:t>1;</w:t>
            </w:r>
          </w:p>
          <w:p w:rsidR="00E95B8D" w:rsidRPr="00A666A6" w:rsidRDefault="00E95B8D" w:rsidP="00971572">
            <w:pPr>
              <w:pStyle w:val="em-0"/>
              <w:numPr>
                <w:ilvl w:val="0"/>
                <w:numId w:val="29"/>
              </w:numPr>
              <w:spacing w:line="276" w:lineRule="auto"/>
              <w:ind w:left="459"/>
            </w:pPr>
            <w:r w:rsidRPr="00A666A6">
              <w:t xml:space="preserve">24 февраля 2015г. – рейтинг понижен с </w:t>
            </w:r>
            <w:r w:rsidRPr="00A666A6">
              <w:rPr>
                <w:lang w:val="en-US"/>
              </w:rPr>
              <w:t>ba</w:t>
            </w:r>
            <w:r w:rsidRPr="00A666A6">
              <w:t xml:space="preserve">1 до </w:t>
            </w:r>
            <w:r w:rsidRPr="00A666A6">
              <w:rPr>
                <w:lang w:val="en-US"/>
              </w:rPr>
              <w:t>ba</w:t>
            </w:r>
            <w:r w:rsidRPr="00A666A6">
              <w:t>2.</w:t>
            </w:r>
          </w:p>
          <w:p w:rsidR="00E95B8D" w:rsidRPr="00A666A6" w:rsidRDefault="00E95B8D" w:rsidP="001E4DC0">
            <w:pPr>
              <w:pStyle w:val="em-0"/>
              <w:spacing w:line="276" w:lineRule="auto"/>
              <w:ind w:left="459" w:firstLine="0"/>
            </w:pPr>
          </w:p>
        </w:tc>
      </w:tr>
      <w:tr w:rsidR="00E95B8D" w:rsidRPr="00A666A6" w:rsidTr="00375328">
        <w:tc>
          <w:tcPr>
            <w:tcW w:w="2376" w:type="dxa"/>
          </w:tcPr>
          <w:p w:rsidR="00E95B8D" w:rsidRPr="00A666A6" w:rsidRDefault="00E95B8D" w:rsidP="00375328">
            <w:pPr>
              <w:pStyle w:val="em-0"/>
              <w:ind w:right="175"/>
              <w:rPr>
                <w:b/>
                <w:lang w:eastAsia="en-US"/>
              </w:rPr>
            </w:pPr>
            <w:r w:rsidRPr="00A666A6">
              <w:rPr>
                <w:lang w:eastAsia="en-US"/>
              </w:rPr>
              <w:t>Оценка риска контрагента</w:t>
            </w:r>
          </w:p>
          <w:p w:rsidR="00E95B8D" w:rsidRPr="00A666A6" w:rsidRDefault="00E95B8D" w:rsidP="00375328">
            <w:pPr>
              <w:jc w:val="both"/>
              <w:rPr>
                <w:b/>
                <w:bCs/>
              </w:rPr>
            </w:pPr>
          </w:p>
        </w:tc>
        <w:tc>
          <w:tcPr>
            <w:tcW w:w="2394" w:type="dxa"/>
          </w:tcPr>
          <w:p w:rsidR="00E95B8D" w:rsidRPr="00A666A6" w:rsidRDefault="00E95B8D" w:rsidP="00375328">
            <w:pPr>
              <w:pStyle w:val="em-0"/>
              <w:ind w:firstLine="0"/>
              <w:jc w:val="left"/>
              <w:rPr>
                <w:lang w:eastAsia="en-US"/>
              </w:rPr>
            </w:pPr>
            <w:r w:rsidRPr="00A666A6">
              <w:rPr>
                <w:lang w:eastAsia="en-US"/>
              </w:rPr>
              <w:t>Значение оценки на дату окончания отчетного квартала</w:t>
            </w:r>
          </w:p>
        </w:tc>
        <w:tc>
          <w:tcPr>
            <w:tcW w:w="4957" w:type="dxa"/>
          </w:tcPr>
          <w:p w:rsidR="00E95B8D" w:rsidRPr="00A666A6" w:rsidRDefault="00E95B8D" w:rsidP="00375328">
            <w:pPr>
              <w:jc w:val="center"/>
              <w:rPr>
                <w:b/>
              </w:rPr>
            </w:pPr>
          </w:p>
          <w:p w:rsidR="00E95B8D" w:rsidRPr="00A666A6" w:rsidRDefault="00E95B8D" w:rsidP="00375328">
            <w:pPr>
              <w:jc w:val="center"/>
              <w:rPr>
                <w:b/>
              </w:rPr>
            </w:pPr>
            <w:r w:rsidRPr="00A666A6">
              <w:rPr>
                <w:b/>
              </w:rPr>
              <w:t>Долгосрочная – Ва1(</w:t>
            </w:r>
            <w:r w:rsidRPr="00A666A6">
              <w:rPr>
                <w:b/>
                <w:lang w:val="en-US"/>
              </w:rPr>
              <w:t>cr</w:t>
            </w:r>
            <w:r w:rsidRPr="00A666A6">
              <w:rPr>
                <w:b/>
              </w:rPr>
              <w:t>)</w:t>
            </w:r>
          </w:p>
          <w:p w:rsidR="00E95B8D" w:rsidRPr="00A666A6" w:rsidRDefault="00E95B8D" w:rsidP="00375328">
            <w:pPr>
              <w:jc w:val="center"/>
              <w:rPr>
                <w:b/>
              </w:rPr>
            </w:pPr>
            <w:r w:rsidRPr="00A666A6">
              <w:rPr>
                <w:b/>
              </w:rPr>
              <w:t xml:space="preserve">Краткосрочная – </w:t>
            </w:r>
            <w:r w:rsidRPr="00A666A6">
              <w:rPr>
                <w:b/>
                <w:lang w:val="en-US"/>
              </w:rPr>
              <w:t>NP </w:t>
            </w:r>
            <w:r w:rsidRPr="00A666A6">
              <w:rPr>
                <w:b/>
              </w:rPr>
              <w:t>(</w:t>
            </w:r>
            <w:r w:rsidRPr="00A666A6">
              <w:rPr>
                <w:b/>
                <w:lang w:val="en-US"/>
              </w:rPr>
              <w:t>cr</w:t>
            </w:r>
            <w:r w:rsidRPr="00A666A6">
              <w:rPr>
                <w:b/>
              </w:rPr>
              <w:t>)</w:t>
            </w:r>
          </w:p>
          <w:p w:rsidR="00E95B8D" w:rsidRPr="00A666A6" w:rsidRDefault="00E95B8D" w:rsidP="00375328">
            <w:pPr>
              <w:jc w:val="center"/>
              <w:rPr>
                <w:b/>
              </w:rPr>
            </w:pPr>
          </w:p>
        </w:tc>
      </w:tr>
      <w:tr w:rsidR="00E95B8D" w:rsidRPr="00A666A6" w:rsidTr="00375328">
        <w:tc>
          <w:tcPr>
            <w:tcW w:w="2376" w:type="dxa"/>
          </w:tcPr>
          <w:p w:rsidR="00E95B8D" w:rsidRPr="00A666A6" w:rsidRDefault="00E95B8D" w:rsidP="00375328">
            <w:pPr>
              <w:jc w:val="both"/>
              <w:rPr>
                <w:b/>
                <w:bCs/>
              </w:rPr>
            </w:pPr>
          </w:p>
        </w:tc>
        <w:tc>
          <w:tcPr>
            <w:tcW w:w="2394" w:type="dxa"/>
          </w:tcPr>
          <w:p w:rsidR="00E95B8D" w:rsidRPr="00A666A6" w:rsidRDefault="00E95B8D" w:rsidP="00375328">
            <w:pPr>
              <w:pStyle w:val="em-0"/>
              <w:ind w:firstLine="0"/>
              <w:jc w:val="left"/>
              <w:rPr>
                <w:lang w:eastAsia="en-US"/>
              </w:rPr>
            </w:pPr>
            <w:r w:rsidRPr="00A666A6">
              <w:t>История изменения значений оценки за последний завершенный отчетный год, а также за период с даты начала текущего года до даты окончания отчетного квартала</w:t>
            </w:r>
          </w:p>
        </w:tc>
        <w:tc>
          <w:tcPr>
            <w:tcW w:w="4957" w:type="dxa"/>
          </w:tcPr>
          <w:p w:rsidR="00E95B8D" w:rsidRPr="00A666A6" w:rsidRDefault="00E95B8D" w:rsidP="00375328">
            <w:pPr>
              <w:pStyle w:val="em-0"/>
              <w:numPr>
                <w:ilvl w:val="0"/>
                <w:numId w:val="29"/>
              </w:numPr>
              <w:ind w:left="453" w:hanging="357"/>
            </w:pPr>
            <w:r w:rsidRPr="00A666A6">
              <w:rPr>
                <w:lang w:val="en-US"/>
              </w:rPr>
              <w:t xml:space="preserve">23 </w:t>
            </w:r>
            <w:r w:rsidRPr="00A666A6">
              <w:t>июня 2015г. – присвоена оценка.</w:t>
            </w:r>
          </w:p>
          <w:p w:rsidR="00E95B8D" w:rsidRPr="00A666A6" w:rsidRDefault="00E95B8D" w:rsidP="00375328">
            <w:pPr>
              <w:jc w:val="center"/>
              <w:rPr>
                <w:b/>
              </w:rPr>
            </w:pPr>
          </w:p>
        </w:tc>
      </w:tr>
      <w:tr w:rsidR="00E95B8D" w:rsidRPr="00A666A6" w:rsidTr="001E4DC0">
        <w:tc>
          <w:tcPr>
            <w:tcW w:w="2376" w:type="dxa"/>
            <w:vMerge w:val="restart"/>
          </w:tcPr>
          <w:p w:rsidR="00E95B8D" w:rsidRPr="00A666A6" w:rsidRDefault="00E95B8D" w:rsidP="001E4DC0">
            <w:pPr>
              <w:jc w:val="both"/>
              <w:rPr>
                <w:b/>
                <w:bCs/>
              </w:rPr>
            </w:pPr>
            <w:r w:rsidRPr="00A666A6">
              <w:rPr>
                <w:b/>
                <w:bCs/>
              </w:rPr>
              <w:t>Долгосрочный рейтинг, присвоенный программе выпуска среднесрочных облигаций</w:t>
            </w:r>
          </w:p>
          <w:p w:rsidR="00E95B8D" w:rsidRPr="00A666A6" w:rsidRDefault="00E95B8D" w:rsidP="001E4DC0">
            <w:pPr>
              <w:pStyle w:val="em-0"/>
              <w:ind w:firstLine="0"/>
              <w:jc w:val="left"/>
            </w:pPr>
            <w:r w:rsidRPr="00A666A6">
              <w:rPr>
                <w:b/>
                <w:bCs/>
              </w:rPr>
              <w:t>(MTN программа) участия в кредитах с единственной целью финансирования кредитов, предоставляемых Сбербанку России</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jc w:val="center"/>
              <w:rPr>
                <w:b/>
              </w:rPr>
            </w:pPr>
          </w:p>
          <w:p w:rsidR="00E95B8D" w:rsidRPr="00A666A6" w:rsidRDefault="00E95B8D" w:rsidP="001E4DC0">
            <w:pPr>
              <w:jc w:val="center"/>
              <w:rPr>
                <w:b/>
                <w:lang w:val="en-US"/>
              </w:rPr>
            </w:pPr>
            <w:r w:rsidRPr="00A666A6">
              <w:rPr>
                <w:b/>
                <w:lang w:val="en-US"/>
              </w:rPr>
              <w:t>(P)Ba1</w:t>
            </w: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1E4DC0">
            <w:pPr>
              <w:pStyle w:val="em-0"/>
              <w:spacing w:line="276" w:lineRule="auto"/>
              <w:ind w:left="360" w:firstLine="0"/>
            </w:pPr>
          </w:p>
          <w:p w:rsidR="00E95B8D" w:rsidRPr="00A666A6" w:rsidRDefault="00E95B8D" w:rsidP="00971572">
            <w:pPr>
              <w:pStyle w:val="em-0"/>
              <w:numPr>
                <w:ilvl w:val="0"/>
                <w:numId w:val="29"/>
              </w:numPr>
              <w:spacing w:line="276" w:lineRule="auto"/>
              <w:ind w:left="459"/>
            </w:pPr>
            <w:r w:rsidRPr="00A666A6">
              <w:t>2 апреля 2013г. – значение рейтинга (</w:t>
            </w:r>
            <w:r w:rsidRPr="00A666A6">
              <w:rPr>
                <w:lang w:val="en-US"/>
              </w:rPr>
              <w:t>P</w:t>
            </w:r>
            <w:r w:rsidRPr="00A666A6">
              <w:t>)</w:t>
            </w:r>
            <w:r w:rsidRPr="00A666A6">
              <w:rPr>
                <w:lang w:val="en-US"/>
              </w:rPr>
              <w:t>A</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5 июля 2013г. – рейтинг понижен с (</w:t>
            </w:r>
            <w:r w:rsidRPr="00A666A6">
              <w:rPr>
                <w:lang w:val="en-US"/>
              </w:rPr>
              <w:t>P</w:t>
            </w:r>
            <w:r w:rsidRPr="00A666A6">
              <w:t>)</w:t>
            </w:r>
            <w:r w:rsidRPr="00A666A6">
              <w:rPr>
                <w:lang w:val="en-US"/>
              </w:rPr>
              <w:t>A</w:t>
            </w:r>
            <w:r w:rsidRPr="00A666A6">
              <w:t>3 до (</w:t>
            </w:r>
            <w:r w:rsidRPr="00A666A6">
              <w:rPr>
                <w:lang w:val="en-US"/>
              </w:rPr>
              <w:t>P</w:t>
            </w:r>
            <w:r w:rsidRPr="00A666A6">
              <w:t>)</w:t>
            </w:r>
            <w:r w:rsidRPr="00A666A6">
              <w:rPr>
                <w:lang w:val="en-US"/>
              </w:rPr>
              <w:t>Baa</w:t>
            </w:r>
            <w:r w:rsidRPr="00A666A6">
              <w:t>1;</w:t>
            </w:r>
          </w:p>
          <w:p w:rsidR="00E95B8D" w:rsidRPr="00A666A6" w:rsidRDefault="00E95B8D" w:rsidP="00971572">
            <w:pPr>
              <w:pStyle w:val="em-0"/>
              <w:numPr>
                <w:ilvl w:val="0"/>
                <w:numId w:val="29"/>
              </w:numPr>
              <w:spacing w:line="276" w:lineRule="auto"/>
              <w:ind w:left="459"/>
            </w:pPr>
            <w:r w:rsidRPr="00A666A6">
              <w:t>1 апреля 2014г. -  значение рейтинга (</w:t>
            </w:r>
            <w:r w:rsidRPr="00A666A6">
              <w:rPr>
                <w:lang w:val="en-US"/>
              </w:rPr>
              <w:t>P</w:t>
            </w:r>
            <w:r w:rsidRPr="00A666A6">
              <w:t>)</w:t>
            </w:r>
            <w:r w:rsidRPr="00A666A6">
              <w:rPr>
                <w:lang w:val="en-US"/>
              </w:rPr>
              <w:t>Baa</w:t>
            </w:r>
            <w:r w:rsidRPr="00A666A6">
              <w:t>1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20 октября 2014г. – рейтинг понижен с (</w:t>
            </w:r>
            <w:r w:rsidRPr="00A666A6">
              <w:rPr>
                <w:lang w:val="en-US"/>
              </w:rPr>
              <w:t>P</w:t>
            </w:r>
            <w:r w:rsidRPr="00A666A6">
              <w:t>)</w:t>
            </w:r>
            <w:r w:rsidRPr="00A666A6">
              <w:rPr>
                <w:lang w:val="en-US"/>
              </w:rPr>
              <w:t>Baa</w:t>
            </w:r>
            <w:r w:rsidRPr="00A666A6">
              <w:t>1 до (</w:t>
            </w:r>
            <w:r w:rsidRPr="00A666A6">
              <w:rPr>
                <w:lang w:val="en-US"/>
              </w:rPr>
              <w:t>P</w:t>
            </w:r>
            <w:r w:rsidRPr="00A666A6">
              <w:t>)</w:t>
            </w:r>
            <w:r w:rsidRPr="00A666A6">
              <w:rPr>
                <w:lang w:val="en-US"/>
              </w:rPr>
              <w:t>Baa</w:t>
            </w:r>
            <w:r w:rsidRPr="00A666A6">
              <w:t>2;</w:t>
            </w:r>
          </w:p>
          <w:p w:rsidR="00E95B8D" w:rsidRPr="00A666A6" w:rsidRDefault="00E95B8D" w:rsidP="00971572">
            <w:pPr>
              <w:pStyle w:val="em-0"/>
              <w:numPr>
                <w:ilvl w:val="0"/>
                <w:numId w:val="29"/>
              </w:numPr>
              <w:spacing w:line="276" w:lineRule="auto"/>
              <w:ind w:left="459"/>
            </w:pPr>
            <w:r w:rsidRPr="00A666A6">
              <w:t>23 декабря 2014г. - значение рейтинга (</w:t>
            </w:r>
            <w:r w:rsidRPr="00A666A6">
              <w:rPr>
                <w:lang w:val="en-US"/>
              </w:rPr>
              <w:t>P</w:t>
            </w:r>
            <w:r w:rsidRPr="00A666A6">
              <w:t>)</w:t>
            </w:r>
            <w:r w:rsidRPr="00A666A6">
              <w:rPr>
                <w:lang w:val="en-US"/>
              </w:rPr>
              <w:t>Baa</w:t>
            </w:r>
            <w:r w:rsidRPr="00A666A6">
              <w:t>2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19 января 2015г. - рейтинг понижен с (</w:t>
            </w:r>
            <w:r w:rsidRPr="00A666A6">
              <w:rPr>
                <w:lang w:val="en-US"/>
              </w:rPr>
              <w:t>P</w:t>
            </w:r>
            <w:r w:rsidRPr="00A666A6">
              <w:t>)</w:t>
            </w:r>
            <w:r w:rsidRPr="00A666A6">
              <w:rPr>
                <w:lang w:val="en-US"/>
              </w:rPr>
              <w:t>Baa</w:t>
            </w:r>
            <w:r w:rsidRPr="00A666A6">
              <w:t>2 до (</w:t>
            </w:r>
            <w:r w:rsidRPr="00A666A6">
              <w:rPr>
                <w:lang w:val="en-US"/>
              </w:rPr>
              <w:t>P</w:t>
            </w:r>
            <w:r w:rsidRPr="00A666A6">
              <w:t>)</w:t>
            </w:r>
            <w:r w:rsidRPr="00A666A6">
              <w:rPr>
                <w:lang w:val="en-US"/>
              </w:rPr>
              <w:t>Baa</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24 февраля 2015г. – рейтинг понижен с (</w:t>
            </w:r>
            <w:r w:rsidRPr="00A666A6">
              <w:rPr>
                <w:lang w:val="en-US"/>
              </w:rPr>
              <w:t>P</w:t>
            </w:r>
            <w:r w:rsidRPr="00A666A6">
              <w:t>)</w:t>
            </w:r>
            <w:r w:rsidRPr="00A666A6">
              <w:rPr>
                <w:lang w:val="en-US"/>
              </w:rPr>
              <w:t>Baa</w:t>
            </w:r>
            <w:r w:rsidRPr="00A666A6">
              <w:t>3 до (</w:t>
            </w:r>
            <w:r w:rsidRPr="00A666A6">
              <w:rPr>
                <w:lang w:val="en-US"/>
              </w:rPr>
              <w:t>P</w:t>
            </w:r>
            <w:r w:rsidRPr="00A666A6">
              <w:t>)</w:t>
            </w:r>
            <w:r w:rsidRPr="00A666A6">
              <w:rPr>
                <w:lang w:val="en-US"/>
              </w:rPr>
              <w:t>Ba</w:t>
            </w:r>
            <w:r w:rsidRPr="00A666A6">
              <w:t>1.</w:t>
            </w:r>
          </w:p>
          <w:p w:rsidR="00E95B8D" w:rsidRPr="00A666A6" w:rsidRDefault="00E95B8D" w:rsidP="001E4DC0">
            <w:pPr>
              <w:jc w:val="center"/>
              <w:rPr>
                <w:b/>
              </w:rPr>
            </w:pPr>
          </w:p>
        </w:tc>
      </w:tr>
      <w:tr w:rsidR="00E95B8D" w:rsidRPr="00A666A6" w:rsidTr="001E4DC0">
        <w:tc>
          <w:tcPr>
            <w:tcW w:w="2376" w:type="dxa"/>
            <w:vMerge w:val="restart"/>
          </w:tcPr>
          <w:p w:rsidR="00E95B8D" w:rsidRPr="00A666A6" w:rsidRDefault="00E95B8D" w:rsidP="001E4DC0">
            <w:pPr>
              <w:pStyle w:val="em-0"/>
              <w:ind w:firstLine="0"/>
              <w:jc w:val="left"/>
              <w:rPr>
                <w:b/>
                <w:bCs/>
              </w:rPr>
            </w:pPr>
            <w:r w:rsidRPr="00A666A6">
              <w:rPr>
                <w:b/>
                <w:bCs/>
              </w:rPr>
              <w:t>Краткосрочный рейтинг, присвоенный программе выпуска среднесрочных облигаций (MTN программа) участия в кредитах с единственной целью финансирования кредитов, предоставляемых Сбербанку России</w:t>
            </w:r>
          </w:p>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pStyle w:val="em-0"/>
              <w:spacing w:line="276" w:lineRule="auto"/>
              <w:ind w:firstLine="0"/>
              <w:rPr>
                <w:b/>
                <w:lang w:eastAsia="en-US"/>
              </w:rPr>
            </w:pPr>
          </w:p>
          <w:p w:rsidR="00E95B8D" w:rsidRPr="00A666A6" w:rsidRDefault="00E95B8D" w:rsidP="001E4DC0">
            <w:pPr>
              <w:pStyle w:val="em-0"/>
              <w:spacing w:line="276" w:lineRule="auto"/>
              <w:ind w:firstLine="0"/>
              <w:jc w:val="center"/>
              <w:rPr>
                <w:lang w:eastAsia="en-US"/>
              </w:rPr>
            </w:pPr>
            <w:r w:rsidRPr="00A666A6">
              <w:rPr>
                <w:b/>
                <w:lang w:val="en-US" w:eastAsia="en-US"/>
              </w:rPr>
              <w:t>(P)Not Prime</w:t>
            </w: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23 декабря 2014г. - значение рейтинга (</w:t>
            </w:r>
            <w:r w:rsidRPr="00A666A6">
              <w:rPr>
                <w:lang w:val="en-US"/>
              </w:rPr>
              <w:t>P</w:t>
            </w:r>
            <w:r w:rsidRPr="00A666A6">
              <w:t>)</w:t>
            </w:r>
            <w:r w:rsidRPr="00A666A6">
              <w:rPr>
                <w:lang w:val="en-US"/>
              </w:rPr>
              <w:t>Prime</w:t>
            </w:r>
            <w:r w:rsidRPr="00A666A6">
              <w:t>-2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19 января 2015г. – рейтинг понижен с (</w:t>
            </w:r>
            <w:r w:rsidRPr="00A666A6">
              <w:rPr>
                <w:lang w:val="en-US"/>
              </w:rPr>
              <w:t>P</w:t>
            </w:r>
            <w:r w:rsidRPr="00A666A6">
              <w:t>)</w:t>
            </w:r>
            <w:r w:rsidRPr="00A666A6">
              <w:rPr>
                <w:lang w:val="en-US"/>
              </w:rPr>
              <w:t>Prime</w:t>
            </w:r>
            <w:r w:rsidRPr="00A666A6">
              <w:t>-2 до (</w:t>
            </w:r>
            <w:r w:rsidRPr="00A666A6">
              <w:rPr>
                <w:lang w:val="en-US"/>
              </w:rPr>
              <w:t>P</w:t>
            </w:r>
            <w:r w:rsidRPr="00A666A6">
              <w:t>)</w:t>
            </w:r>
            <w:r w:rsidRPr="00A666A6">
              <w:rPr>
                <w:lang w:val="en-US"/>
              </w:rPr>
              <w:t>Prime</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rPr>
                <w:b/>
                <w:lang w:eastAsia="en-US"/>
              </w:rPr>
            </w:pPr>
            <w:r w:rsidRPr="00A666A6">
              <w:t xml:space="preserve">24 февраля 2015г. - рейтинг понижен с (P)Prime-3 до (P)Not Prime. </w:t>
            </w:r>
          </w:p>
        </w:tc>
      </w:tr>
      <w:tr w:rsidR="00E95B8D" w:rsidRPr="00A666A6" w:rsidTr="001E4DC0">
        <w:tc>
          <w:tcPr>
            <w:tcW w:w="2376" w:type="dxa"/>
            <w:vMerge w:val="restart"/>
          </w:tcPr>
          <w:p w:rsidR="00E95B8D" w:rsidRPr="00A666A6" w:rsidRDefault="00E95B8D" w:rsidP="001E4DC0">
            <w:pPr>
              <w:pStyle w:val="em-0"/>
              <w:ind w:firstLine="0"/>
              <w:jc w:val="left"/>
            </w:pPr>
            <w:r w:rsidRPr="00A666A6">
              <w:rPr>
                <w:b/>
                <w:bCs/>
              </w:rPr>
              <w:t xml:space="preserve">Долгосрочные рейтинги выпусков международных среднесрочных облигаций участия в кредитах с единственной целью финансирования кредитов, предоставляемых Сбербанку России (в рамках </w:t>
            </w:r>
            <w:r w:rsidRPr="00A666A6">
              <w:rPr>
                <w:b/>
                <w:bCs/>
                <w:lang w:val="en-US"/>
              </w:rPr>
              <w:t>MTN</w:t>
            </w:r>
            <w:r w:rsidRPr="00A666A6">
              <w:rPr>
                <w:b/>
                <w:bCs/>
              </w:rPr>
              <w:t xml:space="preserve"> программы)</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jc w:val="center"/>
              <w:rPr>
                <w:b/>
              </w:rPr>
            </w:pPr>
          </w:p>
          <w:p w:rsidR="00E95B8D" w:rsidRPr="00A666A6" w:rsidRDefault="00E95B8D" w:rsidP="001E4DC0">
            <w:pPr>
              <w:jc w:val="center"/>
              <w:rPr>
                <w:b/>
              </w:rPr>
            </w:pPr>
            <w:r w:rsidRPr="00A666A6">
              <w:rPr>
                <w:b/>
                <w:lang w:val="en-US"/>
              </w:rPr>
              <w:t>Ba</w:t>
            </w:r>
            <w:r w:rsidRPr="00A666A6">
              <w:rPr>
                <w:b/>
              </w:rPr>
              <w:t>1</w:t>
            </w:r>
          </w:p>
          <w:p w:rsidR="00E95B8D" w:rsidRPr="00A666A6" w:rsidRDefault="00E95B8D" w:rsidP="001E4DC0">
            <w:pPr>
              <w:pStyle w:val="em-0"/>
              <w:spacing w:line="276" w:lineRule="auto"/>
              <w:ind w:firstLine="0"/>
              <w:jc w:val="center"/>
              <w:rPr>
                <w:lang w:eastAsia="en-US"/>
              </w:rPr>
            </w:pPr>
            <w:r w:rsidRPr="00A666A6">
              <w:rPr>
                <w:i/>
                <w:lang w:eastAsia="en-US"/>
              </w:rPr>
              <w:t>(прогноз по рейтингу Негативный)</w:t>
            </w: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 xml:space="preserve">9 июля 2010г. – значение рейтинга </w:t>
            </w:r>
            <w:r w:rsidRPr="00A666A6">
              <w:rPr>
                <w:lang w:val="en-US"/>
              </w:rPr>
              <w:t>A</w:t>
            </w:r>
            <w:r w:rsidRPr="00A666A6">
              <w:t>3;</w:t>
            </w:r>
          </w:p>
          <w:p w:rsidR="00E95B8D" w:rsidRPr="00A666A6" w:rsidRDefault="00E95B8D" w:rsidP="00971572">
            <w:pPr>
              <w:pStyle w:val="em-0"/>
              <w:numPr>
                <w:ilvl w:val="0"/>
                <w:numId w:val="29"/>
              </w:numPr>
              <w:spacing w:line="276" w:lineRule="auto"/>
              <w:ind w:left="459"/>
            </w:pPr>
            <w:r w:rsidRPr="00A666A6">
              <w:t xml:space="preserve">2 апреля 2013г. – значение рейтинга </w:t>
            </w:r>
            <w:r w:rsidRPr="00A666A6">
              <w:rPr>
                <w:lang w:val="en-US"/>
              </w:rPr>
              <w:t>A</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5 июля 2013г. – рейтинг понижен с </w:t>
            </w:r>
            <w:r w:rsidRPr="00A666A6">
              <w:rPr>
                <w:lang w:val="en-US"/>
              </w:rPr>
              <w:t>A</w:t>
            </w:r>
            <w:r w:rsidRPr="00A666A6">
              <w:t xml:space="preserve">3 до </w:t>
            </w:r>
            <w:r w:rsidRPr="00A666A6">
              <w:rPr>
                <w:lang w:val="en-US"/>
              </w:rPr>
              <w:t>Baa</w:t>
            </w:r>
            <w:r w:rsidRPr="00A666A6">
              <w:t>1 (прогноз по рейтингу Стабильный);</w:t>
            </w:r>
          </w:p>
          <w:p w:rsidR="00E95B8D" w:rsidRPr="00A666A6" w:rsidRDefault="00E95B8D" w:rsidP="00971572">
            <w:pPr>
              <w:pStyle w:val="em-0"/>
              <w:numPr>
                <w:ilvl w:val="0"/>
                <w:numId w:val="29"/>
              </w:numPr>
              <w:spacing w:line="276" w:lineRule="auto"/>
              <w:ind w:left="459"/>
            </w:pPr>
            <w:r w:rsidRPr="00A666A6">
              <w:t xml:space="preserve">1 апреля 2014г. -  значение рейтинга </w:t>
            </w:r>
            <w:r w:rsidRPr="00A666A6">
              <w:rPr>
                <w:lang w:val="en-US"/>
              </w:rPr>
              <w:t>Baa</w:t>
            </w:r>
            <w:r w:rsidRPr="00A666A6">
              <w:t>1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 июля 2014г. – значение рейтинга </w:t>
            </w:r>
            <w:r w:rsidRPr="00A666A6">
              <w:rPr>
                <w:lang w:val="en-US"/>
              </w:rPr>
              <w:t>Baa</w:t>
            </w:r>
            <w:r w:rsidRPr="00A666A6">
              <w:t>1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20 октября 2014г. - рейтинг понижен с </w:t>
            </w:r>
            <w:r w:rsidRPr="00A666A6">
              <w:rPr>
                <w:lang w:val="en-US"/>
              </w:rPr>
              <w:t>Baa</w:t>
            </w:r>
            <w:r w:rsidRPr="00A666A6">
              <w:t xml:space="preserve">1 до </w:t>
            </w:r>
            <w:r w:rsidRPr="00A666A6">
              <w:rPr>
                <w:lang w:val="en-US"/>
              </w:rPr>
              <w:t>Baa</w:t>
            </w:r>
            <w:r w:rsidRPr="00A666A6">
              <w:t>2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23 декабря 2014г. - значение рейтинга </w:t>
            </w:r>
            <w:r w:rsidRPr="00A666A6">
              <w:rPr>
                <w:lang w:val="en-US"/>
              </w:rPr>
              <w:t>Baa</w:t>
            </w:r>
            <w:r w:rsidRPr="00A666A6">
              <w:t>2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19 января 2015г. - рейтинг понижен с </w:t>
            </w:r>
            <w:r w:rsidRPr="00A666A6">
              <w:rPr>
                <w:lang w:val="en-US"/>
              </w:rPr>
              <w:t>Baa</w:t>
            </w:r>
            <w:r w:rsidRPr="00A666A6">
              <w:t xml:space="preserve">2 до </w:t>
            </w:r>
            <w:r w:rsidRPr="00A666A6">
              <w:rPr>
                <w:lang w:val="en-US"/>
              </w:rPr>
              <w:t>Baa</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rPr>
                <w:i/>
                <w:lang w:eastAsia="en-US"/>
              </w:rPr>
            </w:pPr>
            <w:r w:rsidRPr="00A666A6">
              <w:t>24 февраля 2015г. - рейтинг понижен с Baa3 до Ba1 (прогноз по рейтингу Негативный).</w:t>
            </w:r>
          </w:p>
          <w:p w:rsidR="00E95B8D" w:rsidRPr="00A666A6" w:rsidRDefault="00E95B8D" w:rsidP="001E4DC0">
            <w:pPr>
              <w:pStyle w:val="em-0"/>
              <w:spacing w:line="276" w:lineRule="auto"/>
              <w:ind w:left="459" w:firstLine="0"/>
              <w:rPr>
                <w:i/>
                <w:lang w:eastAsia="en-US"/>
              </w:rPr>
            </w:pPr>
          </w:p>
        </w:tc>
      </w:tr>
      <w:tr w:rsidR="00E95B8D" w:rsidRPr="00A666A6" w:rsidTr="001E4DC0">
        <w:tc>
          <w:tcPr>
            <w:tcW w:w="2376" w:type="dxa"/>
            <w:vMerge w:val="restart"/>
          </w:tcPr>
          <w:p w:rsidR="00E95B8D" w:rsidRPr="00A666A6" w:rsidRDefault="00E95B8D" w:rsidP="001E4DC0">
            <w:pPr>
              <w:pStyle w:val="em-0"/>
              <w:ind w:firstLine="0"/>
              <w:jc w:val="left"/>
            </w:pPr>
            <w:r w:rsidRPr="00A666A6">
              <w:rPr>
                <w:b/>
                <w:bCs/>
              </w:rPr>
              <w:t xml:space="preserve">Долгосрочные рейтинги выпуска субординированных международных среднесрочных облигаций участия в кредите с единственной целью финансирования субординированного кредита, предоставляемого Сбербанку России (12-ая серия в рамках </w:t>
            </w:r>
            <w:r w:rsidRPr="00A666A6">
              <w:rPr>
                <w:b/>
                <w:bCs/>
                <w:lang w:val="en-US"/>
              </w:rPr>
              <w:t>MTN</w:t>
            </w:r>
            <w:r w:rsidRPr="00A666A6">
              <w:rPr>
                <w:b/>
                <w:bCs/>
              </w:rPr>
              <w:t xml:space="preserve"> программы)</w:t>
            </w:r>
          </w:p>
        </w:tc>
        <w:tc>
          <w:tcPr>
            <w:tcW w:w="2394"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57" w:type="dxa"/>
          </w:tcPr>
          <w:p w:rsidR="00E95B8D" w:rsidRPr="00A666A6" w:rsidRDefault="00E95B8D" w:rsidP="001E4DC0">
            <w:pPr>
              <w:jc w:val="center"/>
              <w:rPr>
                <w:b/>
              </w:rPr>
            </w:pPr>
          </w:p>
          <w:p w:rsidR="00E95B8D" w:rsidRPr="00A666A6" w:rsidRDefault="00E95B8D" w:rsidP="001E4DC0">
            <w:pPr>
              <w:jc w:val="center"/>
              <w:rPr>
                <w:b/>
              </w:rPr>
            </w:pPr>
            <w:r w:rsidRPr="00A666A6">
              <w:rPr>
                <w:b/>
                <w:lang w:val="en-US"/>
              </w:rPr>
              <w:t>Ba</w:t>
            </w:r>
            <w:r w:rsidRPr="00A666A6">
              <w:rPr>
                <w:b/>
              </w:rPr>
              <w:t>2</w:t>
            </w:r>
          </w:p>
          <w:p w:rsidR="00E95B8D" w:rsidRPr="00A666A6" w:rsidRDefault="00E95B8D" w:rsidP="001E4DC0">
            <w:pPr>
              <w:pStyle w:val="em-0"/>
              <w:spacing w:line="276" w:lineRule="auto"/>
              <w:ind w:firstLine="0"/>
              <w:jc w:val="center"/>
              <w:rPr>
                <w:lang w:eastAsia="en-US"/>
              </w:rPr>
            </w:pPr>
            <w:r w:rsidRPr="00A666A6">
              <w:rPr>
                <w:i/>
                <w:lang w:eastAsia="en-US"/>
              </w:rPr>
              <w:t>(прогноз по рейтингу Негативный)</w:t>
            </w:r>
          </w:p>
        </w:tc>
      </w:tr>
      <w:tr w:rsidR="00E95B8D" w:rsidRPr="00A666A6" w:rsidTr="001E4DC0">
        <w:tc>
          <w:tcPr>
            <w:tcW w:w="2376" w:type="dxa"/>
            <w:vMerge/>
          </w:tcPr>
          <w:p w:rsidR="00E95B8D" w:rsidRPr="00A666A6" w:rsidRDefault="00E95B8D" w:rsidP="001E4DC0">
            <w:pPr>
              <w:pStyle w:val="em-0"/>
              <w:ind w:firstLine="0"/>
              <w:jc w:val="left"/>
            </w:pPr>
          </w:p>
        </w:tc>
        <w:tc>
          <w:tcPr>
            <w:tcW w:w="2394"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57" w:type="dxa"/>
          </w:tcPr>
          <w:p w:rsidR="00E95B8D" w:rsidRPr="00A666A6" w:rsidRDefault="00E95B8D" w:rsidP="00971572">
            <w:pPr>
              <w:pStyle w:val="em-0"/>
              <w:numPr>
                <w:ilvl w:val="0"/>
                <w:numId w:val="29"/>
              </w:numPr>
              <w:spacing w:line="276" w:lineRule="auto"/>
              <w:ind w:left="459"/>
            </w:pPr>
            <w:r w:rsidRPr="00A666A6">
              <w:t xml:space="preserve">22 октября 2012г. – значение рейтинга </w:t>
            </w:r>
            <w:r w:rsidRPr="00A666A6">
              <w:rPr>
                <w:lang w:val="en-US"/>
              </w:rPr>
              <w:t>Baa</w:t>
            </w:r>
            <w:r w:rsidRPr="00A666A6">
              <w:t>1 (прогноз по рейтингу Стабильный);</w:t>
            </w:r>
          </w:p>
          <w:p w:rsidR="00E95B8D" w:rsidRPr="00A666A6" w:rsidRDefault="00E95B8D" w:rsidP="00971572">
            <w:pPr>
              <w:pStyle w:val="em-0"/>
              <w:numPr>
                <w:ilvl w:val="0"/>
                <w:numId w:val="29"/>
              </w:numPr>
              <w:spacing w:line="276" w:lineRule="auto"/>
              <w:ind w:left="459"/>
            </w:pPr>
            <w:r w:rsidRPr="00A666A6">
              <w:t xml:space="preserve">2 апреля 2013г. – значение рейтинга </w:t>
            </w:r>
            <w:r w:rsidRPr="00A666A6">
              <w:rPr>
                <w:lang w:val="en-US"/>
              </w:rPr>
              <w:t>Baa</w:t>
            </w:r>
            <w:r w:rsidRPr="00A666A6">
              <w:t>1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5 июля 2013г. – рейтинг понижен с </w:t>
            </w:r>
            <w:r w:rsidRPr="00A666A6">
              <w:rPr>
                <w:lang w:val="en-US"/>
              </w:rPr>
              <w:t>Baa</w:t>
            </w:r>
            <w:r w:rsidRPr="00A666A6">
              <w:t xml:space="preserve">1 до </w:t>
            </w:r>
            <w:r w:rsidRPr="00A666A6">
              <w:rPr>
                <w:lang w:val="en-US"/>
              </w:rPr>
              <w:t>Baa</w:t>
            </w:r>
            <w:r w:rsidRPr="00A666A6">
              <w:t>3 (прогноз по рейтингу Стабильный);</w:t>
            </w:r>
          </w:p>
          <w:p w:rsidR="00E95B8D" w:rsidRPr="00A666A6" w:rsidRDefault="00E95B8D" w:rsidP="00971572">
            <w:pPr>
              <w:pStyle w:val="em-0"/>
              <w:numPr>
                <w:ilvl w:val="0"/>
                <w:numId w:val="29"/>
              </w:numPr>
              <w:spacing w:line="276" w:lineRule="auto"/>
              <w:ind w:left="459"/>
            </w:pPr>
            <w:r w:rsidRPr="00A666A6">
              <w:t xml:space="preserve">1 апреля 2014г. -  значение рейтинга </w:t>
            </w:r>
            <w:r w:rsidRPr="00A666A6">
              <w:rPr>
                <w:lang w:val="en-US"/>
              </w:rPr>
              <w:t>Baa</w:t>
            </w:r>
            <w:r w:rsidRPr="00A666A6">
              <w:t>3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 июля 2014г. – значение рейтинга </w:t>
            </w:r>
            <w:r w:rsidRPr="00A666A6">
              <w:rPr>
                <w:lang w:val="en-US"/>
              </w:rPr>
              <w:t>Baa</w:t>
            </w:r>
            <w:r w:rsidRPr="00A666A6">
              <w:t>3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20 октября 2014г. - рейтинг понижен с </w:t>
            </w:r>
            <w:r w:rsidRPr="00A666A6">
              <w:rPr>
                <w:lang w:val="en-US"/>
              </w:rPr>
              <w:t>Baa</w:t>
            </w:r>
            <w:r w:rsidRPr="00A666A6">
              <w:t xml:space="preserve">3 до </w:t>
            </w:r>
            <w:r w:rsidRPr="00A666A6">
              <w:rPr>
                <w:lang w:val="en-US"/>
              </w:rPr>
              <w:t>Ba</w:t>
            </w:r>
            <w:r w:rsidRPr="00A666A6">
              <w:t>1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23 декабря 2014г. -  значение рейтинга </w:t>
            </w:r>
            <w:r w:rsidRPr="00A666A6">
              <w:rPr>
                <w:lang w:val="en-US"/>
              </w:rPr>
              <w:t>Ba</w:t>
            </w:r>
            <w:r w:rsidRPr="00A666A6">
              <w:t>1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rPr>
                <w:i/>
                <w:lang w:eastAsia="en-US"/>
              </w:rPr>
            </w:pPr>
            <w:r w:rsidRPr="00A666A6">
              <w:t>24 февраля 2015г. - рейтинг понижен с Ba1 до Ba2 (прогноз по рейтингу Негативный).</w:t>
            </w:r>
          </w:p>
        </w:tc>
      </w:tr>
    </w:tbl>
    <w:p w:rsidR="00E95B8D" w:rsidRPr="00A666A6" w:rsidRDefault="00E95B8D" w:rsidP="00971572">
      <w:pPr>
        <w:rPr>
          <w:b/>
          <w:bCs/>
        </w:rPr>
      </w:pPr>
    </w:p>
    <w:tbl>
      <w:tblPr>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2536"/>
        <w:gridCol w:w="4944"/>
      </w:tblGrid>
      <w:tr w:rsidR="00E95B8D" w:rsidRPr="00A666A6" w:rsidTr="001E4DC0">
        <w:tc>
          <w:tcPr>
            <w:tcW w:w="4829" w:type="dxa"/>
            <w:gridSpan w:val="2"/>
          </w:tcPr>
          <w:p w:rsidR="00E95B8D" w:rsidRPr="00A666A6" w:rsidRDefault="00E95B8D" w:rsidP="001E4DC0">
            <w:pPr>
              <w:pStyle w:val="em-0"/>
              <w:ind w:firstLine="0"/>
              <w:jc w:val="left"/>
              <w:rPr>
                <w:lang w:eastAsia="en-US"/>
              </w:rPr>
            </w:pPr>
            <w:r w:rsidRPr="00A666A6">
              <w:rPr>
                <w:lang w:eastAsia="en-US"/>
              </w:rPr>
              <w:t>Рейтинговое агентство</w:t>
            </w:r>
          </w:p>
        </w:tc>
        <w:tc>
          <w:tcPr>
            <w:tcW w:w="4944" w:type="dxa"/>
          </w:tcPr>
          <w:p w:rsidR="00E95B8D" w:rsidRPr="00A666A6" w:rsidRDefault="00E95B8D" w:rsidP="001E4DC0">
            <w:pPr>
              <w:pStyle w:val="em-0"/>
              <w:spacing w:line="276" w:lineRule="auto"/>
              <w:ind w:firstLine="0"/>
              <w:jc w:val="center"/>
              <w:rPr>
                <w:b/>
                <w:bCs/>
                <w:lang w:val="en-US"/>
              </w:rPr>
            </w:pPr>
            <w:r w:rsidRPr="00A666A6">
              <w:rPr>
                <w:b/>
                <w:bCs/>
                <w:lang w:val="en-US"/>
              </w:rPr>
              <w:t>Fitch</w:t>
            </w:r>
            <w:r w:rsidRPr="00A666A6">
              <w:rPr>
                <w:b/>
                <w:bCs/>
              </w:rPr>
              <w:t xml:space="preserve"> </w:t>
            </w:r>
            <w:r w:rsidRPr="00A666A6">
              <w:rPr>
                <w:b/>
                <w:bCs/>
                <w:lang w:val="en-US"/>
              </w:rPr>
              <w:t>Ratings</w:t>
            </w:r>
          </w:p>
        </w:tc>
      </w:tr>
      <w:tr w:rsidR="00E95B8D" w:rsidRPr="00A666A6" w:rsidTr="001E4DC0">
        <w:tc>
          <w:tcPr>
            <w:tcW w:w="4829" w:type="dxa"/>
            <w:gridSpan w:val="2"/>
          </w:tcPr>
          <w:p w:rsidR="00E95B8D" w:rsidRPr="00A666A6" w:rsidRDefault="00E95B8D" w:rsidP="001E4DC0">
            <w:pPr>
              <w:pStyle w:val="em-0"/>
              <w:ind w:firstLine="0"/>
              <w:jc w:val="left"/>
              <w:rPr>
                <w:lang w:eastAsia="en-US"/>
              </w:rPr>
            </w:pPr>
            <w:r w:rsidRPr="00A666A6">
              <w:rPr>
                <w:lang w:eastAsia="en-US"/>
              </w:rPr>
              <w:t>Объект присвоения кредитного рейтинга</w:t>
            </w:r>
          </w:p>
        </w:tc>
        <w:tc>
          <w:tcPr>
            <w:tcW w:w="4944" w:type="dxa"/>
          </w:tcPr>
          <w:p w:rsidR="00E95B8D" w:rsidRPr="00A666A6" w:rsidRDefault="00E95B8D" w:rsidP="001E4DC0">
            <w:pPr>
              <w:pStyle w:val="em-0"/>
              <w:spacing w:line="276" w:lineRule="auto"/>
              <w:ind w:firstLine="0"/>
              <w:jc w:val="center"/>
              <w:rPr>
                <w:lang w:eastAsia="en-US"/>
              </w:rPr>
            </w:pPr>
            <w:r w:rsidRPr="00A666A6">
              <w:rPr>
                <w:lang w:eastAsia="en-US"/>
              </w:rPr>
              <w:t>ПАО Сбербанк</w:t>
            </w:r>
          </w:p>
        </w:tc>
      </w:tr>
      <w:tr w:rsidR="00E95B8D" w:rsidRPr="00A666A6" w:rsidTr="001E4DC0">
        <w:tc>
          <w:tcPr>
            <w:tcW w:w="2293" w:type="dxa"/>
            <w:vMerge w:val="restart"/>
          </w:tcPr>
          <w:p w:rsidR="00E95B8D" w:rsidRPr="00A666A6" w:rsidRDefault="00E95B8D" w:rsidP="001E4DC0">
            <w:pPr>
              <w:pStyle w:val="em-0"/>
              <w:ind w:firstLine="0"/>
              <w:jc w:val="left"/>
              <w:rPr>
                <w:lang w:eastAsia="en-US"/>
              </w:rPr>
            </w:pPr>
            <w:r w:rsidRPr="00A666A6">
              <w:rPr>
                <w:b/>
                <w:bCs/>
              </w:rPr>
              <w:t>Долгосрочный рейтинг дефолта эмитента в иностранной валюте</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rPr>
              <w:t>ВВВ-</w:t>
            </w:r>
          </w:p>
          <w:p w:rsidR="00E95B8D" w:rsidRPr="00A666A6" w:rsidRDefault="00E95B8D" w:rsidP="001E4DC0">
            <w:pPr>
              <w:pStyle w:val="em-0"/>
              <w:spacing w:line="276" w:lineRule="auto"/>
              <w:ind w:firstLine="0"/>
              <w:jc w:val="center"/>
              <w:rPr>
                <w:i/>
                <w:lang w:eastAsia="en-US"/>
              </w:rPr>
            </w:pPr>
            <w:r w:rsidRPr="00A666A6">
              <w:rPr>
                <w:i/>
              </w:rPr>
              <w:t>(прогноз по рейтингу Негативный)</w:t>
            </w: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22 января 2010г. – значение рейтинга </w:t>
            </w:r>
            <w:r w:rsidRPr="00A666A6">
              <w:rPr>
                <w:lang w:val="en-US"/>
              </w:rPr>
              <w:t>BBB</w:t>
            </w:r>
            <w:r w:rsidRPr="00A666A6">
              <w:t xml:space="preserve"> (прогноз по рейтингу стабильный);</w:t>
            </w:r>
          </w:p>
          <w:p w:rsidR="00E95B8D" w:rsidRPr="00A666A6" w:rsidRDefault="00E95B8D" w:rsidP="00971572">
            <w:pPr>
              <w:pStyle w:val="em-0"/>
              <w:numPr>
                <w:ilvl w:val="0"/>
                <w:numId w:val="29"/>
              </w:numPr>
              <w:spacing w:line="276" w:lineRule="auto"/>
              <w:ind w:left="459"/>
            </w:pPr>
            <w:r w:rsidRPr="00A666A6">
              <w:t>24 марта 2014г. – значение рейтинга ВВВ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16 января 2015г. – рейтинг понижен с </w:t>
            </w:r>
            <w:r w:rsidRPr="00A666A6">
              <w:rPr>
                <w:lang w:val="en-US"/>
              </w:rPr>
              <w:t>BBB</w:t>
            </w:r>
            <w:r w:rsidRPr="00A666A6">
              <w:t xml:space="preserve"> до </w:t>
            </w:r>
            <w:r w:rsidRPr="00A666A6">
              <w:rPr>
                <w:lang w:val="en-US"/>
              </w:rPr>
              <w:t>BBB</w:t>
            </w:r>
            <w:r w:rsidRPr="00A666A6">
              <w:t>- (прогноз по рейтингу Негативный).</w:t>
            </w:r>
          </w:p>
        </w:tc>
      </w:tr>
      <w:tr w:rsidR="00E95B8D" w:rsidRPr="00A666A6" w:rsidTr="001E4DC0">
        <w:tc>
          <w:tcPr>
            <w:tcW w:w="2293" w:type="dxa"/>
            <w:vMerge w:val="restart"/>
          </w:tcPr>
          <w:p w:rsidR="00E95B8D" w:rsidRPr="00A666A6" w:rsidRDefault="00E95B8D" w:rsidP="001E4DC0">
            <w:pPr>
              <w:pStyle w:val="em-0"/>
              <w:ind w:firstLine="0"/>
              <w:jc w:val="left"/>
            </w:pPr>
            <w:r w:rsidRPr="00A666A6">
              <w:rPr>
                <w:b/>
                <w:bCs/>
              </w:rPr>
              <w:t>Долгосрочный рейтинг дефолта эмитента в национальной валюте</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rPr>
              <w:t>ВВВ-</w:t>
            </w:r>
          </w:p>
          <w:p w:rsidR="00E95B8D" w:rsidRPr="00A666A6" w:rsidRDefault="00E95B8D" w:rsidP="001E4DC0">
            <w:pPr>
              <w:pStyle w:val="em-0"/>
              <w:spacing w:line="276" w:lineRule="auto"/>
              <w:ind w:firstLine="0"/>
              <w:jc w:val="center"/>
              <w:rPr>
                <w:b/>
                <w:lang w:eastAsia="en-US"/>
              </w:rPr>
            </w:pPr>
            <w:r w:rsidRPr="00A666A6">
              <w:rPr>
                <w:i/>
              </w:rPr>
              <w:t>(прогноз по рейтингу Негативный)</w:t>
            </w: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21 января 2013г. – значение рейтинга </w:t>
            </w:r>
            <w:r w:rsidRPr="00A666A6">
              <w:rPr>
                <w:lang w:val="en-US"/>
              </w:rPr>
              <w:t>BBB</w:t>
            </w:r>
            <w:r w:rsidRPr="00A666A6">
              <w:t xml:space="preserve"> (прогноз по рейтингу Стабильный);</w:t>
            </w:r>
          </w:p>
          <w:p w:rsidR="00E95B8D" w:rsidRPr="00A666A6" w:rsidRDefault="00E95B8D" w:rsidP="00971572">
            <w:pPr>
              <w:pStyle w:val="em-0"/>
              <w:numPr>
                <w:ilvl w:val="0"/>
                <w:numId w:val="29"/>
              </w:numPr>
              <w:spacing w:line="276" w:lineRule="auto"/>
              <w:ind w:left="459"/>
            </w:pPr>
            <w:r w:rsidRPr="00A666A6">
              <w:t>24 марта 2014г. – значение рейтинга ВВВ (прогноз по рейтингу Негативный);</w:t>
            </w:r>
          </w:p>
          <w:p w:rsidR="00E95B8D" w:rsidRPr="00A666A6" w:rsidRDefault="00E95B8D" w:rsidP="00971572">
            <w:pPr>
              <w:pStyle w:val="em-0"/>
              <w:numPr>
                <w:ilvl w:val="0"/>
                <w:numId w:val="29"/>
              </w:numPr>
              <w:spacing w:line="276" w:lineRule="auto"/>
              <w:ind w:left="459"/>
            </w:pPr>
            <w:r w:rsidRPr="00A666A6">
              <w:t xml:space="preserve">13 февраля 2015г. – рейтинг понижен с </w:t>
            </w:r>
            <w:r w:rsidRPr="00A666A6">
              <w:rPr>
                <w:lang w:val="en-US"/>
              </w:rPr>
              <w:t>BBB</w:t>
            </w:r>
            <w:r w:rsidRPr="00A666A6">
              <w:t xml:space="preserve"> до </w:t>
            </w:r>
            <w:r w:rsidRPr="00A666A6">
              <w:rPr>
                <w:lang w:val="en-US"/>
              </w:rPr>
              <w:t>BBB</w:t>
            </w:r>
            <w:r w:rsidRPr="00A666A6">
              <w:t>- (прогноз по рейтингу Негативный).</w:t>
            </w:r>
          </w:p>
        </w:tc>
      </w:tr>
      <w:tr w:rsidR="00E95B8D" w:rsidRPr="00A666A6" w:rsidTr="001E4DC0">
        <w:tc>
          <w:tcPr>
            <w:tcW w:w="2293" w:type="dxa"/>
            <w:vMerge w:val="restart"/>
          </w:tcPr>
          <w:p w:rsidR="00E95B8D" w:rsidRPr="00A666A6" w:rsidRDefault="00E95B8D" w:rsidP="001E4DC0">
            <w:pPr>
              <w:pStyle w:val="em-0"/>
              <w:ind w:firstLine="0"/>
              <w:jc w:val="left"/>
            </w:pPr>
            <w:r w:rsidRPr="00A666A6">
              <w:rPr>
                <w:b/>
                <w:bCs/>
              </w:rPr>
              <w:t>Краткосрочный рейтинг дефолта эмитента в иностранной валюте</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lang w:val="en-US"/>
              </w:rPr>
              <w:t>F</w:t>
            </w:r>
            <w:r w:rsidRPr="00A666A6">
              <w:rPr>
                <w:b/>
              </w:rPr>
              <w:t>3</w:t>
            </w: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1E4DC0">
            <w:pPr>
              <w:pStyle w:val="em-0"/>
              <w:spacing w:line="276" w:lineRule="auto"/>
              <w:ind w:left="416" w:firstLine="0"/>
            </w:pPr>
          </w:p>
        </w:tc>
      </w:tr>
      <w:tr w:rsidR="00E95B8D" w:rsidRPr="00A666A6" w:rsidTr="001E4DC0">
        <w:tc>
          <w:tcPr>
            <w:tcW w:w="2293" w:type="dxa"/>
            <w:vMerge w:val="restart"/>
          </w:tcPr>
          <w:p w:rsidR="00E95B8D" w:rsidRPr="00A666A6" w:rsidRDefault="00E95B8D" w:rsidP="001E4DC0">
            <w:pPr>
              <w:pStyle w:val="em-0"/>
              <w:ind w:firstLine="0"/>
              <w:jc w:val="left"/>
            </w:pPr>
            <w:r w:rsidRPr="00A666A6">
              <w:rPr>
                <w:b/>
                <w:bCs/>
              </w:rPr>
              <w:t>Краткосрочный рейтинг дефолта эмитента в национальной валюте</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lang w:val="en-US"/>
              </w:rPr>
              <w:t>F</w:t>
            </w:r>
            <w:r w:rsidRPr="00A666A6">
              <w:rPr>
                <w:b/>
              </w:rPr>
              <w:t>3</w:t>
            </w: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46"/>
              </w:numPr>
              <w:spacing w:line="276" w:lineRule="auto"/>
              <w:ind w:left="416" w:hanging="283"/>
            </w:pPr>
            <w:r w:rsidRPr="00A666A6">
              <w:t xml:space="preserve">21 января 2013г. – значение рейтинга </w:t>
            </w:r>
            <w:r w:rsidRPr="00A666A6">
              <w:rPr>
                <w:lang w:val="en-US"/>
              </w:rPr>
              <w:t>F</w:t>
            </w:r>
            <w:r w:rsidRPr="00A666A6">
              <w:t>3.</w:t>
            </w:r>
          </w:p>
        </w:tc>
      </w:tr>
      <w:tr w:rsidR="00E95B8D" w:rsidRPr="00A666A6" w:rsidTr="001E4DC0">
        <w:tc>
          <w:tcPr>
            <w:tcW w:w="2293" w:type="dxa"/>
            <w:tcBorders>
              <w:bottom w:val="nil"/>
            </w:tcBorders>
          </w:tcPr>
          <w:p w:rsidR="00E95B8D" w:rsidRPr="00A666A6" w:rsidRDefault="00E95B8D" w:rsidP="001E4DC0">
            <w:pPr>
              <w:pStyle w:val="em-0"/>
              <w:ind w:firstLine="0"/>
              <w:jc w:val="left"/>
              <w:rPr>
                <w:b/>
              </w:rPr>
            </w:pPr>
            <w:r w:rsidRPr="00A666A6">
              <w:rPr>
                <w:b/>
              </w:rPr>
              <w:t>Индивидуальный рейтинг</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lang w:val="en-US"/>
              </w:rPr>
            </w:pPr>
            <w:r w:rsidRPr="00A666A6">
              <w:rPr>
                <w:b/>
                <w:lang w:val="en-US"/>
              </w:rPr>
              <w:t>-</w:t>
            </w:r>
          </w:p>
          <w:p w:rsidR="00E95B8D" w:rsidRPr="00A666A6" w:rsidRDefault="00E95B8D" w:rsidP="001E4DC0">
            <w:pPr>
              <w:pStyle w:val="em-0"/>
              <w:spacing w:line="276" w:lineRule="auto"/>
              <w:ind w:firstLine="0"/>
              <w:jc w:val="center"/>
              <w:rPr>
                <w:i/>
              </w:rPr>
            </w:pPr>
            <w:r w:rsidRPr="00A666A6">
              <w:rPr>
                <w:i/>
                <w:lang w:val="en-US"/>
              </w:rPr>
              <w:t>(</w:t>
            </w:r>
            <w:r w:rsidRPr="00A666A6">
              <w:rPr>
                <w:i/>
              </w:rPr>
              <w:t>рейтинг отсутствует)</w:t>
            </w:r>
          </w:p>
          <w:p w:rsidR="00E95B8D" w:rsidRPr="00A666A6" w:rsidRDefault="00E95B8D" w:rsidP="001E4DC0">
            <w:pPr>
              <w:pStyle w:val="em-0"/>
              <w:spacing w:line="276" w:lineRule="auto"/>
              <w:ind w:firstLine="0"/>
              <w:jc w:val="center"/>
              <w:rPr>
                <w:b/>
              </w:rPr>
            </w:pPr>
          </w:p>
        </w:tc>
      </w:tr>
      <w:tr w:rsidR="00E95B8D" w:rsidRPr="00A666A6" w:rsidTr="001E4DC0">
        <w:tc>
          <w:tcPr>
            <w:tcW w:w="2293" w:type="dxa"/>
            <w:tcBorders>
              <w:top w:val="nil"/>
            </w:tcBorders>
          </w:tcPr>
          <w:p w:rsidR="00E95B8D" w:rsidRPr="00A666A6" w:rsidRDefault="00E95B8D" w:rsidP="001E4DC0">
            <w:pPr>
              <w:pStyle w:val="em-0"/>
              <w:ind w:firstLine="0"/>
              <w:jc w:val="left"/>
              <w:rPr>
                <w:b/>
              </w:rPr>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8 апреля 2011г. – повышение рейтинга с </w:t>
            </w:r>
            <w:r w:rsidRPr="00A666A6">
              <w:rPr>
                <w:lang w:val="en-US"/>
              </w:rPr>
              <w:t>C</w:t>
            </w:r>
            <w:r w:rsidRPr="00A666A6">
              <w:t>/</w:t>
            </w:r>
            <w:r w:rsidRPr="00A666A6">
              <w:rPr>
                <w:lang w:val="en-US"/>
              </w:rPr>
              <w:t>D</w:t>
            </w:r>
            <w:r w:rsidRPr="00A666A6">
              <w:t xml:space="preserve"> до С;</w:t>
            </w:r>
          </w:p>
          <w:p w:rsidR="00E95B8D" w:rsidRPr="00A666A6" w:rsidRDefault="00E95B8D" w:rsidP="00971572">
            <w:pPr>
              <w:pStyle w:val="em-0"/>
              <w:numPr>
                <w:ilvl w:val="0"/>
                <w:numId w:val="29"/>
              </w:numPr>
              <w:spacing w:line="276" w:lineRule="auto"/>
              <w:ind w:left="459"/>
            </w:pPr>
            <w:r w:rsidRPr="00A666A6">
              <w:t>25 января 2012 - рейтинг отозван по причине замены его на Рейтинг устойчивости.</w:t>
            </w:r>
          </w:p>
          <w:p w:rsidR="00E95B8D" w:rsidRPr="00A666A6" w:rsidRDefault="00E95B8D" w:rsidP="001E4DC0">
            <w:pPr>
              <w:pStyle w:val="em-0"/>
              <w:spacing w:line="276" w:lineRule="auto"/>
              <w:ind w:firstLine="0"/>
              <w:jc w:val="center"/>
              <w:rPr>
                <w:b/>
              </w:rPr>
            </w:pPr>
          </w:p>
        </w:tc>
      </w:tr>
      <w:tr w:rsidR="00E95B8D" w:rsidRPr="00A666A6" w:rsidTr="001E4DC0">
        <w:tc>
          <w:tcPr>
            <w:tcW w:w="2293" w:type="dxa"/>
            <w:vMerge w:val="restart"/>
          </w:tcPr>
          <w:p w:rsidR="00E95B8D" w:rsidRPr="00A666A6" w:rsidRDefault="00E95B8D" w:rsidP="001E4DC0">
            <w:pPr>
              <w:pStyle w:val="em-0"/>
              <w:ind w:firstLine="0"/>
              <w:jc w:val="left"/>
            </w:pPr>
            <w:r w:rsidRPr="00A666A6">
              <w:rPr>
                <w:b/>
              </w:rPr>
              <w:t>Рейтинг устойчивости</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lang w:val="en-US"/>
              </w:rPr>
              <w:t>bbb-</w:t>
            </w: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20 июля 2011г. – значение рейтинга </w:t>
            </w:r>
            <w:r w:rsidRPr="00A666A6">
              <w:rPr>
                <w:lang w:val="en-US"/>
              </w:rPr>
              <w:t>bbb</w:t>
            </w:r>
            <w:r w:rsidRPr="00A666A6">
              <w:t>;</w:t>
            </w:r>
          </w:p>
          <w:p w:rsidR="00E95B8D" w:rsidRPr="00A666A6" w:rsidRDefault="00E95B8D" w:rsidP="00971572">
            <w:pPr>
              <w:pStyle w:val="em-0"/>
              <w:numPr>
                <w:ilvl w:val="0"/>
                <w:numId w:val="29"/>
              </w:numPr>
              <w:spacing w:line="276" w:lineRule="auto"/>
              <w:ind w:left="459"/>
            </w:pPr>
            <w:r w:rsidRPr="00A666A6">
              <w:t xml:space="preserve">13 февраля 2015г. – рейтинг понижен с </w:t>
            </w:r>
            <w:r w:rsidRPr="00A666A6">
              <w:rPr>
                <w:lang w:val="en-US"/>
              </w:rPr>
              <w:t>bbb</w:t>
            </w:r>
            <w:r w:rsidRPr="00A666A6">
              <w:t xml:space="preserve"> до </w:t>
            </w:r>
            <w:r w:rsidRPr="00A666A6">
              <w:rPr>
                <w:lang w:val="en-US"/>
              </w:rPr>
              <w:t>bbb</w:t>
            </w:r>
            <w:r w:rsidRPr="00A666A6">
              <w:t>-.</w:t>
            </w:r>
          </w:p>
        </w:tc>
      </w:tr>
      <w:tr w:rsidR="00E95B8D" w:rsidRPr="00A666A6" w:rsidTr="001E4DC0">
        <w:tc>
          <w:tcPr>
            <w:tcW w:w="2293" w:type="dxa"/>
            <w:vMerge w:val="restart"/>
          </w:tcPr>
          <w:p w:rsidR="00E95B8D" w:rsidRPr="00A666A6" w:rsidRDefault="00E95B8D" w:rsidP="001E4DC0">
            <w:pPr>
              <w:pStyle w:val="em-0"/>
              <w:ind w:firstLine="0"/>
              <w:jc w:val="left"/>
            </w:pPr>
            <w:r w:rsidRPr="00A666A6">
              <w:rPr>
                <w:b/>
              </w:rPr>
              <w:t>Уровень поддержки долгосрочного рейтинга</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lang w:val="en-US"/>
              </w:rPr>
              <w:t>BBB-</w:t>
            </w: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16 января 2015г. – рейтинг понижен с </w:t>
            </w:r>
            <w:r w:rsidRPr="00A666A6">
              <w:rPr>
                <w:lang w:val="en-US"/>
              </w:rPr>
              <w:t>BBB</w:t>
            </w:r>
            <w:r w:rsidRPr="00A666A6">
              <w:t xml:space="preserve"> до </w:t>
            </w:r>
            <w:r w:rsidRPr="00A666A6">
              <w:rPr>
                <w:lang w:val="en-US"/>
              </w:rPr>
              <w:t>BBB</w:t>
            </w:r>
            <w:r w:rsidRPr="00A666A6">
              <w:t>-.</w:t>
            </w:r>
          </w:p>
        </w:tc>
      </w:tr>
      <w:tr w:rsidR="00E95B8D" w:rsidRPr="00A666A6" w:rsidTr="001E4DC0">
        <w:tc>
          <w:tcPr>
            <w:tcW w:w="2293" w:type="dxa"/>
            <w:vMerge w:val="restart"/>
          </w:tcPr>
          <w:p w:rsidR="00E95B8D" w:rsidRPr="00A666A6" w:rsidRDefault="00E95B8D" w:rsidP="001E4DC0">
            <w:pPr>
              <w:pStyle w:val="em-0"/>
              <w:ind w:firstLine="0"/>
              <w:jc w:val="left"/>
            </w:pPr>
            <w:r w:rsidRPr="00A666A6">
              <w:rPr>
                <w:b/>
              </w:rPr>
              <w:t>Рейтинг поддержки</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lang w:val="en-US"/>
              </w:rPr>
              <w:t>2</w:t>
            </w: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1E4DC0">
            <w:pPr>
              <w:pStyle w:val="em-0"/>
              <w:spacing w:line="276" w:lineRule="auto"/>
              <w:ind w:left="459" w:firstLine="0"/>
            </w:pPr>
          </w:p>
        </w:tc>
      </w:tr>
      <w:tr w:rsidR="00E95B8D" w:rsidRPr="00A666A6" w:rsidTr="001E4DC0">
        <w:tc>
          <w:tcPr>
            <w:tcW w:w="2293" w:type="dxa"/>
            <w:vMerge w:val="restart"/>
          </w:tcPr>
          <w:p w:rsidR="00E95B8D" w:rsidRPr="00A666A6" w:rsidRDefault="00E95B8D" w:rsidP="001E4DC0">
            <w:pPr>
              <w:jc w:val="both"/>
              <w:rPr>
                <w:b/>
                <w:bCs/>
              </w:rPr>
            </w:pPr>
            <w:r w:rsidRPr="00A666A6">
              <w:rPr>
                <w:b/>
                <w:bCs/>
              </w:rPr>
              <w:t>Долгосрочный рейтинг, присвоенный программе выпуска среднесрочных облигаций</w:t>
            </w:r>
          </w:p>
          <w:p w:rsidR="00E95B8D" w:rsidRPr="00A666A6" w:rsidRDefault="00E95B8D" w:rsidP="001E4DC0">
            <w:pPr>
              <w:pStyle w:val="em-0"/>
              <w:ind w:firstLine="0"/>
              <w:jc w:val="left"/>
              <w:rPr>
                <w:b/>
                <w:bCs/>
              </w:rPr>
            </w:pPr>
            <w:r w:rsidRPr="00A666A6">
              <w:rPr>
                <w:b/>
                <w:bCs/>
              </w:rPr>
              <w:t>(</w:t>
            </w:r>
            <w:r w:rsidRPr="00A666A6">
              <w:rPr>
                <w:b/>
                <w:bCs/>
                <w:lang w:val="en-US"/>
              </w:rPr>
              <w:t>MTN</w:t>
            </w:r>
            <w:r w:rsidRPr="00A666A6">
              <w:rPr>
                <w:b/>
                <w:bCs/>
              </w:rPr>
              <w:t xml:space="preserve"> программа) участия в кредитах с единственной целью финансирования кредитов, предоставляемых Сбербанку России</w:t>
            </w:r>
          </w:p>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lang w:val="en-US"/>
              </w:rPr>
            </w:pPr>
            <w:r w:rsidRPr="00A666A6">
              <w:rPr>
                <w:b/>
                <w:lang w:val="en-US"/>
              </w:rPr>
              <w:t>-</w:t>
            </w:r>
          </w:p>
          <w:p w:rsidR="00E95B8D" w:rsidRPr="00A666A6" w:rsidRDefault="00E95B8D" w:rsidP="001E4DC0">
            <w:pPr>
              <w:pStyle w:val="em-0"/>
              <w:spacing w:line="276" w:lineRule="auto"/>
              <w:ind w:firstLine="0"/>
              <w:jc w:val="center"/>
              <w:rPr>
                <w:i/>
              </w:rPr>
            </w:pPr>
            <w:r w:rsidRPr="00A666A6">
              <w:rPr>
                <w:i/>
                <w:lang w:val="en-US"/>
              </w:rPr>
              <w:t>(</w:t>
            </w:r>
            <w:r w:rsidRPr="00A666A6">
              <w:rPr>
                <w:i/>
              </w:rPr>
              <w:t>рейтинг отсутствует)</w:t>
            </w: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16 января 2015г. – рейтинг понижен с </w:t>
            </w:r>
            <w:r w:rsidRPr="00A666A6">
              <w:rPr>
                <w:lang w:val="en-US"/>
              </w:rPr>
              <w:t>BBB</w:t>
            </w:r>
            <w:r w:rsidRPr="00A666A6">
              <w:t xml:space="preserve"> до </w:t>
            </w:r>
            <w:r w:rsidRPr="00A666A6">
              <w:rPr>
                <w:lang w:val="en-US"/>
              </w:rPr>
              <w:t>BBB</w:t>
            </w:r>
            <w:r w:rsidRPr="00A666A6">
              <w:t>-;</w:t>
            </w:r>
          </w:p>
          <w:p w:rsidR="00E95B8D" w:rsidRPr="00A666A6" w:rsidRDefault="00E95B8D" w:rsidP="00971572">
            <w:pPr>
              <w:pStyle w:val="em-0"/>
              <w:numPr>
                <w:ilvl w:val="0"/>
                <w:numId w:val="29"/>
              </w:numPr>
              <w:spacing w:line="276" w:lineRule="auto"/>
              <w:ind w:left="459"/>
            </w:pPr>
            <w:r w:rsidRPr="00A666A6">
              <w:t xml:space="preserve">13 февраля 2015г. – рейтинг подтвержден на уровне </w:t>
            </w:r>
            <w:r w:rsidRPr="00A666A6">
              <w:rPr>
                <w:lang w:val="en-US"/>
              </w:rPr>
              <w:t>BBB</w:t>
            </w:r>
            <w:r w:rsidRPr="00A666A6">
              <w:t xml:space="preserve">- и отозван. </w:t>
            </w:r>
          </w:p>
        </w:tc>
      </w:tr>
      <w:tr w:rsidR="00E95B8D" w:rsidRPr="00A666A6" w:rsidTr="001E4DC0">
        <w:tc>
          <w:tcPr>
            <w:tcW w:w="2293" w:type="dxa"/>
            <w:vMerge w:val="restart"/>
          </w:tcPr>
          <w:p w:rsidR="00E95B8D" w:rsidRPr="00A666A6" w:rsidRDefault="00E95B8D" w:rsidP="001E4DC0">
            <w:pPr>
              <w:pStyle w:val="em-0"/>
              <w:ind w:firstLine="0"/>
              <w:jc w:val="left"/>
            </w:pPr>
            <w:r w:rsidRPr="00A666A6">
              <w:rPr>
                <w:b/>
                <w:bCs/>
              </w:rPr>
              <w:t>Краткосрочный рейтинг, присвоенный программе выпуска среднесрочных облигаций (</w:t>
            </w:r>
            <w:r w:rsidRPr="00A666A6">
              <w:rPr>
                <w:b/>
                <w:bCs/>
                <w:lang w:val="en-US"/>
              </w:rPr>
              <w:t>MTN</w:t>
            </w:r>
            <w:r w:rsidRPr="00A666A6">
              <w:rPr>
                <w:b/>
                <w:bCs/>
              </w:rPr>
              <w:t xml:space="preserve"> программа) участия в кредитах с единственной целью финансирования кредитов, предоставляемых Сбербанку России</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lang w:val="en-US"/>
              </w:rPr>
            </w:pPr>
            <w:r w:rsidRPr="00A666A6">
              <w:rPr>
                <w:b/>
                <w:lang w:val="en-US"/>
              </w:rPr>
              <w:t>-</w:t>
            </w:r>
          </w:p>
          <w:p w:rsidR="00E95B8D" w:rsidRPr="00A666A6" w:rsidRDefault="00E95B8D" w:rsidP="001E4DC0">
            <w:pPr>
              <w:pStyle w:val="em-0"/>
              <w:spacing w:line="276" w:lineRule="auto"/>
              <w:ind w:firstLine="0"/>
              <w:jc w:val="center"/>
              <w:rPr>
                <w:i/>
              </w:rPr>
            </w:pPr>
            <w:r w:rsidRPr="00A666A6">
              <w:rPr>
                <w:i/>
                <w:lang w:val="en-US"/>
              </w:rPr>
              <w:t>(</w:t>
            </w:r>
            <w:r w:rsidRPr="00A666A6">
              <w:rPr>
                <w:i/>
              </w:rPr>
              <w:t>рейтинг отсутствует)</w:t>
            </w: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13 февраля 2015г. – рейтинг подтвержден на уровне </w:t>
            </w:r>
            <w:r w:rsidRPr="00A666A6">
              <w:rPr>
                <w:lang w:val="en-US"/>
              </w:rPr>
              <w:t>F</w:t>
            </w:r>
            <w:r w:rsidRPr="00A666A6">
              <w:t xml:space="preserve">3 и отозван. </w:t>
            </w:r>
          </w:p>
          <w:p w:rsidR="00E95B8D" w:rsidRPr="00A666A6" w:rsidRDefault="00E95B8D" w:rsidP="001E4DC0">
            <w:pPr>
              <w:pStyle w:val="em-0"/>
              <w:spacing w:line="276" w:lineRule="auto"/>
              <w:ind w:left="459" w:firstLine="0"/>
            </w:pPr>
          </w:p>
        </w:tc>
      </w:tr>
      <w:tr w:rsidR="00E95B8D" w:rsidRPr="00A666A6" w:rsidTr="001E4DC0">
        <w:tc>
          <w:tcPr>
            <w:tcW w:w="2293" w:type="dxa"/>
            <w:vMerge w:val="restart"/>
          </w:tcPr>
          <w:p w:rsidR="00E95B8D" w:rsidRPr="00A666A6" w:rsidRDefault="00E95B8D" w:rsidP="001E4DC0">
            <w:pPr>
              <w:pStyle w:val="em-0"/>
              <w:ind w:firstLine="0"/>
              <w:jc w:val="left"/>
              <w:rPr>
                <w:b/>
                <w:bCs/>
              </w:rPr>
            </w:pPr>
            <w:r w:rsidRPr="00A666A6">
              <w:rPr>
                <w:b/>
                <w:bCs/>
              </w:rPr>
              <w:t xml:space="preserve">Долгосрочные рейтинги выпусков международных среднесрочных облигаций участия в кредитах с единственной целью финансирования кредитов, предоставляемых Сбербанку России (в рамках </w:t>
            </w:r>
            <w:r w:rsidRPr="00A666A6">
              <w:rPr>
                <w:b/>
                <w:bCs/>
                <w:lang w:val="en-US"/>
              </w:rPr>
              <w:t>MTN</w:t>
            </w:r>
            <w:r w:rsidRPr="00A666A6">
              <w:rPr>
                <w:b/>
                <w:bCs/>
              </w:rPr>
              <w:t xml:space="preserve"> программы)</w:t>
            </w:r>
          </w:p>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lang w:val="en-US"/>
              </w:rPr>
            </w:pPr>
            <w:r w:rsidRPr="00A666A6">
              <w:rPr>
                <w:b/>
                <w:lang w:val="en-US"/>
              </w:rPr>
              <w:t>BBB-</w:t>
            </w:r>
          </w:p>
          <w:p w:rsidR="00E95B8D" w:rsidRPr="00A666A6" w:rsidRDefault="00E95B8D" w:rsidP="001E4DC0">
            <w:pPr>
              <w:pStyle w:val="em-0"/>
              <w:spacing w:line="276" w:lineRule="auto"/>
              <w:ind w:firstLine="0"/>
              <w:jc w:val="center"/>
              <w:rPr>
                <w:i/>
                <w:lang w:val="en-US"/>
              </w:rPr>
            </w:pP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8 июля 2010г. – значение рейтинга </w:t>
            </w:r>
            <w:r w:rsidRPr="00A666A6">
              <w:rPr>
                <w:lang w:val="en-US"/>
              </w:rPr>
              <w:t>BBB</w:t>
            </w:r>
            <w:r w:rsidRPr="00A666A6">
              <w:t>;</w:t>
            </w:r>
          </w:p>
          <w:p w:rsidR="00E95B8D" w:rsidRPr="00A666A6" w:rsidRDefault="00E95B8D" w:rsidP="00971572">
            <w:pPr>
              <w:pStyle w:val="em-0"/>
              <w:numPr>
                <w:ilvl w:val="0"/>
                <w:numId w:val="29"/>
              </w:numPr>
              <w:spacing w:line="276" w:lineRule="auto"/>
              <w:ind w:left="459"/>
            </w:pPr>
            <w:r w:rsidRPr="00A666A6">
              <w:t xml:space="preserve">16 января 2015г. – рейтинг понижен с </w:t>
            </w:r>
            <w:r w:rsidRPr="00A666A6">
              <w:rPr>
                <w:lang w:val="en-US"/>
              </w:rPr>
              <w:t>BBB</w:t>
            </w:r>
            <w:r w:rsidRPr="00A666A6">
              <w:t xml:space="preserve"> до </w:t>
            </w:r>
            <w:r w:rsidRPr="00A666A6">
              <w:rPr>
                <w:lang w:val="en-US"/>
              </w:rPr>
              <w:t>BBB</w:t>
            </w:r>
            <w:r w:rsidRPr="00A666A6">
              <w:t>-.</w:t>
            </w:r>
          </w:p>
        </w:tc>
      </w:tr>
      <w:tr w:rsidR="00E95B8D" w:rsidRPr="00A666A6" w:rsidTr="001E4DC0">
        <w:tc>
          <w:tcPr>
            <w:tcW w:w="2293" w:type="dxa"/>
            <w:vMerge w:val="restart"/>
          </w:tcPr>
          <w:p w:rsidR="00E95B8D" w:rsidRPr="00A666A6" w:rsidRDefault="00E95B8D" w:rsidP="001E4DC0">
            <w:pPr>
              <w:pStyle w:val="em-0"/>
              <w:ind w:firstLine="0"/>
              <w:jc w:val="left"/>
              <w:rPr>
                <w:b/>
                <w:bCs/>
              </w:rPr>
            </w:pPr>
            <w:r w:rsidRPr="00A666A6">
              <w:rPr>
                <w:b/>
                <w:bCs/>
              </w:rPr>
              <w:t xml:space="preserve">Долгосрочные рейтинги выпуска субординированных международных среднесрочных облигаций участия в кредите с единственной целью финансирования субординированного кредита, предоставляемого Сбербанку России (12-ая, 16-ая и 17-ая серии в рамках </w:t>
            </w:r>
            <w:r w:rsidRPr="00A666A6">
              <w:rPr>
                <w:b/>
                <w:bCs/>
                <w:lang w:val="en-US"/>
              </w:rPr>
              <w:t>MTN</w:t>
            </w:r>
            <w:r w:rsidRPr="00A666A6">
              <w:rPr>
                <w:b/>
                <w:bCs/>
              </w:rPr>
              <w:t xml:space="preserve"> программы)</w:t>
            </w:r>
          </w:p>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rPr>
            </w:pPr>
            <w:r w:rsidRPr="00A666A6">
              <w:rPr>
                <w:b/>
                <w:lang w:val="en-US"/>
              </w:rPr>
              <w:t>BB</w:t>
            </w:r>
            <w:r w:rsidRPr="00A666A6">
              <w:rPr>
                <w:b/>
              </w:rPr>
              <w:t>+</w:t>
            </w:r>
          </w:p>
          <w:p w:rsidR="00E95B8D" w:rsidRPr="00A666A6" w:rsidRDefault="00E95B8D" w:rsidP="001E4DC0">
            <w:pPr>
              <w:pStyle w:val="em-0"/>
              <w:spacing w:line="276" w:lineRule="auto"/>
              <w:ind w:firstLine="0"/>
              <w:jc w:val="center"/>
              <w:rPr>
                <w:i/>
                <w:lang w:val="en-US"/>
              </w:rPr>
            </w:pP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1E4DC0">
            <w:pPr>
              <w:pStyle w:val="em-0"/>
              <w:spacing w:line="276" w:lineRule="auto"/>
              <w:ind w:left="459" w:firstLine="0"/>
            </w:pPr>
            <w:r w:rsidRPr="00A666A6">
              <w:t>12 серия:</w:t>
            </w:r>
          </w:p>
          <w:p w:rsidR="00E95B8D" w:rsidRPr="00A666A6" w:rsidRDefault="00E95B8D" w:rsidP="00971572">
            <w:pPr>
              <w:pStyle w:val="em-0"/>
              <w:numPr>
                <w:ilvl w:val="0"/>
                <w:numId w:val="47"/>
              </w:numPr>
              <w:spacing w:line="276" w:lineRule="auto"/>
              <w:ind w:left="416" w:hanging="283"/>
            </w:pPr>
            <w:r w:rsidRPr="00A666A6">
              <w:t xml:space="preserve">22 октября 2012г. – значение рейтинга </w:t>
            </w:r>
            <w:r w:rsidRPr="00A666A6">
              <w:rPr>
                <w:lang w:val="en-US"/>
              </w:rPr>
              <w:t>BBB</w:t>
            </w:r>
            <w:r w:rsidRPr="00A666A6">
              <w:t>-;</w:t>
            </w:r>
          </w:p>
          <w:p w:rsidR="00E95B8D" w:rsidRPr="00A666A6" w:rsidRDefault="00E95B8D" w:rsidP="00971572">
            <w:pPr>
              <w:pStyle w:val="em-0"/>
              <w:numPr>
                <w:ilvl w:val="0"/>
                <w:numId w:val="47"/>
              </w:numPr>
              <w:spacing w:line="276" w:lineRule="auto"/>
              <w:ind w:left="416" w:hanging="283"/>
            </w:pPr>
            <w:r w:rsidRPr="00A666A6">
              <w:t xml:space="preserve">16 января 2015г. – рейтинг понижен с </w:t>
            </w:r>
            <w:r w:rsidRPr="00A666A6">
              <w:rPr>
                <w:lang w:val="en-US"/>
              </w:rPr>
              <w:t>BBB</w:t>
            </w:r>
            <w:r w:rsidRPr="00A666A6">
              <w:t xml:space="preserve">- до </w:t>
            </w:r>
            <w:r w:rsidRPr="00A666A6">
              <w:rPr>
                <w:lang w:val="en-US"/>
              </w:rPr>
              <w:t>BB</w:t>
            </w:r>
            <w:r w:rsidRPr="00A666A6">
              <w:t>+.</w:t>
            </w:r>
          </w:p>
          <w:p w:rsidR="00E95B8D" w:rsidRPr="00A666A6" w:rsidRDefault="00E95B8D" w:rsidP="001E4DC0">
            <w:pPr>
              <w:pStyle w:val="em-0"/>
              <w:spacing w:line="276" w:lineRule="auto"/>
              <w:ind w:left="459" w:firstLine="0"/>
            </w:pPr>
            <w:r w:rsidRPr="00A666A6">
              <w:t>16 серия:</w:t>
            </w:r>
          </w:p>
          <w:p w:rsidR="00E95B8D" w:rsidRPr="00A666A6" w:rsidRDefault="00E95B8D" w:rsidP="00971572">
            <w:pPr>
              <w:pStyle w:val="em-0"/>
              <w:numPr>
                <w:ilvl w:val="0"/>
                <w:numId w:val="47"/>
              </w:numPr>
              <w:spacing w:line="276" w:lineRule="auto"/>
              <w:ind w:left="416" w:hanging="283"/>
            </w:pPr>
            <w:r w:rsidRPr="00A666A6">
              <w:t xml:space="preserve">28 мая 2013г. – значение рейтинга </w:t>
            </w:r>
            <w:r w:rsidRPr="00A666A6">
              <w:rPr>
                <w:lang w:val="en-US"/>
              </w:rPr>
              <w:t>BBB</w:t>
            </w:r>
            <w:r w:rsidRPr="00A666A6">
              <w:t>-;</w:t>
            </w:r>
          </w:p>
          <w:p w:rsidR="00E95B8D" w:rsidRPr="00A666A6" w:rsidRDefault="00E95B8D" w:rsidP="00971572">
            <w:pPr>
              <w:pStyle w:val="em-0"/>
              <w:numPr>
                <w:ilvl w:val="0"/>
                <w:numId w:val="47"/>
              </w:numPr>
              <w:spacing w:line="276" w:lineRule="auto"/>
              <w:ind w:left="416" w:hanging="283"/>
            </w:pPr>
            <w:r w:rsidRPr="00A666A6">
              <w:t xml:space="preserve">16 января 2015г. – рейтинг понижен с </w:t>
            </w:r>
            <w:r w:rsidRPr="00A666A6">
              <w:rPr>
                <w:lang w:val="en-US"/>
              </w:rPr>
              <w:t>BBB</w:t>
            </w:r>
            <w:r w:rsidRPr="00A666A6">
              <w:t xml:space="preserve">- до </w:t>
            </w:r>
            <w:r w:rsidRPr="00A666A6">
              <w:rPr>
                <w:lang w:val="en-US"/>
              </w:rPr>
              <w:t>BB</w:t>
            </w:r>
            <w:r w:rsidRPr="00A666A6">
              <w:t>+.</w:t>
            </w:r>
          </w:p>
          <w:p w:rsidR="00E95B8D" w:rsidRPr="00A666A6" w:rsidRDefault="00E95B8D" w:rsidP="001E4DC0">
            <w:pPr>
              <w:pStyle w:val="em-0"/>
              <w:spacing w:line="276" w:lineRule="auto"/>
              <w:ind w:left="416" w:firstLine="0"/>
            </w:pPr>
            <w:r w:rsidRPr="00A666A6">
              <w:t>17 серия:</w:t>
            </w:r>
          </w:p>
          <w:p w:rsidR="00E95B8D" w:rsidRPr="00A666A6" w:rsidRDefault="00E95B8D" w:rsidP="00971572">
            <w:pPr>
              <w:pStyle w:val="em-0"/>
              <w:numPr>
                <w:ilvl w:val="0"/>
                <w:numId w:val="47"/>
              </w:numPr>
              <w:spacing w:line="276" w:lineRule="auto"/>
              <w:ind w:left="416" w:hanging="283"/>
            </w:pPr>
            <w:r w:rsidRPr="00A666A6">
              <w:t xml:space="preserve">27 февраля 2014г. – значение рейтинга </w:t>
            </w:r>
            <w:r w:rsidRPr="00A666A6">
              <w:rPr>
                <w:lang w:val="en-US"/>
              </w:rPr>
              <w:t>BBB</w:t>
            </w:r>
            <w:r w:rsidRPr="00A666A6">
              <w:t>-;</w:t>
            </w:r>
          </w:p>
          <w:p w:rsidR="00E95B8D" w:rsidRPr="00A666A6" w:rsidRDefault="00E95B8D" w:rsidP="00971572">
            <w:pPr>
              <w:pStyle w:val="em-0"/>
              <w:numPr>
                <w:ilvl w:val="0"/>
                <w:numId w:val="47"/>
              </w:numPr>
              <w:spacing w:line="276" w:lineRule="auto"/>
              <w:ind w:left="416" w:hanging="283"/>
            </w:pPr>
            <w:r w:rsidRPr="00A666A6">
              <w:t xml:space="preserve">16 января 2015г. – рейтинг понижен с </w:t>
            </w:r>
            <w:r w:rsidRPr="00A666A6">
              <w:rPr>
                <w:lang w:val="en-US"/>
              </w:rPr>
              <w:t>BBB</w:t>
            </w:r>
            <w:r w:rsidRPr="00A666A6">
              <w:t xml:space="preserve">- до </w:t>
            </w:r>
            <w:r w:rsidRPr="00A666A6">
              <w:rPr>
                <w:lang w:val="en-US"/>
              </w:rPr>
              <w:t>BB</w:t>
            </w:r>
            <w:r w:rsidRPr="00A666A6">
              <w:t>+.</w:t>
            </w:r>
          </w:p>
        </w:tc>
      </w:tr>
      <w:tr w:rsidR="00E95B8D" w:rsidRPr="00A666A6" w:rsidTr="001E4DC0">
        <w:tc>
          <w:tcPr>
            <w:tcW w:w="2293" w:type="dxa"/>
            <w:vMerge w:val="restart"/>
          </w:tcPr>
          <w:p w:rsidR="00E95B8D" w:rsidRPr="00A666A6" w:rsidRDefault="00E95B8D" w:rsidP="001E4DC0">
            <w:pPr>
              <w:pStyle w:val="em-0"/>
              <w:ind w:firstLine="0"/>
              <w:jc w:val="left"/>
            </w:pPr>
            <w:r w:rsidRPr="00A666A6">
              <w:rPr>
                <w:b/>
                <w:bCs/>
              </w:rPr>
              <w:t>Краткосрочный рейтинг, присвоенный программе выпуска Евро-коммерческих бумаг (ЕСР программа)</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r w:rsidRPr="00A666A6">
              <w:rPr>
                <w:b/>
              </w:rPr>
              <w:t>-</w:t>
            </w:r>
          </w:p>
          <w:p w:rsidR="00E95B8D" w:rsidRPr="00A666A6" w:rsidRDefault="00E95B8D" w:rsidP="001E4DC0">
            <w:pPr>
              <w:pStyle w:val="em-0"/>
              <w:spacing w:line="276" w:lineRule="auto"/>
              <w:ind w:firstLine="0"/>
              <w:jc w:val="center"/>
              <w:rPr>
                <w:i/>
              </w:rPr>
            </w:pPr>
            <w:r w:rsidRPr="00A666A6">
              <w:rPr>
                <w:i/>
              </w:rPr>
              <w:t>(рейтинг отсутствует)</w:t>
            </w:r>
          </w:p>
          <w:p w:rsidR="00E95B8D" w:rsidRPr="00A666A6" w:rsidRDefault="00E95B8D" w:rsidP="001E4DC0">
            <w:pPr>
              <w:pStyle w:val="em-0"/>
              <w:spacing w:line="276" w:lineRule="auto"/>
              <w:ind w:firstLine="0"/>
              <w:jc w:val="center"/>
              <w:rPr>
                <w:i/>
                <w:lang w:val="en-US"/>
              </w:rPr>
            </w:pP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9 ноября 2012г. – значение рейтинга </w:t>
            </w:r>
            <w:r w:rsidRPr="00A666A6">
              <w:rPr>
                <w:lang w:val="en-US"/>
              </w:rPr>
              <w:t>F</w:t>
            </w:r>
            <w:r w:rsidRPr="00A666A6">
              <w:t>3;</w:t>
            </w:r>
          </w:p>
          <w:p w:rsidR="00E95B8D" w:rsidRPr="00A666A6" w:rsidRDefault="00E95B8D" w:rsidP="00971572">
            <w:pPr>
              <w:pStyle w:val="em-0"/>
              <w:numPr>
                <w:ilvl w:val="0"/>
                <w:numId w:val="29"/>
              </w:numPr>
              <w:spacing w:line="276" w:lineRule="auto"/>
              <w:ind w:left="459"/>
            </w:pPr>
            <w:r w:rsidRPr="00A666A6">
              <w:t xml:space="preserve">13 февраля 2015г. – рейтинг подтвержден на уровне </w:t>
            </w:r>
            <w:r w:rsidRPr="00A666A6">
              <w:rPr>
                <w:lang w:val="en-US"/>
              </w:rPr>
              <w:t>F</w:t>
            </w:r>
            <w:r w:rsidRPr="00A666A6">
              <w:t xml:space="preserve">3 и отозван. </w:t>
            </w:r>
          </w:p>
          <w:p w:rsidR="00E95B8D" w:rsidRPr="00A666A6" w:rsidRDefault="00E95B8D" w:rsidP="001E4DC0">
            <w:pPr>
              <w:pStyle w:val="em-0"/>
              <w:spacing w:line="276" w:lineRule="auto"/>
              <w:ind w:left="459" w:firstLine="0"/>
            </w:pPr>
          </w:p>
        </w:tc>
      </w:tr>
      <w:tr w:rsidR="00E95B8D" w:rsidRPr="00A666A6" w:rsidTr="001E4DC0">
        <w:tc>
          <w:tcPr>
            <w:tcW w:w="2293" w:type="dxa"/>
            <w:vMerge w:val="restart"/>
          </w:tcPr>
          <w:p w:rsidR="00E95B8D" w:rsidRPr="00A666A6" w:rsidRDefault="00E95B8D" w:rsidP="001E4DC0">
            <w:pPr>
              <w:pStyle w:val="em-0"/>
              <w:ind w:firstLine="0"/>
              <w:jc w:val="left"/>
            </w:pPr>
            <w:r w:rsidRPr="00A666A6">
              <w:rPr>
                <w:b/>
                <w:bCs/>
              </w:rPr>
              <w:t>Краткосрочный рейтинг, присвоенный выпускам Евро-коммерческих бумаг в рамках ЕСР программы</w:t>
            </w:r>
          </w:p>
        </w:tc>
        <w:tc>
          <w:tcPr>
            <w:tcW w:w="2536" w:type="dxa"/>
          </w:tcPr>
          <w:p w:rsidR="00E95B8D" w:rsidRPr="00A666A6" w:rsidRDefault="00E95B8D" w:rsidP="001E4DC0">
            <w:pPr>
              <w:pStyle w:val="em-0"/>
              <w:ind w:firstLine="0"/>
              <w:jc w:val="left"/>
              <w:rPr>
                <w:lang w:eastAsia="en-US"/>
              </w:rPr>
            </w:pPr>
            <w:r w:rsidRPr="00A666A6">
              <w:rPr>
                <w:lang w:eastAsia="en-US"/>
              </w:rPr>
              <w:t xml:space="preserve">Значение кредитного рейтинга на дату </w:t>
            </w:r>
            <w:r w:rsidRPr="00A666A6">
              <w:t>утверждения проспекта</w:t>
            </w:r>
          </w:p>
        </w:tc>
        <w:tc>
          <w:tcPr>
            <w:tcW w:w="4944" w:type="dxa"/>
          </w:tcPr>
          <w:p w:rsidR="00E95B8D" w:rsidRPr="00A666A6" w:rsidRDefault="00E95B8D" w:rsidP="001E4DC0">
            <w:pPr>
              <w:pStyle w:val="em-0"/>
              <w:spacing w:line="276" w:lineRule="auto"/>
              <w:ind w:firstLine="0"/>
              <w:jc w:val="center"/>
              <w:rPr>
                <w:b/>
              </w:rPr>
            </w:pPr>
          </w:p>
          <w:p w:rsidR="00E95B8D" w:rsidRPr="00A666A6" w:rsidRDefault="00E95B8D" w:rsidP="001E4DC0">
            <w:pPr>
              <w:pStyle w:val="em-0"/>
              <w:spacing w:line="276" w:lineRule="auto"/>
              <w:ind w:firstLine="0"/>
              <w:jc w:val="center"/>
              <w:rPr>
                <w:b/>
                <w:lang w:val="en-US"/>
              </w:rPr>
            </w:pPr>
            <w:r w:rsidRPr="00A666A6">
              <w:rPr>
                <w:b/>
                <w:lang w:val="en-US"/>
              </w:rPr>
              <w:t>F3</w:t>
            </w:r>
          </w:p>
          <w:p w:rsidR="00E95B8D" w:rsidRPr="00A666A6" w:rsidRDefault="00E95B8D" w:rsidP="001E4DC0">
            <w:pPr>
              <w:pStyle w:val="em-0"/>
              <w:spacing w:line="276" w:lineRule="auto"/>
              <w:ind w:firstLine="0"/>
              <w:jc w:val="center"/>
              <w:rPr>
                <w:i/>
                <w:lang w:val="en-US"/>
              </w:rPr>
            </w:pPr>
          </w:p>
          <w:p w:rsidR="00E95B8D" w:rsidRPr="00A666A6" w:rsidRDefault="00E95B8D" w:rsidP="001E4DC0">
            <w:pPr>
              <w:pStyle w:val="em-0"/>
              <w:spacing w:line="276" w:lineRule="auto"/>
              <w:ind w:firstLine="0"/>
              <w:jc w:val="center"/>
              <w:rPr>
                <w:b/>
                <w:lang w:eastAsia="en-US"/>
              </w:rPr>
            </w:pPr>
          </w:p>
        </w:tc>
      </w:tr>
      <w:tr w:rsidR="00E95B8D" w:rsidRPr="00A666A6" w:rsidTr="001E4DC0">
        <w:tc>
          <w:tcPr>
            <w:tcW w:w="2293" w:type="dxa"/>
            <w:vMerge/>
          </w:tcPr>
          <w:p w:rsidR="00E95B8D" w:rsidRPr="00A666A6" w:rsidRDefault="00E95B8D" w:rsidP="001E4DC0">
            <w:pPr>
              <w:pStyle w:val="em-0"/>
              <w:ind w:firstLine="0"/>
              <w:jc w:val="left"/>
            </w:pPr>
          </w:p>
        </w:tc>
        <w:tc>
          <w:tcPr>
            <w:tcW w:w="2536"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4944" w:type="dxa"/>
          </w:tcPr>
          <w:p w:rsidR="00E95B8D" w:rsidRPr="00A666A6" w:rsidRDefault="00E95B8D" w:rsidP="00971572">
            <w:pPr>
              <w:pStyle w:val="em-0"/>
              <w:numPr>
                <w:ilvl w:val="0"/>
                <w:numId w:val="29"/>
              </w:numPr>
              <w:spacing w:line="276" w:lineRule="auto"/>
              <w:ind w:left="459"/>
            </w:pPr>
            <w:r w:rsidRPr="00A666A6">
              <w:t xml:space="preserve">3 марта 2015г – присвоение рейтинга </w:t>
            </w:r>
            <w:r w:rsidRPr="00A666A6">
              <w:rPr>
                <w:lang w:val="en-US"/>
              </w:rPr>
              <w:t>F</w:t>
            </w:r>
            <w:r w:rsidRPr="00A666A6">
              <w:t xml:space="preserve">3 выпускам Евро-коммерческих бумаг в рамках </w:t>
            </w:r>
            <w:r w:rsidRPr="00A666A6">
              <w:rPr>
                <w:lang w:val="en-US"/>
              </w:rPr>
              <w:t>ECP</w:t>
            </w:r>
            <w:r w:rsidRPr="00A666A6">
              <w:t xml:space="preserve"> программы. </w:t>
            </w:r>
          </w:p>
        </w:tc>
      </w:tr>
    </w:tbl>
    <w:p w:rsidR="00E95B8D" w:rsidRPr="00A666A6" w:rsidRDefault="00E95B8D" w:rsidP="00971572">
      <w:pPr>
        <w:pStyle w:val="em-0"/>
        <w:ind w:firstLine="0"/>
        <w:rPr>
          <w:b/>
          <w:i/>
        </w:rPr>
      </w:pPr>
    </w:p>
    <w:p w:rsidR="00E95B8D" w:rsidRPr="00A666A6" w:rsidRDefault="00E95B8D" w:rsidP="00971572">
      <w:pPr>
        <w:pStyle w:val="em-2"/>
        <w:ind w:firstLine="0"/>
        <w:rPr>
          <w:bCs/>
          <w:u w:val="single"/>
        </w:rPr>
      </w:pPr>
      <w:r w:rsidRPr="00A666A6">
        <w:rPr>
          <w:bCs/>
          <w:u w:val="single"/>
        </w:rPr>
        <w:t>Рейтинги, присвоенные по национальной шкале.</w:t>
      </w:r>
    </w:p>
    <w:p w:rsidR="00E95B8D" w:rsidRPr="00A666A6" w:rsidRDefault="00E95B8D" w:rsidP="00971572">
      <w:pPr>
        <w:pStyle w:val="em-0"/>
        <w:rPr>
          <w:b/>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402"/>
        <w:gridCol w:w="3402"/>
      </w:tblGrid>
      <w:tr w:rsidR="00E95B8D" w:rsidRPr="00A666A6" w:rsidTr="001E4DC0">
        <w:tc>
          <w:tcPr>
            <w:tcW w:w="2943" w:type="dxa"/>
          </w:tcPr>
          <w:p w:rsidR="00E95B8D" w:rsidRPr="00A666A6" w:rsidRDefault="00E95B8D" w:rsidP="001E4DC0">
            <w:pPr>
              <w:pStyle w:val="em-0"/>
              <w:ind w:firstLine="0"/>
              <w:jc w:val="left"/>
              <w:rPr>
                <w:lang w:eastAsia="en-US"/>
              </w:rPr>
            </w:pPr>
            <w:r w:rsidRPr="00A666A6">
              <w:rPr>
                <w:lang w:eastAsia="en-US"/>
              </w:rPr>
              <w:t>Рейтинговое агентство</w:t>
            </w:r>
          </w:p>
        </w:tc>
        <w:tc>
          <w:tcPr>
            <w:tcW w:w="3402" w:type="dxa"/>
          </w:tcPr>
          <w:p w:rsidR="00E95B8D" w:rsidRPr="00A666A6" w:rsidRDefault="00E95B8D" w:rsidP="001E4DC0">
            <w:pPr>
              <w:pStyle w:val="em-0"/>
              <w:spacing w:line="276" w:lineRule="auto"/>
              <w:ind w:firstLine="0"/>
              <w:jc w:val="center"/>
              <w:rPr>
                <w:b/>
                <w:bCs/>
                <w:lang w:val="en-US"/>
              </w:rPr>
            </w:pPr>
            <w:r w:rsidRPr="00A666A6">
              <w:rPr>
                <w:b/>
                <w:bCs/>
                <w:lang w:val="en-US"/>
              </w:rPr>
              <w:t>Fitch</w:t>
            </w:r>
            <w:r w:rsidRPr="00A666A6">
              <w:rPr>
                <w:b/>
                <w:bCs/>
              </w:rPr>
              <w:t xml:space="preserve"> </w:t>
            </w:r>
            <w:r w:rsidRPr="00A666A6">
              <w:rPr>
                <w:b/>
                <w:bCs/>
                <w:lang w:val="en-US"/>
              </w:rPr>
              <w:t>Ratings</w:t>
            </w:r>
          </w:p>
        </w:tc>
        <w:tc>
          <w:tcPr>
            <w:tcW w:w="3402" w:type="dxa"/>
          </w:tcPr>
          <w:p w:rsidR="00E95B8D" w:rsidRPr="00A666A6" w:rsidRDefault="00E95B8D" w:rsidP="001E4DC0">
            <w:pPr>
              <w:pStyle w:val="em-0"/>
              <w:spacing w:line="276" w:lineRule="auto"/>
              <w:ind w:firstLine="0"/>
              <w:jc w:val="center"/>
              <w:rPr>
                <w:b/>
                <w:lang w:eastAsia="en-US"/>
              </w:rPr>
            </w:pPr>
            <w:r w:rsidRPr="00A666A6">
              <w:rPr>
                <w:b/>
                <w:bCs/>
              </w:rPr>
              <w:t>РАМИ</w:t>
            </w:r>
          </w:p>
        </w:tc>
      </w:tr>
      <w:tr w:rsidR="00E95B8D" w:rsidRPr="00A666A6" w:rsidTr="001E4DC0">
        <w:tc>
          <w:tcPr>
            <w:tcW w:w="2943" w:type="dxa"/>
          </w:tcPr>
          <w:p w:rsidR="00E95B8D" w:rsidRPr="00A666A6" w:rsidRDefault="00E95B8D" w:rsidP="001E4DC0">
            <w:pPr>
              <w:pStyle w:val="em-0"/>
              <w:ind w:firstLine="0"/>
              <w:jc w:val="left"/>
              <w:rPr>
                <w:lang w:eastAsia="en-US"/>
              </w:rPr>
            </w:pPr>
            <w:r w:rsidRPr="00A666A6">
              <w:rPr>
                <w:lang w:eastAsia="en-US"/>
              </w:rPr>
              <w:t>Объект присвоения кредитного рейтинга</w:t>
            </w:r>
          </w:p>
        </w:tc>
        <w:tc>
          <w:tcPr>
            <w:tcW w:w="3402" w:type="dxa"/>
          </w:tcPr>
          <w:p w:rsidR="00E95B8D" w:rsidRPr="00A666A6" w:rsidRDefault="00E95B8D" w:rsidP="001E4DC0">
            <w:pPr>
              <w:pStyle w:val="em-0"/>
              <w:spacing w:line="276" w:lineRule="auto"/>
              <w:ind w:firstLine="0"/>
              <w:jc w:val="center"/>
              <w:rPr>
                <w:lang w:eastAsia="en-US"/>
              </w:rPr>
            </w:pPr>
            <w:r w:rsidRPr="00A666A6">
              <w:rPr>
                <w:lang w:eastAsia="en-US"/>
              </w:rPr>
              <w:t>ПАО Сбербанк</w:t>
            </w:r>
          </w:p>
        </w:tc>
        <w:tc>
          <w:tcPr>
            <w:tcW w:w="3402" w:type="dxa"/>
          </w:tcPr>
          <w:p w:rsidR="00E95B8D" w:rsidRPr="00A666A6" w:rsidRDefault="00E95B8D" w:rsidP="001E4DC0">
            <w:pPr>
              <w:pStyle w:val="em-0"/>
              <w:spacing w:line="276" w:lineRule="auto"/>
              <w:ind w:firstLine="0"/>
              <w:jc w:val="center"/>
              <w:rPr>
                <w:lang w:eastAsia="en-US"/>
              </w:rPr>
            </w:pPr>
            <w:r w:rsidRPr="00A666A6">
              <w:rPr>
                <w:lang w:eastAsia="en-US"/>
              </w:rPr>
              <w:t>ПАО Сбербанк</w:t>
            </w:r>
          </w:p>
        </w:tc>
      </w:tr>
      <w:tr w:rsidR="00E95B8D" w:rsidRPr="00A666A6" w:rsidTr="001E4DC0">
        <w:tc>
          <w:tcPr>
            <w:tcW w:w="2943" w:type="dxa"/>
          </w:tcPr>
          <w:p w:rsidR="00E95B8D" w:rsidRPr="00A666A6" w:rsidRDefault="00E95B8D" w:rsidP="001E4DC0">
            <w:pPr>
              <w:pStyle w:val="em-0"/>
              <w:ind w:firstLine="0"/>
              <w:jc w:val="left"/>
              <w:rPr>
                <w:lang w:eastAsia="en-US"/>
              </w:rPr>
            </w:pPr>
            <w:r w:rsidRPr="00A666A6">
              <w:rPr>
                <w:lang w:eastAsia="en-US"/>
              </w:rPr>
              <w:t>Значение кредитного рейтинга на дату окончания отчетного квартала</w:t>
            </w:r>
          </w:p>
        </w:tc>
        <w:tc>
          <w:tcPr>
            <w:tcW w:w="3402" w:type="dxa"/>
          </w:tcPr>
          <w:p w:rsidR="00E95B8D" w:rsidRPr="00A666A6" w:rsidRDefault="00E95B8D" w:rsidP="001E4DC0">
            <w:pPr>
              <w:pStyle w:val="em-0"/>
              <w:spacing w:line="276" w:lineRule="auto"/>
              <w:ind w:firstLine="0"/>
              <w:jc w:val="center"/>
              <w:rPr>
                <w:b/>
              </w:rPr>
            </w:pPr>
            <w:r w:rsidRPr="00A666A6">
              <w:rPr>
                <w:b/>
                <w:lang w:val="en-US"/>
              </w:rPr>
              <w:t>AAA</w:t>
            </w:r>
            <w:r w:rsidRPr="00A666A6">
              <w:rPr>
                <w:b/>
              </w:rPr>
              <w:t>(</w:t>
            </w:r>
            <w:r w:rsidRPr="00A666A6">
              <w:rPr>
                <w:b/>
                <w:lang w:val="en-US"/>
              </w:rPr>
              <w:t>rus</w:t>
            </w:r>
            <w:r w:rsidRPr="00A666A6">
              <w:rPr>
                <w:b/>
              </w:rPr>
              <w:t>)</w:t>
            </w:r>
          </w:p>
          <w:p w:rsidR="00E95B8D" w:rsidRPr="00A666A6" w:rsidRDefault="00E95B8D" w:rsidP="001E4DC0">
            <w:pPr>
              <w:pStyle w:val="em-0"/>
              <w:spacing w:line="276" w:lineRule="auto"/>
              <w:ind w:firstLine="0"/>
              <w:jc w:val="center"/>
              <w:rPr>
                <w:b/>
                <w:lang w:eastAsia="en-US"/>
              </w:rPr>
            </w:pPr>
            <w:r w:rsidRPr="00A666A6">
              <w:rPr>
                <w:i/>
              </w:rPr>
              <w:t>(прогноз по рейтингу Стабильный)</w:t>
            </w:r>
          </w:p>
        </w:tc>
        <w:tc>
          <w:tcPr>
            <w:tcW w:w="3402" w:type="dxa"/>
          </w:tcPr>
          <w:p w:rsidR="00E95B8D" w:rsidRPr="00A666A6" w:rsidRDefault="00E95B8D" w:rsidP="001E4DC0">
            <w:pPr>
              <w:jc w:val="center"/>
              <w:rPr>
                <w:b/>
              </w:rPr>
            </w:pPr>
            <w:r w:rsidRPr="00A666A6">
              <w:rPr>
                <w:b/>
                <w:lang w:val="en-US"/>
              </w:rPr>
              <w:t>Aa1.ru</w:t>
            </w:r>
          </w:p>
          <w:p w:rsidR="00E95B8D" w:rsidRPr="00A666A6" w:rsidRDefault="00E95B8D" w:rsidP="001E4DC0">
            <w:pPr>
              <w:pStyle w:val="em-0"/>
              <w:spacing w:line="276" w:lineRule="auto"/>
              <w:ind w:firstLine="0"/>
              <w:rPr>
                <w:lang w:eastAsia="en-US"/>
              </w:rPr>
            </w:pPr>
          </w:p>
        </w:tc>
      </w:tr>
      <w:tr w:rsidR="00E95B8D" w:rsidRPr="00A666A6" w:rsidTr="001E4DC0">
        <w:tc>
          <w:tcPr>
            <w:tcW w:w="2943" w:type="dxa"/>
          </w:tcPr>
          <w:p w:rsidR="00E95B8D" w:rsidRPr="00A666A6" w:rsidRDefault="00E95B8D" w:rsidP="001E4DC0">
            <w:pPr>
              <w:pStyle w:val="em-0"/>
              <w:ind w:firstLine="0"/>
              <w:jc w:val="left"/>
              <w:rPr>
                <w:lang w:eastAsia="en-US"/>
              </w:rPr>
            </w:pPr>
            <w:r w:rsidRPr="00A666A6">
              <w:t>История изменения значений кредитного рейтинга за пять последних завершенных отчетных лет, а также за период с даты начала текущего года до даты утверждения проспекта</w:t>
            </w:r>
          </w:p>
        </w:tc>
        <w:tc>
          <w:tcPr>
            <w:tcW w:w="3402" w:type="dxa"/>
          </w:tcPr>
          <w:p w:rsidR="00E95B8D" w:rsidRPr="00A666A6" w:rsidRDefault="00E95B8D" w:rsidP="00971572">
            <w:pPr>
              <w:pStyle w:val="em-0"/>
              <w:numPr>
                <w:ilvl w:val="0"/>
                <w:numId w:val="29"/>
              </w:numPr>
              <w:spacing w:line="276" w:lineRule="auto"/>
            </w:pPr>
            <w:r w:rsidRPr="00A666A6">
              <w:t xml:space="preserve">21 января 2013г. -  значение рейтинга </w:t>
            </w:r>
            <w:r w:rsidRPr="00A666A6">
              <w:rPr>
                <w:lang w:val="en-US"/>
              </w:rPr>
              <w:t>A</w:t>
            </w:r>
            <w:r w:rsidRPr="00A666A6">
              <w:t>АА(</w:t>
            </w:r>
            <w:r w:rsidRPr="00A666A6">
              <w:rPr>
                <w:lang w:val="en-US"/>
              </w:rPr>
              <w:t>rus</w:t>
            </w:r>
            <w:r w:rsidRPr="00A666A6">
              <w:t>) (прогноз по рейтингу стабильный)</w:t>
            </w:r>
          </w:p>
        </w:tc>
        <w:tc>
          <w:tcPr>
            <w:tcW w:w="3402" w:type="dxa"/>
          </w:tcPr>
          <w:p w:rsidR="00E95B8D" w:rsidRPr="00A666A6" w:rsidRDefault="00E95B8D" w:rsidP="00971572">
            <w:pPr>
              <w:pStyle w:val="em-0"/>
              <w:numPr>
                <w:ilvl w:val="0"/>
                <w:numId w:val="29"/>
              </w:numPr>
              <w:spacing w:line="276" w:lineRule="auto"/>
              <w:ind w:left="459"/>
            </w:pPr>
            <w:r w:rsidRPr="00A666A6">
              <w:t xml:space="preserve">23 декабря 2014г. -  значение рейтинга </w:t>
            </w:r>
            <w:r w:rsidRPr="00A666A6">
              <w:rPr>
                <w:lang w:val="en-US"/>
              </w:rPr>
              <w:t>Aaa</w:t>
            </w:r>
            <w:r w:rsidRPr="00A666A6">
              <w:t>.</w:t>
            </w:r>
            <w:r w:rsidRPr="00A666A6">
              <w:rPr>
                <w:lang w:val="en-US"/>
              </w:rPr>
              <w:t>ru</w:t>
            </w:r>
            <w:r w:rsidRPr="00A666A6">
              <w:t xml:space="preserve"> (рейтинг поставлен на пересмотр в сторону понижения);</w:t>
            </w:r>
          </w:p>
          <w:p w:rsidR="00E95B8D" w:rsidRPr="00A666A6" w:rsidRDefault="00E95B8D" w:rsidP="00971572">
            <w:pPr>
              <w:pStyle w:val="em-0"/>
              <w:numPr>
                <w:ilvl w:val="0"/>
                <w:numId w:val="29"/>
              </w:numPr>
              <w:spacing w:line="276" w:lineRule="auto"/>
              <w:ind w:left="459"/>
            </w:pPr>
            <w:r w:rsidRPr="00A666A6">
              <w:t xml:space="preserve">24 февраля 2015г. – рейтинг понижен с </w:t>
            </w:r>
            <w:r w:rsidRPr="00A666A6">
              <w:rPr>
                <w:lang w:val="en-US"/>
              </w:rPr>
              <w:t>Aaa</w:t>
            </w:r>
            <w:r w:rsidRPr="00A666A6">
              <w:t>.</w:t>
            </w:r>
            <w:r w:rsidRPr="00A666A6">
              <w:rPr>
                <w:lang w:val="en-US"/>
              </w:rPr>
              <w:t>ru</w:t>
            </w:r>
            <w:r w:rsidRPr="00A666A6">
              <w:t xml:space="preserve"> до </w:t>
            </w:r>
            <w:r w:rsidRPr="00A666A6">
              <w:rPr>
                <w:lang w:val="en-US"/>
              </w:rPr>
              <w:t>Aa</w:t>
            </w:r>
            <w:r w:rsidRPr="00A666A6">
              <w:t>1.</w:t>
            </w:r>
            <w:r w:rsidRPr="00A666A6">
              <w:rPr>
                <w:lang w:val="en-US"/>
              </w:rPr>
              <w:t>ru</w:t>
            </w:r>
            <w:r w:rsidRPr="00A666A6">
              <w:t>.</w:t>
            </w:r>
          </w:p>
          <w:p w:rsidR="00E95B8D" w:rsidRPr="00A666A6" w:rsidRDefault="00E95B8D" w:rsidP="001E4DC0">
            <w:pPr>
              <w:pStyle w:val="em-0"/>
              <w:spacing w:line="276" w:lineRule="auto"/>
              <w:ind w:left="459" w:firstLine="0"/>
            </w:pPr>
          </w:p>
        </w:tc>
      </w:tr>
    </w:tbl>
    <w:p w:rsidR="00E95B8D" w:rsidRPr="00A666A6" w:rsidRDefault="00E95B8D" w:rsidP="00971572"/>
    <w:p w:rsidR="00E95B8D" w:rsidRPr="00A666A6" w:rsidRDefault="00E95B8D" w:rsidP="00A615BE">
      <w:pPr>
        <w:pStyle w:val="Basic"/>
      </w:pPr>
    </w:p>
    <w:p w:rsidR="00E95B8D" w:rsidRPr="00A666A6" w:rsidRDefault="00E95B8D" w:rsidP="00BD52E9">
      <w:pPr>
        <w:pStyle w:val="Basic"/>
      </w:pPr>
      <w:r w:rsidRPr="00A666A6">
        <w:t xml:space="preserve">полное и сокращенное фирменные наименования (для некоммерческой организации - наименование), место нахождения организации, присвоившей кредитный рейтинг: </w:t>
      </w:r>
    </w:p>
    <w:p w:rsidR="00E95B8D" w:rsidRPr="00A666A6" w:rsidRDefault="00E95B8D" w:rsidP="006346F0">
      <w:pPr>
        <w:pStyle w:val="em-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142"/>
      </w:tblGrid>
      <w:tr w:rsidR="00E95B8D" w:rsidRPr="00A666A6" w:rsidTr="00CB448B">
        <w:tc>
          <w:tcPr>
            <w:tcW w:w="4140" w:type="dxa"/>
          </w:tcPr>
          <w:p w:rsidR="00E95B8D" w:rsidRPr="00A666A6" w:rsidRDefault="00E95B8D" w:rsidP="00CB448B">
            <w:pPr>
              <w:autoSpaceDE w:val="0"/>
              <w:autoSpaceDN w:val="0"/>
              <w:jc w:val="both"/>
            </w:pPr>
            <w:r w:rsidRPr="00A666A6">
              <w:t>Полное фирменное наименование:</w:t>
            </w:r>
          </w:p>
        </w:tc>
        <w:tc>
          <w:tcPr>
            <w:tcW w:w="5142" w:type="dxa"/>
            <w:vAlign w:val="center"/>
          </w:tcPr>
          <w:p w:rsidR="00E95B8D" w:rsidRPr="00A666A6" w:rsidRDefault="00E95B8D" w:rsidP="00CB448B">
            <w:pPr>
              <w:jc w:val="center"/>
              <w:rPr>
                <w:b/>
                <w:bCs/>
                <w:lang w:val="en-US"/>
              </w:rPr>
            </w:pPr>
            <w:r w:rsidRPr="00A666A6">
              <w:rPr>
                <w:b/>
                <w:bCs/>
                <w:lang w:val="en-US"/>
              </w:rPr>
              <w:t>Fitch</w:t>
            </w:r>
            <w:r w:rsidRPr="00A666A6">
              <w:rPr>
                <w:b/>
                <w:bCs/>
              </w:rPr>
              <w:t xml:space="preserve"> </w:t>
            </w:r>
            <w:r w:rsidRPr="00A666A6">
              <w:rPr>
                <w:b/>
                <w:bCs/>
                <w:lang w:val="en-US"/>
              </w:rPr>
              <w:t>Ratings CIS Ltd.</w:t>
            </w:r>
          </w:p>
        </w:tc>
      </w:tr>
      <w:tr w:rsidR="00E95B8D" w:rsidRPr="00A666A6" w:rsidTr="00CB448B">
        <w:tc>
          <w:tcPr>
            <w:tcW w:w="4140" w:type="dxa"/>
          </w:tcPr>
          <w:p w:rsidR="00E95B8D" w:rsidRPr="00A666A6" w:rsidRDefault="00E95B8D" w:rsidP="00CB448B">
            <w:pPr>
              <w:autoSpaceDE w:val="0"/>
              <w:autoSpaceDN w:val="0"/>
              <w:jc w:val="both"/>
            </w:pPr>
            <w:r w:rsidRPr="00A666A6">
              <w:t>Сокращенное фирменное наименование:</w:t>
            </w:r>
          </w:p>
        </w:tc>
        <w:tc>
          <w:tcPr>
            <w:tcW w:w="5142" w:type="dxa"/>
            <w:vAlign w:val="center"/>
          </w:tcPr>
          <w:p w:rsidR="00E95B8D" w:rsidRPr="00A666A6" w:rsidRDefault="00E95B8D" w:rsidP="00CB448B">
            <w:pPr>
              <w:jc w:val="center"/>
            </w:pPr>
            <w:r w:rsidRPr="00A666A6">
              <w:rPr>
                <w:bCs/>
                <w:lang w:val="en-US"/>
              </w:rPr>
              <w:t>Fitch Ratings</w:t>
            </w:r>
          </w:p>
        </w:tc>
      </w:tr>
      <w:tr w:rsidR="00E95B8D" w:rsidRPr="00A666A6" w:rsidTr="00CB448B">
        <w:tc>
          <w:tcPr>
            <w:tcW w:w="4140" w:type="dxa"/>
          </w:tcPr>
          <w:p w:rsidR="00E95B8D" w:rsidRPr="00A666A6" w:rsidRDefault="00E95B8D" w:rsidP="00CB448B">
            <w:pPr>
              <w:autoSpaceDE w:val="0"/>
              <w:autoSpaceDN w:val="0"/>
              <w:jc w:val="both"/>
            </w:pPr>
            <w:r w:rsidRPr="00A666A6">
              <w:t>Место нахождения:</w:t>
            </w:r>
          </w:p>
        </w:tc>
        <w:tc>
          <w:tcPr>
            <w:tcW w:w="5142" w:type="dxa"/>
            <w:vAlign w:val="center"/>
          </w:tcPr>
          <w:p w:rsidR="00E95B8D" w:rsidRPr="00A666A6" w:rsidRDefault="00E95B8D" w:rsidP="00CB448B">
            <w:pPr>
              <w:jc w:val="center"/>
              <w:rPr>
                <w:lang w:val="en-US"/>
              </w:rPr>
            </w:pPr>
            <w:r w:rsidRPr="00A666A6">
              <w:rPr>
                <w:lang w:val="en-US"/>
              </w:rPr>
              <w:t>30 North Colonnade, London E14 5GN,</w:t>
            </w:r>
          </w:p>
          <w:p w:rsidR="00E95B8D" w:rsidRPr="00A666A6" w:rsidRDefault="00E95B8D" w:rsidP="00CB448B">
            <w:pPr>
              <w:jc w:val="center"/>
              <w:rPr>
                <w:lang w:val="en-US"/>
              </w:rPr>
            </w:pPr>
            <w:r w:rsidRPr="00A666A6">
              <w:rPr>
                <w:lang w:val="en-US"/>
              </w:rPr>
              <w:t>Great Britain</w:t>
            </w:r>
          </w:p>
        </w:tc>
      </w:tr>
    </w:tbl>
    <w:p w:rsidR="00E95B8D" w:rsidRPr="00A666A6" w:rsidRDefault="00E95B8D" w:rsidP="006346F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142"/>
      </w:tblGrid>
      <w:tr w:rsidR="00E95B8D" w:rsidRPr="00A666A6" w:rsidTr="00CB448B">
        <w:tc>
          <w:tcPr>
            <w:tcW w:w="4140" w:type="dxa"/>
          </w:tcPr>
          <w:p w:rsidR="00E95B8D" w:rsidRPr="00A666A6" w:rsidRDefault="00E95B8D" w:rsidP="00CB448B">
            <w:pPr>
              <w:autoSpaceDE w:val="0"/>
              <w:autoSpaceDN w:val="0"/>
              <w:jc w:val="both"/>
            </w:pPr>
            <w:r w:rsidRPr="00A666A6">
              <w:t>Полное фирменное наименование:</w:t>
            </w:r>
          </w:p>
        </w:tc>
        <w:tc>
          <w:tcPr>
            <w:tcW w:w="5142" w:type="dxa"/>
            <w:vAlign w:val="center"/>
          </w:tcPr>
          <w:p w:rsidR="00E95B8D" w:rsidRPr="00A666A6" w:rsidRDefault="00E95B8D" w:rsidP="00CB448B">
            <w:pPr>
              <w:jc w:val="center"/>
              <w:rPr>
                <w:b/>
                <w:bCs/>
                <w:lang w:val="en-US"/>
              </w:rPr>
            </w:pPr>
            <w:r w:rsidRPr="00A666A6">
              <w:rPr>
                <w:b/>
                <w:bCs/>
                <w:lang w:val="en-US"/>
              </w:rPr>
              <w:t>Moody’s Investors Service Ltd.</w:t>
            </w:r>
          </w:p>
        </w:tc>
      </w:tr>
      <w:tr w:rsidR="00E95B8D" w:rsidRPr="00A666A6" w:rsidTr="00CB448B">
        <w:tc>
          <w:tcPr>
            <w:tcW w:w="4140" w:type="dxa"/>
          </w:tcPr>
          <w:p w:rsidR="00E95B8D" w:rsidRPr="00A666A6" w:rsidRDefault="00E95B8D" w:rsidP="00CB448B">
            <w:pPr>
              <w:autoSpaceDE w:val="0"/>
              <w:autoSpaceDN w:val="0"/>
              <w:jc w:val="both"/>
            </w:pPr>
            <w:r w:rsidRPr="00A666A6">
              <w:t>Сокращенное фирменное наименование:</w:t>
            </w:r>
          </w:p>
        </w:tc>
        <w:tc>
          <w:tcPr>
            <w:tcW w:w="5142" w:type="dxa"/>
            <w:vAlign w:val="center"/>
          </w:tcPr>
          <w:p w:rsidR="00E95B8D" w:rsidRPr="00A666A6" w:rsidRDefault="00E95B8D" w:rsidP="00CB448B">
            <w:pPr>
              <w:jc w:val="center"/>
            </w:pPr>
            <w:r w:rsidRPr="00A666A6">
              <w:rPr>
                <w:bCs/>
                <w:lang w:val="en-US"/>
              </w:rPr>
              <w:t>Moody’s</w:t>
            </w:r>
          </w:p>
        </w:tc>
      </w:tr>
      <w:tr w:rsidR="00E95B8D" w:rsidRPr="00A666A6" w:rsidTr="00CB448B">
        <w:tc>
          <w:tcPr>
            <w:tcW w:w="4140" w:type="dxa"/>
          </w:tcPr>
          <w:p w:rsidR="00E95B8D" w:rsidRPr="00A666A6" w:rsidRDefault="00E95B8D" w:rsidP="00CB448B">
            <w:pPr>
              <w:autoSpaceDE w:val="0"/>
              <w:autoSpaceDN w:val="0"/>
              <w:jc w:val="both"/>
            </w:pPr>
            <w:r w:rsidRPr="00A666A6">
              <w:t>Место нахождения:</w:t>
            </w:r>
          </w:p>
        </w:tc>
        <w:tc>
          <w:tcPr>
            <w:tcW w:w="5142" w:type="dxa"/>
            <w:vAlign w:val="center"/>
          </w:tcPr>
          <w:p w:rsidR="00E95B8D" w:rsidRPr="00A666A6" w:rsidRDefault="00E95B8D" w:rsidP="00CB448B">
            <w:pPr>
              <w:jc w:val="center"/>
              <w:rPr>
                <w:lang w:val="en-US"/>
              </w:rPr>
            </w:pPr>
            <w:r w:rsidRPr="00A666A6">
              <w:rPr>
                <w:lang w:val="en-US"/>
              </w:rPr>
              <w:t>One Canada Square,</w:t>
            </w:r>
            <w:r w:rsidRPr="00A666A6" w:rsidDel="00437D99">
              <w:rPr>
                <w:lang w:val="en-US"/>
              </w:rPr>
              <w:t xml:space="preserve"> </w:t>
            </w:r>
            <w:r w:rsidRPr="00A666A6">
              <w:rPr>
                <w:lang w:val="en-US"/>
              </w:rPr>
              <w:t>London E14 5FA, Great Britain</w:t>
            </w:r>
          </w:p>
        </w:tc>
      </w:tr>
    </w:tbl>
    <w:p w:rsidR="00E95B8D" w:rsidRPr="00A666A6" w:rsidRDefault="00E95B8D" w:rsidP="006346F0">
      <w:pPr>
        <w:rPr>
          <w:lang w:val="en-US"/>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5142"/>
      </w:tblGrid>
      <w:tr w:rsidR="00E95B8D" w:rsidRPr="00A666A6" w:rsidTr="00CB448B">
        <w:tc>
          <w:tcPr>
            <w:tcW w:w="4140" w:type="dxa"/>
          </w:tcPr>
          <w:p w:rsidR="00E95B8D" w:rsidRPr="00A666A6" w:rsidRDefault="00E95B8D" w:rsidP="00CB448B">
            <w:pPr>
              <w:autoSpaceDE w:val="0"/>
              <w:autoSpaceDN w:val="0"/>
              <w:jc w:val="both"/>
            </w:pPr>
            <w:r w:rsidRPr="00A666A6">
              <w:t>Полное фирменное наименование:</w:t>
            </w:r>
          </w:p>
        </w:tc>
        <w:tc>
          <w:tcPr>
            <w:tcW w:w="5142" w:type="dxa"/>
            <w:vAlign w:val="center"/>
          </w:tcPr>
          <w:p w:rsidR="00E95B8D" w:rsidRPr="00A666A6" w:rsidRDefault="00E95B8D" w:rsidP="00CB448B">
            <w:pPr>
              <w:jc w:val="center"/>
              <w:rPr>
                <w:b/>
              </w:rPr>
            </w:pPr>
            <w:r w:rsidRPr="00A666A6">
              <w:rPr>
                <w:b/>
              </w:rPr>
              <w:t xml:space="preserve">ЗАО «Рейтинговое Агентство </w:t>
            </w:r>
          </w:p>
          <w:p w:rsidR="00E95B8D" w:rsidRPr="00A666A6" w:rsidRDefault="00E95B8D" w:rsidP="00CB448B">
            <w:pPr>
              <w:jc w:val="center"/>
              <w:rPr>
                <w:b/>
              </w:rPr>
            </w:pPr>
            <w:r w:rsidRPr="00A666A6">
              <w:rPr>
                <w:b/>
              </w:rPr>
              <w:t>Мудис Интерфакс»</w:t>
            </w:r>
          </w:p>
        </w:tc>
      </w:tr>
      <w:tr w:rsidR="00E95B8D" w:rsidRPr="00A666A6" w:rsidTr="00CB448B">
        <w:tc>
          <w:tcPr>
            <w:tcW w:w="4140" w:type="dxa"/>
          </w:tcPr>
          <w:p w:rsidR="00E95B8D" w:rsidRPr="00A666A6" w:rsidRDefault="00E95B8D" w:rsidP="00CB448B">
            <w:pPr>
              <w:autoSpaceDE w:val="0"/>
              <w:autoSpaceDN w:val="0"/>
              <w:jc w:val="both"/>
            </w:pPr>
            <w:r w:rsidRPr="00A666A6">
              <w:t>Сокращенное фирменное наименование:</w:t>
            </w:r>
          </w:p>
        </w:tc>
        <w:tc>
          <w:tcPr>
            <w:tcW w:w="5142" w:type="dxa"/>
            <w:vAlign w:val="center"/>
          </w:tcPr>
          <w:p w:rsidR="00E95B8D" w:rsidRPr="00A666A6" w:rsidRDefault="00E95B8D" w:rsidP="00CB448B">
            <w:pPr>
              <w:jc w:val="center"/>
            </w:pPr>
            <w:r w:rsidRPr="00A666A6">
              <w:t>РАМИ</w:t>
            </w:r>
          </w:p>
        </w:tc>
      </w:tr>
      <w:tr w:rsidR="00E95B8D" w:rsidRPr="00A666A6" w:rsidTr="00CB448B">
        <w:tc>
          <w:tcPr>
            <w:tcW w:w="4140" w:type="dxa"/>
          </w:tcPr>
          <w:p w:rsidR="00E95B8D" w:rsidRPr="00A666A6" w:rsidRDefault="00E95B8D" w:rsidP="00CB448B">
            <w:pPr>
              <w:autoSpaceDE w:val="0"/>
              <w:autoSpaceDN w:val="0"/>
              <w:jc w:val="both"/>
            </w:pPr>
            <w:r w:rsidRPr="00A666A6">
              <w:t>Место нахождения:</w:t>
            </w:r>
          </w:p>
        </w:tc>
        <w:tc>
          <w:tcPr>
            <w:tcW w:w="5142" w:type="dxa"/>
            <w:vAlign w:val="center"/>
          </w:tcPr>
          <w:p w:rsidR="00E95B8D" w:rsidRPr="00A666A6" w:rsidRDefault="00E95B8D" w:rsidP="00CB448B">
            <w:pPr>
              <w:jc w:val="center"/>
            </w:pPr>
            <w:r w:rsidRPr="00A666A6">
              <w:t>Россия, г. Москва, ул. 1-я Тверская-Ямская, д. 21</w:t>
            </w:r>
          </w:p>
        </w:tc>
      </w:tr>
    </w:tbl>
    <w:p w:rsidR="00E95B8D" w:rsidRPr="00A666A6" w:rsidRDefault="00E95B8D" w:rsidP="00BD52E9">
      <w:pPr>
        <w:pStyle w:val="Basic"/>
      </w:pPr>
    </w:p>
    <w:p w:rsidR="00E95B8D" w:rsidRPr="00A666A6" w:rsidRDefault="00E95B8D" w:rsidP="00BD52E9">
      <w:pPr>
        <w:pStyle w:val="Basic"/>
      </w:pPr>
      <w:r w:rsidRPr="00A666A6">
        <w:t xml:space="preserve">описание методики присвоения кредитного рейтинга или адрес страницы в сети Интернет, на которой в свободном доступе размещена (опубликована) информация о методике присвоения кредитного рейтинга: </w:t>
      </w:r>
    </w:p>
    <w:p w:rsidR="00E95B8D" w:rsidRPr="00A666A6" w:rsidRDefault="00E95B8D" w:rsidP="00BD52E9">
      <w:pPr>
        <w:pStyle w:val="Basic"/>
        <w:rPr>
          <w:b/>
          <w:i/>
          <w:szCs w:val="22"/>
        </w:rPr>
      </w:pPr>
      <w:r w:rsidRPr="00A666A6">
        <w:rPr>
          <w:b/>
          <w:i/>
          <w:szCs w:val="22"/>
        </w:rPr>
        <w:t xml:space="preserve">Описания методик присвоения рейтингов международно-признанными рейтинговыми агентствами являются публичными и представляются на их сайтах в сети Интернет </w:t>
      </w:r>
      <w:hyperlink r:id="rId48" w:history="1">
        <w:r w:rsidRPr="00A666A6">
          <w:rPr>
            <w:rStyle w:val="Hyperlink"/>
            <w:b/>
            <w:i/>
            <w:color w:val="auto"/>
            <w:szCs w:val="22"/>
          </w:rPr>
          <w:t>www.fitchratings.com</w:t>
        </w:r>
      </w:hyperlink>
      <w:r w:rsidRPr="00A666A6">
        <w:rPr>
          <w:b/>
          <w:i/>
          <w:szCs w:val="22"/>
        </w:rPr>
        <w:t xml:space="preserve"> и </w:t>
      </w:r>
      <w:hyperlink r:id="rId49" w:history="1">
        <w:r w:rsidRPr="00A666A6">
          <w:rPr>
            <w:rStyle w:val="Hyperlink"/>
            <w:b/>
            <w:i/>
            <w:color w:val="auto"/>
            <w:szCs w:val="22"/>
          </w:rPr>
          <w:t>www.moodys.com</w:t>
        </w:r>
      </w:hyperlink>
      <w:r w:rsidRPr="00A666A6">
        <w:rPr>
          <w:b/>
          <w:i/>
          <w:szCs w:val="22"/>
        </w:rPr>
        <w:t xml:space="preserve">. Описание методики присвоения рейтингов по национальной шкале рейтинговым агентством ЗАО «Рейтинговое Агентство Мудис Интерфакс» представлено на сайте агентства в сети Интернет </w:t>
      </w:r>
      <w:hyperlink r:id="rId50" w:history="1">
        <w:r w:rsidRPr="00A666A6">
          <w:rPr>
            <w:rStyle w:val="Hyperlink"/>
            <w:b/>
            <w:i/>
            <w:color w:val="auto"/>
            <w:szCs w:val="22"/>
            <w:lang w:val="en-US"/>
          </w:rPr>
          <w:t>www</w:t>
        </w:r>
        <w:r w:rsidRPr="00A666A6">
          <w:rPr>
            <w:rStyle w:val="Hyperlink"/>
            <w:b/>
            <w:i/>
            <w:color w:val="auto"/>
            <w:szCs w:val="22"/>
          </w:rPr>
          <w:t>.</w:t>
        </w:r>
        <w:r w:rsidRPr="00A666A6">
          <w:rPr>
            <w:rStyle w:val="Hyperlink"/>
            <w:b/>
            <w:i/>
            <w:color w:val="auto"/>
            <w:szCs w:val="22"/>
            <w:lang w:val="en-US"/>
          </w:rPr>
          <w:t>rating</w:t>
        </w:r>
        <w:r w:rsidRPr="00A666A6">
          <w:rPr>
            <w:rStyle w:val="Hyperlink"/>
            <w:b/>
            <w:i/>
            <w:color w:val="auto"/>
            <w:szCs w:val="22"/>
          </w:rPr>
          <w:t>.</w:t>
        </w:r>
        <w:r w:rsidRPr="00A666A6">
          <w:rPr>
            <w:rStyle w:val="Hyperlink"/>
            <w:b/>
            <w:i/>
            <w:color w:val="auto"/>
            <w:szCs w:val="22"/>
            <w:lang w:val="en-US"/>
          </w:rPr>
          <w:t>interfax</w:t>
        </w:r>
        <w:r w:rsidRPr="00A666A6">
          <w:rPr>
            <w:rStyle w:val="Hyperlink"/>
            <w:b/>
            <w:i/>
            <w:color w:val="auto"/>
            <w:szCs w:val="22"/>
          </w:rPr>
          <w:t>.</w:t>
        </w:r>
        <w:r w:rsidRPr="00A666A6">
          <w:rPr>
            <w:rStyle w:val="Hyperlink"/>
            <w:b/>
            <w:i/>
            <w:color w:val="auto"/>
            <w:szCs w:val="22"/>
            <w:lang w:val="en-US"/>
          </w:rPr>
          <w:t>ru</w:t>
        </w:r>
      </w:hyperlink>
      <w:r w:rsidRPr="00A666A6">
        <w:rPr>
          <w:b/>
          <w:i/>
          <w:szCs w:val="22"/>
        </w:rPr>
        <w:t>.</w:t>
      </w:r>
    </w:p>
    <w:p w:rsidR="00E95B8D" w:rsidRPr="00A666A6" w:rsidRDefault="00E95B8D" w:rsidP="00BD52E9">
      <w:pPr>
        <w:pStyle w:val="Basic"/>
      </w:pPr>
    </w:p>
    <w:p w:rsidR="00E95B8D" w:rsidRPr="00A666A6" w:rsidRDefault="00E95B8D" w:rsidP="00BD52E9">
      <w:pPr>
        <w:pStyle w:val="Basic"/>
      </w:pPr>
      <w:r w:rsidRPr="00A666A6">
        <w:t xml:space="preserve">иные сведения о кредитном рейтинге, указываемые эмитентом по собственному усмотрению: </w:t>
      </w:r>
    </w:p>
    <w:p w:rsidR="00E95B8D" w:rsidRPr="00A666A6" w:rsidRDefault="00E95B8D" w:rsidP="00BD52E9">
      <w:pPr>
        <w:pStyle w:val="Basic"/>
        <w:rPr>
          <w:b/>
          <w:i/>
        </w:rPr>
      </w:pPr>
      <w:r w:rsidRPr="00A666A6">
        <w:rPr>
          <w:b/>
          <w:i/>
        </w:rPr>
        <w:t>отсутствуют</w:t>
      </w:r>
    </w:p>
    <w:p w:rsidR="00E95B8D" w:rsidRPr="00A666A6" w:rsidRDefault="00E95B8D" w:rsidP="00BD52E9">
      <w:pPr>
        <w:pStyle w:val="Basic"/>
        <w:rPr>
          <w:b/>
          <w:i/>
        </w:rPr>
      </w:pPr>
    </w:p>
    <w:p w:rsidR="00E95B8D" w:rsidRPr="00A666A6" w:rsidRDefault="00E95B8D" w:rsidP="00BD52E9">
      <w:pPr>
        <w:pStyle w:val="Basic"/>
      </w:pPr>
      <w:r w:rsidRPr="00A666A6">
        <w:t>В случае если объектом, которому присвоен кредитный рейтинг, являются ценные бумаги эмитента, дополнительно указываются:</w:t>
      </w:r>
    </w:p>
    <w:p w:rsidR="00E95B8D" w:rsidRPr="00A666A6" w:rsidRDefault="00E95B8D" w:rsidP="00BD52E9">
      <w:pPr>
        <w:pStyle w:val="Basic"/>
      </w:pPr>
      <w:r w:rsidRPr="00A666A6">
        <w:t>вид, категория (тип), серия, форма и иные идентификационные признаки ценных бумаг;</w:t>
      </w:r>
    </w:p>
    <w:p w:rsidR="00E95B8D" w:rsidRPr="00A666A6" w:rsidRDefault="00E95B8D" w:rsidP="00BD52E9">
      <w:pPr>
        <w:pStyle w:val="Basic"/>
      </w:pPr>
      <w:r w:rsidRPr="00A666A6">
        <w:t>государственный регистрационный номер выпуска ценных бумаг и дата его государственной регистрации (идентификационный номер выпуска ценных бумаг и дата его присвоения).</w:t>
      </w:r>
    </w:p>
    <w:p w:rsidR="00E95B8D" w:rsidRPr="00A666A6" w:rsidRDefault="00E95B8D">
      <w:pPr>
        <w:widowControl w:val="0"/>
        <w:autoSpaceDE w:val="0"/>
        <w:autoSpaceDN w:val="0"/>
        <w:adjustRightInd w:val="0"/>
        <w:jc w:val="both"/>
        <w:rPr>
          <w:rFonts w:cs="Calibri"/>
          <w:b/>
          <w:i/>
        </w:rPr>
      </w:pPr>
      <w:r w:rsidRPr="00A666A6">
        <w:rPr>
          <w:rFonts w:cs="Calibri"/>
          <w:b/>
          <w:i/>
        </w:rPr>
        <w:t xml:space="preserve">У Эмитента отсутствуют выпущенные долговые ценные бумаги. </w:t>
      </w:r>
    </w:p>
    <w:p w:rsidR="00E95B8D" w:rsidRPr="00A666A6" w:rsidRDefault="00E95B8D">
      <w:pPr>
        <w:widowControl w:val="0"/>
        <w:autoSpaceDE w:val="0"/>
        <w:autoSpaceDN w:val="0"/>
        <w:adjustRightInd w:val="0"/>
        <w:jc w:val="both"/>
        <w:rPr>
          <w:rFonts w:cs="Calibri"/>
          <w:b/>
          <w:i/>
        </w:rPr>
      </w:pPr>
    </w:p>
    <w:p w:rsidR="00E95B8D" w:rsidRPr="00A666A6" w:rsidRDefault="00E95B8D" w:rsidP="00364FAF">
      <w:pPr>
        <w:pStyle w:val="Heading2"/>
      </w:pPr>
      <w:bookmarkStart w:id="236" w:name="_Toc430103540"/>
      <w:r w:rsidRPr="00A666A6">
        <w:t>9.2. Сведения о каждой категории (типе) акций эмитента</w:t>
      </w:r>
      <w:bookmarkEnd w:id="236"/>
    </w:p>
    <w:p w:rsidR="00E95B8D" w:rsidRPr="00A666A6" w:rsidRDefault="00E95B8D" w:rsidP="00BD52E9">
      <w:pPr>
        <w:pStyle w:val="Basic"/>
      </w:pPr>
      <w:r w:rsidRPr="00A666A6">
        <w:t>Данный пункт раскрывается эмитентами, являющимися акционерными обществами, и повторяется в полном объеме для каждой категории (типа) размещенных акций эмитента.</w:t>
      </w:r>
    </w:p>
    <w:p w:rsidR="00E95B8D" w:rsidRPr="00A666A6" w:rsidRDefault="00E95B8D" w:rsidP="00BD52E9">
      <w:pPr>
        <w:pStyle w:val="Basic"/>
      </w:pPr>
      <w:r w:rsidRPr="00A666A6">
        <w:t>По каждой категории (типу) акций указываются:</w:t>
      </w:r>
    </w:p>
    <w:p w:rsidR="00E95B8D" w:rsidRPr="00A666A6" w:rsidRDefault="00E95B8D" w:rsidP="00BD52E9">
      <w:pPr>
        <w:pStyle w:val="Basic"/>
      </w:pPr>
      <w:r w:rsidRPr="00A666A6">
        <w:t>категория акций (обыкновенные, привилегированные), для привилегированных акций - тип;</w:t>
      </w:r>
    </w:p>
    <w:p w:rsidR="00E95B8D" w:rsidRPr="00A666A6" w:rsidRDefault="00E95B8D" w:rsidP="00BD52E9">
      <w:pPr>
        <w:pStyle w:val="Basic"/>
      </w:pPr>
      <w:r w:rsidRPr="00A666A6">
        <w:t>номинальная стоимость каждой акции;</w:t>
      </w:r>
    </w:p>
    <w:p w:rsidR="00E95B8D" w:rsidRPr="00A666A6" w:rsidRDefault="00E95B8D" w:rsidP="00BD52E9">
      <w:pPr>
        <w:pStyle w:val="Basic"/>
      </w:pPr>
    </w:p>
    <w:tbl>
      <w:tblPr>
        <w:tblW w:w="9363" w:type="dxa"/>
        <w:tblInd w:w="105" w:type="dxa"/>
        <w:tblLayout w:type="fixed"/>
        <w:tblLook w:val="0000" w:firstRow="0" w:lastRow="0" w:firstColumn="0" w:lastColumn="0" w:noHBand="0" w:noVBand="0"/>
      </w:tblPr>
      <w:tblGrid>
        <w:gridCol w:w="2130"/>
        <w:gridCol w:w="1701"/>
        <w:gridCol w:w="1984"/>
        <w:gridCol w:w="1985"/>
        <w:gridCol w:w="1563"/>
      </w:tblGrid>
      <w:tr w:rsidR="00E95B8D" w:rsidRPr="00A666A6" w:rsidTr="001226DA">
        <w:trPr>
          <w:trHeight w:val="891"/>
        </w:trPr>
        <w:tc>
          <w:tcPr>
            <w:tcW w:w="213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18"/>
                <w:szCs w:val="18"/>
              </w:rPr>
            </w:pPr>
            <w:r w:rsidRPr="00A666A6">
              <w:rPr>
                <w:sz w:val="18"/>
                <w:szCs w:val="18"/>
              </w:rPr>
              <w:t>Индивидуальный государственный регистрационный номер выпуска акций</w:t>
            </w:r>
          </w:p>
        </w:tc>
        <w:tc>
          <w:tcPr>
            <w:tcW w:w="1701"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rPr>
                <w:sz w:val="18"/>
                <w:szCs w:val="18"/>
              </w:rPr>
            </w:pPr>
            <w:r w:rsidRPr="00A666A6">
              <w:rPr>
                <w:sz w:val="18"/>
                <w:szCs w:val="18"/>
              </w:rPr>
              <w:t>Дата государственной регистрации</w:t>
            </w:r>
          </w:p>
        </w:tc>
        <w:tc>
          <w:tcPr>
            <w:tcW w:w="1984" w:type="dxa"/>
            <w:tcBorders>
              <w:top w:val="single" w:sz="4" w:space="0" w:color="auto"/>
              <w:left w:val="nil"/>
              <w:bottom w:val="single" w:sz="4" w:space="0" w:color="auto"/>
              <w:right w:val="single" w:sz="4" w:space="0" w:color="000000"/>
            </w:tcBorders>
            <w:vAlign w:val="center"/>
          </w:tcPr>
          <w:p w:rsidR="00E95B8D" w:rsidRPr="00A666A6" w:rsidRDefault="00E95B8D" w:rsidP="001226DA">
            <w:pPr>
              <w:jc w:val="center"/>
              <w:rPr>
                <w:sz w:val="18"/>
                <w:szCs w:val="18"/>
              </w:rPr>
            </w:pPr>
            <w:r w:rsidRPr="00A666A6">
              <w:rPr>
                <w:sz w:val="18"/>
                <w:szCs w:val="18"/>
              </w:rPr>
              <w:t>Категория</w:t>
            </w:r>
          </w:p>
        </w:tc>
        <w:tc>
          <w:tcPr>
            <w:tcW w:w="1985" w:type="dxa"/>
            <w:tcBorders>
              <w:top w:val="single" w:sz="4" w:space="0" w:color="auto"/>
              <w:left w:val="nil"/>
              <w:bottom w:val="single" w:sz="4" w:space="0" w:color="auto"/>
              <w:right w:val="single" w:sz="4" w:space="0" w:color="000000"/>
            </w:tcBorders>
            <w:vAlign w:val="center"/>
          </w:tcPr>
          <w:p w:rsidR="00E95B8D" w:rsidRPr="00A666A6" w:rsidRDefault="00E95B8D" w:rsidP="001226DA">
            <w:pPr>
              <w:jc w:val="center"/>
              <w:rPr>
                <w:sz w:val="18"/>
                <w:szCs w:val="18"/>
              </w:rPr>
            </w:pPr>
            <w:r w:rsidRPr="00A666A6">
              <w:rPr>
                <w:sz w:val="18"/>
                <w:szCs w:val="18"/>
              </w:rPr>
              <w:t>Тип</w:t>
            </w:r>
          </w:p>
          <w:p w:rsidR="00E95B8D" w:rsidRPr="00A666A6" w:rsidRDefault="00E95B8D" w:rsidP="001226DA">
            <w:pPr>
              <w:jc w:val="center"/>
              <w:rPr>
                <w:sz w:val="18"/>
                <w:szCs w:val="18"/>
              </w:rPr>
            </w:pPr>
            <w:r w:rsidRPr="00A666A6">
              <w:rPr>
                <w:sz w:val="16"/>
                <w:szCs w:val="16"/>
              </w:rPr>
              <w:t>(для привилегированных)</w:t>
            </w:r>
          </w:p>
        </w:tc>
        <w:tc>
          <w:tcPr>
            <w:tcW w:w="1563"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rPr>
                <w:sz w:val="18"/>
                <w:szCs w:val="18"/>
              </w:rPr>
            </w:pPr>
            <w:r w:rsidRPr="00A666A6">
              <w:rPr>
                <w:sz w:val="18"/>
                <w:szCs w:val="18"/>
              </w:rPr>
              <w:t>Номинальная стоимость,</w:t>
            </w:r>
          </w:p>
          <w:p w:rsidR="00E95B8D" w:rsidRPr="00A666A6" w:rsidRDefault="00E95B8D" w:rsidP="001226DA">
            <w:pPr>
              <w:jc w:val="center"/>
              <w:rPr>
                <w:sz w:val="18"/>
                <w:szCs w:val="18"/>
              </w:rPr>
            </w:pPr>
            <w:r w:rsidRPr="00A666A6">
              <w:rPr>
                <w:sz w:val="18"/>
                <w:szCs w:val="18"/>
              </w:rPr>
              <w:t>руб.</w:t>
            </w:r>
          </w:p>
        </w:tc>
      </w:tr>
      <w:tr w:rsidR="00E95B8D" w:rsidRPr="00A666A6" w:rsidTr="001226DA">
        <w:trPr>
          <w:trHeight w:val="255"/>
        </w:trPr>
        <w:tc>
          <w:tcPr>
            <w:tcW w:w="213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10301481В</w:t>
            </w:r>
          </w:p>
        </w:tc>
        <w:tc>
          <w:tcPr>
            <w:tcW w:w="170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11.07.2007</w:t>
            </w:r>
          </w:p>
        </w:tc>
        <w:tc>
          <w:tcPr>
            <w:tcW w:w="198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обыкновенные </w:t>
            </w:r>
          </w:p>
        </w:tc>
        <w:tc>
          <w:tcPr>
            <w:tcW w:w="198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rFonts w:ascii="Arial" w:hAnsi="Arial" w:cs="Arial"/>
                <w:sz w:val="20"/>
                <w:szCs w:val="20"/>
              </w:rPr>
            </w:pPr>
            <w:r w:rsidRPr="00A666A6">
              <w:rPr>
                <w:rFonts w:ascii="Arial" w:hAnsi="Arial" w:cs="Arial"/>
                <w:sz w:val="20"/>
                <w:szCs w:val="20"/>
              </w:rPr>
              <w:t>- </w:t>
            </w:r>
          </w:p>
        </w:tc>
        <w:tc>
          <w:tcPr>
            <w:tcW w:w="156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3 </w:t>
            </w:r>
          </w:p>
        </w:tc>
      </w:tr>
      <w:tr w:rsidR="00E95B8D" w:rsidRPr="00A666A6" w:rsidTr="001226DA">
        <w:trPr>
          <w:trHeight w:val="255"/>
        </w:trPr>
        <w:tc>
          <w:tcPr>
            <w:tcW w:w="213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20301481В</w:t>
            </w:r>
          </w:p>
        </w:tc>
        <w:tc>
          <w:tcPr>
            <w:tcW w:w="170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11.07.2007</w:t>
            </w:r>
          </w:p>
        </w:tc>
        <w:tc>
          <w:tcPr>
            <w:tcW w:w="198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привилегированные </w:t>
            </w:r>
          </w:p>
        </w:tc>
        <w:tc>
          <w:tcPr>
            <w:tcW w:w="198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rFonts w:ascii="Arial" w:hAnsi="Arial" w:cs="Arial"/>
                <w:sz w:val="20"/>
                <w:szCs w:val="20"/>
              </w:rPr>
            </w:pPr>
            <w:r w:rsidRPr="00A666A6">
              <w:rPr>
                <w:sz w:val="20"/>
                <w:szCs w:val="20"/>
              </w:rPr>
              <w:t>с определенным размером дивиденда</w:t>
            </w:r>
          </w:p>
        </w:tc>
        <w:tc>
          <w:tcPr>
            <w:tcW w:w="156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3</w:t>
            </w:r>
          </w:p>
        </w:tc>
      </w:tr>
    </w:tbl>
    <w:p w:rsidR="00E95B8D" w:rsidRPr="00A666A6" w:rsidRDefault="00E95B8D" w:rsidP="00BD52E9">
      <w:pPr>
        <w:pStyle w:val="Basic"/>
      </w:pPr>
    </w:p>
    <w:p w:rsidR="00E95B8D" w:rsidRPr="00A666A6" w:rsidRDefault="00E95B8D" w:rsidP="00BD52E9">
      <w:pPr>
        <w:pStyle w:val="Basic"/>
      </w:pPr>
      <w:r w:rsidRPr="00A666A6">
        <w:t xml:space="preserve">количество акций, находящихся в обращении (количество акций, которые размещены и не являются погашенными): </w:t>
      </w:r>
    </w:p>
    <w:tbl>
      <w:tblPr>
        <w:tblW w:w="9363" w:type="dxa"/>
        <w:tblInd w:w="105" w:type="dxa"/>
        <w:tblLayout w:type="fixed"/>
        <w:tblLook w:val="0000" w:firstRow="0" w:lastRow="0" w:firstColumn="0" w:lastColumn="0" w:noHBand="0" w:noVBand="0"/>
      </w:tblPr>
      <w:tblGrid>
        <w:gridCol w:w="5583"/>
        <w:gridCol w:w="3780"/>
      </w:tblGrid>
      <w:tr w:rsidR="00E95B8D" w:rsidRPr="00A666A6" w:rsidTr="001226DA">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Индивидуальный государственный регистрационный номер выпуска акций</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Количество акций, находящихся в обращении, шт.</w:t>
            </w:r>
          </w:p>
        </w:tc>
      </w:tr>
      <w:tr w:rsidR="00E95B8D" w:rsidRPr="00A666A6" w:rsidTr="001226DA">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2</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21 586 948 000</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20301481В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1 000 000 000</w:t>
            </w:r>
          </w:p>
        </w:tc>
      </w:tr>
    </w:tbl>
    <w:p w:rsidR="00E95B8D" w:rsidRPr="00A666A6" w:rsidRDefault="00E95B8D" w:rsidP="00BD52E9">
      <w:pPr>
        <w:pStyle w:val="Basic"/>
      </w:pPr>
    </w:p>
    <w:p w:rsidR="00E95B8D" w:rsidRPr="00A666A6" w:rsidRDefault="00E95B8D" w:rsidP="00BD52E9">
      <w:pPr>
        <w:pStyle w:val="Basic"/>
      </w:pPr>
      <w:r w:rsidRPr="00A666A6">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w:t>
      </w:r>
      <w:hyperlink r:id="rId51" w:history="1">
        <w:r w:rsidRPr="00A666A6">
          <w:t>законом</w:t>
        </w:r>
      </w:hyperlink>
      <w:r w:rsidRPr="00A666A6">
        <w:t xml:space="preserve"> "О рынке ценных бумаг" государственная регистрация отчета об итогах дополнительного выпуска акций не осуществляется);</w:t>
      </w:r>
    </w:p>
    <w:tbl>
      <w:tblPr>
        <w:tblW w:w="9363" w:type="dxa"/>
        <w:tblInd w:w="105" w:type="dxa"/>
        <w:tblLayout w:type="fixed"/>
        <w:tblLook w:val="0000" w:firstRow="0" w:lastRow="0" w:firstColumn="0" w:lastColumn="0" w:noHBand="0" w:noVBand="0"/>
      </w:tblPr>
      <w:tblGrid>
        <w:gridCol w:w="5583"/>
        <w:gridCol w:w="3780"/>
      </w:tblGrid>
      <w:tr w:rsidR="00E95B8D" w:rsidRPr="00A666A6" w:rsidTr="001226DA">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Индивидуальный государственный регистрационный номер выпуска акций</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Количество акций, находящихся в размещении, шт.</w:t>
            </w:r>
          </w:p>
        </w:tc>
      </w:tr>
      <w:tr w:rsidR="00E95B8D" w:rsidRPr="00A666A6" w:rsidTr="001226DA">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2</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0</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20301481В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0</w:t>
            </w:r>
          </w:p>
        </w:tc>
      </w:tr>
    </w:tbl>
    <w:p w:rsidR="00E95B8D" w:rsidRPr="00A666A6" w:rsidRDefault="00E95B8D" w:rsidP="00BD52E9">
      <w:pPr>
        <w:pStyle w:val="Basic"/>
      </w:pPr>
    </w:p>
    <w:p w:rsidR="00E95B8D" w:rsidRPr="00A666A6" w:rsidRDefault="00E95B8D" w:rsidP="00BD52E9">
      <w:pPr>
        <w:pStyle w:val="Basic"/>
      </w:pPr>
      <w:r w:rsidRPr="00A666A6">
        <w:t>количество объявленных акций;</w:t>
      </w:r>
    </w:p>
    <w:tbl>
      <w:tblPr>
        <w:tblW w:w="9363" w:type="dxa"/>
        <w:tblInd w:w="105" w:type="dxa"/>
        <w:tblLayout w:type="fixed"/>
        <w:tblLook w:val="0000" w:firstRow="0" w:lastRow="0" w:firstColumn="0" w:lastColumn="0" w:noHBand="0" w:noVBand="0"/>
      </w:tblPr>
      <w:tblGrid>
        <w:gridCol w:w="5583"/>
        <w:gridCol w:w="3780"/>
      </w:tblGrid>
      <w:tr w:rsidR="00E95B8D" w:rsidRPr="00A666A6" w:rsidTr="001226DA">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Индивидуальный государственный регистрационный номер выпуска акций</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Количество объявленных акций, шт.</w:t>
            </w:r>
          </w:p>
        </w:tc>
      </w:tr>
      <w:tr w:rsidR="00E95B8D" w:rsidRPr="00A666A6" w:rsidTr="001226DA">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2</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15 000 000 000</w:t>
            </w:r>
          </w:p>
        </w:tc>
      </w:tr>
    </w:tbl>
    <w:p w:rsidR="00E95B8D" w:rsidRPr="00A666A6" w:rsidRDefault="00E95B8D" w:rsidP="00BD52E9">
      <w:pPr>
        <w:pStyle w:val="Basic"/>
      </w:pPr>
    </w:p>
    <w:p w:rsidR="00E95B8D" w:rsidRPr="00A666A6" w:rsidRDefault="00E95B8D" w:rsidP="00BD52E9">
      <w:pPr>
        <w:pStyle w:val="Basic"/>
      </w:pPr>
      <w:r w:rsidRPr="00A666A6">
        <w:t>количество акций, поступивших в распоряжение (находящихся на балансе) эмитента;</w:t>
      </w:r>
    </w:p>
    <w:tbl>
      <w:tblPr>
        <w:tblW w:w="9363" w:type="dxa"/>
        <w:tblInd w:w="105" w:type="dxa"/>
        <w:tblLayout w:type="fixed"/>
        <w:tblLook w:val="0000" w:firstRow="0" w:lastRow="0" w:firstColumn="0" w:lastColumn="0" w:noHBand="0" w:noVBand="0"/>
      </w:tblPr>
      <w:tblGrid>
        <w:gridCol w:w="5583"/>
        <w:gridCol w:w="3780"/>
      </w:tblGrid>
      <w:tr w:rsidR="00E95B8D" w:rsidRPr="00A666A6" w:rsidTr="001226DA">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Индивидуальный государственный регистрационный номер выпуска акций</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Количество акций, поступивших в распоряжение кредитной организации – эмитента (находящихся на балансе), шт.</w:t>
            </w:r>
          </w:p>
        </w:tc>
      </w:tr>
      <w:tr w:rsidR="00E95B8D" w:rsidRPr="00A666A6" w:rsidTr="001226DA">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2</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0</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20301481В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0</w:t>
            </w:r>
          </w:p>
        </w:tc>
      </w:tr>
    </w:tbl>
    <w:p w:rsidR="00E95B8D" w:rsidRPr="00A666A6" w:rsidRDefault="00E95B8D" w:rsidP="00BD52E9">
      <w:pPr>
        <w:pStyle w:val="Basic"/>
      </w:pPr>
    </w:p>
    <w:p w:rsidR="00E95B8D" w:rsidRPr="00A666A6" w:rsidRDefault="00E95B8D" w:rsidP="00BD52E9">
      <w:pPr>
        <w:pStyle w:val="Basic"/>
      </w:pPr>
      <w:r w:rsidRPr="00A666A6">
        <w:t>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w:t>
      </w:r>
    </w:p>
    <w:tbl>
      <w:tblPr>
        <w:tblW w:w="9363" w:type="dxa"/>
        <w:tblInd w:w="105" w:type="dxa"/>
        <w:tblLayout w:type="fixed"/>
        <w:tblLook w:val="0000" w:firstRow="0" w:lastRow="0" w:firstColumn="0" w:lastColumn="0" w:noHBand="0" w:noVBand="0"/>
      </w:tblPr>
      <w:tblGrid>
        <w:gridCol w:w="5583"/>
        <w:gridCol w:w="3780"/>
      </w:tblGrid>
      <w:tr w:rsidR="00E95B8D" w:rsidRPr="00A666A6" w:rsidTr="001226DA">
        <w:trPr>
          <w:trHeight w:val="63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Индивидуальный государственный регистрационный номер выпуска акций</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Количество акций, которые могут быть размещены в результате конвертации, шт.</w:t>
            </w:r>
          </w:p>
        </w:tc>
      </w:tr>
      <w:tr w:rsidR="00E95B8D" w:rsidRPr="00A666A6" w:rsidTr="001226DA">
        <w:trPr>
          <w:trHeight w:val="197"/>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2</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0</w:t>
            </w:r>
          </w:p>
        </w:tc>
      </w:tr>
      <w:tr w:rsidR="00E95B8D" w:rsidRPr="00A666A6" w:rsidTr="001226DA">
        <w:trPr>
          <w:trHeight w:val="300"/>
        </w:trPr>
        <w:tc>
          <w:tcPr>
            <w:tcW w:w="5583"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20301481В</w:t>
            </w:r>
          </w:p>
        </w:tc>
        <w:tc>
          <w:tcPr>
            <w:tcW w:w="3780"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0</w:t>
            </w:r>
          </w:p>
        </w:tc>
      </w:tr>
    </w:tbl>
    <w:p w:rsidR="00E95B8D" w:rsidRPr="00A666A6" w:rsidRDefault="00E95B8D" w:rsidP="00BD52E9">
      <w:pPr>
        <w:pStyle w:val="Basic"/>
      </w:pPr>
    </w:p>
    <w:p w:rsidR="00E95B8D" w:rsidRPr="00A666A6" w:rsidRDefault="00E95B8D" w:rsidP="00BD52E9">
      <w:pPr>
        <w:pStyle w:val="Basic"/>
      </w:pPr>
      <w:r w:rsidRPr="00A666A6">
        <w:t>государственный регистрационный номер выпуска акций эмитента и дата его государственной регистрации, а при наличии дополнительных выпусков акций эмитента, в отношении которых регистрирующим органом не принято решение об аннулировании их индивидуального номера (кода), - также государственный регистрационный номер и дата государственной регистрации каждого такого дополнительного выпуска;</w:t>
      </w:r>
    </w:p>
    <w:tbl>
      <w:tblPr>
        <w:tblW w:w="9363" w:type="dxa"/>
        <w:tblInd w:w="105" w:type="dxa"/>
        <w:tblLayout w:type="fixed"/>
        <w:tblLook w:val="0000" w:firstRow="0" w:lastRow="0" w:firstColumn="0" w:lastColumn="0" w:noHBand="0" w:noVBand="0"/>
      </w:tblPr>
      <w:tblGrid>
        <w:gridCol w:w="2556"/>
        <w:gridCol w:w="2042"/>
        <w:gridCol w:w="2382"/>
        <w:gridCol w:w="2383"/>
      </w:tblGrid>
      <w:tr w:rsidR="00E95B8D" w:rsidRPr="00A666A6" w:rsidTr="001226DA">
        <w:trPr>
          <w:trHeight w:val="891"/>
        </w:trPr>
        <w:tc>
          <w:tcPr>
            <w:tcW w:w="213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18"/>
                <w:szCs w:val="18"/>
              </w:rPr>
            </w:pPr>
            <w:r w:rsidRPr="00A666A6">
              <w:rPr>
                <w:sz w:val="18"/>
                <w:szCs w:val="18"/>
              </w:rPr>
              <w:t>Индивидуальный государственный регистрационный номер выпуска акций</w:t>
            </w:r>
          </w:p>
        </w:tc>
        <w:tc>
          <w:tcPr>
            <w:tcW w:w="1701"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rPr>
                <w:sz w:val="18"/>
                <w:szCs w:val="18"/>
              </w:rPr>
            </w:pPr>
            <w:r w:rsidRPr="00A666A6">
              <w:rPr>
                <w:sz w:val="18"/>
                <w:szCs w:val="18"/>
              </w:rPr>
              <w:t>Дата государственной регистрации</w:t>
            </w:r>
          </w:p>
        </w:tc>
        <w:tc>
          <w:tcPr>
            <w:tcW w:w="1984" w:type="dxa"/>
            <w:tcBorders>
              <w:top w:val="single" w:sz="4" w:space="0" w:color="auto"/>
              <w:left w:val="nil"/>
              <w:bottom w:val="single" w:sz="4" w:space="0" w:color="auto"/>
              <w:right w:val="single" w:sz="4" w:space="0" w:color="000000"/>
            </w:tcBorders>
            <w:vAlign w:val="center"/>
          </w:tcPr>
          <w:p w:rsidR="00E95B8D" w:rsidRPr="00A666A6" w:rsidRDefault="00E95B8D" w:rsidP="001226DA">
            <w:pPr>
              <w:jc w:val="center"/>
              <w:rPr>
                <w:sz w:val="18"/>
                <w:szCs w:val="18"/>
              </w:rPr>
            </w:pPr>
            <w:r w:rsidRPr="00A666A6">
              <w:rPr>
                <w:sz w:val="18"/>
                <w:szCs w:val="18"/>
              </w:rPr>
              <w:t>Категория</w:t>
            </w:r>
          </w:p>
        </w:tc>
        <w:tc>
          <w:tcPr>
            <w:tcW w:w="1985" w:type="dxa"/>
            <w:tcBorders>
              <w:top w:val="single" w:sz="4" w:space="0" w:color="auto"/>
              <w:left w:val="nil"/>
              <w:bottom w:val="single" w:sz="4" w:space="0" w:color="auto"/>
              <w:right w:val="single" w:sz="4" w:space="0" w:color="000000"/>
            </w:tcBorders>
            <w:vAlign w:val="center"/>
          </w:tcPr>
          <w:p w:rsidR="00E95B8D" w:rsidRPr="00A666A6" w:rsidRDefault="00E95B8D" w:rsidP="001226DA">
            <w:pPr>
              <w:jc w:val="center"/>
              <w:rPr>
                <w:sz w:val="18"/>
                <w:szCs w:val="18"/>
              </w:rPr>
            </w:pPr>
            <w:r w:rsidRPr="00A666A6">
              <w:rPr>
                <w:sz w:val="18"/>
                <w:szCs w:val="18"/>
              </w:rPr>
              <w:t>Тип</w:t>
            </w:r>
          </w:p>
          <w:p w:rsidR="00E95B8D" w:rsidRPr="00A666A6" w:rsidRDefault="00E95B8D" w:rsidP="001226DA">
            <w:pPr>
              <w:jc w:val="center"/>
              <w:rPr>
                <w:sz w:val="18"/>
                <w:szCs w:val="18"/>
              </w:rPr>
            </w:pPr>
            <w:r w:rsidRPr="00A666A6">
              <w:rPr>
                <w:sz w:val="16"/>
                <w:szCs w:val="16"/>
              </w:rPr>
              <w:t>(для привилегированных)</w:t>
            </w:r>
          </w:p>
        </w:tc>
      </w:tr>
      <w:tr w:rsidR="00E95B8D" w:rsidRPr="00A666A6" w:rsidTr="001226DA">
        <w:trPr>
          <w:trHeight w:val="255"/>
        </w:trPr>
        <w:tc>
          <w:tcPr>
            <w:tcW w:w="213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10301481В</w:t>
            </w:r>
          </w:p>
        </w:tc>
        <w:tc>
          <w:tcPr>
            <w:tcW w:w="170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11.07.2007</w:t>
            </w:r>
          </w:p>
        </w:tc>
        <w:tc>
          <w:tcPr>
            <w:tcW w:w="198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обыкновенные </w:t>
            </w:r>
          </w:p>
        </w:tc>
        <w:tc>
          <w:tcPr>
            <w:tcW w:w="198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rFonts w:ascii="Arial" w:hAnsi="Arial" w:cs="Arial"/>
                <w:sz w:val="20"/>
                <w:szCs w:val="20"/>
              </w:rPr>
            </w:pPr>
            <w:r w:rsidRPr="00A666A6">
              <w:rPr>
                <w:rFonts w:ascii="Arial" w:hAnsi="Arial" w:cs="Arial"/>
                <w:sz w:val="20"/>
                <w:szCs w:val="20"/>
              </w:rPr>
              <w:t>- </w:t>
            </w:r>
          </w:p>
        </w:tc>
      </w:tr>
      <w:tr w:rsidR="00E95B8D" w:rsidRPr="00A666A6" w:rsidTr="001226DA">
        <w:trPr>
          <w:trHeight w:val="255"/>
        </w:trPr>
        <w:tc>
          <w:tcPr>
            <w:tcW w:w="2130"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20301481В</w:t>
            </w:r>
          </w:p>
        </w:tc>
        <w:tc>
          <w:tcPr>
            <w:tcW w:w="1701"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11.07.2007</w:t>
            </w:r>
          </w:p>
        </w:tc>
        <w:tc>
          <w:tcPr>
            <w:tcW w:w="1984"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sz w:val="20"/>
                <w:szCs w:val="20"/>
              </w:rPr>
            </w:pPr>
            <w:r w:rsidRPr="00A666A6">
              <w:rPr>
                <w:sz w:val="20"/>
                <w:szCs w:val="20"/>
              </w:rPr>
              <w:t>привилегированные </w:t>
            </w:r>
          </w:p>
        </w:tc>
        <w:tc>
          <w:tcPr>
            <w:tcW w:w="1985"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rPr>
                <w:rFonts w:ascii="Arial" w:hAnsi="Arial" w:cs="Arial"/>
                <w:sz w:val="20"/>
                <w:szCs w:val="20"/>
              </w:rPr>
            </w:pPr>
            <w:r w:rsidRPr="00A666A6">
              <w:rPr>
                <w:sz w:val="20"/>
                <w:szCs w:val="20"/>
              </w:rPr>
              <w:t>-</w:t>
            </w:r>
          </w:p>
        </w:tc>
      </w:tr>
    </w:tbl>
    <w:p w:rsidR="00E95B8D" w:rsidRPr="00A666A6" w:rsidRDefault="00E95B8D" w:rsidP="00BD52E9">
      <w:pPr>
        <w:pStyle w:val="Basic"/>
      </w:pPr>
    </w:p>
    <w:p w:rsidR="00E95B8D" w:rsidRPr="00A666A6" w:rsidRDefault="00E95B8D" w:rsidP="00BD52E9">
      <w:pPr>
        <w:pStyle w:val="Basic"/>
      </w:pPr>
      <w:r w:rsidRPr="00A666A6">
        <w:t>права, предоставляемые акциями их владельцам:</w:t>
      </w:r>
    </w:p>
    <w:tbl>
      <w:tblPr>
        <w:tblW w:w="0" w:type="auto"/>
        <w:tblInd w:w="108" w:type="dxa"/>
        <w:tblLayout w:type="fixed"/>
        <w:tblLook w:val="0000" w:firstRow="0" w:lastRow="0" w:firstColumn="0" w:lastColumn="0" w:noHBand="0" w:noVBand="0"/>
      </w:tblPr>
      <w:tblGrid>
        <w:gridCol w:w="5022"/>
        <w:gridCol w:w="4338"/>
      </w:tblGrid>
      <w:tr w:rsidR="00E95B8D" w:rsidRPr="00A666A6" w:rsidTr="001226DA">
        <w:trPr>
          <w:trHeight w:val="570"/>
        </w:trPr>
        <w:tc>
          <w:tcPr>
            <w:tcW w:w="502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Индивидуальный государственный регистрационный номер выпуска акций</w:t>
            </w:r>
          </w:p>
        </w:tc>
        <w:tc>
          <w:tcPr>
            <w:tcW w:w="4338"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 xml:space="preserve">Права, предоставляемые акциями их владельцам </w:t>
            </w:r>
          </w:p>
        </w:tc>
      </w:tr>
      <w:tr w:rsidR="00E95B8D" w:rsidRPr="00A666A6" w:rsidTr="001226DA">
        <w:trPr>
          <w:trHeight w:val="300"/>
        </w:trPr>
        <w:tc>
          <w:tcPr>
            <w:tcW w:w="502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w:t>
            </w:r>
          </w:p>
        </w:tc>
        <w:tc>
          <w:tcPr>
            <w:tcW w:w="4338"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center"/>
            </w:pPr>
            <w:r w:rsidRPr="00A666A6">
              <w:t>2</w:t>
            </w:r>
          </w:p>
        </w:tc>
      </w:tr>
      <w:tr w:rsidR="00E95B8D" w:rsidRPr="00A666A6" w:rsidTr="001226DA">
        <w:trPr>
          <w:trHeight w:val="300"/>
        </w:trPr>
        <w:tc>
          <w:tcPr>
            <w:tcW w:w="502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10301481В</w:t>
            </w:r>
          </w:p>
          <w:p w:rsidR="00E95B8D" w:rsidRPr="00A666A6" w:rsidRDefault="00E95B8D" w:rsidP="001226DA">
            <w:pPr>
              <w:jc w:val="center"/>
            </w:pPr>
          </w:p>
        </w:tc>
        <w:tc>
          <w:tcPr>
            <w:tcW w:w="4338"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both"/>
            </w:pPr>
            <w:r w:rsidRPr="00A666A6">
              <w:t>Каждая обыкновенная акция банка предоставляет акционеру – ее владельцу одинаковый объем прав. Акционеры - владельцы обыкновенных акций имеют право участвовать в Общем собрании акционеров с правом голоса по всем вопросам его компетенции, а также имеют право на получение дивидендов, в случае ликвидации банка – право на получение части его имущества. Акционеры банка имеют другие права, предусмотренные законодательством Российской Федерации, иными нормативными правовыми актами, а также Уставом банка.</w:t>
            </w:r>
          </w:p>
        </w:tc>
      </w:tr>
      <w:tr w:rsidR="00E95B8D" w:rsidRPr="00A666A6" w:rsidTr="001226DA">
        <w:trPr>
          <w:trHeight w:val="300"/>
        </w:trPr>
        <w:tc>
          <w:tcPr>
            <w:tcW w:w="5022" w:type="dxa"/>
            <w:tcBorders>
              <w:top w:val="single" w:sz="4" w:space="0" w:color="auto"/>
              <w:left w:val="single" w:sz="4" w:space="0" w:color="auto"/>
              <w:bottom w:val="single" w:sz="4" w:space="0" w:color="auto"/>
              <w:right w:val="single" w:sz="4" w:space="0" w:color="auto"/>
            </w:tcBorders>
            <w:vAlign w:val="center"/>
          </w:tcPr>
          <w:p w:rsidR="00E95B8D" w:rsidRPr="00A666A6" w:rsidRDefault="00E95B8D" w:rsidP="001226DA">
            <w:pPr>
              <w:jc w:val="center"/>
            </w:pPr>
            <w:r w:rsidRPr="00A666A6">
              <w:t>20301481В</w:t>
            </w:r>
          </w:p>
        </w:tc>
        <w:tc>
          <w:tcPr>
            <w:tcW w:w="4338" w:type="dxa"/>
            <w:tcBorders>
              <w:top w:val="single" w:sz="4" w:space="0" w:color="auto"/>
              <w:left w:val="nil"/>
              <w:bottom w:val="single" w:sz="4" w:space="0" w:color="auto"/>
              <w:right w:val="single" w:sz="4" w:space="0" w:color="auto"/>
            </w:tcBorders>
            <w:vAlign w:val="center"/>
          </w:tcPr>
          <w:p w:rsidR="00E95B8D" w:rsidRPr="00A666A6" w:rsidRDefault="00E95B8D" w:rsidP="001226DA">
            <w:pPr>
              <w:jc w:val="both"/>
            </w:pPr>
            <w:r w:rsidRPr="00A666A6">
              <w:t>Привилегированные акции предоставляют акционерам - их владельцам одинаковый объем прав. Акционеры - владельцы привилегированных акций имею право на получение дивидендов в размере не ниже 15 процентов от номинальной стоимости привилегированной акции. Акционеры - владельцы привилегированных акций не имеют права голоса на Общем собрании акционеров, если иное не установлено федеральным законом. Акционеры банка имеют другие права, предусмотренные законодательством Российской Федерации, иными нормативными правовыми актами, а также Уставом банка.</w:t>
            </w:r>
          </w:p>
        </w:tc>
      </w:tr>
    </w:tbl>
    <w:p w:rsidR="00E95B8D" w:rsidRPr="00A666A6" w:rsidRDefault="00E95B8D" w:rsidP="00BD52E9">
      <w:pPr>
        <w:pStyle w:val="Basic"/>
      </w:pPr>
    </w:p>
    <w:p w:rsidR="00E95B8D" w:rsidRPr="00A666A6" w:rsidRDefault="00E95B8D" w:rsidP="00BD52E9">
      <w:pPr>
        <w:pStyle w:val="Basic"/>
        <w:rPr>
          <w:b/>
          <w:i/>
        </w:rPr>
      </w:pPr>
      <w:r w:rsidRPr="00A666A6">
        <w:t xml:space="preserve">права акционера на получение объявленных дивидендов, а в случае, когда уставом эмитента предусмотрены привилегированные акции двух и более типов, по каждому из которых определен размер дивиденда, - также сведения об очередности выплаты дивидендов по определенному типу привилегированных акций: </w:t>
      </w:r>
      <w:r w:rsidRPr="00A666A6">
        <w:rPr>
          <w:b/>
          <w:i/>
        </w:rPr>
        <w:t>информация указана в таблице выше</w:t>
      </w:r>
    </w:p>
    <w:p w:rsidR="00E95B8D" w:rsidRPr="00A666A6" w:rsidRDefault="00E95B8D" w:rsidP="00BD52E9">
      <w:pPr>
        <w:pStyle w:val="Basic"/>
      </w:pPr>
      <w:r w:rsidRPr="00A666A6">
        <w:t xml:space="preserve">права акционера - владельца обыкновенных акций на участие в общем собрании акционеров с правом голоса по всем вопросам его компетенции, а в случае размещения привилегированных акций - права акционера - владельца привилегированных акций на участие в общем собрании акционеров с правом голоса по вопросам его компетенции в случаях, порядке и на условиях, установленных в соответствии с законодательством об акционерных обществах: </w:t>
      </w:r>
      <w:r w:rsidRPr="00A666A6">
        <w:rPr>
          <w:b/>
          <w:i/>
        </w:rPr>
        <w:t>информация указана в таблице выше</w:t>
      </w:r>
    </w:p>
    <w:p w:rsidR="00E95B8D" w:rsidRPr="00A666A6" w:rsidRDefault="00E95B8D" w:rsidP="00BD52E9">
      <w:pPr>
        <w:pStyle w:val="Basic"/>
        <w:rPr>
          <w:b/>
          <w:i/>
        </w:rPr>
      </w:pPr>
      <w:r w:rsidRPr="00A666A6">
        <w:t xml:space="preserve">права акционера - владельца привилегированных акций определенного типа на их конвертацию в обыкновенные акции или привилегированные акции иных типов и порядок осуществления такой конвертации (количество, категория (тип) акций, в которые осуществляется конвертация, и иные условия конвертации) в случае, когда уставом эмитента предусмотрена возможность такой конвертации: </w:t>
      </w:r>
      <w:r w:rsidRPr="00A666A6">
        <w:rPr>
          <w:b/>
          <w:i/>
        </w:rPr>
        <w:t>указанной возможности нет</w:t>
      </w:r>
    </w:p>
    <w:p w:rsidR="00E95B8D" w:rsidRPr="00A666A6" w:rsidRDefault="00E95B8D" w:rsidP="00BD52E9">
      <w:pPr>
        <w:pStyle w:val="Basic"/>
        <w:rPr>
          <w:b/>
          <w:i/>
        </w:rPr>
      </w:pPr>
      <w:r w:rsidRPr="00A666A6">
        <w:t xml:space="preserve">права акционера на получение части имущества эмитента в случае его ликвидации, а в случае, когда уставом эмитента предусмотрены привилегированные акции двух и более типов, по каждому из которых определена ликвидационная стоимость, - также сведения об очередности выплаты ликвидационной стоимости по определенному типу привилегированных акций: </w:t>
      </w:r>
      <w:r w:rsidRPr="00A666A6">
        <w:rPr>
          <w:b/>
          <w:i/>
        </w:rPr>
        <w:t>информация указана в таблице выше, уставом эмитента не предусмотрены привилегированные акции двух и более типов</w:t>
      </w:r>
    </w:p>
    <w:p w:rsidR="00E95B8D" w:rsidRPr="00A666A6" w:rsidRDefault="00E95B8D" w:rsidP="00BD52E9">
      <w:pPr>
        <w:pStyle w:val="Basic"/>
        <w:rPr>
          <w:b/>
          <w:i/>
        </w:rPr>
      </w:pPr>
      <w:r w:rsidRPr="00A666A6">
        <w:t xml:space="preserve">иные сведения об акциях, указываемые эмитентом по собственному усмотрению: </w:t>
      </w:r>
      <w:r w:rsidRPr="00A666A6">
        <w:rPr>
          <w:b/>
          <w:i/>
        </w:rPr>
        <w:t>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2"/>
      </w:pPr>
      <w:bookmarkStart w:id="237" w:name="_Toc430103541"/>
      <w:r w:rsidRPr="00A666A6">
        <w:t>9.3. Сведения о предыдущих выпусках ценных бумаг эмитента, за исключением акций эмитента</w:t>
      </w:r>
      <w:bookmarkEnd w:id="237"/>
    </w:p>
    <w:p w:rsidR="00E95B8D" w:rsidRPr="00A666A6" w:rsidRDefault="00E95B8D" w:rsidP="00BD52E9">
      <w:pPr>
        <w:pStyle w:val="Basic"/>
      </w:pPr>
      <w:r w:rsidRPr="00A666A6">
        <w:t>Информация о предыдущих выпусках ценных бумаг эмитента, за исключением его акций, раскрывается отдельно по выпускам, все ценные бумаги которых погашены, и выпускам, ценные бумаги которых не являются погашенными (могут быть размещены, размещаются, размещены и (или) находятся в обращении).</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3"/>
      </w:pPr>
      <w:bookmarkStart w:id="238" w:name="_Toc430103542"/>
      <w:r w:rsidRPr="00A666A6">
        <w:t>9.3.1. Сведения о выпусках, все ценные бумаги которых погашены</w:t>
      </w:r>
      <w:bookmarkEnd w:id="238"/>
    </w:p>
    <w:p w:rsidR="00E95B8D" w:rsidRPr="00A666A6" w:rsidRDefault="00E95B8D" w:rsidP="00BD52E9">
      <w:pPr>
        <w:pStyle w:val="Basic"/>
      </w:pPr>
      <w:r w:rsidRPr="00A666A6">
        <w:t>По каждому выпуску, все ценные бумаги которого были погашены в течение пяти последних завершенных отчетных лет, а если эмитент осуществляет свою деятельность менее пяти лет - в течение всего периода осуществления эмитентом своей деятельности, в табличной форме указываются следующие сведения:</w:t>
      </w:r>
    </w:p>
    <w:p w:rsidR="00E95B8D" w:rsidRPr="00A666A6" w:rsidRDefault="00E95B8D">
      <w:pPr>
        <w:widowControl w:val="0"/>
        <w:autoSpaceDE w:val="0"/>
        <w:autoSpaceDN w:val="0"/>
        <w:adjustRightInd w:val="0"/>
        <w:jc w:val="both"/>
        <w:rPr>
          <w:rFonts w:cs="Calibri"/>
          <w:b/>
          <w:i/>
        </w:rPr>
      </w:pPr>
      <w:r w:rsidRPr="00A666A6">
        <w:rPr>
          <w:b/>
          <w:i/>
        </w:rPr>
        <w:t xml:space="preserve">В течение пяти последних завершенных отчетных лет указанные выпуски отсутствуют. </w:t>
      </w:r>
    </w:p>
    <w:p w:rsidR="00E95B8D" w:rsidRPr="00A666A6" w:rsidRDefault="00E95B8D" w:rsidP="008C33E1">
      <w:pPr>
        <w:pStyle w:val="Heading3"/>
        <w:spacing w:line="288" w:lineRule="auto"/>
      </w:pPr>
      <w:bookmarkStart w:id="239" w:name="_Toc430103543"/>
      <w:r w:rsidRPr="00A666A6">
        <w:t>9.3.2. Сведения о выпусках, ценные бумаги которых не являются погашенными</w:t>
      </w:r>
      <w:bookmarkEnd w:id="239"/>
    </w:p>
    <w:p w:rsidR="00E95B8D" w:rsidRPr="00A666A6" w:rsidRDefault="00E95B8D" w:rsidP="008C33E1">
      <w:pPr>
        <w:pStyle w:val="Basic"/>
        <w:spacing w:line="288" w:lineRule="auto"/>
      </w:pPr>
      <w:r w:rsidRPr="00A666A6">
        <w:t xml:space="preserve">Раскрывается информация об общем количестве и объеме по номинальной стоимости (при наличии номинальной стоимости для данного вида ценных бумаг) всех ценных бумаг эмитента каждого отдельного вида, за исключением акций, в отношении которых осуществлена государственная регистрация их выпуска (выпусков) (осуществлено присвоение идентификационного номера в случае, если в соответствии с Федеральным </w:t>
      </w:r>
      <w:hyperlink r:id="rId52" w:history="1">
        <w:r w:rsidRPr="00A666A6">
          <w:t>законом</w:t>
        </w:r>
      </w:hyperlink>
      <w:r w:rsidRPr="00A666A6">
        <w:t xml:space="preserve"> "О рынке ценных бумаг" выпуск (выпуски) ценных бумаг не подлежал (не подлежали) государственной регистрации) и которые не являются погашенными (могут быть размещены, размещаются, размещены и (или) находятся в обращении).</w:t>
      </w:r>
    </w:p>
    <w:p w:rsidR="00E95B8D" w:rsidRPr="00A666A6" w:rsidRDefault="00E95B8D" w:rsidP="008C33E1">
      <w:pPr>
        <w:pStyle w:val="Basic"/>
        <w:spacing w:line="28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857"/>
        <w:gridCol w:w="2409"/>
        <w:gridCol w:w="2658"/>
      </w:tblGrid>
      <w:tr w:rsidR="00E95B8D" w:rsidRPr="00A666A6" w:rsidTr="00083014">
        <w:tc>
          <w:tcPr>
            <w:tcW w:w="646" w:type="dxa"/>
            <w:vAlign w:val="center"/>
          </w:tcPr>
          <w:p w:rsidR="00E95B8D" w:rsidRPr="00A666A6" w:rsidRDefault="00E95B8D" w:rsidP="008C33E1">
            <w:pPr>
              <w:spacing w:line="288" w:lineRule="auto"/>
              <w:jc w:val="center"/>
            </w:pPr>
            <w:r w:rsidRPr="00A666A6">
              <w:t>№ пп.</w:t>
            </w:r>
          </w:p>
        </w:tc>
        <w:tc>
          <w:tcPr>
            <w:tcW w:w="3857" w:type="dxa"/>
            <w:vAlign w:val="center"/>
          </w:tcPr>
          <w:p w:rsidR="00E95B8D" w:rsidRPr="00A666A6" w:rsidRDefault="00E95B8D" w:rsidP="008C33E1">
            <w:pPr>
              <w:spacing w:line="288" w:lineRule="auto"/>
              <w:jc w:val="center"/>
            </w:pPr>
            <w:r w:rsidRPr="00A666A6">
              <w:t>Вид ценных бумаг</w:t>
            </w:r>
          </w:p>
        </w:tc>
        <w:tc>
          <w:tcPr>
            <w:tcW w:w="2409" w:type="dxa"/>
            <w:vAlign w:val="center"/>
          </w:tcPr>
          <w:p w:rsidR="00E95B8D" w:rsidRPr="00A666A6" w:rsidRDefault="00E95B8D" w:rsidP="008C33E1">
            <w:pPr>
              <w:spacing w:line="288" w:lineRule="auto"/>
              <w:jc w:val="center"/>
            </w:pPr>
            <w:r w:rsidRPr="00A666A6">
              <w:t>Общее количество непогашенных ценных бумаг, шт.</w:t>
            </w:r>
          </w:p>
        </w:tc>
        <w:tc>
          <w:tcPr>
            <w:tcW w:w="2658" w:type="dxa"/>
            <w:vAlign w:val="center"/>
          </w:tcPr>
          <w:p w:rsidR="00E95B8D" w:rsidRPr="00A666A6" w:rsidRDefault="00E95B8D" w:rsidP="008C33E1">
            <w:pPr>
              <w:spacing w:line="288" w:lineRule="auto"/>
              <w:jc w:val="center"/>
            </w:pPr>
            <w:r w:rsidRPr="00A666A6">
              <w:t>Объем по номинальной стоимости, руб.</w:t>
            </w:r>
          </w:p>
        </w:tc>
      </w:tr>
      <w:tr w:rsidR="00E95B8D" w:rsidRPr="00A666A6" w:rsidTr="00083014">
        <w:tc>
          <w:tcPr>
            <w:tcW w:w="646" w:type="dxa"/>
          </w:tcPr>
          <w:p w:rsidR="00E95B8D" w:rsidRPr="00A666A6" w:rsidRDefault="00E95B8D" w:rsidP="008C33E1">
            <w:pPr>
              <w:spacing w:line="288" w:lineRule="auto"/>
              <w:jc w:val="center"/>
            </w:pPr>
            <w:r w:rsidRPr="00A666A6">
              <w:t>1</w:t>
            </w:r>
          </w:p>
        </w:tc>
        <w:tc>
          <w:tcPr>
            <w:tcW w:w="3857" w:type="dxa"/>
          </w:tcPr>
          <w:p w:rsidR="00E95B8D" w:rsidRPr="00A666A6" w:rsidRDefault="00E95B8D" w:rsidP="008C33E1">
            <w:pPr>
              <w:spacing w:line="288" w:lineRule="auto"/>
              <w:jc w:val="center"/>
            </w:pPr>
            <w:r w:rsidRPr="00A666A6">
              <w:t>2</w:t>
            </w:r>
          </w:p>
        </w:tc>
        <w:tc>
          <w:tcPr>
            <w:tcW w:w="2409" w:type="dxa"/>
          </w:tcPr>
          <w:p w:rsidR="00E95B8D" w:rsidRPr="00A666A6" w:rsidRDefault="00E95B8D" w:rsidP="008C33E1">
            <w:pPr>
              <w:spacing w:line="288" w:lineRule="auto"/>
              <w:jc w:val="center"/>
            </w:pPr>
            <w:r w:rsidRPr="00A666A6">
              <w:t>3</w:t>
            </w:r>
          </w:p>
        </w:tc>
        <w:tc>
          <w:tcPr>
            <w:tcW w:w="2658" w:type="dxa"/>
          </w:tcPr>
          <w:p w:rsidR="00E95B8D" w:rsidRPr="00A666A6" w:rsidRDefault="00E95B8D" w:rsidP="008C33E1">
            <w:pPr>
              <w:spacing w:line="288" w:lineRule="auto"/>
              <w:jc w:val="center"/>
            </w:pPr>
            <w:r w:rsidRPr="00A666A6">
              <w:t>4</w:t>
            </w:r>
          </w:p>
        </w:tc>
      </w:tr>
      <w:tr w:rsidR="00E95B8D" w:rsidRPr="00A666A6" w:rsidTr="00083014">
        <w:tc>
          <w:tcPr>
            <w:tcW w:w="646" w:type="dxa"/>
          </w:tcPr>
          <w:p w:rsidR="00E95B8D" w:rsidRPr="00A666A6" w:rsidRDefault="00E95B8D" w:rsidP="008C33E1">
            <w:pPr>
              <w:spacing w:line="288" w:lineRule="auto"/>
              <w:jc w:val="center"/>
            </w:pPr>
            <w:r w:rsidRPr="00A666A6">
              <w:t>1.</w:t>
            </w:r>
          </w:p>
        </w:tc>
        <w:tc>
          <w:tcPr>
            <w:tcW w:w="3857" w:type="dxa"/>
          </w:tcPr>
          <w:p w:rsidR="00E95B8D" w:rsidRPr="00A666A6" w:rsidRDefault="00E95B8D" w:rsidP="008C33E1">
            <w:pPr>
              <w:spacing w:line="288" w:lineRule="auto"/>
              <w:jc w:val="both"/>
            </w:pPr>
            <w:r w:rsidRPr="00A666A6">
              <w:t>Российские депозитарные расписки (РДР)</w:t>
            </w:r>
          </w:p>
        </w:tc>
        <w:tc>
          <w:tcPr>
            <w:tcW w:w="2409" w:type="dxa"/>
          </w:tcPr>
          <w:p w:rsidR="00E95B8D" w:rsidRPr="00A666A6" w:rsidRDefault="00E95B8D" w:rsidP="008C33E1">
            <w:pPr>
              <w:spacing w:line="288" w:lineRule="auto"/>
              <w:jc w:val="center"/>
            </w:pPr>
            <w:r w:rsidRPr="00A666A6">
              <w:t>2 000 000 000</w:t>
            </w:r>
          </w:p>
        </w:tc>
        <w:tc>
          <w:tcPr>
            <w:tcW w:w="2658" w:type="dxa"/>
          </w:tcPr>
          <w:p w:rsidR="00E95B8D" w:rsidRPr="00A666A6" w:rsidRDefault="00E95B8D" w:rsidP="008C33E1">
            <w:pPr>
              <w:spacing w:line="288" w:lineRule="auto"/>
              <w:jc w:val="both"/>
            </w:pPr>
            <w:r w:rsidRPr="00A666A6">
              <w:t>В соответствии с законодательством Российской Федерации наличие номинальной стоимости у данного вида ценных бумаг не предусмотрено и объем выпуска ценных бумаг по номинальной стоимости не определяется</w:t>
            </w:r>
          </w:p>
        </w:tc>
      </w:tr>
      <w:tr w:rsidR="00E95B8D" w:rsidRPr="00A666A6" w:rsidTr="00083014">
        <w:tc>
          <w:tcPr>
            <w:tcW w:w="646" w:type="dxa"/>
          </w:tcPr>
          <w:p w:rsidR="00E95B8D" w:rsidRPr="00A666A6" w:rsidRDefault="00E95B8D" w:rsidP="008C33E1">
            <w:pPr>
              <w:spacing w:line="288" w:lineRule="auto"/>
              <w:jc w:val="center"/>
            </w:pPr>
            <w:r w:rsidRPr="00A666A6">
              <w:t>2.</w:t>
            </w:r>
          </w:p>
        </w:tc>
        <w:tc>
          <w:tcPr>
            <w:tcW w:w="3857" w:type="dxa"/>
          </w:tcPr>
          <w:p w:rsidR="00E95B8D" w:rsidRPr="00A666A6" w:rsidRDefault="00E95B8D" w:rsidP="008C33E1">
            <w:pPr>
              <w:spacing w:line="288" w:lineRule="auto"/>
              <w:jc w:val="both"/>
            </w:pPr>
            <w:r w:rsidRPr="00A666A6">
              <w:t>Биржевые структурные облигации серий СБО-01 – СБО-34 (34 выпуска)*</w:t>
            </w:r>
          </w:p>
        </w:tc>
        <w:tc>
          <w:tcPr>
            <w:tcW w:w="2409" w:type="dxa"/>
          </w:tcPr>
          <w:p w:rsidR="00E95B8D" w:rsidRPr="00A666A6" w:rsidRDefault="00E95B8D" w:rsidP="008C33E1">
            <w:pPr>
              <w:spacing w:line="288" w:lineRule="auto"/>
              <w:jc w:val="center"/>
            </w:pPr>
            <w:r w:rsidRPr="00A666A6">
              <w:t xml:space="preserve">Общее количество ценных бумаг по всем выпускам:  </w:t>
            </w:r>
          </w:p>
          <w:p w:rsidR="00E95B8D" w:rsidRPr="00A666A6" w:rsidRDefault="00E95B8D" w:rsidP="008C33E1">
            <w:pPr>
              <w:spacing w:line="288" w:lineRule="auto"/>
              <w:jc w:val="center"/>
            </w:pPr>
            <w:r w:rsidRPr="00A666A6">
              <w:t>50 000 000</w:t>
            </w:r>
          </w:p>
        </w:tc>
        <w:tc>
          <w:tcPr>
            <w:tcW w:w="2658" w:type="dxa"/>
          </w:tcPr>
          <w:p w:rsidR="00E95B8D" w:rsidRPr="00A666A6" w:rsidRDefault="00E95B8D" w:rsidP="008C33E1">
            <w:pPr>
              <w:spacing w:line="288" w:lineRule="auto"/>
              <w:jc w:val="center"/>
            </w:pPr>
            <w:r w:rsidRPr="00A666A6">
              <w:t>Объем по номинальной стоимости по всем выпускам:</w:t>
            </w:r>
          </w:p>
          <w:p w:rsidR="00E95B8D" w:rsidRPr="00A666A6" w:rsidRDefault="00E95B8D" w:rsidP="008C33E1">
            <w:pPr>
              <w:spacing w:line="288" w:lineRule="auto"/>
              <w:jc w:val="center"/>
            </w:pPr>
            <w:r w:rsidRPr="00A666A6">
              <w:t>50 000 000 000</w:t>
            </w:r>
          </w:p>
        </w:tc>
      </w:tr>
    </w:tbl>
    <w:p w:rsidR="00E95B8D" w:rsidRPr="00A666A6" w:rsidRDefault="00E95B8D" w:rsidP="008C33E1">
      <w:pPr>
        <w:spacing w:line="288" w:lineRule="auto"/>
        <w:rPr>
          <w:sz w:val="16"/>
          <w:szCs w:val="16"/>
        </w:rPr>
      </w:pPr>
      <w:r w:rsidRPr="00A666A6">
        <w:rPr>
          <w:sz w:val="16"/>
          <w:szCs w:val="16"/>
        </w:rPr>
        <w:t>* - на дату утверждения Проспекта ни по одному из выпусков биржевых облигаций размещение не начиналось</w:t>
      </w:r>
    </w:p>
    <w:p w:rsidR="00E95B8D" w:rsidRPr="00A666A6" w:rsidRDefault="00E95B8D" w:rsidP="008C33E1">
      <w:pPr>
        <w:pStyle w:val="Basic"/>
        <w:spacing w:line="288"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
        <w:gridCol w:w="3857"/>
        <w:gridCol w:w="2409"/>
        <w:gridCol w:w="2658"/>
      </w:tblGrid>
      <w:tr w:rsidR="00E95B8D" w:rsidRPr="00A666A6" w:rsidTr="00083014">
        <w:tc>
          <w:tcPr>
            <w:tcW w:w="646" w:type="dxa"/>
            <w:vAlign w:val="center"/>
          </w:tcPr>
          <w:p w:rsidR="00E95B8D" w:rsidRPr="00A666A6" w:rsidRDefault="00E95B8D" w:rsidP="008C33E1">
            <w:pPr>
              <w:spacing w:line="288" w:lineRule="auto"/>
              <w:jc w:val="center"/>
            </w:pPr>
            <w:r w:rsidRPr="00A666A6">
              <w:t>№ пп.</w:t>
            </w:r>
          </w:p>
        </w:tc>
        <w:tc>
          <w:tcPr>
            <w:tcW w:w="3857" w:type="dxa"/>
            <w:vAlign w:val="center"/>
          </w:tcPr>
          <w:p w:rsidR="00E95B8D" w:rsidRPr="00A666A6" w:rsidRDefault="00E95B8D" w:rsidP="008C33E1">
            <w:pPr>
              <w:spacing w:line="288" w:lineRule="auto"/>
              <w:jc w:val="center"/>
            </w:pPr>
            <w:r w:rsidRPr="00A666A6">
              <w:t>Вид ценных бумаг</w:t>
            </w:r>
          </w:p>
        </w:tc>
        <w:tc>
          <w:tcPr>
            <w:tcW w:w="2409" w:type="dxa"/>
            <w:vAlign w:val="center"/>
          </w:tcPr>
          <w:p w:rsidR="00E95B8D" w:rsidRPr="00A666A6" w:rsidRDefault="00E95B8D" w:rsidP="008C33E1">
            <w:pPr>
              <w:spacing w:line="288" w:lineRule="auto"/>
              <w:jc w:val="center"/>
            </w:pPr>
            <w:r w:rsidRPr="00A666A6">
              <w:t>Общее количество непогашенных ценных бумаг, шт.</w:t>
            </w:r>
          </w:p>
        </w:tc>
        <w:tc>
          <w:tcPr>
            <w:tcW w:w="2658" w:type="dxa"/>
            <w:vAlign w:val="center"/>
          </w:tcPr>
          <w:p w:rsidR="00E95B8D" w:rsidRPr="00A666A6" w:rsidRDefault="00E95B8D" w:rsidP="008C33E1">
            <w:pPr>
              <w:spacing w:line="288" w:lineRule="auto"/>
              <w:jc w:val="center"/>
            </w:pPr>
            <w:r w:rsidRPr="00A666A6">
              <w:t>Объем по номинальной стоимости</w:t>
            </w:r>
          </w:p>
        </w:tc>
      </w:tr>
      <w:tr w:rsidR="00E95B8D" w:rsidRPr="00A666A6" w:rsidTr="00083014">
        <w:tc>
          <w:tcPr>
            <w:tcW w:w="646" w:type="dxa"/>
            <w:vAlign w:val="center"/>
          </w:tcPr>
          <w:p w:rsidR="00E95B8D" w:rsidRPr="00A666A6" w:rsidRDefault="00E95B8D" w:rsidP="008C33E1">
            <w:pPr>
              <w:spacing w:line="288" w:lineRule="auto"/>
              <w:jc w:val="center"/>
            </w:pPr>
            <w:r w:rsidRPr="00A666A6">
              <w:t>1.</w:t>
            </w:r>
          </w:p>
        </w:tc>
        <w:tc>
          <w:tcPr>
            <w:tcW w:w="3857" w:type="dxa"/>
            <w:vAlign w:val="center"/>
          </w:tcPr>
          <w:p w:rsidR="00E95B8D" w:rsidRPr="00A666A6" w:rsidRDefault="00E95B8D" w:rsidP="008C33E1">
            <w:pPr>
              <w:spacing w:line="288" w:lineRule="auto"/>
              <w:jc w:val="center"/>
            </w:pPr>
            <w:r w:rsidRPr="00A666A6">
              <w:t>Биржевые облигации серий БО-01 – БО-51(51 выпуск)*</w:t>
            </w:r>
          </w:p>
        </w:tc>
        <w:tc>
          <w:tcPr>
            <w:tcW w:w="2409" w:type="dxa"/>
            <w:vAlign w:val="center"/>
          </w:tcPr>
          <w:p w:rsidR="00E95B8D" w:rsidRPr="00A666A6" w:rsidRDefault="00E95B8D" w:rsidP="008C33E1">
            <w:pPr>
              <w:spacing w:line="288" w:lineRule="auto"/>
              <w:jc w:val="center"/>
            </w:pPr>
            <w:r w:rsidRPr="00A666A6">
              <w:t xml:space="preserve">Общее количество ценных бумаг по всем выпускам:  </w:t>
            </w:r>
          </w:p>
          <w:p w:rsidR="00E95B8D" w:rsidRPr="00A666A6" w:rsidRDefault="00E95B8D" w:rsidP="008C33E1">
            <w:pPr>
              <w:spacing w:line="288" w:lineRule="auto"/>
              <w:jc w:val="center"/>
            </w:pPr>
            <w:r w:rsidRPr="00A666A6">
              <w:t>975 000 000</w:t>
            </w:r>
          </w:p>
        </w:tc>
        <w:tc>
          <w:tcPr>
            <w:tcW w:w="2658" w:type="dxa"/>
            <w:vAlign w:val="center"/>
          </w:tcPr>
          <w:p w:rsidR="00E95B8D" w:rsidRPr="00A666A6" w:rsidRDefault="00E95B8D" w:rsidP="008C33E1">
            <w:pPr>
              <w:spacing w:line="288" w:lineRule="auto"/>
              <w:jc w:val="center"/>
            </w:pPr>
            <w:r w:rsidRPr="00A666A6">
              <w:t>-</w:t>
            </w:r>
          </w:p>
        </w:tc>
      </w:tr>
      <w:tr w:rsidR="00E95B8D" w:rsidRPr="00A666A6" w:rsidTr="0084127B">
        <w:tc>
          <w:tcPr>
            <w:tcW w:w="646" w:type="dxa"/>
            <w:vAlign w:val="center"/>
          </w:tcPr>
          <w:p w:rsidR="00E95B8D" w:rsidRPr="00A666A6" w:rsidRDefault="00E95B8D" w:rsidP="008C33E1">
            <w:pPr>
              <w:spacing w:line="288" w:lineRule="auto"/>
              <w:jc w:val="center"/>
            </w:pPr>
            <w:r w:rsidRPr="00A666A6">
              <w:t>1.1.</w:t>
            </w:r>
          </w:p>
        </w:tc>
        <w:tc>
          <w:tcPr>
            <w:tcW w:w="3857" w:type="dxa"/>
            <w:vAlign w:val="center"/>
          </w:tcPr>
          <w:p w:rsidR="00E95B8D" w:rsidRPr="00A666A6" w:rsidRDefault="00E95B8D" w:rsidP="008C33E1">
            <w:pPr>
              <w:spacing w:line="288" w:lineRule="auto"/>
              <w:jc w:val="center"/>
            </w:pPr>
            <w:r w:rsidRPr="00A666A6">
              <w:t>Биржевые облигации серий БО-01 – БО-02, БО-09, БО-10, БО-13 – БО-28, БО-33, БО-34, БО-37</w:t>
            </w:r>
          </w:p>
        </w:tc>
        <w:tc>
          <w:tcPr>
            <w:tcW w:w="2409" w:type="dxa"/>
            <w:vAlign w:val="center"/>
          </w:tcPr>
          <w:p w:rsidR="00E95B8D" w:rsidRPr="00A666A6" w:rsidRDefault="00E95B8D" w:rsidP="008C33E1">
            <w:pPr>
              <w:spacing w:line="288" w:lineRule="auto"/>
              <w:jc w:val="center"/>
            </w:pPr>
            <w:r w:rsidRPr="00A666A6">
              <w:t xml:space="preserve">Общее количество ценных бумаг по всем выпускам:  </w:t>
            </w:r>
          </w:p>
          <w:p w:rsidR="00E95B8D" w:rsidRPr="00A666A6" w:rsidRDefault="00E95B8D" w:rsidP="008C33E1">
            <w:pPr>
              <w:spacing w:line="288" w:lineRule="auto"/>
              <w:jc w:val="center"/>
            </w:pPr>
            <w:r w:rsidRPr="00A666A6">
              <w:t>380 000 000</w:t>
            </w:r>
          </w:p>
        </w:tc>
        <w:tc>
          <w:tcPr>
            <w:tcW w:w="2658" w:type="dxa"/>
            <w:vAlign w:val="center"/>
          </w:tcPr>
          <w:p w:rsidR="00E95B8D" w:rsidRPr="00A666A6" w:rsidRDefault="00E95B8D" w:rsidP="008C33E1">
            <w:pPr>
              <w:spacing w:line="288" w:lineRule="auto"/>
              <w:jc w:val="center"/>
            </w:pPr>
            <w:r w:rsidRPr="00A666A6">
              <w:t>Объем по номинальной стоимости по всем выпускам:</w:t>
            </w:r>
          </w:p>
          <w:p w:rsidR="00E95B8D" w:rsidRPr="00A666A6" w:rsidRDefault="00E95B8D" w:rsidP="008C33E1">
            <w:pPr>
              <w:spacing w:line="288" w:lineRule="auto"/>
              <w:jc w:val="center"/>
            </w:pPr>
            <w:r w:rsidRPr="00A666A6">
              <w:t>380 000 000 000 руб.</w:t>
            </w:r>
          </w:p>
        </w:tc>
      </w:tr>
      <w:tr w:rsidR="00E95B8D" w:rsidRPr="00A666A6" w:rsidTr="0084127B">
        <w:tc>
          <w:tcPr>
            <w:tcW w:w="646" w:type="dxa"/>
            <w:vAlign w:val="center"/>
          </w:tcPr>
          <w:p w:rsidR="00E95B8D" w:rsidRPr="00A666A6" w:rsidRDefault="00E95B8D" w:rsidP="008C33E1">
            <w:pPr>
              <w:spacing w:line="288" w:lineRule="auto"/>
              <w:jc w:val="center"/>
            </w:pPr>
            <w:r w:rsidRPr="00A666A6">
              <w:t>1.2.</w:t>
            </w:r>
          </w:p>
        </w:tc>
        <w:tc>
          <w:tcPr>
            <w:tcW w:w="3857" w:type="dxa"/>
            <w:vAlign w:val="center"/>
          </w:tcPr>
          <w:p w:rsidR="00E95B8D" w:rsidRPr="00A666A6" w:rsidRDefault="00E95B8D" w:rsidP="008C33E1">
            <w:pPr>
              <w:spacing w:line="288" w:lineRule="auto"/>
              <w:jc w:val="center"/>
            </w:pPr>
            <w:r w:rsidRPr="00A666A6">
              <w:t>Биржевые облигации серий БО-07, БО-08, БО-11, БО-29 – БО-32, БО-35, БО-36, БО-38 – БО-41, БО-43</w:t>
            </w:r>
          </w:p>
        </w:tc>
        <w:tc>
          <w:tcPr>
            <w:tcW w:w="2409" w:type="dxa"/>
            <w:vAlign w:val="center"/>
          </w:tcPr>
          <w:p w:rsidR="00E95B8D" w:rsidRPr="00A666A6" w:rsidRDefault="00E95B8D" w:rsidP="008C33E1">
            <w:pPr>
              <w:spacing w:line="288" w:lineRule="auto"/>
              <w:jc w:val="center"/>
            </w:pPr>
            <w:r w:rsidRPr="00A666A6">
              <w:t xml:space="preserve">Общее количество ценных бумаг по всем выпускам:  </w:t>
            </w:r>
          </w:p>
          <w:p w:rsidR="00E95B8D" w:rsidRPr="00A666A6" w:rsidRDefault="00E95B8D" w:rsidP="008C33E1">
            <w:pPr>
              <w:spacing w:line="288" w:lineRule="auto"/>
              <w:jc w:val="center"/>
            </w:pPr>
            <w:r w:rsidRPr="00A666A6">
              <w:t>420 000 000</w:t>
            </w:r>
          </w:p>
        </w:tc>
        <w:tc>
          <w:tcPr>
            <w:tcW w:w="2658" w:type="dxa"/>
            <w:vAlign w:val="center"/>
          </w:tcPr>
          <w:p w:rsidR="00E95B8D" w:rsidRPr="00A666A6" w:rsidRDefault="00E95B8D" w:rsidP="008C33E1">
            <w:pPr>
              <w:spacing w:line="288" w:lineRule="auto"/>
              <w:jc w:val="center"/>
            </w:pPr>
            <w:r w:rsidRPr="00A666A6">
              <w:t>Объем по номинальной стоимости по всем выпускам:</w:t>
            </w:r>
          </w:p>
          <w:p w:rsidR="00E95B8D" w:rsidRPr="00A666A6" w:rsidRDefault="00E95B8D" w:rsidP="008C33E1">
            <w:pPr>
              <w:spacing w:line="288" w:lineRule="auto"/>
              <w:jc w:val="center"/>
            </w:pPr>
            <w:r w:rsidRPr="00A666A6">
              <w:t>4 200 000 000 долларов США</w:t>
            </w:r>
          </w:p>
        </w:tc>
      </w:tr>
      <w:tr w:rsidR="00E95B8D" w:rsidRPr="00A666A6" w:rsidTr="0084127B">
        <w:tc>
          <w:tcPr>
            <w:tcW w:w="646" w:type="dxa"/>
            <w:vAlign w:val="center"/>
          </w:tcPr>
          <w:p w:rsidR="00E95B8D" w:rsidRPr="00A666A6" w:rsidRDefault="00E95B8D" w:rsidP="008C33E1">
            <w:pPr>
              <w:spacing w:line="288" w:lineRule="auto"/>
              <w:jc w:val="center"/>
            </w:pPr>
            <w:r w:rsidRPr="00A666A6">
              <w:t>1.3.</w:t>
            </w:r>
          </w:p>
        </w:tc>
        <w:tc>
          <w:tcPr>
            <w:tcW w:w="3857" w:type="dxa"/>
            <w:vAlign w:val="center"/>
          </w:tcPr>
          <w:p w:rsidR="00E95B8D" w:rsidRPr="00A666A6" w:rsidRDefault="00E95B8D" w:rsidP="008C33E1">
            <w:pPr>
              <w:spacing w:line="288" w:lineRule="auto"/>
              <w:jc w:val="center"/>
            </w:pPr>
            <w:r w:rsidRPr="00A666A6">
              <w:t>Биржевые облигации серий БО-46 – БО-49</w:t>
            </w:r>
          </w:p>
        </w:tc>
        <w:tc>
          <w:tcPr>
            <w:tcW w:w="2409" w:type="dxa"/>
            <w:vAlign w:val="center"/>
          </w:tcPr>
          <w:p w:rsidR="00E95B8D" w:rsidRPr="00A666A6" w:rsidRDefault="00E95B8D" w:rsidP="008C33E1">
            <w:pPr>
              <w:spacing w:line="288" w:lineRule="auto"/>
              <w:jc w:val="center"/>
            </w:pPr>
            <w:r w:rsidRPr="00A666A6">
              <w:t xml:space="preserve">Общее количество ценных бумаг по всем выпускам:  </w:t>
            </w:r>
          </w:p>
          <w:p w:rsidR="00E95B8D" w:rsidRPr="00A666A6" w:rsidRDefault="00E95B8D" w:rsidP="008C33E1">
            <w:pPr>
              <w:spacing w:line="288" w:lineRule="auto"/>
              <w:jc w:val="center"/>
            </w:pPr>
            <w:r w:rsidRPr="00A666A6">
              <w:t>135 000 000</w:t>
            </w:r>
          </w:p>
        </w:tc>
        <w:tc>
          <w:tcPr>
            <w:tcW w:w="2658" w:type="dxa"/>
            <w:vAlign w:val="center"/>
          </w:tcPr>
          <w:p w:rsidR="00E95B8D" w:rsidRPr="00A666A6" w:rsidRDefault="00E95B8D" w:rsidP="008C33E1">
            <w:pPr>
              <w:spacing w:line="288" w:lineRule="auto"/>
              <w:jc w:val="center"/>
            </w:pPr>
            <w:r w:rsidRPr="00A666A6">
              <w:t>Объем по номинальной стоимости по всем выпускам:</w:t>
            </w:r>
          </w:p>
          <w:p w:rsidR="00E95B8D" w:rsidRPr="00A666A6" w:rsidRDefault="00E95B8D" w:rsidP="008C33E1">
            <w:pPr>
              <w:spacing w:line="288" w:lineRule="auto"/>
              <w:jc w:val="center"/>
            </w:pPr>
            <w:r w:rsidRPr="00A666A6">
              <w:t>1 350 000 000 евро</w:t>
            </w:r>
          </w:p>
        </w:tc>
      </w:tr>
      <w:tr w:rsidR="00E95B8D" w:rsidRPr="00A666A6" w:rsidTr="00040293">
        <w:tc>
          <w:tcPr>
            <w:tcW w:w="646" w:type="dxa"/>
            <w:vAlign w:val="center"/>
          </w:tcPr>
          <w:p w:rsidR="00E95B8D" w:rsidRPr="00A666A6" w:rsidRDefault="00E95B8D" w:rsidP="008C33E1">
            <w:pPr>
              <w:spacing w:line="288" w:lineRule="auto"/>
              <w:jc w:val="center"/>
            </w:pPr>
            <w:r w:rsidRPr="00A666A6">
              <w:t>1.3.</w:t>
            </w:r>
          </w:p>
        </w:tc>
        <w:tc>
          <w:tcPr>
            <w:tcW w:w="3857" w:type="dxa"/>
            <w:vAlign w:val="center"/>
          </w:tcPr>
          <w:p w:rsidR="00E95B8D" w:rsidRPr="00A666A6" w:rsidRDefault="00E95B8D" w:rsidP="008C33E1">
            <w:pPr>
              <w:spacing w:line="288" w:lineRule="auto"/>
              <w:jc w:val="center"/>
            </w:pPr>
            <w:r w:rsidRPr="00A666A6">
              <w:t>Биржевые облигации серий БО-50 – БО-51</w:t>
            </w:r>
          </w:p>
        </w:tc>
        <w:tc>
          <w:tcPr>
            <w:tcW w:w="2409" w:type="dxa"/>
            <w:vAlign w:val="center"/>
          </w:tcPr>
          <w:p w:rsidR="00E95B8D" w:rsidRPr="00A666A6" w:rsidRDefault="00E95B8D" w:rsidP="008C33E1">
            <w:pPr>
              <w:spacing w:line="288" w:lineRule="auto"/>
              <w:jc w:val="center"/>
            </w:pPr>
            <w:r w:rsidRPr="00A666A6">
              <w:t xml:space="preserve">Общее количество ценных бумаг по всем выпускам:  </w:t>
            </w:r>
          </w:p>
          <w:p w:rsidR="00E95B8D" w:rsidRPr="00A666A6" w:rsidRDefault="00E95B8D" w:rsidP="008C33E1">
            <w:pPr>
              <w:spacing w:line="288" w:lineRule="auto"/>
              <w:jc w:val="center"/>
            </w:pPr>
            <w:r w:rsidRPr="00A666A6">
              <w:t>40 000 000</w:t>
            </w:r>
          </w:p>
        </w:tc>
        <w:tc>
          <w:tcPr>
            <w:tcW w:w="2658" w:type="dxa"/>
            <w:vAlign w:val="center"/>
          </w:tcPr>
          <w:p w:rsidR="00E95B8D" w:rsidRPr="00A666A6" w:rsidRDefault="00E95B8D" w:rsidP="008C33E1">
            <w:pPr>
              <w:spacing w:line="288" w:lineRule="auto"/>
              <w:jc w:val="center"/>
            </w:pPr>
            <w:r w:rsidRPr="00A666A6">
              <w:t>Объем по номинальной стоимости по всем выпускам:</w:t>
            </w:r>
          </w:p>
          <w:p w:rsidR="00E95B8D" w:rsidRPr="00A666A6" w:rsidRDefault="00E95B8D" w:rsidP="008C33E1">
            <w:pPr>
              <w:spacing w:line="288" w:lineRule="auto"/>
              <w:jc w:val="center"/>
            </w:pPr>
            <w:r w:rsidRPr="00A666A6">
              <w:t>400 000 000 швейцарских франков</w:t>
            </w:r>
          </w:p>
        </w:tc>
      </w:tr>
    </w:tbl>
    <w:p w:rsidR="00E95B8D" w:rsidRPr="00A666A6" w:rsidRDefault="00E95B8D" w:rsidP="008C33E1">
      <w:pPr>
        <w:pStyle w:val="Basic"/>
        <w:spacing w:line="288" w:lineRule="auto"/>
      </w:pPr>
      <w:r w:rsidRPr="00A666A6">
        <w:rPr>
          <w:sz w:val="16"/>
          <w:szCs w:val="16"/>
        </w:rPr>
        <w:t>* - на дату утверждения Проспекта ни по одному из выпусков биржевых облигаций размещение не начиналось</w:t>
      </w:r>
    </w:p>
    <w:p w:rsidR="00E95B8D" w:rsidRPr="00A666A6" w:rsidRDefault="00E95B8D" w:rsidP="008C33E1">
      <w:pPr>
        <w:pStyle w:val="Basic"/>
        <w:spacing w:line="288" w:lineRule="auto"/>
      </w:pPr>
    </w:p>
    <w:p w:rsidR="00E95B8D" w:rsidRPr="00A666A6" w:rsidRDefault="00E95B8D" w:rsidP="008C33E1">
      <w:pPr>
        <w:pStyle w:val="Basic"/>
        <w:spacing w:line="288" w:lineRule="auto"/>
      </w:pPr>
      <w:r w:rsidRPr="00A666A6">
        <w:t xml:space="preserve">По каждому выпуску ценных бумаг, в отношении которого осуществлена его государственная регистрация (осуществлено присвоение ему идентификационного номера в случае, если в соответствии с Федеральным </w:t>
      </w:r>
      <w:hyperlink r:id="rId53" w:history="1">
        <w:r w:rsidRPr="00A666A6">
          <w:t>законом</w:t>
        </w:r>
      </w:hyperlink>
      <w:r w:rsidRPr="00A666A6">
        <w:t xml:space="preserve"> "О рынке ценных бумаг" выпуск ценных бумаг не подлежал государственной регистрации) и ценные бумаги которого не являются погашенными (могут быть размещены, размещаются, размещены и (или) находятся в обращении), в табличной форме указываются следующие сведения:</w:t>
      </w:r>
    </w:p>
    <w:p w:rsidR="00E95B8D" w:rsidRPr="00A666A6" w:rsidRDefault="00E95B8D" w:rsidP="008C33E1">
      <w:pPr>
        <w:widowControl w:val="0"/>
        <w:autoSpaceDE w:val="0"/>
        <w:autoSpaceDN w:val="0"/>
        <w:adjustRightInd w:val="0"/>
        <w:spacing w:line="288" w:lineRule="auto"/>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6431"/>
        <w:gridCol w:w="3901"/>
      </w:tblGrid>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Вид, серия (тип), форма и иные идентификационные признаки ценных бумаг</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 xml:space="preserve">Российские депозитарные расписки (РДР) именные бездокументарные, удостоверяющие право собственности на обыкновенные именные документарные акции компании </w:t>
            </w:r>
            <w:r w:rsidRPr="00A666A6">
              <w:rPr>
                <w:bCs/>
                <w:iCs/>
              </w:rPr>
              <w:t>Юнайтед Компани РУСАЛ Плс (United Compa</w:t>
            </w:r>
            <w:r w:rsidRPr="00A666A6">
              <w:rPr>
                <w:bCs/>
                <w:iCs/>
                <w:lang w:val="en-US"/>
              </w:rPr>
              <w:t>n</w:t>
            </w:r>
            <w:r w:rsidRPr="00A666A6">
              <w:rPr>
                <w:bCs/>
                <w:iCs/>
              </w:rPr>
              <w:t>y RUSAL Plc)</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spacing w:line="288" w:lineRule="auto"/>
              <w:jc w:val="both"/>
            </w:pPr>
            <w:r w:rsidRPr="00A666A6">
              <w:t>Государственный регистрационный номер выпуска – 5-01-01481-В</w:t>
            </w:r>
          </w:p>
          <w:p w:rsidR="00E95B8D" w:rsidRPr="00A666A6" w:rsidRDefault="00E95B8D" w:rsidP="008C33E1">
            <w:pPr>
              <w:widowControl w:val="0"/>
              <w:autoSpaceDE w:val="0"/>
              <w:autoSpaceDN w:val="0"/>
              <w:adjustRightInd w:val="0"/>
              <w:spacing w:line="288" w:lineRule="auto"/>
              <w:rPr>
                <w:rFonts w:cs="Calibri"/>
              </w:rPr>
            </w:pPr>
            <w:r w:rsidRPr="00A666A6">
              <w:t>Дата государственной регистрации - 07.12.2010</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Федеральная служба по финансовым рынкам</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Количество ценных бумаг выпуска</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2 000 000 000</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В соответствии с законодательством Российской Федерации наличие номинальной стоимости у данного вида ценных бумаг не предусмотрено</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Состояние ценных бумаг выпуска (размещение не началось; размещаются; размещение завершено; находятся в обращении)</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Находятся в обращении</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Отчет об итогах выпуска не подлежит составлению</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rPr>
                <w:rFonts w:cs="Calibri"/>
              </w:rPr>
              <w:t>Не применимо</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Срок (дата) погашения ценных бумаг выпуска</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rPr>
                <w:rFonts w:cs="Calibri"/>
              </w:rPr>
              <w:t>Не применимо</w:t>
            </w:r>
          </w:p>
        </w:tc>
      </w:tr>
      <w:tr w:rsidR="00E95B8D" w:rsidRPr="00A666A6" w:rsidTr="00161F65">
        <w:tc>
          <w:tcPr>
            <w:tcW w:w="311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188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rPr>
                <w:lang w:val="en-US"/>
              </w:rPr>
              <w:t>www.sberbank.ru</w:t>
            </w:r>
          </w:p>
        </w:tc>
      </w:tr>
    </w:tbl>
    <w:p w:rsidR="00E95B8D" w:rsidRPr="00A666A6" w:rsidRDefault="00E95B8D" w:rsidP="008C33E1">
      <w:pPr>
        <w:widowControl w:val="0"/>
        <w:autoSpaceDE w:val="0"/>
        <w:autoSpaceDN w:val="0"/>
        <w:adjustRightInd w:val="0"/>
        <w:spacing w:line="288" w:lineRule="auto"/>
        <w:jc w:val="both"/>
        <w:rPr>
          <w:rFonts w:cs="Calibri"/>
        </w:rPr>
      </w:pPr>
    </w:p>
    <w:p w:rsidR="00E95B8D" w:rsidRPr="00A666A6" w:rsidRDefault="00E95B8D" w:rsidP="008C33E1">
      <w:pPr>
        <w:widowControl w:val="0"/>
        <w:autoSpaceDE w:val="0"/>
        <w:autoSpaceDN w:val="0"/>
        <w:adjustRightInd w:val="0"/>
        <w:spacing w:line="288"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4728"/>
      </w:tblGrid>
      <w:tr w:rsidR="00E95B8D" w:rsidRPr="00A666A6" w:rsidTr="00161F65">
        <w:tc>
          <w:tcPr>
            <w:tcW w:w="4842" w:type="dxa"/>
          </w:tcPr>
          <w:p w:rsidR="00E95B8D" w:rsidRPr="00A666A6" w:rsidRDefault="00E95B8D" w:rsidP="008C33E1">
            <w:pPr>
              <w:spacing w:line="288" w:lineRule="auto"/>
              <w:jc w:val="both"/>
            </w:pPr>
            <w:r w:rsidRPr="00A666A6">
              <w:t xml:space="preserve">Вид, категория (тип) и форма представляемых ценных бумаг </w:t>
            </w:r>
          </w:p>
        </w:tc>
        <w:tc>
          <w:tcPr>
            <w:tcW w:w="4728" w:type="dxa"/>
          </w:tcPr>
          <w:p w:rsidR="00E95B8D" w:rsidRPr="00A666A6" w:rsidRDefault="00E95B8D" w:rsidP="008C33E1">
            <w:pPr>
              <w:spacing w:line="288" w:lineRule="auto"/>
              <w:jc w:val="both"/>
            </w:pPr>
            <w:r w:rsidRPr="00A666A6">
              <w:rPr>
                <w:bCs/>
                <w:iCs/>
              </w:rPr>
              <w:t>Обыкновенные именные документарные акции компании Юнайтед Компани РУСАЛ Плс (United Compa</w:t>
            </w:r>
            <w:r w:rsidRPr="00A666A6">
              <w:rPr>
                <w:bCs/>
                <w:iCs/>
                <w:lang w:val="en-US"/>
              </w:rPr>
              <w:t>n</w:t>
            </w:r>
            <w:r w:rsidRPr="00A666A6">
              <w:rPr>
                <w:bCs/>
                <w:iCs/>
              </w:rPr>
              <w:t xml:space="preserve">y RUSAL Plc) </w:t>
            </w:r>
          </w:p>
        </w:tc>
      </w:tr>
      <w:tr w:rsidR="00E95B8D" w:rsidRPr="00A666A6" w:rsidTr="00161F65">
        <w:tc>
          <w:tcPr>
            <w:tcW w:w="4842" w:type="dxa"/>
          </w:tcPr>
          <w:p w:rsidR="00E95B8D" w:rsidRPr="00A666A6" w:rsidRDefault="00E95B8D" w:rsidP="008C33E1">
            <w:pPr>
              <w:spacing w:line="288" w:lineRule="auto"/>
              <w:jc w:val="both"/>
            </w:pPr>
            <w:r w:rsidRPr="00A666A6">
              <w:t>Полное и сокращенное фирменные наименования и место нахождения эмитента представляемых ценных бумаг, а также иные данные, позволяющие идентифицировать эмитента представляемых ценных бумаг как юридическое лицо в соответствии с личным законом эмитента представляемых ценных бумаг</w:t>
            </w:r>
          </w:p>
        </w:tc>
        <w:tc>
          <w:tcPr>
            <w:tcW w:w="4728" w:type="dxa"/>
          </w:tcPr>
          <w:p w:rsidR="00E95B8D" w:rsidRPr="00A666A6" w:rsidRDefault="00E95B8D" w:rsidP="008C33E1">
            <w:pPr>
              <w:spacing w:line="288" w:lineRule="auto"/>
              <w:jc w:val="both"/>
              <w:rPr>
                <w:bCs/>
                <w:iCs/>
              </w:rPr>
            </w:pPr>
            <w:r w:rsidRPr="00A666A6">
              <w:t xml:space="preserve">Полное фирменное наименование: </w:t>
            </w:r>
            <w:r w:rsidRPr="00A666A6">
              <w:rPr>
                <w:bCs/>
                <w:iCs/>
              </w:rPr>
              <w:t>Юнайтед Компани РУСАЛ Плс (</w:t>
            </w:r>
            <w:r w:rsidRPr="00A666A6">
              <w:rPr>
                <w:bCs/>
                <w:iCs/>
                <w:lang w:val="en-US"/>
              </w:rPr>
              <w:t>United</w:t>
            </w:r>
            <w:r w:rsidRPr="00A666A6">
              <w:rPr>
                <w:bCs/>
                <w:iCs/>
              </w:rPr>
              <w:t xml:space="preserve"> </w:t>
            </w:r>
            <w:r w:rsidRPr="00A666A6">
              <w:rPr>
                <w:bCs/>
                <w:iCs/>
                <w:lang w:val="en-US"/>
              </w:rPr>
              <w:t>Company</w:t>
            </w:r>
            <w:r w:rsidRPr="00A666A6">
              <w:rPr>
                <w:bCs/>
                <w:iCs/>
              </w:rPr>
              <w:t xml:space="preserve"> </w:t>
            </w:r>
            <w:r w:rsidRPr="00A666A6">
              <w:rPr>
                <w:bCs/>
                <w:iCs/>
                <w:lang w:val="en-US"/>
              </w:rPr>
              <w:t>RUSAL</w:t>
            </w:r>
            <w:r w:rsidRPr="00A666A6">
              <w:rPr>
                <w:bCs/>
                <w:iCs/>
              </w:rPr>
              <w:t xml:space="preserve"> </w:t>
            </w:r>
            <w:r w:rsidRPr="00A666A6">
              <w:rPr>
                <w:bCs/>
                <w:iCs/>
                <w:lang w:val="en-US"/>
              </w:rPr>
              <w:t>Plc</w:t>
            </w:r>
            <w:r w:rsidRPr="00A666A6">
              <w:rPr>
                <w:bCs/>
                <w:iCs/>
              </w:rPr>
              <w:t>)</w:t>
            </w:r>
          </w:p>
          <w:p w:rsidR="00E95B8D" w:rsidRPr="00A666A6" w:rsidRDefault="00E95B8D" w:rsidP="008C33E1">
            <w:pPr>
              <w:spacing w:line="288" w:lineRule="auto"/>
              <w:jc w:val="both"/>
            </w:pPr>
            <w:r w:rsidRPr="00A666A6">
              <w:t>Сокращенное фирменное наименование: отсутствует</w:t>
            </w:r>
          </w:p>
          <w:p w:rsidR="00E95B8D" w:rsidRPr="00A666A6" w:rsidRDefault="00E95B8D" w:rsidP="008C33E1">
            <w:pPr>
              <w:spacing w:line="288" w:lineRule="auto"/>
              <w:jc w:val="both"/>
            </w:pPr>
            <w:r w:rsidRPr="00A666A6">
              <w:t>Место нахождения: Огиер</w:t>
            </w:r>
            <w:r w:rsidRPr="00A666A6">
              <w:rPr>
                <w:i/>
              </w:rPr>
              <w:t xml:space="preserve"> </w:t>
            </w:r>
            <w:r w:rsidRPr="00A666A6">
              <w:t>Хаус, Зе Эспланейд, Сент-Хелиер, Джерси, JE4 9WG (Ogier House, The Esplanade, St. Helier, Jersey JE4 9WG</w:t>
            </w:r>
          </w:p>
        </w:tc>
      </w:tr>
      <w:tr w:rsidR="00E95B8D" w:rsidRPr="00A666A6" w:rsidTr="00161F65">
        <w:tc>
          <w:tcPr>
            <w:tcW w:w="4842" w:type="dxa"/>
          </w:tcPr>
          <w:p w:rsidR="00E95B8D" w:rsidRPr="00A666A6" w:rsidRDefault="00E95B8D" w:rsidP="008C33E1">
            <w:pPr>
              <w:spacing w:line="288" w:lineRule="auto"/>
              <w:jc w:val="both"/>
            </w:pPr>
            <w:r w:rsidRPr="00A666A6">
              <w:t>Международный идентификационный номер (ISIN), присвоенный представляемым ценным бумагам в соответствии с иностранным правом</w:t>
            </w:r>
          </w:p>
        </w:tc>
        <w:tc>
          <w:tcPr>
            <w:tcW w:w="4728" w:type="dxa"/>
          </w:tcPr>
          <w:p w:rsidR="00E95B8D" w:rsidRPr="00A666A6" w:rsidRDefault="00E95B8D" w:rsidP="008C33E1">
            <w:pPr>
              <w:spacing w:line="288" w:lineRule="auto"/>
            </w:pPr>
          </w:p>
          <w:p w:rsidR="00E95B8D" w:rsidRPr="00A666A6" w:rsidRDefault="00E95B8D" w:rsidP="008C33E1">
            <w:pPr>
              <w:spacing w:line="288" w:lineRule="auto"/>
            </w:pPr>
            <w:r w:rsidRPr="00A666A6">
              <w:rPr>
                <w:lang w:val="en-US"/>
              </w:rPr>
              <w:t>ISIN</w:t>
            </w:r>
            <w:r w:rsidRPr="00A666A6">
              <w:t>: JE00B5BCW814</w:t>
            </w:r>
          </w:p>
        </w:tc>
      </w:tr>
      <w:tr w:rsidR="00E95B8D" w:rsidRPr="00A666A6" w:rsidTr="00161F65">
        <w:tc>
          <w:tcPr>
            <w:tcW w:w="4842" w:type="dxa"/>
          </w:tcPr>
          <w:p w:rsidR="00E95B8D" w:rsidRPr="00A666A6" w:rsidRDefault="00E95B8D" w:rsidP="008C33E1">
            <w:pPr>
              <w:spacing w:line="288" w:lineRule="auto"/>
              <w:jc w:val="both"/>
            </w:pPr>
            <w:r w:rsidRPr="00A666A6">
              <w:t>Количество представляемых ценных бумаг, право собственности, на которые удостоверяется одной российской депозитарной распиской выпуска</w:t>
            </w:r>
          </w:p>
        </w:tc>
        <w:tc>
          <w:tcPr>
            <w:tcW w:w="4728" w:type="dxa"/>
          </w:tcPr>
          <w:p w:rsidR="00E95B8D" w:rsidRPr="00A666A6" w:rsidRDefault="00E95B8D" w:rsidP="008C33E1">
            <w:pPr>
              <w:spacing w:line="288" w:lineRule="auto"/>
              <w:jc w:val="both"/>
            </w:pPr>
            <w:r w:rsidRPr="00A666A6">
              <w:t>1 РДР выпуска удостоверяет право собственности на 10 представляемых ценных бумаг</w:t>
            </w:r>
          </w:p>
        </w:tc>
      </w:tr>
      <w:tr w:rsidR="00E95B8D" w:rsidRPr="00A666A6" w:rsidTr="00161F65">
        <w:tc>
          <w:tcPr>
            <w:tcW w:w="4842" w:type="dxa"/>
          </w:tcPr>
          <w:p w:rsidR="00E95B8D" w:rsidRPr="00A666A6" w:rsidRDefault="00E95B8D" w:rsidP="008C33E1">
            <w:pPr>
              <w:spacing w:line="288" w:lineRule="auto"/>
              <w:jc w:val="both"/>
            </w:pPr>
            <w:r w:rsidRPr="00A666A6">
              <w:t>Максимальное количество российских депозитарных расписок выпуска, которое может одновременно находиться в обращении, шт.</w:t>
            </w:r>
          </w:p>
        </w:tc>
        <w:tc>
          <w:tcPr>
            <w:tcW w:w="4728" w:type="dxa"/>
          </w:tcPr>
          <w:p w:rsidR="00E95B8D" w:rsidRPr="00A666A6" w:rsidRDefault="00E95B8D" w:rsidP="008C33E1">
            <w:pPr>
              <w:spacing w:line="288" w:lineRule="auto"/>
            </w:pPr>
            <w:r w:rsidRPr="00A666A6">
              <w:t>2 000 000 000</w:t>
            </w:r>
          </w:p>
        </w:tc>
      </w:tr>
      <w:tr w:rsidR="00E95B8D" w:rsidRPr="00A666A6" w:rsidTr="00161F65">
        <w:tc>
          <w:tcPr>
            <w:tcW w:w="4842" w:type="dxa"/>
          </w:tcPr>
          <w:p w:rsidR="00E95B8D" w:rsidRPr="00A666A6" w:rsidRDefault="00E95B8D" w:rsidP="008C33E1">
            <w:pPr>
              <w:spacing w:line="288" w:lineRule="auto"/>
              <w:jc w:val="both"/>
            </w:pPr>
            <w:r w:rsidRPr="00A666A6">
              <w:t>Сведения о принятии на себя эмитентом представляемых ценных бумаг обязанностей перед владельцами российских депозитарных расписок</w:t>
            </w:r>
          </w:p>
        </w:tc>
        <w:tc>
          <w:tcPr>
            <w:tcW w:w="4728" w:type="dxa"/>
          </w:tcPr>
          <w:p w:rsidR="00E95B8D" w:rsidRPr="00A666A6" w:rsidRDefault="00E95B8D" w:rsidP="008C33E1">
            <w:pPr>
              <w:spacing w:line="288" w:lineRule="auto"/>
              <w:jc w:val="both"/>
            </w:pPr>
            <w:r w:rsidRPr="00A666A6">
              <w:t xml:space="preserve">эмитент представляемых ценных бумаг </w:t>
            </w:r>
            <w:r w:rsidRPr="00A666A6">
              <w:rPr>
                <w:rFonts w:ascii="TimesNewRoman" w:eastAsia="Times New Roman" w:cs="TimesNewRoman"/>
              </w:rPr>
              <w:t>принимает</w:t>
            </w:r>
            <w:r w:rsidRPr="00A666A6">
              <w:rPr>
                <w:rFonts w:ascii="TimesNewRoman" w:eastAsia="Times New Roman" w:cs="TimesNewRoman"/>
              </w:rPr>
              <w:t xml:space="preserve"> </w:t>
            </w:r>
            <w:r w:rsidRPr="00A666A6">
              <w:rPr>
                <w:rFonts w:ascii="TimesNewRoman" w:eastAsia="Times New Roman" w:cs="TimesNewRoman"/>
              </w:rPr>
              <w:t>на</w:t>
            </w:r>
            <w:r w:rsidRPr="00A666A6">
              <w:rPr>
                <w:rFonts w:ascii="TimesNewRoman" w:eastAsia="Times New Roman" w:cs="TimesNewRoman"/>
              </w:rPr>
              <w:t xml:space="preserve"> </w:t>
            </w:r>
            <w:r w:rsidRPr="00A666A6">
              <w:rPr>
                <w:rFonts w:ascii="TimesNewRoman" w:eastAsia="Times New Roman" w:cs="TimesNewRoman"/>
              </w:rPr>
              <w:t>себя</w:t>
            </w:r>
            <w:r w:rsidRPr="00A666A6">
              <w:rPr>
                <w:rFonts w:ascii="TimesNewRoman" w:eastAsia="Times New Roman" w:cs="TimesNewRoman"/>
              </w:rPr>
              <w:t xml:space="preserve"> </w:t>
            </w:r>
            <w:r w:rsidRPr="00A666A6">
              <w:rPr>
                <w:rFonts w:ascii="TimesNewRoman" w:eastAsia="Times New Roman" w:cs="TimesNewRoman"/>
              </w:rPr>
              <w:t>обязанности</w:t>
            </w:r>
            <w:r w:rsidRPr="00A666A6">
              <w:rPr>
                <w:rFonts w:ascii="TimesNewRoman" w:eastAsia="Times New Roman" w:cs="TimesNewRoman"/>
              </w:rPr>
              <w:t xml:space="preserve"> </w:t>
            </w:r>
            <w:r w:rsidRPr="00A666A6">
              <w:rPr>
                <w:rFonts w:ascii="TimesNewRoman" w:eastAsia="Times New Roman" w:cs="TimesNewRoman"/>
              </w:rPr>
              <w:t>перед</w:t>
            </w:r>
            <w:r w:rsidRPr="00A666A6">
              <w:rPr>
                <w:rFonts w:ascii="TimesNewRoman" w:eastAsia="Times New Roman" w:cs="TimesNewRoman"/>
              </w:rPr>
              <w:t xml:space="preserve"> </w:t>
            </w:r>
            <w:r w:rsidRPr="00A666A6">
              <w:rPr>
                <w:rFonts w:ascii="TimesNewRoman" w:eastAsia="Times New Roman" w:cs="TimesNewRoman"/>
              </w:rPr>
              <w:t>владельцами</w:t>
            </w:r>
            <w:r w:rsidRPr="00A666A6">
              <w:rPr>
                <w:rFonts w:ascii="TimesNewRoman" w:eastAsia="Times New Roman" w:cs="TimesNewRoman"/>
              </w:rPr>
              <w:t xml:space="preserve"> </w:t>
            </w:r>
            <w:r w:rsidRPr="00A666A6">
              <w:rPr>
                <w:rFonts w:ascii="TimesNewRoman" w:eastAsia="Times New Roman" w:cs="TimesNewRoman"/>
              </w:rPr>
              <w:t>РДР</w:t>
            </w:r>
          </w:p>
        </w:tc>
      </w:tr>
      <w:tr w:rsidR="00E95B8D" w:rsidRPr="00A666A6" w:rsidTr="00161F65">
        <w:tc>
          <w:tcPr>
            <w:tcW w:w="4842" w:type="dxa"/>
          </w:tcPr>
          <w:p w:rsidR="00E95B8D" w:rsidRPr="00A666A6" w:rsidRDefault="00E95B8D" w:rsidP="008C33E1">
            <w:pPr>
              <w:spacing w:line="288" w:lineRule="auto"/>
              <w:jc w:val="both"/>
            </w:pPr>
            <w:r w:rsidRPr="00A666A6">
              <w:t>Адрес страницы в сети Интернет, на которой раскрывается информация об эмитенте представляемых ценных бумаг (при ее наличии)</w:t>
            </w:r>
          </w:p>
        </w:tc>
        <w:tc>
          <w:tcPr>
            <w:tcW w:w="4728" w:type="dxa"/>
          </w:tcPr>
          <w:p w:rsidR="00E95B8D" w:rsidRPr="00A666A6" w:rsidRDefault="00E95B8D" w:rsidP="008C33E1">
            <w:pPr>
              <w:spacing w:line="288" w:lineRule="auto"/>
            </w:pPr>
            <w:hyperlink r:id="rId54" w:history="1">
              <w:r w:rsidRPr="00A666A6">
                <w:rPr>
                  <w:rStyle w:val="Hyperlink"/>
                  <w:color w:val="auto"/>
                </w:rPr>
                <w:t>www.rusal.com</w:t>
              </w:r>
            </w:hyperlink>
          </w:p>
        </w:tc>
      </w:tr>
      <w:tr w:rsidR="00E95B8D" w:rsidRPr="00A666A6" w:rsidTr="00401003">
        <w:tc>
          <w:tcPr>
            <w:tcW w:w="4842" w:type="dxa"/>
          </w:tcPr>
          <w:p w:rsidR="00E95B8D" w:rsidRPr="00A666A6" w:rsidRDefault="00E95B8D" w:rsidP="008C33E1">
            <w:pPr>
              <w:spacing w:line="288" w:lineRule="auto"/>
              <w:jc w:val="both"/>
            </w:pPr>
            <w:r w:rsidRPr="00A666A6">
              <w:rPr>
                <w:rFonts w:cs="Calibri"/>
              </w:rPr>
              <w:t>Иные сведения о российских депозитарных расписках выпуска, представляемых ценных бумагах и (или) их эмитенте, указываемые эмитентом по собственному усмотрению</w:t>
            </w:r>
          </w:p>
        </w:tc>
        <w:tc>
          <w:tcPr>
            <w:tcW w:w="4728" w:type="dxa"/>
          </w:tcPr>
          <w:p w:rsidR="00E95B8D" w:rsidRPr="00A666A6" w:rsidRDefault="00E95B8D" w:rsidP="008C33E1">
            <w:pPr>
              <w:spacing w:line="288" w:lineRule="auto"/>
            </w:pPr>
            <w:r w:rsidRPr="00A666A6">
              <w:t>отсутствуют</w:t>
            </w:r>
          </w:p>
        </w:tc>
      </w:tr>
    </w:tbl>
    <w:p w:rsidR="00E95B8D" w:rsidRPr="00A666A6" w:rsidRDefault="00E95B8D" w:rsidP="008C33E1">
      <w:pPr>
        <w:widowControl w:val="0"/>
        <w:autoSpaceDE w:val="0"/>
        <w:autoSpaceDN w:val="0"/>
        <w:adjustRightInd w:val="0"/>
        <w:spacing w:line="288" w:lineRule="auto"/>
        <w:jc w:val="both"/>
        <w:rPr>
          <w:rFonts w:cs="Calibri"/>
        </w:rPr>
      </w:pPr>
    </w:p>
    <w:p w:rsidR="00E95B8D" w:rsidRPr="00A666A6" w:rsidRDefault="00E95B8D" w:rsidP="008C33E1">
      <w:pPr>
        <w:widowControl w:val="0"/>
        <w:autoSpaceDE w:val="0"/>
        <w:autoSpaceDN w:val="0"/>
        <w:adjustRightInd w:val="0"/>
        <w:spacing w:line="288" w:lineRule="auto"/>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4740"/>
        <w:gridCol w:w="5592"/>
      </w:tblGrid>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Вид, серия (тип), форма и иные идентификационные признаки ценных бумаг</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 xml:space="preserve">Биржевые облигации серий БО-01 – БО-51 документарные процентные неконвертируемые на предъявителя с обязательным централизованным хранением с возможностью досрочного погашения по требованию владельцев и по усмотрению эмитента        </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pPr>
            <w:r w:rsidRPr="00A666A6">
              <w:t xml:space="preserve">Идентификационный номер выпуска и дата его присвоения: </w:t>
            </w:r>
          </w:p>
          <w:p w:rsidR="00E95B8D" w:rsidRPr="00A666A6" w:rsidRDefault="00E95B8D" w:rsidP="008C33E1">
            <w:pPr>
              <w:widowControl w:val="0"/>
              <w:autoSpaceDE w:val="0"/>
              <w:autoSpaceDN w:val="0"/>
              <w:adjustRightInd w:val="0"/>
              <w:spacing w:line="288" w:lineRule="auto"/>
            </w:pPr>
          </w:p>
          <w:p w:rsidR="00E95B8D" w:rsidRPr="00A666A6" w:rsidRDefault="00E95B8D" w:rsidP="008C33E1">
            <w:pPr>
              <w:shd w:val="clear" w:color="auto" w:fill="FFFFFF"/>
              <w:autoSpaceDE w:val="0"/>
              <w:autoSpaceDN w:val="0"/>
              <w:spacing w:line="288" w:lineRule="auto"/>
              <w:jc w:val="both"/>
            </w:pPr>
            <w:r w:rsidRPr="00A666A6">
              <w:t>Биржевые облигации серии БО-01: идентификационный номер 4B020101481B от 10.01.2013;</w:t>
            </w:r>
          </w:p>
          <w:p w:rsidR="00E95B8D" w:rsidRPr="00A666A6" w:rsidRDefault="00E95B8D" w:rsidP="008C33E1">
            <w:pPr>
              <w:autoSpaceDE w:val="0"/>
              <w:autoSpaceDN w:val="0"/>
              <w:spacing w:line="288" w:lineRule="auto"/>
              <w:jc w:val="both"/>
            </w:pPr>
            <w:r w:rsidRPr="00A666A6">
              <w:t>Биржевые облигации серии БО-02: идентификационный номер 4B020201481B от 10.01.2013;</w:t>
            </w:r>
          </w:p>
          <w:p w:rsidR="00E95B8D" w:rsidRPr="00A666A6" w:rsidRDefault="00E95B8D" w:rsidP="008C33E1">
            <w:pPr>
              <w:autoSpaceDE w:val="0"/>
              <w:autoSpaceDN w:val="0"/>
              <w:spacing w:line="288" w:lineRule="auto"/>
              <w:jc w:val="both"/>
            </w:pPr>
            <w:r w:rsidRPr="00A666A6">
              <w:t>Биржевые облигации серии БО-03: идентификационный номер 4B020301481B от 10.01.2013;</w:t>
            </w:r>
          </w:p>
          <w:p w:rsidR="00E95B8D" w:rsidRPr="00A666A6" w:rsidRDefault="00E95B8D" w:rsidP="008C33E1">
            <w:pPr>
              <w:autoSpaceDE w:val="0"/>
              <w:autoSpaceDN w:val="0"/>
              <w:spacing w:line="288" w:lineRule="auto"/>
              <w:jc w:val="both"/>
            </w:pPr>
            <w:r w:rsidRPr="00A666A6">
              <w:t>Биржевые облигации серии БО-04: идентификационный номер 4B020401481B от 10.01.2013;</w:t>
            </w:r>
          </w:p>
          <w:p w:rsidR="00E95B8D" w:rsidRPr="00A666A6" w:rsidRDefault="00E95B8D" w:rsidP="008C33E1">
            <w:pPr>
              <w:autoSpaceDE w:val="0"/>
              <w:autoSpaceDN w:val="0"/>
              <w:spacing w:line="288" w:lineRule="auto"/>
              <w:jc w:val="both"/>
            </w:pPr>
            <w:r w:rsidRPr="00A666A6">
              <w:t xml:space="preserve">Биржевые облигации серии БО-05: идентификационный номер 4B020501481B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БО-06: идентификационный номер 4B020601481B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БО-07: идентификационный номер 4B020701481B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БО-08: идентификационный номер 4B020801481B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БО-09: идентификационный номер 4B020901481B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БО-10: идентификационный номер 4B021001481B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БО-11: идентификационный номер 4B021101481B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БО-12: идентификационный номер 4B021201481B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БО-13: идентификационный номер 4B021301481B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БО-14: идентификационный номер 4B021401481B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БО-15: идентификационный номер 4B021501481B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БО-16: идентификационный номер 4B021601481B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БО-17: идентификационный номер 4B021701481B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БО-18: идентификационный номер 4B021801481B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БО-19: идентификационный номер 4B021901481B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БО-20: идентификационный номер 4B022001481B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БО-21: идентификационный номер 4B022101481B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БО-22: идентификационный номер 4B022201481B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БО-23: идентификационный номер 4B022301481B от 10.01.2013;  </w:t>
            </w:r>
          </w:p>
          <w:p w:rsidR="00E95B8D" w:rsidRPr="00A666A6" w:rsidRDefault="00E95B8D" w:rsidP="008C33E1">
            <w:pPr>
              <w:autoSpaceDE w:val="0"/>
              <w:autoSpaceDN w:val="0"/>
              <w:spacing w:line="288" w:lineRule="auto"/>
              <w:jc w:val="both"/>
            </w:pPr>
            <w:r w:rsidRPr="00A666A6">
              <w:t>Биржевые облигации серии БО-24: идентификационный номер 4B022401481B от 10.01.2013;</w:t>
            </w:r>
          </w:p>
          <w:p w:rsidR="00E95B8D" w:rsidRPr="00A666A6" w:rsidRDefault="00E95B8D" w:rsidP="008C33E1">
            <w:pPr>
              <w:autoSpaceDE w:val="0"/>
              <w:autoSpaceDN w:val="0"/>
              <w:spacing w:line="288" w:lineRule="auto"/>
              <w:jc w:val="both"/>
            </w:pPr>
            <w:r w:rsidRPr="00A666A6">
              <w:t xml:space="preserve">Биржевые облигации серии БО-25: идентификационный номер 4B022501481B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БО-26: идентификационный номер 4B022601481B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БО-27: идентификационный номер 4B022701481B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БО-28: идентификационный номер 4B022801481B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БО-29: идентификационный номер 4B022901481B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БО-30: идентификационный номер 4B023001481B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БО-31: идентификационный номер 4B023101481B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БО-32: идентификационный номер 4B023201481B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БО-33: идентификационный номер 4B023301481B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БО-34: идентификационный номер 4B023401481B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БО-35: идентификационный номер 4B023501481B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БО-36: идентификационный номер 4B023601481B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БО-37: идентификационный номер 4B023701481B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БО-38: идентификационный номер 4B023801481B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БО-39: идентификационный номер 4B023901481B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БО-40: идентификационный номер 4B024001481B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БО-41: идентификационный номер 4B024101481B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БО-42: идентификационный номер 4B024201481B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БО-43: идентификационный номер 4B024301481B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БО-44: идентификационный номер 4B024401481B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БО-45: идентификационный номер 4B024501481B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БО-46: идентификационный номер 4B024601481B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БО-47: идентификационный номер 4B024701481B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БО-48: идентификационный номер 4B024801481B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БО-49: идентификационный номер 4B024901481B от 10.01.2013; </w:t>
            </w:r>
          </w:p>
          <w:p w:rsidR="00E95B8D" w:rsidRPr="00A666A6" w:rsidRDefault="00E95B8D" w:rsidP="008C33E1">
            <w:pPr>
              <w:autoSpaceDE w:val="0"/>
              <w:autoSpaceDN w:val="0"/>
              <w:spacing w:line="288" w:lineRule="auto"/>
              <w:jc w:val="both"/>
            </w:pPr>
            <w:r w:rsidRPr="00A666A6">
              <w:t xml:space="preserve">Биржевые облигации серии БО-50: идентификационный номер 4B025001481B от 10.01.2013; </w:t>
            </w:r>
          </w:p>
          <w:p w:rsidR="00E95B8D" w:rsidRPr="00A666A6" w:rsidRDefault="00E95B8D" w:rsidP="008C33E1">
            <w:pPr>
              <w:widowControl w:val="0"/>
              <w:autoSpaceDE w:val="0"/>
              <w:autoSpaceDN w:val="0"/>
              <w:adjustRightInd w:val="0"/>
              <w:spacing w:line="288" w:lineRule="auto"/>
              <w:rPr>
                <w:rFonts w:cs="Calibri"/>
              </w:rPr>
            </w:pPr>
            <w:r w:rsidRPr="00A666A6">
              <w:t>Биржевые облигации серии БО-51: идентификационный номер 4B025101481B от 10.01.2013.</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center"/>
              <w:rPr>
                <w:rFonts w:cs="Calibri"/>
              </w:rPr>
            </w:pPr>
            <w:r w:rsidRPr="00A666A6">
              <w:t>ЗАО «ФБ  ММВБ»</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Количество ценных бумаг выпуска</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shd w:val="clear" w:color="auto" w:fill="FFFFFF"/>
              <w:autoSpaceDE w:val="0"/>
              <w:autoSpaceDN w:val="0"/>
              <w:spacing w:line="288" w:lineRule="auto"/>
              <w:jc w:val="both"/>
            </w:pPr>
            <w:r w:rsidRPr="00A666A6">
              <w:t>Биржевые облигации серии БО-01: 5 000 000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БО-02: 5 000 000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БО-03: 5 000 000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БО-04: 5 000 000 (Пять миллионов) штук</w:t>
            </w:r>
          </w:p>
          <w:p w:rsidR="00E95B8D" w:rsidRPr="00A666A6" w:rsidRDefault="00E95B8D" w:rsidP="008C33E1">
            <w:pPr>
              <w:autoSpaceDE w:val="0"/>
              <w:autoSpaceDN w:val="0"/>
              <w:spacing w:line="288" w:lineRule="auto"/>
              <w:jc w:val="both"/>
            </w:pPr>
            <w:r w:rsidRPr="00A666A6">
              <w:t xml:space="preserve">Биржевые облигации серии БО-05: 5 000 000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БО-06: 5 000 000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БО-07: 10 000 000 (Десять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БО-08: 5 000 000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БО-09: 5 000 000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БО-10: 5 000 000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БО-11: 5 000 000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БО-12: 25 000 000 (Двадцать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БО-13: 25 000 000 (Двадцать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БО-14: 5 000 000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БО-15: 10 000 000 (Десять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БО-16: 10 000 000 (Десять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БО-17: 10 000 000 (Десять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БО-18: 10 000 000 (Десять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БО-19: 15 000 000 (Пятнадцать миллионов) штук </w:t>
            </w:r>
          </w:p>
          <w:p w:rsidR="00E95B8D" w:rsidRPr="00A666A6" w:rsidRDefault="00E95B8D" w:rsidP="008C33E1">
            <w:pPr>
              <w:autoSpaceDE w:val="0"/>
              <w:autoSpaceDN w:val="0"/>
              <w:spacing w:line="288" w:lineRule="auto"/>
              <w:jc w:val="both"/>
            </w:pPr>
            <w:r w:rsidRPr="00A666A6">
              <w:t>Биржевые облигации серии БО-20: 25 000 000 (Двадцать пять миллионов) штук</w:t>
            </w:r>
          </w:p>
          <w:p w:rsidR="00E95B8D" w:rsidRPr="00A666A6" w:rsidRDefault="00E95B8D" w:rsidP="008C33E1">
            <w:pPr>
              <w:autoSpaceDE w:val="0"/>
              <w:autoSpaceDN w:val="0"/>
              <w:spacing w:line="288" w:lineRule="auto"/>
              <w:jc w:val="both"/>
            </w:pPr>
            <w:r w:rsidRPr="00A666A6">
              <w:t xml:space="preserve">Биржевые облигации серии БО-21: 25 000 000 (Двадцать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БО-22: 10 000 000 (Десять миллионов) штук </w:t>
            </w:r>
          </w:p>
          <w:p w:rsidR="00E95B8D" w:rsidRPr="00A666A6" w:rsidRDefault="00E95B8D" w:rsidP="008C33E1">
            <w:pPr>
              <w:autoSpaceDE w:val="0"/>
              <w:autoSpaceDN w:val="0"/>
              <w:spacing w:line="288" w:lineRule="auto"/>
              <w:jc w:val="both"/>
            </w:pPr>
            <w:r w:rsidRPr="00A666A6">
              <w:t>Биржевые облигации серии БО-23: 25 000 000 (Двадцать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БО-24: 25 000 000 (Двадцать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БО-25: 15 000 000 (Пятнадцать миллионов) штук</w:t>
            </w:r>
          </w:p>
          <w:p w:rsidR="00E95B8D" w:rsidRPr="00A666A6" w:rsidRDefault="00E95B8D" w:rsidP="008C33E1">
            <w:pPr>
              <w:autoSpaceDE w:val="0"/>
              <w:autoSpaceDN w:val="0"/>
              <w:spacing w:line="288" w:lineRule="auto"/>
              <w:jc w:val="both"/>
            </w:pPr>
            <w:r w:rsidRPr="00A666A6">
              <w:t xml:space="preserve">Биржевые облигации серии БО-26: 15 000 000 (Пятнадцать миллионов) штук </w:t>
            </w:r>
          </w:p>
          <w:p w:rsidR="00E95B8D" w:rsidRPr="00A666A6" w:rsidRDefault="00E95B8D" w:rsidP="008C33E1">
            <w:pPr>
              <w:autoSpaceDE w:val="0"/>
              <w:autoSpaceDN w:val="0"/>
              <w:spacing w:line="288" w:lineRule="auto"/>
              <w:jc w:val="both"/>
            </w:pPr>
            <w:r w:rsidRPr="00A666A6">
              <w:t>Биржевые облигации серии БО-27: 5 000 000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БО-28: 5 000 000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БО-29: 50 000 000 (Пятьдесят миллионов) штук</w:t>
            </w:r>
          </w:p>
          <w:p w:rsidR="00E95B8D" w:rsidRPr="00A666A6" w:rsidRDefault="00E95B8D" w:rsidP="008C33E1">
            <w:pPr>
              <w:autoSpaceDE w:val="0"/>
              <w:autoSpaceDN w:val="0"/>
              <w:spacing w:line="288" w:lineRule="auto"/>
              <w:jc w:val="both"/>
            </w:pPr>
            <w:r w:rsidRPr="00A666A6">
              <w:t xml:space="preserve">Биржевые облигации серии БО-30: 50 000 000 (Пятьдесят миллионов) штук </w:t>
            </w:r>
          </w:p>
          <w:p w:rsidR="00E95B8D" w:rsidRPr="00A666A6" w:rsidRDefault="00E95B8D" w:rsidP="008C33E1">
            <w:pPr>
              <w:autoSpaceDE w:val="0"/>
              <w:autoSpaceDN w:val="0"/>
              <w:spacing w:line="288" w:lineRule="auto"/>
              <w:jc w:val="both"/>
            </w:pPr>
            <w:r w:rsidRPr="00A666A6">
              <w:t>Биржевые облигации серии БО-31: 30 000 000 (Тридцать миллионов) штук</w:t>
            </w:r>
          </w:p>
          <w:p w:rsidR="00E95B8D" w:rsidRPr="00A666A6" w:rsidRDefault="00E95B8D" w:rsidP="008C33E1">
            <w:pPr>
              <w:autoSpaceDE w:val="0"/>
              <w:autoSpaceDN w:val="0"/>
              <w:spacing w:line="288" w:lineRule="auto"/>
              <w:jc w:val="both"/>
            </w:pPr>
            <w:r w:rsidRPr="00A666A6">
              <w:t>Биржевые облигации серии БО-32: 30 000 000 (Тридцать миллионов) штук</w:t>
            </w:r>
          </w:p>
          <w:p w:rsidR="00E95B8D" w:rsidRPr="00A666A6" w:rsidRDefault="00E95B8D" w:rsidP="008C33E1">
            <w:pPr>
              <w:autoSpaceDE w:val="0"/>
              <w:autoSpaceDN w:val="0"/>
              <w:spacing w:line="288" w:lineRule="auto"/>
              <w:jc w:val="both"/>
            </w:pPr>
            <w:r w:rsidRPr="00A666A6">
              <w:t>Биржевые облигации серии БО-33: 10 000 000 (Десять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БО-34: 10 000 000 (Десять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БО-35: 25 000 000 (Двадцать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БО-36: 10 000 000 (Десять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БО-37: 15 000 000 (Пятнадцать миллионов) штук</w:t>
            </w:r>
          </w:p>
          <w:p w:rsidR="00E95B8D" w:rsidRPr="00A666A6" w:rsidRDefault="00E95B8D" w:rsidP="008C33E1">
            <w:pPr>
              <w:autoSpaceDE w:val="0"/>
              <w:autoSpaceDN w:val="0"/>
              <w:spacing w:line="288" w:lineRule="auto"/>
              <w:jc w:val="both"/>
            </w:pPr>
            <w:r w:rsidRPr="00A666A6">
              <w:t>Биржевые облигации серии БО-38: 50 000 000 (Пятьдесят миллионов) штук</w:t>
            </w:r>
          </w:p>
          <w:p w:rsidR="00E95B8D" w:rsidRPr="00A666A6" w:rsidRDefault="00E95B8D" w:rsidP="008C33E1">
            <w:pPr>
              <w:autoSpaceDE w:val="0"/>
              <w:autoSpaceDN w:val="0"/>
              <w:spacing w:line="288" w:lineRule="auto"/>
              <w:jc w:val="both"/>
            </w:pPr>
            <w:r w:rsidRPr="00A666A6">
              <w:t>Биржевые облигации серии БО-39: 50 000 000 (Пятьдесят миллионов) штук</w:t>
            </w:r>
          </w:p>
          <w:p w:rsidR="00E95B8D" w:rsidRPr="00A666A6" w:rsidRDefault="00E95B8D" w:rsidP="008C33E1">
            <w:pPr>
              <w:autoSpaceDE w:val="0"/>
              <w:autoSpaceDN w:val="0"/>
              <w:spacing w:line="288" w:lineRule="auto"/>
              <w:jc w:val="both"/>
            </w:pPr>
            <w:r w:rsidRPr="00A666A6">
              <w:t>Биржевые облигации серии БО-40: 30 000 000 (Тридцать миллионов) штук</w:t>
            </w:r>
          </w:p>
          <w:p w:rsidR="00E95B8D" w:rsidRPr="00A666A6" w:rsidRDefault="00E95B8D" w:rsidP="008C33E1">
            <w:pPr>
              <w:autoSpaceDE w:val="0"/>
              <w:autoSpaceDN w:val="0"/>
              <w:spacing w:line="288" w:lineRule="auto"/>
              <w:jc w:val="both"/>
            </w:pPr>
            <w:r w:rsidRPr="00A666A6">
              <w:t>Биржевые облигации серии БО-41: 30 000 000 (Тридцать миллионов) штук</w:t>
            </w:r>
          </w:p>
          <w:p w:rsidR="00E95B8D" w:rsidRPr="00A666A6" w:rsidRDefault="00E95B8D" w:rsidP="008C33E1">
            <w:pPr>
              <w:autoSpaceDE w:val="0"/>
              <w:autoSpaceDN w:val="0"/>
              <w:spacing w:line="288" w:lineRule="auto"/>
              <w:jc w:val="both"/>
            </w:pPr>
            <w:r w:rsidRPr="00A666A6">
              <w:t>Биржевые облигации серии БО-42: 15 000 000 (Пятнадцать миллионов) штук</w:t>
            </w:r>
          </w:p>
          <w:p w:rsidR="00E95B8D" w:rsidRPr="00A666A6" w:rsidRDefault="00E95B8D" w:rsidP="008C33E1">
            <w:pPr>
              <w:autoSpaceDE w:val="0"/>
              <w:autoSpaceDN w:val="0"/>
              <w:spacing w:line="288" w:lineRule="auto"/>
              <w:jc w:val="both"/>
            </w:pPr>
            <w:r w:rsidRPr="00A666A6">
              <w:t xml:space="preserve">Биржевые облигации серии БО-43: 25 000 000 (Двадцать пять миллионов) штук </w:t>
            </w:r>
          </w:p>
          <w:p w:rsidR="00E95B8D" w:rsidRPr="00A666A6" w:rsidRDefault="00E95B8D" w:rsidP="008C33E1">
            <w:pPr>
              <w:autoSpaceDE w:val="0"/>
              <w:autoSpaceDN w:val="0"/>
              <w:spacing w:line="288" w:lineRule="auto"/>
              <w:jc w:val="both"/>
            </w:pPr>
            <w:r w:rsidRPr="00A666A6">
              <w:t xml:space="preserve">Биржевые облигации серии БО-44: 25 000 000 (Двадцать пять миллионов) штук </w:t>
            </w:r>
          </w:p>
          <w:p w:rsidR="00E95B8D" w:rsidRPr="00A666A6" w:rsidRDefault="00E95B8D" w:rsidP="008C33E1">
            <w:pPr>
              <w:autoSpaceDE w:val="0"/>
              <w:autoSpaceDN w:val="0"/>
              <w:spacing w:line="288" w:lineRule="auto"/>
              <w:jc w:val="both"/>
            </w:pPr>
            <w:r w:rsidRPr="00A666A6">
              <w:t>Биржевые облигации серии БО-45: 25 000 000 (Двадцать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БО-46: 25 000 000 (Двадцать пять миллионов) штук</w:t>
            </w:r>
          </w:p>
          <w:p w:rsidR="00E95B8D" w:rsidRPr="00A666A6" w:rsidRDefault="00E95B8D" w:rsidP="008C33E1">
            <w:pPr>
              <w:autoSpaceDE w:val="0"/>
              <w:autoSpaceDN w:val="0"/>
              <w:spacing w:line="288" w:lineRule="auto"/>
              <w:jc w:val="both"/>
            </w:pPr>
            <w:r w:rsidRPr="00A666A6">
              <w:t>Биржевые облигации серии БО-47: 30 000 000 (Тридцать миллионов) штук</w:t>
            </w:r>
          </w:p>
          <w:p w:rsidR="00E95B8D" w:rsidRPr="00A666A6" w:rsidRDefault="00E95B8D" w:rsidP="008C33E1">
            <w:pPr>
              <w:autoSpaceDE w:val="0"/>
              <w:autoSpaceDN w:val="0"/>
              <w:spacing w:line="288" w:lineRule="auto"/>
              <w:jc w:val="both"/>
            </w:pPr>
            <w:r w:rsidRPr="00A666A6">
              <w:t>Биржевые облигации серии БО-48: 30 000 000 (Тридцать миллионов) штук</w:t>
            </w:r>
          </w:p>
          <w:p w:rsidR="00E95B8D" w:rsidRPr="00A666A6" w:rsidRDefault="00E95B8D" w:rsidP="008C33E1">
            <w:pPr>
              <w:autoSpaceDE w:val="0"/>
              <w:autoSpaceDN w:val="0"/>
              <w:spacing w:line="288" w:lineRule="auto"/>
              <w:jc w:val="both"/>
            </w:pPr>
            <w:r w:rsidRPr="00A666A6">
              <w:t>Биржевые облигации серии БО-49: 50 000 000 (Пятьдесят миллионов) штук</w:t>
            </w:r>
          </w:p>
          <w:p w:rsidR="00E95B8D" w:rsidRPr="00A666A6" w:rsidRDefault="00E95B8D" w:rsidP="008C33E1">
            <w:pPr>
              <w:autoSpaceDE w:val="0"/>
              <w:autoSpaceDN w:val="0"/>
              <w:spacing w:line="288" w:lineRule="auto"/>
              <w:jc w:val="both"/>
            </w:pPr>
            <w:r w:rsidRPr="00A666A6">
              <w:t>Биржевые облигации серии БО-50: 20 000 000 (Двадцать миллионов) штук</w:t>
            </w:r>
          </w:p>
          <w:p w:rsidR="00E95B8D" w:rsidRPr="00A666A6" w:rsidRDefault="00E95B8D" w:rsidP="008C33E1">
            <w:pPr>
              <w:widowControl w:val="0"/>
              <w:autoSpaceDE w:val="0"/>
              <w:autoSpaceDN w:val="0"/>
              <w:adjustRightInd w:val="0"/>
              <w:spacing w:line="288" w:lineRule="auto"/>
              <w:rPr>
                <w:rFonts w:cs="Calibri"/>
              </w:rPr>
            </w:pPr>
            <w:r w:rsidRPr="00A666A6">
              <w:t>Биржевые облигации серии БО-51: 20 000 000 (Двадцать миллионов) штук</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shd w:val="clear" w:color="auto" w:fill="FFFFFF"/>
              <w:autoSpaceDE w:val="0"/>
              <w:autoSpaceDN w:val="0"/>
              <w:spacing w:line="288" w:lineRule="auto"/>
              <w:jc w:val="both"/>
            </w:pPr>
            <w:r w:rsidRPr="00A666A6">
              <w:t>Биржевые облигации серии БО-01: 5 000 000 000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БО-02: 5 000 000 000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БО-03: 50 000 000 (Пятьдесят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БО-04: 50 000 000 (Пятьдесят миллионов) долларов США</w:t>
            </w:r>
          </w:p>
          <w:p w:rsidR="00E95B8D" w:rsidRPr="00A666A6" w:rsidRDefault="00E95B8D" w:rsidP="008C33E1">
            <w:pPr>
              <w:autoSpaceDE w:val="0"/>
              <w:autoSpaceDN w:val="0"/>
              <w:spacing w:line="288" w:lineRule="auto"/>
              <w:jc w:val="both"/>
            </w:pPr>
            <w:r w:rsidRPr="00A666A6">
              <w:t xml:space="preserve">Биржевые облигации серии БО-05: 50 000 000 (Пятьдесят миллионов) долларов США  </w:t>
            </w:r>
          </w:p>
          <w:p w:rsidR="00E95B8D" w:rsidRPr="00A666A6" w:rsidRDefault="00E95B8D" w:rsidP="008C33E1">
            <w:pPr>
              <w:autoSpaceDE w:val="0"/>
              <w:autoSpaceDN w:val="0"/>
              <w:spacing w:line="288" w:lineRule="auto"/>
              <w:jc w:val="both"/>
            </w:pPr>
            <w:r w:rsidRPr="00A666A6">
              <w:t xml:space="preserve">Биржевые облигации серии БО-06: 50 000 000 (Пятьдесят миллионов) долларов США </w:t>
            </w:r>
          </w:p>
          <w:p w:rsidR="00E95B8D" w:rsidRPr="00A666A6" w:rsidRDefault="00E95B8D" w:rsidP="008C33E1">
            <w:pPr>
              <w:autoSpaceDE w:val="0"/>
              <w:autoSpaceDN w:val="0"/>
              <w:spacing w:line="288" w:lineRule="auto"/>
              <w:jc w:val="both"/>
            </w:pPr>
            <w:r w:rsidRPr="00A666A6">
              <w:t xml:space="preserve">Биржевые облигации серии БО-07: 100 000 000 (Сто миллионов) долларов США  </w:t>
            </w:r>
          </w:p>
          <w:p w:rsidR="00E95B8D" w:rsidRPr="00A666A6" w:rsidRDefault="00E95B8D" w:rsidP="008C33E1">
            <w:pPr>
              <w:autoSpaceDE w:val="0"/>
              <w:autoSpaceDN w:val="0"/>
              <w:spacing w:line="288" w:lineRule="auto"/>
              <w:jc w:val="both"/>
            </w:pPr>
            <w:r w:rsidRPr="00A666A6">
              <w:t xml:space="preserve">Биржевые облигации серии БО-08: 50 000 000 (Пятьдесят миллионов) долларов США  </w:t>
            </w:r>
          </w:p>
          <w:p w:rsidR="00E95B8D" w:rsidRPr="00A666A6" w:rsidRDefault="00E95B8D" w:rsidP="008C33E1">
            <w:pPr>
              <w:autoSpaceDE w:val="0"/>
              <w:autoSpaceDN w:val="0"/>
              <w:spacing w:line="288" w:lineRule="auto"/>
              <w:jc w:val="both"/>
            </w:pPr>
            <w:r w:rsidRPr="00A666A6">
              <w:t xml:space="preserve">Биржевые облигации серии БО-09: 5 000 000 000 (Пять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БО-10: 5 000 000 000 (Пять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БО-11: 50 000 000 (Пятьдесят миллионов) долларов США  </w:t>
            </w:r>
          </w:p>
          <w:p w:rsidR="00E95B8D" w:rsidRPr="00A666A6" w:rsidRDefault="00E95B8D" w:rsidP="008C33E1">
            <w:pPr>
              <w:autoSpaceDE w:val="0"/>
              <w:autoSpaceDN w:val="0"/>
              <w:spacing w:line="288" w:lineRule="auto"/>
              <w:jc w:val="both"/>
            </w:pPr>
            <w:r w:rsidRPr="00A666A6">
              <w:t xml:space="preserve">Биржевые облигации серии БО-12: 25 000 000 000 (Двадцать пять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БО-13: 25 000 000 000 (Двадцать пять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БО-14: 5 000 000 000 (Пять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БО-15: 10 000 000 000 (Десять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БО-16: 10 000 000 000 (Десять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БО-17: 10 000 000 000 (Десять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БО-18: 10 000 000 000 (Десять миллиардов) рублей </w:t>
            </w:r>
          </w:p>
          <w:p w:rsidR="00E95B8D" w:rsidRPr="00A666A6" w:rsidRDefault="00E95B8D" w:rsidP="008C33E1">
            <w:pPr>
              <w:autoSpaceDE w:val="0"/>
              <w:autoSpaceDN w:val="0"/>
              <w:spacing w:line="288" w:lineRule="auto"/>
              <w:jc w:val="both"/>
            </w:pPr>
            <w:r w:rsidRPr="00A666A6">
              <w:t xml:space="preserve">Биржевые облигации серии БО-19: 15 000 000 000 (Пятнадцать миллиардов) рублей </w:t>
            </w:r>
          </w:p>
          <w:p w:rsidR="00E95B8D" w:rsidRPr="00A666A6" w:rsidRDefault="00E95B8D" w:rsidP="008C33E1">
            <w:pPr>
              <w:autoSpaceDE w:val="0"/>
              <w:autoSpaceDN w:val="0"/>
              <w:spacing w:line="288" w:lineRule="auto"/>
              <w:jc w:val="both"/>
            </w:pPr>
            <w:r w:rsidRPr="00A666A6">
              <w:t>Биржевые облигации серии БО-20: 25 000 000 000 (Двадцать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БО-21: 25 000 000 000 (Двадцать пять миллиардов) рублей</w:t>
            </w:r>
          </w:p>
          <w:p w:rsidR="00E95B8D" w:rsidRPr="00A666A6" w:rsidRDefault="00E95B8D" w:rsidP="008C33E1">
            <w:pPr>
              <w:autoSpaceDE w:val="0"/>
              <w:autoSpaceDN w:val="0"/>
              <w:spacing w:line="288" w:lineRule="auto"/>
              <w:jc w:val="both"/>
            </w:pPr>
            <w:r w:rsidRPr="00A666A6">
              <w:t xml:space="preserve">Биржевые облигации серии БО-22: 10 000 000 000 (Десять миллиардов) рублей </w:t>
            </w:r>
          </w:p>
          <w:p w:rsidR="00E95B8D" w:rsidRPr="00A666A6" w:rsidRDefault="00E95B8D" w:rsidP="008C33E1">
            <w:pPr>
              <w:autoSpaceDE w:val="0"/>
              <w:autoSpaceDN w:val="0"/>
              <w:spacing w:line="288" w:lineRule="auto"/>
              <w:jc w:val="both"/>
            </w:pPr>
            <w:r w:rsidRPr="00A666A6">
              <w:t>Биржевые облигации серии БО-23: 25 000 000 000 (Двадцать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БО-24: 25 000 000 000 (Двадцать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БО-25: 15 000 000 000 (Пятнадцать миллиардов) рублей</w:t>
            </w:r>
          </w:p>
          <w:p w:rsidR="00E95B8D" w:rsidRPr="00A666A6" w:rsidRDefault="00E95B8D" w:rsidP="008C33E1">
            <w:pPr>
              <w:autoSpaceDE w:val="0"/>
              <w:autoSpaceDN w:val="0"/>
              <w:spacing w:line="288" w:lineRule="auto"/>
              <w:jc w:val="both"/>
            </w:pPr>
            <w:r w:rsidRPr="00A666A6">
              <w:t xml:space="preserve">Биржевые облигации серии БО-26: 15 000 000 000 (Пятнадцать миллиардов) рублей </w:t>
            </w:r>
          </w:p>
          <w:p w:rsidR="00E95B8D" w:rsidRPr="00A666A6" w:rsidRDefault="00E95B8D" w:rsidP="008C33E1">
            <w:pPr>
              <w:autoSpaceDE w:val="0"/>
              <w:autoSpaceDN w:val="0"/>
              <w:spacing w:line="288" w:lineRule="auto"/>
              <w:jc w:val="both"/>
            </w:pPr>
            <w:r w:rsidRPr="00A666A6">
              <w:t>Биржевые облигации серии БО-27: 5 000 000 000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БО-28: 5 000 000 000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БО-29: 500 000 000 (Пятьсот миллионов) долларов США</w:t>
            </w:r>
          </w:p>
          <w:p w:rsidR="00E95B8D" w:rsidRPr="00A666A6" w:rsidRDefault="00E95B8D" w:rsidP="008C33E1">
            <w:pPr>
              <w:autoSpaceDE w:val="0"/>
              <w:autoSpaceDN w:val="0"/>
              <w:spacing w:line="288" w:lineRule="auto"/>
              <w:jc w:val="both"/>
            </w:pPr>
            <w:r w:rsidRPr="00A666A6">
              <w:t xml:space="preserve">Биржевые облигации серии БО-30: 500 000 000 (Пятьсот миллионов) долларов США </w:t>
            </w:r>
          </w:p>
          <w:p w:rsidR="00E95B8D" w:rsidRPr="00A666A6" w:rsidRDefault="00E95B8D" w:rsidP="008C33E1">
            <w:pPr>
              <w:autoSpaceDE w:val="0"/>
              <w:autoSpaceDN w:val="0"/>
              <w:spacing w:line="288" w:lineRule="auto"/>
              <w:jc w:val="both"/>
            </w:pPr>
            <w:r w:rsidRPr="00A666A6">
              <w:t>Биржевые облигации серии БО-31: 300 000 000 (Триста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БО-32: 300 000 000 (Триста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БО-33: 10 000 000 000 (Десять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БО-34: 10 000 000 000 (Десять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БО-35: 250 000 000 (Двести пятьдесят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БО-36: 100 000 000 (Сто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БО-37: 15 000 000 000 (Пятнадцать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БО-38: 500 000 000 (Пятьсот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БО-39: 500 000 000 (Пятьсот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БО-40: 300 000 000 (Триста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БО-41: 300 000 000 (Триста миллионов) долларов США</w:t>
            </w:r>
          </w:p>
          <w:p w:rsidR="00E95B8D" w:rsidRPr="00A666A6" w:rsidRDefault="00E95B8D" w:rsidP="008C33E1">
            <w:pPr>
              <w:autoSpaceDE w:val="0"/>
              <w:autoSpaceDN w:val="0"/>
              <w:spacing w:line="288" w:lineRule="auto"/>
              <w:jc w:val="both"/>
            </w:pPr>
            <w:r w:rsidRPr="00A666A6">
              <w:t>Биржевые облигации серии БО-42: 15 000 000 000 (Пятнадцать миллиардов) рублей</w:t>
            </w:r>
          </w:p>
          <w:p w:rsidR="00E95B8D" w:rsidRPr="00A666A6" w:rsidRDefault="00E95B8D" w:rsidP="008C33E1">
            <w:pPr>
              <w:autoSpaceDE w:val="0"/>
              <w:autoSpaceDN w:val="0"/>
              <w:spacing w:line="288" w:lineRule="auto"/>
              <w:jc w:val="both"/>
            </w:pPr>
            <w:r w:rsidRPr="00A666A6">
              <w:t xml:space="preserve">Биржевые облигации серии БО-43: 250 000 000 (Двести пятьдесят миллионов) долларов США </w:t>
            </w:r>
          </w:p>
          <w:p w:rsidR="00E95B8D" w:rsidRPr="00A666A6" w:rsidRDefault="00E95B8D" w:rsidP="008C33E1">
            <w:pPr>
              <w:autoSpaceDE w:val="0"/>
              <w:autoSpaceDN w:val="0"/>
              <w:spacing w:line="288" w:lineRule="auto"/>
              <w:jc w:val="both"/>
            </w:pPr>
            <w:r w:rsidRPr="00A666A6">
              <w:t xml:space="preserve">Биржевые облигации серии БО-44: 25 000 000 000 (Двадцать пять миллиардов) рублей </w:t>
            </w:r>
          </w:p>
          <w:p w:rsidR="00E95B8D" w:rsidRPr="00A666A6" w:rsidRDefault="00E95B8D" w:rsidP="008C33E1">
            <w:pPr>
              <w:autoSpaceDE w:val="0"/>
              <w:autoSpaceDN w:val="0"/>
              <w:spacing w:line="288" w:lineRule="auto"/>
              <w:jc w:val="both"/>
            </w:pPr>
            <w:r w:rsidRPr="00A666A6">
              <w:t>Биржевые облигации серии БО-45: 25 000 000 000 (Двадцать пять миллиардов) рублей</w:t>
            </w:r>
          </w:p>
          <w:p w:rsidR="00E95B8D" w:rsidRPr="00A666A6" w:rsidRDefault="00E95B8D" w:rsidP="008C33E1">
            <w:pPr>
              <w:autoSpaceDE w:val="0"/>
              <w:autoSpaceDN w:val="0"/>
              <w:spacing w:line="288" w:lineRule="auto"/>
              <w:jc w:val="both"/>
            </w:pPr>
            <w:r w:rsidRPr="00A666A6">
              <w:t>Биржевые облигации серии БО-46: 250 000 000 (Двести пятьдесят миллионов) евро</w:t>
            </w:r>
          </w:p>
          <w:p w:rsidR="00E95B8D" w:rsidRPr="00A666A6" w:rsidRDefault="00E95B8D" w:rsidP="008C33E1">
            <w:pPr>
              <w:autoSpaceDE w:val="0"/>
              <w:autoSpaceDN w:val="0"/>
              <w:spacing w:line="288" w:lineRule="auto"/>
              <w:jc w:val="both"/>
            </w:pPr>
            <w:r w:rsidRPr="00A666A6">
              <w:t>Биржевые облигации серии БО-47: 300 000 000 (Триста миллионов) евро</w:t>
            </w:r>
          </w:p>
          <w:p w:rsidR="00E95B8D" w:rsidRPr="00A666A6" w:rsidRDefault="00E95B8D" w:rsidP="008C33E1">
            <w:pPr>
              <w:autoSpaceDE w:val="0"/>
              <w:autoSpaceDN w:val="0"/>
              <w:spacing w:line="288" w:lineRule="auto"/>
              <w:jc w:val="both"/>
            </w:pPr>
            <w:r w:rsidRPr="00A666A6">
              <w:t>Биржевые облигации серии БО-48: 300 000 000 (Триста миллионов) евро</w:t>
            </w:r>
          </w:p>
          <w:p w:rsidR="00E95B8D" w:rsidRPr="00A666A6" w:rsidRDefault="00E95B8D" w:rsidP="008C33E1">
            <w:pPr>
              <w:autoSpaceDE w:val="0"/>
              <w:autoSpaceDN w:val="0"/>
              <w:spacing w:line="288" w:lineRule="auto"/>
              <w:jc w:val="both"/>
            </w:pPr>
            <w:r w:rsidRPr="00A666A6">
              <w:t>Биржевые облигации серии БО-49: 500 000 000 (Пятьсот миллионов) евро</w:t>
            </w:r>
          </w:p>
          <w:p w:rsidR="00E95B8D" w:rsidRPr="00A666A6" w:rsidRDefault="00E95B8D" w:rsidP="008C33E1">
            <w:pPr>
              <w:autoSpaceDE w:val="0"/>
              <w:autoSpaceDN w:val="0"/>
              <w:spacing w:line="288" w:lineRule="auto"/>
              <w:jc w:val="both"/>
            </w:pPr>
            <w:r w:rsidRPr="00A666A6">
              <w:t>Биржевые облигации серии БО-50: 200 000 000 (Двести миллионов) швейцарских франков</w:t>
            </w:r>
          </w:p>
          <w:p w:rsidR="00E95B8D" w:rsidRPr="00A666A6" w:rsidRDefault="00E95B8D" w:rsidP="008C33E1">
            <w:pPr>
              <w:widowControl w:val="0"/>
              <w:autoSpaceDE w:val="0"/>
              <w:autoSpaceDN w:val="0"/>
              <w:adjustRightInd w:val="0"/>
              <w:spacing w:line="288" w:lineRule="auto"/>
              <w:rPr>
                <w:rFonts w:cs="Calibri"/>
              </w:rPr>
            </w:pPr>
            <w:r w:rsidRPr="00A666A6">
              <w:t>Биржевые облигации серии БО-51: 200 000 000 (Двести миллионов) швейцарских франков</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Состояние ценных бумаг выпуска (размещение не началось; размещаются; размещение завершено; находятся в обращении)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rPr>
                <w:rFonts w:cs="Calibri"/>
              </w:rPr>
              <w:t>размещение не началось</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rPr>
                <w:rFonts w:cs="Calibri"/>
              </w:rPr>
            </w:pPr>
            <w:r w:rsidRPr="00A666A6">
              <w:t>По биржевым облигациям не предоставляется</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spacing w:line="288" w:lineRule="auto"/>
              <w:jc w:val="both"/>
              <w:rPr>
                <w:rFonts w:cs="Calibri"/>
              </w:rPr>
            </w:pPr>
            <w:r w:rsidRPr="00A666A6">
              <w:rPr>
                <w:rFonts w:cs="Calibri"/>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shd w:val="clear" w:color="auto" w:fill="FFFFFF"/>
              <w:autoSpaceDE w:val="0"/>
              <w:autoSpaceDN w:val="0"/>
              <w:spacing w:line="288" w:lineRule="auto"/>
              <w:jc w:val="both"/>
            </w:pPr>
            <w:r w:rsidRPr="00A666A6">
              <w:t>Биржевые облигации серии БО-01: имеют 1 (Один) купон. Длительность купонного периода – 1 (Один) год.</w:t>
            </w:r>
          </w:p>
          <w:p w:rsidR="00E95B8D" w:rsidRPr="00A666A6" w:rsidRDefault="00E95B8D" w:rsidP="008C33E1">
            <w:pPr>
              <w:autoSpaceDE w:val="0"/>
              <w:autoSpaceDN w:val="0"/>
              <w:spacing w:line="288" w:lineRule="auto"/>
              <w:jc w:val="both"/>
            </w:pPr>
            <w:r w:rsidRPr="00A666A6">
              <w:t>Биржевые облигации серии БО-02: имеют 1 (Один) купон. Длительность купонного периода – 1 (Один) год.</w:t>
            </w:r>
          </w:p>
          <w:p w:rsidR="00E95B8D" w:rsidRPr="00A666A6" w:rsidRDefault="00E95B8D" w:rsidP="008C33E1">
            <w:pPr>
              <w:autoSpaceDE w:val="0"/>
              <w:autoSpaceDN w:val="0"/>
              <w:spacing w:line="288" w:lineRule="auto"/>
              <w:jc w:val="both"/>
            </w:pPr>
            <w:r w:rsidRPr="00A666A6">
              <w:t>Биржевые облигации серии БО-03: имеют 1 (Один) купон. Длительность купонного периода – 1 (Один) год.</w:t>
            </w:r>
          </w:p>
          <w:p w:rsidR="00E95B8D" w:rsidRPr="00A666A6" w:rsidRDefault="00E95B8D" w:rsidP="008C33E1">
            <w:pPr>
              <w:autoSpaceDE w:val="0"/>
              <w:autoSpaceDN w:val="0"/>
              <w:spacing w:line="288" w:lineRule="auto"/>
              <w:jc w:val="both"/>
            </w:pPr>
            <w:r w:rsidRPr="00A666A6">
              <w:t>Биржевые облигации серии БО-04: имеют 1 (Один) купон. Длительность купонного периода – 1 (Один) год.</w:t>
            </w:r>
          </w:p>
          <w:p w:rsidR="00E95B8D" w:rsidRPr="00A666A6" w:rsidRDefault="00E95B8D" w:rsidP="008C33E1">
            <w:pPr>
              <w:autoSpaceDE w:val="0"/>
              <w:autoSpaceDN w:val="0"/>
              <w:spacing w:line="288" w:lineRule="auto"/>
              <w:jc w:val="both"/>
            </w:pPr>
            <w:r w:rsidRPr="00A666A6">
              <w:t xml:space="preserve">Биржевые облигации серии БО-05: имеют 1 (Один) купон. Длительность купонного периода – 1 (Один) год.  </w:t>
            </w:r>
          </w:p>
          <w:p w:rsidR="00E95B8D" w:rsidRPr="00A666A6" w:rsidRDefault="00E95B8D" w:rsidP="008C33E1">
            <w:pPr>
              <w:autoSpaceDE w:val="0"/>
              <w:autoSpaceDN w:val="0"/>
              <w:spacing w:line="288" w:lineRule="auto"/>
              <w:jc w:val="both"/>
            </w:pPr>
            <w:r w:rsidRPr="00A666A6">
              <w:t xml:space="preserve">Биржевые облигации серии БО-06: имеют 1 (Один) купон. Длительность купонного периода – 1 (Один) год. </w:t>
            </w:r>
          </w:p>
          <w:p w:rsidR="00E95B8D" w:rsidRPr="00A666A6" w:rsidRDefault="00E95B8D" w:rsidP="008C33E1">
            <w:pPr>
              <w:autoSpaceDE w:val="0"/>
              <w:autoSpaceDN w:val="0"/>
              <w:spacing w:line="288" w:lineRule="auto"/>
              <w:jc w:val="both"/>
            </w:pPr>
            <w:r w:rsidRPr="00A666A6">
              <w:t xml:space="preserve">Биржевые облигации серии БО-07: имеют 20 (Двадцать)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БО-08: имеют 20 (Двадцать)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БО-09: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БО-10: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БО-11: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БО-12: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БО-13: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БО-14: имеют 20 (Двадцать)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БО-15: имеют 1 (Один) купон. Длительность купонного периода – 1 (Один) год.  </w:t>
            </w:r>
          </w:p>
          <w:p w:rsidR="00E95B8D" w:rsidRPr="00A666A6" w:rsidRDefault="00E95B8D" w:rsidP="008C33E1">
            <w:pPr>
              <w:autoSpaceDE w:val="0"/>
              <w:autoSpaceDN w:val="0"/>
              <w:spacing w:line="288" w:lineRule="auto"/>
              <w:jc w:val="both"/>
            </w:pPr>
            <w:r w:rsidRPr="00A666A6">
              <w:t xml:space="preserve">Биржевые облигации серии БО-16: имеют 1 (Один) купон. Длительность купонного периода – 1 (Один) год. </w:t>
            </w:r>
          </w:p>
          <w:p w:rsidR="00E95B8D" w:rsidRPr="00A666A6" w:rsidRDefault="00E95B8D" w:rsidP="008C33E1">
            <w:pPr>
              <w:autoSpaceDE w:val="0"/>
              <w:autoSpaceDN w:val="0"/>
              <w:spacing w:line="288" w:lineRule="auto"/>
              <w:jc w:val="both"/>
            </w:pPr>
            <w:r w:rsidRPr="00A666A6">
              <w:t xml:space="preserve">Биржевые облигации серии БО-17: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БО-18: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БО-19: имеют 20 (Двадцать)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Биржевые облигации серии БО-20: имеют 20 (Двадцать)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 xml:space="preserve">Биржевые облигации серии БО-21: имеют 20 (Двадцать)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БО-22: имеют 30 (Тридцать)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Биржевые облигации серии БО-23: имеют 30 (Тридцать)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 xml:space="preserve">Биржевые облигации серии БО-24: имеют 30 (Тридцать)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Биржевые облигации серии БО-25: имеют 1 (Один) купон. Длительность купонного периода – 1 (Один) год.</w:t>
            </w:r>
          </w:p>
          <w:p w:rsidR="00E95B8D" w:rsidRPr="00A666A6" w:rsidRDefault="00E95B8D" w:rsidP="008C33E1">
            <w:pPr>
              <w:autoSpaceDE w:val="0"/>
              <w:autoSpaceDN w:val="0"/>
              <w:spacing w:line="288" w:lineRule="auto"/>
              <w:jc w:val="both"/>
            </w:pPr>
            <w:r w:rsidRPr="00A666A6">
              <w:t xml:space="preserve">Биржевые облигации серии БО-26: имеют 1 (Один) купон. Длительность купонного периода – 1 (Один) год. </w:t>
            </w:r>
          </w:p>
          <w:p w:rsidR="00E95B8D" w:rsidRPr="00A666A6" w:rsidRDefault="00E95B8D" w:rsidP="008C33E1">
            <w:pPr>
              <w:autoSpaceDE w:val="0"/>
              <w:autoSpaceDN w:val="0"/>
              <w:spacing w:line="288" w:lineRule="auto"/>
              <w:jc w:val="both"/>
            </w:pPr>
            <w:r w:rsidRPr="00A666A6">
              <w:t>Биржевые облигации серии БО-27: имеют 6 (Шесть)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БО-28: имеют 6 (Шесть)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БО-29: имеют 10 (Десять)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 xml:space="preserve">Биржевые облигации серии БО-30: имеют 10 (Десять)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Биржевые облигации серии БО-31: имеют 10 (Десять)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БО-32: имеют 10 (Десять)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БО-33: имеют 6 (Шесть)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БО-34: имеют 6 (Шесть)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БО-35: имеют 10 (Десять)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БО-36: имеют 10 (Десять)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БО-37: имеют 10 (Десять)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БО-38: имеют 20 (Двадцать)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БО-39: имеют 20 (Двадцать)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БО-40: имеют 20 (Двадцать)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БО-41: имеют 20 (Двадцать)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БО-42: имеют 6 (Шесть)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 xml:space="preserve">Биржевые облигации серии БО-43: имеют 20 (Двадцать)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 xml:space="preserve">Биржевые облигации серии БО-44: имеют 6 (Шесть) купонов. Длительность купонного периода – 6 (Шесть) месяцев. </w:t>
            </w:r>
          </w:p>
          <w:p w:rsidR="00E95B8D" w:rsidRPr="00A666A6" w:rsidRDefault="00E95B8D" w:rsidP="008C33E1">
            <w:pPr>
              <w:autoSpaceDE w:val="0"/>
              <w:autoSpaceDN w:val="0"/>
              <w:spacing w:line="288" w:lineRule="auto"/>
              <w:jc w:val="both"/>
            </w:pPr>
            <w:r w:rsidRPr="00A666A6">
              <w:t>Биржевые облигации серии БО-45: имеют 6 (Шесть)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БО-46: имеют 10 (Десять)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БО-47: имеют 14 (Четырнадцать)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БО-48: имеют 14 (Четырнадцать)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БО-49: имеют 20 (Двадцать) купонов. Длительность купонного периода – 6 (Шесть) месяцев.</w:t>
            </w:r>
          </w:p>
          <w:p w:rsidR="00E95B8D" w:rsidRPr="00A666A6" w:rsidRDefault="00E95B8D" w:rsidP="008C33E1">
            <w:pPr>
              <w:autoSpaceDE w:val="0"/>
              <w:autoSpaceDN w:val="0"/>
              <w:spacing w:line="288" w:lineRule="auto"/>
              <w:jc w:val="both"/>
            </w:pPr>
            <w:r w:rsidRPr="00A666A6">
              <w:t>Биржевые облигации серии БО-50: имеют 10 (Десять) купонов. Длительность купонного периода – 6 (Шесть) месяцев.</w:t>
            </w:r>
          </w:p>
          <w:p w:rsidR="00E95B8D" w:rsidRPr="00A666A6" w:rsidRDefault="00E95B8D" w:rsidP="008C33E1">
            <w:pPr>
              <w:spacing w:line="288" w:lineRule="auto"/>
              <w:jc w:val="both"/>
            </w:pPr>
            <w:r w:rsidRPr="00A666A6">
              <w:t>Биржевые облигации серии БО-51: имеют 10 (Десять) купонов. Длительность купонного периода – 6 (Шесть) месяцев.</w:t>
            </w:r>
          </w:p>
          <w:p w:rsidR="00E95B8D" w:rsidRPr="00A666A6" w:rsidRDefault="00E95B8D" w:rsidP="008C33E1">
            <w:pPr>
              <w:widowControl w:val="0"/>
              <w:autoSpaceDE w:val="0"/>
              <w:autoSpaceDN w:val="0"/>
              <w:adjustRightInd w:val="0"/>
              <w:spacing w:line="288" w:lineRule="auto"/>
              <w:rPr>
                <w:rFonts w:cs="Calibri"/>
              </w:rPr>
            </w:pP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61F65">
            <w:pPr>
              <w:widowControl w:val="0"/>
              <w:autoSpaceDE w:val="0"/>
              <w:autoSpaceDN w:val="0"/>
              <w:adjustRightInd w:val="0"/>
              <w:jc w:val="both"/>
              <w:rPr>
                <w:rFonts w:cs="Calibri"/>
              </w:rPr>
            </w:pPr>
            <w:r w:rsidRPr="00A666A6">
              <w:rPr>
                <w:rFonts w:cs="Calibri"/>
              </w:rPr>
              <w:t>Срок (дата) погашения ценных бумаг выпуска</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61F65">
            <w:pPr>
              <w:shd w:val="clear" w:color="auto" w:fill="FFFFFF"/>
              <w:autoSpaceDE w:val="0"/>
              <w:autoSpaceDN w:val="0"/>
              <w:jc w:val="both"/>
            </w:pPr>
            <w:r w:rsidRPr="00A666A6">
              <w:t>Биржевые облигации серии БО-01: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БО-02: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БО-03: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БО-04: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БО-05: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БО-06: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БО-07: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БО-08: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БО-09: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БО-10: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БО-11: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БО-12: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БО-13: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БО-14: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БО-15: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БО-16: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БО-17: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БО-18: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БО-19: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БО-20: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БО-21: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БО-22: погашаются в дату, которая наступает по истечении          15 (Пятнадцати)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БО-23: погашаются в дату, которая наступает по истечении          15 (Пятнадцати)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БО-24: погашаются в дату, которая наступает по истечении          15 (Пятнадцати)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БО-25: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 xml:space="preserve">Биржевые облигации серии БО-26: погашаются в дату, которая наступает по истечении            1 (Одного) года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 </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БО-27: погашаются в дату, которая наступает по истечении            3 (Трех)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БО-28: погашаются в дату, которая наступает по истечении            3 (Трех)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БО-29: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БО-30: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БО-31: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БО-32: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БО-33: погашаются в дату, которая наступает по истечении            3 (Трех)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БО-34: погашаются в дату, которая наступает по истечении            3 (Трех)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БО-35: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БО-36: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БО-37: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БО-38: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БО-39: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БО-40: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БО-41: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БО-42: погашаются в дату, которая наступает по истечении            3 (Трех)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БО-43: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БО-44: погашаются в дату, которая наступает по истечении            3 (Трех)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БО-45: погашаются в дату, которая наступает по истечении            3 (Трех)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БО-46: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БО-47: погашаются в дату, которая наступает по истечении            7 (Семи)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БО-48: погашаются в дату, которая наступает по истечении            7 (Семи)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БО-49: погашаются в дату, которая наступает по истечении          10 (Десяти)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autoSpaceDE w:val="0"/>
              <w:autoSpaceDN w:val="0"/>
              <w:jc w:val="both"/>
            </w:pPr>
          </w:p>
          <w:p w:rsidR="00E95B8D" w:rsidRPr="00A666A6" w:rsidRDefault="00E95B8D" w:rsidP="00161F65">
            <w:pPr>
              <w:autoSpaceDE w:val="0"/>
              <w:autoSpaceDN w:val="0"/>
              <w:jc w:val="both"/>
            </w:pPr>
            <w:r w:rsidRPr="00A666A6">
              <w:t>Биржевые облигации серии БО-50: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p w:rsidR="00E95B8D" w:rsidRPr="00A666A6" w:rsidRDefault="00E95B8D" w:rsidP="00161F65">
            <w:pPr>
              <w:widowControl w:val="0"/>
              <w:autoSpaceDE w:val="0"/>
              <w:autoSpaceDN w:val="0"/>
              <w:adjustRightInd w:val="0"/>
            </w:pPr>
          </w:p>
          <w:p w:rsidR="00E95B8D" w:rsidRPr="00A666A6" w:rsidRDefault="00E95B8D" w:rsidP="00161F65">
            <w:pPr>
              <w:widowControl w:val="0"/>
              <w:autoSpaceDE w:val="0"/>
              <w:autoSpaceDN w:val="0"/>
              <w:adjustRightInd w:val="0"/>
              <w:rPr>
                <w:rFonts w:cs="Calibri"/>
              </w:rPr>
            </w:pPr>
            <w:r w:rsidRPr="00A666A6">
              <w:t>Биржевые облигации серии БО-51: погашаются в дату, которая наступает по истечении            5 (Пяти) лет с даты начала размещения облигаций данной серии. Предусматривается возможность досрочного погашения по требованию владельцев и по усмотрению эмитента.</w:t>
            </w:r>
          </w:p>
        </w:tc>
      </w:tr>
      <w:tr w:rsidR="00E95B8D" w:rsidRPr="00A666A6" w:rsidTr="008C33E1">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61F65">
            <w:pPr>
              <w:widowControl w:val="0"/>
              <w:autoSpaceDE w:val="0"/>
              <w:autoSpaceDN w:val="0"/>
              <w:adjustRightInd w:val="0"/>
              <w:jc w:val="both"/>
              <w:rPr>
                <w:rFonts w:cs="Calibri"/>
              </w:rPr>
            </w:pPr>
            <w:r w:rsidRPr="00A666A6">
              <w:rPr>
                <w:rFonts w:cs="Calibri"/>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61F65">
            <w:pPr>
              <w:widowControl w:val="0"/>
              <w:autoSpaceDE w:val="0"/>
              <w:autoSpaceDN w:val="0"/>
              <w:adjustRightInd w:val="0"/>
            </w:pPr>
            <w:hyperlink r:id="rId55" w:history="1">
              <w:r w:rsidRPr="00A666A6">
                <w:rPr>
                  <w:rStyle w:val="Hyperlink"/>
                  <w:color w:val="auto"/>
                  <w:lang w:val="en-US"/>
                </w:rPr>
                <w:t>www</w:t>
              </w:r>
              <w:r w:rsidRPr="00A666A6">
                <w:rPr>
                  <w:rStyle w:val="Hyperlink"/>
                  <w:color w:val="auto"/>
                </w:rPr>
                <w:t>.</w:t>
              </w:r>
              <w:r w:rsidRPr="00A666A6">
                <w:rPr>
                  <w:rStyle w:val="Hyperlink"/>
                  <w:color w:val="auto"/>
                  <w:lang w:val="en-US"/>
                </w:rPr>
                <w:t>sberbank</w:t>
              </w:r>
              <w:r w:rsidRPr="00A666A6">
                <w:rPr>
                  <w:rStyle w:val="Hyperlink"/>
                  <w:color w:val="auto"/>
                </w:rPr>
                <w:t>.</w:t>
              </w:r>
              <w:r w:rsidRPr="00A666A6">
                <w:rPr>
                  <w:rStyle w:val="Hyperlink"/>
                  <w:color w:val="auto"/>
                  <w:lang w:val="en-US"/>
                </w:rPr>
                <w:t>ru</w:t>
              </w:r>
            </w:hyperlink>
            <w:r w:rsidRPr="00A666A6">
              <w:t xml:space="preserve">, </w:t>
            </w:r>
          </w:p>
          <w:p w:rsidR="00E95B8D" w:rsidRPr="00A666A6" w:rsidRDefault="00E95B8D" w:rsidP="00161F65">
            <w:pPr>
              <w:widowControl w:val="0"/>
              <w:autoSpaceDE w:val="0"/>
              <w:autoSpaceDN w:val="0"/>
              <w:adjustRightInd w:val="0"/>
              <w:rPr>
                <w:rFonts w:cs="Calibri"/>
              </w:rPr>
            </w:pPr>
            <w:r w:rsidRPr="00A666A6">
              <w:rPr>
                <w:lang w:val="en-US"/>
              </w:rPr>
              <w:t>http</w:t>
            </w:r>
            <w:r w:rsidRPr="00A666A6">
              <w:t>://</w:t>
            </w:r>
            <w:r w:rsidRPr="00A666A6">
              <w:rPr>
                <w:lang w:val="en-US"/>
              </w:rPr>
              <w:t>www</w:t>
            </w:r>
            <w:r w:rsidRPr="00A666A6">
              <w:t>.</w:t>
            </w:r>
            <w:r w:rsidRPr="00A666A6">
              <w:rPr>
                <w:lang w:val="en-US"/>
              </w:rPr>
              <w:t>e</w:t>
            </w:r>
            <w:r w:rsidRPr="00A666A6">
              <w:t>-</w:t>
            </w:r>
            <w:r w:rsidRPr="00A666A6">
              <w:rPr>
                <w:lang w:val="en-US"/>
              </w:rPr>
              <w:t>disclosure</w:t>
            </w:r>
            <w:r w:rsidRPr="00A666A6">
              <w:t>.</w:t>
            </w:r>
            <w:r w:rsidRPr="00A666A6">
              <w:rPr>
                <w:lang w:val="en-US"/>
              </w:rPr>
              <w:t>ru</w:t>
            </w:r>
            <w:r w:rsidRPr="00A666A6">
              <w:t>/</w:t>
            </w:r>
            <w:r w:rsidRPr="00A666A6">
              <w:rPr>
                <w:lang w:val="en-US"/>
              </w:rPr>
              <w:t>portal</w:t>
            </w:r>
            <w:r w:rsidRPr="00A666A6">
              <w:t>/</w:t>
            </w:r>
            <w:r w:rsidRPr="00A666A6">
              <w:rPr>
                <w:lang w:val="en-US"/>
              </w:rPr>
              <w:t>company</w:t>
            </w:r>
            <w:r w:rsidRPr="00A666A6">
              <w:t>.</w:t>
            </w:r>
            <w:r w:rsidRPr="00A666A6">
              <w:rPr>
                <w:lang w:val="en-US"/>
              </w:rPr>
              <w:t>aspx</w:t>
            </w:r>
            <w:r w:rsidRPr="00A666A6">
              <w:t>?</w:t>
            </w:r>
            <w:r w:rsidRPr="00A666A6">
              <w:rPr>
                <w:lang w:val="en-US"/>
              </w:rPr>
              <w:t>id</w:t>
            </w:r>
            <w:r w:rsidRPr="00A666A6">
              <w:t>=3043</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4740"/>
        <w:gridCol w:w="5592"/>
      </w:tblGrid>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Вид, серия (тип), форма и иные идентификационные признаки ценных бумаг</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2F4155">
            <w:pPr>
              <w:widowControl w:val="0"/>
              <w:autoSpaceDE w:val="0"/>
              <w:autoSpaceDN w:val="0"/>
              <w:adjustRightInd w:val="0"/>
              <w:rPr>
                <w:rFonts w:cs="Calibri"/>
              </w:rPr>
            </w:pPr>
            <w:r w:rsidRPr="00A666A6">
              <w:t>неконвертируемые процентные документарные биржевые облигации на предъявителя с обязательным централизованным хранением серии СБО-01 – СБО-34, размещаемые путем открытой подписки, с возможностью досрочного погашения по требованию владельцев и по усмотрению Эмитента</w:t>
            </w: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Государственный регистрационный номер выпуска ценных бумаг и дата его государственной регистрации (идентификационный номер выпуска и дата его присвоения в случае, если выпуск ценных бумаг не подлежал государственной регистрации)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FD35B7">
            <w:pPr>
              <w:widowControl w:val="0"/>
              <w:autoSpaceDE w:val="0"/>
              <w:autoSpaceDN w:val="0"/>
              <w:adjustRightInd w:val="0"/>
            </w:pPr>
            <w:r w:rsidRPr="00A666A6">
              <w:t xml:space="preserve">Идентификационный номер выпуска и дата его присвоения: </w:t>
            </w:r>
          </w:p>
          <w:p w:rsidR="00E95B8D" w:rsidRPr="00A666A6" w:rsidRDefault="00E95B8D" w:rsidP="00FD35B7">
            <w:pPr>
              <w:widowControl w:val="0"/>
              <w:autoSpaceDE w:val="0"/>
              <w:autoSpaceDN w:val="0"/>
              <w:adjustRightInd w:val="0"/>
            </w:pPr>
          </w:p>
          <w:p w:rsidR="00E95B8D" w:rsidRPr="00A666A6" w:rsidRDefault="00E95B8D" w:rsidP="00FD35B7">
            <w:pPr>
              <w:shd w:val="clear" w:color="auto" w:fill="FFFFFF"/>
              <w:autoSpaceDE w:val="0"/>
              <w:autoSpaceDN w:val="0"/>
              <w:jc w:val="both"/>
            </w:pPr>
            <w:r w:rsidRPr="00A666A6">
              <w:t>Биржевые облигации серии СБО-01: идентификационный номер 4B025201481B от 19.03.2015;</w:t>
            </w:r>
          </w:p>
          <w:p w:rsidR="00E95B8D" w:rsidRPr="00A666A6" w:rsidRDefault="00E95B8D" w:rsidP="00FD35B7">
            <w:pPr>
              <w:autoSpaceDE w:val="0"/>
              <w:autoSpaceDN w:val="0"/>
              <w:jc w:val="both"/>
            </w:pPr>
            <w:r w:rsidRPr="00A666A6">
              <w:t>Биржевые облигации серии СБО-02: идентификационный номер 4B025301481B от 19.03.2015;</w:t>
            </w:r>
          </w:p>
          <w:p w:rsidR="00E95B8D" w:rsidRPr="00A666A6" w:rsidRDefault="00E95B8D" w:rsidP="00FD35B7">
            <w:pPr>
              <w:autoSpaceDE w:val="0"/>
              <w:autoSpaceDN w:val="0"/>
              <w:jc w:val="both"/>
            </w:pPr>
            <w:r w:rsidRPr="00A666A6">
              <w:t>Биржевые облигации серии СБО-03: идентификационный номер 4B025401481B от 19.03.2015;</w:t>
            </w:r>
          </w:p>
          <w:p w:rsidR="00E95B8D" w:rsidRPr="00A666A6" w:rsidRDefault="00E95B8D" w:rsidP="00FD35B7">
            <w:pPr>
              <w:autoSpaceDE w:val="0"/>
              <w:autoSpaceDN w:val="0"/>
              <w:jc w:val="both"/>
            </w:pPr>
            <w:r w:rsidRPr="00A666A6">
              <w:t>Биржевые облигации серии СБО-04: идентификационный номер 4B025501481B от 19.03.2015;</w:t>
            </w:r>
          </w:p>
          <w:p w:rsidR="00E95B8D" w:rsidRPr="00A666A6" w:rsidRDefault="00E95B8D" w:rsidP="00FD35B7">
            <w:pPr>
              <w:autoSpaceDE w:val="0"/>
              <w:autoSpaceDN w:val="0"/>
              <w:jc w:val="both"/>
            </w:pPr>
            <w:r w:rsidRPr="00A666A6">
              <w:t xml:space="preserve">Биржевые облигации серии СБО-05: идентификационный номер 4B025601481B от 19.03.2015;  </w:t>
            </w:r>
          </w:p>
          <w:p w:rsidR="00E95B8D" w:rsidRPr="00A666A6" w:rsidRDefault="00E95B8D" w:rsidP="00FD35B7">
            <w:pPr>
              <w:autoSpaceDE w:val="0"/>
              <w:autoSpaceDN w:val="0"/>
              <w:jc w:val="both"/>
            </w:pPr>
            <w:r w:rsidRPr="00A666A6">
              <w:t xml:space="preserve">Биржевые облигации серии СБО-06: идентификационный номер 4B025701481B от 19.03.2015; </w:t>
            </w:r>
          </w:p>
          <w:p w:rsidR="00E95B8D" w:rsidRPr="00A666A6" w:rsidRDefault="00E95B8D" w:rsidP="00FD35B7">
            <w:pPr>
              <w:autoSpaceDE w:val="0"/>
              <w:autoSpaceDN w:val="0"/>
              <w:jc w:val="both"/>
            </w:pPr>
            <w:r w:rsidRPr="00A666A6">
              <w:t xml:space="preserve">Биржевые облигации серии СБО-07: идентификационный номер 4B025801481B от 19.03.2015;  </w:t>
            </w:r>
          </w:p>
          <w:p w:rsidR="00E95B8D" w:rsidRPr="00A666A6" w:rsidRDefault="00E95B8D" w:rsidP="00FD35B7">
            <w:pPr>
              <w:autoSpaceDE w:val="0"/>
              <w:autoSpaceDN w:val="0"/>
              <w:jc w:val="both"/>
            </w:pPr>
            <w:r w:rsidRPr="00A666A6">
              <w:t xml:space="preserve">Биржевые облигации серии СБО-08: идентификационный номер 4B025901481B от 19.03.2015;  </w:t>
            </w:r>
          </w:p>
          <w:p w:rsidR="00E95B8D" w:rsidRPr="00A666A6" w:rsidRDefault="00E95B8D" w:rsidP="00FD35B7">
            <w:pPr>
              <w:autoSpaceDE w:val="0"/>
              <w:autoSpaceDN w:val="0"/>
              <w:jc w:val="both"/>
            </w:pPr>
            <w:r w:rsidRPr="00A666A6">
              <w:t xml:space="preserve">Биржевые облигации серии СБО-09: идентификационный номер 4B026001481B от 19.03.2015;  </w:t>
            </w:r>
          </w:p>
          <w:p w:rsidR="00E95B8D" w:rsidRPr="00A666A6" w:rsidRDefault="00E95B8D" w:rsidP="00FD35B7">
            <w:pPr>
              <w:autoSpaceDE w:val="0"/>
              <w:autoSpaceDN w:val="0"/>
              <w:jc w:val="both"/>
            </w:pPr>
            <w:r w:rsidRPr="00A666A6">
              <w:t xml:space="preserve">Биржевые облигации серии СБО-10: идентификационный номер 4B026101481B от 19.03.2015;  </w:t>
            </w:r>
          </w:p>
          <w:p w:rsidR="00E95B8D" w:rsidRPr="00A666A6" w:rsidRDefault="00E95B8D" w:rsidP="00FD35B7">
            <w:pPr>
              <w:autoSpaceDE w:val="0"/>
              <w:autoSpaceDN w:val="0"/>
              <w:jc w:val="both"/>
            </w:pPr>
            <w:r w:rsidRPr="00A666A6">
              <w:t xml:space="preserve">Биржевые облигации серии СБО-11: идентификационный номер 4B026201481B от 19.03.2015;  </w:t>
            </w:r>
          </w:p>
          <w:p w:rsidR="00E95B8D" w:rsidRPr="00A666A6" w:rsidRDefault="00E95B8D" w:rsidP="00FD35B7">
            <w:pPr>
              <w:autoSpaceDE w:val="0"/>
              <w:autoSpaceDN w:val="0"/>
              <w:jc w:val="both"/>
            </w:pPr>
            <w:r w:rsidRPr="00A666A6">
              <w:t xml:space="preserve">Биржевые облигации серии СБО-12: идентификационный номер 4B026301481B от 19.03.2015;  </w:t>
            </w:r>
          </w:p>
          <w:p w:rsidR="00E95B8D" w:rsidRPr="00A666A6" w:rsidRDefault="00E95B8D" w:rsidP="00FD35B7">
            <w:pPr>
              <w:autoSpaceDE w:val="0"/>
              <w:autoSpaceDN w:val="0"/>
              <w:jc w:val="both"/>
            </w:pPr>
            <w:r w:rsidRPr="00A666A6">
              <w:t xml:space="preserve">Биржевые облигации серии СБО-13: идентификационный номер 4B026401481B от 19.03.2015; </w:t>
            </w:r>
          </w:p>
          <w:p w:rsidR="00E95B8D" w:rsidRPr="00A666A6" w:rsidRDefault="00E95B8D" w:rsidP="00FD35B7">
            <w:pPr>
              <w:autoSpaceDE w:val="0"/>
              <w:autoSpaceDN w:val="0"/>
              <w:jc w:val="both"/>
            </w:pPr>
            <w:r w:rsidRPr="00A666A6">
              <w:t xml:space="preserve">Биржевые облигации серии СБО-14: идентификационный номер 4B026501481B от 19.03.2015;  </w:t>
            </w:r>
          </w:p>
          <w:p w:rsidR="00E95B8D" w:rsidRPr="00A666A6" w:rsidRDefault="00E95B8D" w:rsidP="00FD35B7">
            <w:pPr>
              <w:autoSpaceDE w:val="0"/>
              <w:autoSpaceDN w:val="0"/>
              <w:jc w:val="both"/>
            </w:pPr>
            <w:r w:rsidRPr="00A666A6">
              <w:t xml:space="preserve">Биржевые облигации серии СБО-15: идентификационный номер 4B026601481B от 19.03.2015;  </w:t>
            </w:r>
          </w:p>
          <w:p w:rsidR="00E95B8D" w:rsidRPr="00A666A6" w:rsidRDefault="00E95B8D" w:rsidP="00FD35B7">
            <w:pPr>
              <w:autoSpaceDE w:val="0"/>
              <w:autoSpaceDN w:val="0"/>
              <w:jc w:val="both"/>
            </w:pPr>
            <w:r w:rsidRPr="00A666A6">
              <w:t xml:space="preserve">Биржевые облигации серии СБО-16: идентификационный номер 4B026701481B от 19.03.2015;  </w:t>
            </w:r>
          </w:p>
          <w:p w:rsidR="00E95B8D" w:rsidRPr="00A666A6" w:rsidRDefault="00E95B8D" w:rsidP="00FD35B7">
            <w:pPr>
              <w:autoSpaceDE w:val="0"/>
              <w:autoSpaceDN w:val="0"/>
              <w:jc w:val="both"/>
            </w:pPr>
            <w:r w:rsidRPr="00A666A6">
              <w:t xml:space="preserve">Биржевые облигации серии СБО-17: идентификационный номер 4B026801481B от 19.03.2015;  </w:t>
            </w:r>
          </w:p>
          <w:p w:rsidR="00E95B8D" w:rsidRPr="00A666A6" w:rsidRDefault="00E95B8D" w:rsidP="00FD35B7">
            <w:pPr>
              <w:autoSpaceDE w:val="0"/>
              <w:autoSpaceDN w:val="0"/>
              <w:jc w:val="both"/>
            </w:pPr>
            <w:r w:rsidRPr="00A666A6">
              <w:t xml:space="preserve">Биржевые облигации серии СБО-18: идентификационный номер 4B026901481B от 19.03.2015;  </w:t>
            </w:r>
          </w:p>
          <w:p w:rsidR="00E95B8D" w:rsidRPr="00A666A6" w:rsidRDefault="00E95B8D" w:rsidP="00FD35B7">
            <w:pPr>
              <w:autoSpaceDE w:val="0"/>
              <w:autoSpaceDN w:val="0"/>
              <w:jc w:val="both"/>
            </w:pPr>
            <w:r w:rsidRPr="00A666A6">
              <w:t xml:space="preserve">Биржевые облигации серии СБО-19: идентификационный номер 4B027001481B от 19.03.2015;  </w:t>
            </w:r>
          </w:p>
          <w:p w:rsidR="00E95B8D" w:rsidRPr="00A666A6" w:rsidRDefault="00E95B8D" w:rsidP="00FD35B7">
            <w:pPr>
              <w:autoSpaceDE w:val="0"/>
              <w:autoSpaceDN w:val="0"/>
              <w:jc w:val="both"/>
            </w:pPr>
            <w:r w:rsidRPr="00A666A6">
              <w:t xml:space="preserve">Биржевые облигации серии СБО-20: идентификационный номер 4B027101481B от 19.03.2015; </w:t>
            </w:r>
          </w:p>
          <w:p w:rsidR="00E95B8D" w:rsidRPr="00A666A6" w:rsidRDefault="00E95B8D" w:rsidP="00FD35B7">
            <w:pPr>
              <w:autoSpaceDE w:val="0"/>
              <w:autoSpaceDN w:val="0"/>
              <w:jc w:val="both"/>
            </w:pPr>
            <w:r w:rsidRPr="00A666A6">
              <w:t xml:space="preserve">Биржевые облигации серии СБО-21: идентификационный номер 4B027201481B от 19.03.2015;  </w:t>
            </w:r>
          </w:p>
          <w:p w:rsidR="00E95B8D" w:rsidRPr="00A666A6" w:rsidRDefault="00E95B8D" w:rsidP="00FD35B7">
            <w:pPr>
              <w:autoSpaceDE w:val="0"/>
              <w:autoSpaceDN w:val="0"/>
              <w:jc w:val="both"/>
            </w:pPr>
            <w:r w:rsidRPr="00A666A6">
              <w:t xml:space="preserve">Биржевые облигации серии СБО-22: идентификационный номер 4B027301481B от 19.03.2015;  </w:t>
            </w:r>
          </w:p>
          <w:p w:rsidR="00E95B8D" w:rsidRPr="00A666A6" w:rsidRDefault="00E95B8D" w:rsidP="00FD35B7">
            <w:pPr>
              <w:autoSpaceDE w:val="0"/>
              <w:autoSpaceDN w:val="0"/>
              <w:jc w:val="both"/>
            </w:pPr>
            <w:r w:rsidRPr="00A666A6">
              <w:t xml:space="preserve">Биржевые облигации серии СБО-23: идентификационный номер 4B027401481B от 19.03.2015;  </w:t>
            </w:r>
          </w:p>
          <w:p w:rsidR="00E95B8D" w:rsidRPr="00A666A6" w:rsidRDefault="00E95B8D" w:rsidP="00FD35B7">
            <w:pPr>
              <w:autoSpaceDE w:val="0"/>
              <w:autoSpaceDN w:val="0"/>
              <w:jc w:val="both"/>
            </w:pPr>
            <w:r w:rsidRPr="00A666A6">
              <w:t>Биржевые облигации серии СБО-24: идентификационный номер 4B027501481B от 19.03.2015;</w:t>
            </w:r>
          </w:p>
          <w:p w:rsidR="00E95B8D" w:rsidRPr="00A666A6" w:rsidRDefault="00E95B8D" w:rsidP="00FD35B7">
            <w:pPr>
              <w:autoSpaceDE w:val="0"/>
              <w:autoSpaceDN w:val="0"/>
              <w:jc w:val="both"/>
            </w:pPr>
            <w:r w:rsidRPr="00A666A6">
              <w:t xml:space="preserve">Биржевые облигации серии СБО-25: идентификационный номер 4B027601481B от 19.03.2015; </w:t>
            </w:r>
          </w:p>
          <w:p w:rsidR="00E95B8D" w:rsidRPr="00A666A6" w:rsidRDefault="00E95B8D" w:rsidP="00FD35B7">
            <w:pPr>
              <w:autoSpaceDE w:val="0"/>
              <w:autoSpaceDN w:val="0"/>
              <w:jc w:val="both"/>
            </w:pPr>
            <w:r w:rsidRPr="00A666A6">
              <w:t xml:space="preserve">Биржевые облигации серии СБО-26: идентификационный номер 4B027701481B от 19.03.2015;  </w:t>
            </w:r>
          </w:p>
          <w:p w:rsidR="00E95B8D" w:rsidRPr="00A666A6" w:rsidRDefault="00E95B8D" w:rsidP="00FD35B7">
            <w:pPr>
              <w:autoSpaceDE w:val="0"/>
              <w:autoSpaceDN w:val="0"/>
              <w:jc w:val="both"/>
            </w:pPr>
            <w:r w:rsidRPr="00A666A6">
              <w:t xml:space="preserve">Биржевые облигации серии СБО-27: идентификационный номер 4B027801481B от 19.03.2015; </w:t>
            </w:r>
          </w:p>
          <w:p w:rsidR="00E95B8D" w:rsidRPr="00A666A6" w:rsidRDefault="00E95B8D" w:rsidP="00FD35B7">
            <w:pPr>
              <w:autoSpaceDE w:val="0"/>
              <w:autoSpaceDN w:val="0"/>
              <w:jc w:val="both"/>
            </w:pPr>
            <w:r w:rsidRPr="00A666A6">
              <w:t xml:space="preserve">Биржевые облигации серии СБО-28: идентификационный номер 4B027901481B от 19.03.2015; </w:t>
            </w:r>
          </w:p>
          <w:p w:rsidR="00E95B8D" w:rsidRPr="00A666A6" w:rsidRDefault="00E95B8D" w:rsidP="00FD35B7">
            <w:pPr>
              <w:autoSpaceDE w:val="0"/>
              <w:autoSpaceDN w:val="0"/>
              <w:jc w:val="both"/>
            </w:pPr>
            <w:r w:rsidRPr="00A666A6">
              <w:t xml:space="preserve">Биржевые облигации серии СБО-29: идентификационный номер 4B028001481B от 19.03.2015; </w:t>
            </w:r>
          </w:p>
          <w:p w:rsidR="00E95B8D" w:rsidRPr="00A666A6" w:rsidRDefault="00E95B8D" w:rsidP="00FD35B7">
            <w:pPr>
              <w:autoSpaceDE w:val="0"/>
              <w:autoSpaceDN w:val="0"/>
              <w:jc w:val="both"/>
            </w:pPr>
            <w:r w:rsidRPr="00A666A6">
              <w:t xml:space="preserve">Биржевые облигации серии СБО-30: идентификационный номер 4B028101481B от 19.03.2015;  </w:t>
            </w:r>
          </w:p>
          <w:p w:rsidR="00E95B8D" w:rsidRPr="00A666A6" w:rsidRDefault="00E95B8D" w:rsidP="00FD35B7">
            <w:pPr>
              <w:autoSpaceDE w:val="0"/>
              <w:autoSpaceDN w:val="0"/>
              <w:jc w:val="both"/>
            </w:pPr>
            <w:r w:rsidRPr="00A666A6">
              <w:t xml:space="preserve">Биржевые облигации серии СБО-31: идентификационный номер 4B028201481B от 19.03.2015; </w:t>
            </w:r>
          </w:p>
          <w:p w:rsidR="00E95B8D" w:rsidRPr="00A666A6" w:rsidRDefault="00E95B8D" w:rsidP="00FD35B7">
            <w:pPr>
              <w:autoSpaceDE w:val="0"/>
              <w:autoSpaceDN w:val="0"/>
              <w:jc w:val="both"/>
            </w:pPr>
            <w:r w:rsidRPr="00A666A6">
              <w:t xml:space="preserve">Биржевые облигации серии СБО-32: идентификационный номер 4B028301481B от 19.03.2015; </w:t>
            </w:r>
          </w:p>
          <w:p w:rsidR="00E95B8D" w:rsidRPr="00A666A6" w:rsidRDefault="00E95B8D" w:rsidP="00FD35B7">
            <w:pPr>
              <w:autoSpaceDE w:val="0"/>
              <w:autoSpaceDN w:val="0"/>
              <w:jc w:val="both"/>
            </w:pPr>
            <w:r w:rsidRPr="00A666A6">
              <w:t xml:space="preserve">Биржевые облигации серии СБО-33: идентификационный номер 4B028401481B от 19.03.2015; </w:t>
            </w:r>
          </w:p>
          <w:p w:rsidR="00E95B8D" w:rsidRPr="00A666A6" w:rsidRDefault="00E95B8D" w:rsidP="00FD35B7">
            <w:pPr>
              <w:shd w:val="clear" w:color="auto" w:fill="FFFFFF"/>
              <w:autoSpaceDE w:val="0"/>
              <w:autoSpaceDN w:val="0"/>
              <w:jc w:val="both"/>
            </w:pPr>
            <w:r w:rsidRPr="00A666A6">
              <w:t>Биржевые облигации серии СБО-34: идентификационный номер 4B028501481B от 19.03.2015</w:t>
            </w:r>
          </w:p>
          <w:p w:rsidR="00E95B8D" w:rsidRPr="00A666A6" w:rsidRDefault="00E95B8D">
            <w:pPr>
              <w:widowControl w:val="0"/>
              <w:autoSpaceDE w:val="0"/>
              <w:autoSpaceDN w:val="0"/>
              <w:adjustRightInd w:val="0"/>
              <w:rPr>
                <w:rFonts w:cs="Calibri"/>
              </w:rPr>
            </w:pP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Регистрирующий орган, осуществивший государственную регистрацию выпуска ценных бумаг (организация, присвоившая выпуску ценных бумаг идентификационный номер, в случае, если выпуск ценных бумаг не подлежал государственной регистрации)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B0FBF">
            <w:pPr>
              <w:widowControl w:val="0"/>
              <w:autoSpaceDE w:val="0"/>
              <w:autoSpaceDN w:val="0"/>
              <w:adjustRightInd w:val="0"/>
              <w:jc w:val="center"/>
              <w:rPr>
                <w:rFonts w:cs="Calibri"/>
              </w:rPr>
            </w:pPr>
            <w:r w:rsidRPr="00A666A6">
              <w:t>ЗАО «ФБ  ММВБ»</w:t>
            </w: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Количество ценных бумаг выпуска</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9B0FBF">
            <w:pPr>
              <w:shd w:val="clear" w:color="auto" w:fill="FFFFFF"/>
              <w:autoSpaceDE w:val="0"/>
              <w:autoSpaceDN w:val="0"/>
              <w:jc w:val="both"/>
            </w:pPr>
            <w:r w:rsidRPr="00A666A6">
              <w:t>Биржевые облигации серии СБО-01: 500 000  (Пятьсот тысяч) штук</w:t>
            </w:r>
          </w:p>
          <w:p w:rsidR="00E95B8D" w:rsidRPr="00A666A6" w:rsidRDefault="00E95B8D" w:rsidP="009B0FBF">
            <w:pPr>
              <w:autoSpaceDE w:val="0"/>
              <w:autoSpaceDN w:val="0"/>
              <w:jc w:val="both"/>
            </w:pPr>
            <w:r w:rsidRPr="00A666A6">
              <w:t>Биржевые облигации серии СБО-02: 500 000 00 (Пятьсот тысяч) штук</w:t>
            </w:r>
          </w:p>
          <w:p w:rsidR="00E95B8D" w:rsidRPr="00A666A6" w:rsidRDefault="00E95B8D" w:rsidP="009B0FBF">
            <w:pPr>
              <w:autoSpaceDE w:val="0"/>
              <w:autoSpaceDN w:val="0"/>
              <w:jc w:val="both"/>
            </w:pPr>
            <w:r w:rsidRPr="00A666A6">
              <w:t>Биржевые облигации серии СБО-03: 500 000  (Пятьсот тысяч) штук</w:t>
            </w:r>
          </w:p>
          <w:p w:rsidR="00E95B8D" w:rsidRPr="00A666A6" w:rsidRDefault="00E95B8D" w:rsidP="009B0FBF">
            <w:pPr>
              <w:autoSpaceDE w:val="0"/>
              <w:autoSpaceDN w:val="0"/>
              <w:jc w:val="both"/>
            </w:pPr>
            <w:r w:rsidRPr="00A666A6">
              <w:t>Биржевые облигации серии СБО-04: 500 000  (Пятьсот тысяч) штук</w:t>
            </w:r>
          </w:p>
          <w:p w:rsidR="00E95B8D" w:rsidRPr="00A666A6" w:rsidRDefault="00E95B8D" w:rsidP="009B0FBF">
            <w:pPr>
              <w:autoSpaceDE w:val="0"/>
              <w:autoSpaceDN w:val="0"/>
              <w:jc w:val="both"/>
            </w:pPr>
            <w:r w:rsidRPr="00A666A6">
              <w:t xml:space="preserve">Биржевые облигации серии СБО-05: 500 000  (Пятьсот тысяч) штук  </w:t>
            </w:r>
          </w:p>
          <w:p w:rsidR="00E95B8D" w:rsidRPr="00A666A6" w:rsidRDefault="00E95B8D" w:rsidP="009B0FBF">
            <w:pPr>
              <w:autoSpaceDE w:val="0"/>
              <w:autoSpaceDN w:val="0"/>
              <w:jc w:val="both"/>
            </w:pPr>
            <w:r w:rsidRPr="00A666A6">
              <w:t xml:space="preserve">Биржевые облигации серии СБО-06: 500 000  (Пятьсот тысяч) штук </w:t>
            </w:r>
          </w:p>
          <w:p w:rsidR="00E95B8D" w:rsidRPr="00A666A6" w:rsidRDefault="00E95B8D" w:rsidP="009B0FBF">
            <w:pPr>
              <w:autoSpaceDE w:val="0"/>
              <w:autoSpaceDN w:val="0"/>
              <w:jc w:val="both"/>
            </w:pPr>
            <w:r w:rsidRPr="00A666A6">
              <w:t xml:space="preserve">Биржевые облигации серии СБО-07: 500 000  (Пятьсот тысяч) штук </w:t>
            </w:r>
          </w:p>
          <w:p w:rsidR="00E95B8D" w:rsidRPr="00A666A6" w:rsidRDefault="00E95B8D" w:rsidP="009B0FBF">
            <w:pPr>
              <w:autoSpaceDE w:val="0"/>
              <w:autoSpaceDN w:val="0"/>
              <w:jc w:val="both"/>
            </w:pPr>
            <w:r w:rsidRPr="00A666A6">
              <w:t>Биржевые облигации серии СБО-08: 500 000  (Пятьсот тысяч) штук</w:t>
            </w:r>
          </w:p>
          <w:p w:rsidR="00E95B8D" w:rsidRPr="00A666A6" w:rsidRDefault="00E95B8D" w:rsidP="009B0FBF">
            <w:pPr>
              <w:autoSpaceDE w:val="0"/>
              <w:autoSpaceDN w:val="0"/>
              <w:jc w:val="both"/>
            </w:pPr>
            <w:r w:rsidRPr="00A666A6">
              <w:t xml:space="preserve">Биржевые облигации серии СБО-09: 500 000  (Пятьсот тысяч) штук  </w:t>
            </w:r>
          </w:p>
          <w:p w:rsidR="00E95B8D" w:rsidRPr="00A666A6" w:rsidRDefault="00E95B8D" w:rsidP="009B0FBF">
            <w:pPr>
              <w:autoSpaceDE w:val="0"/>
              <w:autoSpaceDN w:val="0"/>
              <w:jc w:val="both"/>
            </w:pPr>
            <w:r w:rsidRPr="00A666A6">
              <w:t xml:space="preserve">Биржевые облигации серии СБО-10: 500 000  (Пятьсот тысяч) штук  </w:t>
            </w:r>
          </w:p>
          <w:p w:rsidR="00E95B8D" w:rsidRPr="00A666A6" w:rsidRDefault="00E95B8D" w:rsidP="009B0FBF">
            <w:pPr>
              <w:autoSpaceDE w:val="0"/>
              <w:autoSpaceDN w:val="0"/>
              <w:jc w:val="both"/>
            </w:pPr>
            <w:r w:rsidRPr="00A666A6">
              <w:t xml:space="preserve">Биржевые облигации серии СБО-11: 1 000 000 (Один миллион) штук  </w:t>
            </w:r>
          </w:p>
          <w:p w:rsidR="00E95B8D" w:rsidRPr="00A666A6" w:rsidRDefault="00E95B8D" w:rsidP="009B0FBF">
            <w:pPr>
              <w:autoSpaceDE w:val="0"/>
              <w:autoSpaceDN w:val="0"/>
              <w:jc w:val="both"/>
            </w:pPr>
            <w:r w:rsidRPr="00A666A6">
              <w:t xml:space="preserve">Биржевые облигации серии СБО-12: 1 000 000 (Один миллион) штук  </w:t>
            </w:r>
          </w:p>
          <w:p w:rsidR="00E95B8D" w:rsidRPr="00A666A6" w:rsidRDefault="00E95B8D" w:rsidP="009B0FBF">
            <w:pPr>
              <w:autoSpaceDE w:val="0"/>
              <w:autoSpaceDN w:val="0"/>
              <w:jc w:val="both"/>
            </w:pPr>
            <w:r w:rsidRPr="00A666A6">
              <w:t xml:space="preserve">Биржевые облигации серии СБО-13: 1 000 000 (Один миллион) штук  </w:t>
            </w:r>
          </w:p>
          <w:p w:rsidR="00E95B8D" w:rsidRPr="00A666A6" w:rsidRDefault="00E95B8D" w:rsidP="009B0FBF">
            <w:pPr>
              <w:autoSpaceDE w:val="0"/>
              <w:autoSpaceDN w:val="0"/>
              <w:jc w:val="both"/>
            </w:pPr>
            <w:r w:rsidRPr="00A666A6">
              <w:t xml:space="preserve">Биржевые облигации серии СБО-14: 1 000 000 (Один миллион) штук    </w:t>
            </w:r>
          </w:p>
          <w:p w:rsidR="00E95B8D" w:rsidRPr="00A666A6" w:rsidRDefault="00E95B8D" w:rsidP="009B0FBF">
            <w:pPr>
              <w:autoSpaceDE w:val="0"/>
              <w:autoSpaceDN w:val="0"/>
              <w:jc w:val="both"/>
            </w:pPr>
            <w:r w:rsidRPr="00A666A6">
              <w:t xml:space="preserve">Биржевые облигации серии СБО-15: 1 000 000 (Один миллион) штук  </w:t>
            </w:r>
          </w:p>
          <w:p w:rsidR="00E95B8D" w:rsidRPr="00A666A6" w:rsidRDefault="00E95B8D" w:rsidP="009B0FBF">
            <w:pPr>
              <w:autoSpaceDE w:val="0"/>
              <w:autoSpaceDN w:val="0"/>
              <w:jc w:val="both"/>
            </w:pPr>
            <w:r w:rsidRPr="00A666A6">
              <w:t xml:space="preserve">Биржевые облигации серии СБО-16: 1 000 000 (Один миллион) штук  </w:t>
            </w:r>
          </w:p>
          <w:p w:rsidR="00E95B8D" w:rsidRPr="00A666A6" w:rsidRDefault="00E95B8D" w:rsidP="009B0FBF">
            <w:pPr>
              <w:autoSpaceDE w:val="0"/>
              <w:autoSpaceDN w:val="0"/>
              <w:jc w:val="both"/>
            </w:pPr>
            <w:r w:rsidRPr="00A666A6">
              <w:t xml:space="preserve">Биржевые облигации серии СБО-17: 1 000 000 (Один миллион) штук  </w:t>
            </w:r>
          </w:p>
          <w:p w:rsidR="00E95B8D" w:rsidRPr="00A666A6" w:rsidRDefault="00E95B8D" w:rsidP="009B0FBF">
            <w:pPr>
              <w:autoSpaceDE w:val="0"/>
              <w:autoSpaceDN w:val="0"/>
              <w:jc w:val="both"/>
            </w:pPr>
            <w:r w:rsidRPr="00A666A6">
              <w:t xml:space="preserve">Биржевые облигации серии СБО-18: 1 000 000 (Один миллион) штук  </w:t>
            </w:r>
          </w:p>
          <w:p w:rsidR="00E95B8D" w:rsidRPr="00A666A6" w:rsidRDefault="00E95B8D" w:rsidP="009B0FBF">
            <w:pPr>
              <w:autoSpaceDE w:val="0"/>
              <w:autoSpaceDN w:val="0"/>
              <w:jc w:val="both"/>
            </w:pPr>
            <w:r w:rsidRPr="00A666A6">
              <w:t xml:space="preserve">Биржевые облигации серии СБО-19: 1 000 000 (Один миллион) штук  </w:t>
            </w:r>
          </w:p>
          <w:p w:rsidR="00E95B8D" w:rsidRPr="00A666A6" w:rsidRDefault="00E95B8D" w:rsidP="009B0FBF">
            <w:pPr>
              <w:autoSpaceDE w:val="0"/>
              <w:autoSpaceDN w:val="0"/>
              <w:jc w:val="both"/>
            </w:pPr>
            <w:r w:rsidRPr="00A666A6">
              <w:t xml:space="preserve">Биржевые облигации серии СБО-20: 1 000 000 (Один миллион) штук  </w:t>
            </w:r>
          </w:p>
          <w:p w:rsidR="00E95B8D" w:rsidRPr="00A666A6" w:rsidRDefault="00E95B8D" w:rsidP="009B0FBF">
            <w:pPr>
              <w:autoSpaceDE w:val="0"/>
              <w:autoSpaceDN w:val="0"/>
              <w:jc w:val="both"/>
            </w:pPr>
            <w:r w:rsidRPr="00A666A6">
              <w:t xml:space="preserve">Биржевые облигации серии СБО-21: 1 000 000 (Один миллион) штук  </w:t>
            </w:r>
          </w:p>
          <w:p w:rsidR="00E95B8D" w:rsidRPr="00A666A6" w:rsidRDefault="00E95B8D" w:rsidP="009B0FBF">
            <w:pPr>
              <w:autoSpaceDE w:val="0"/>
              <w:autoSpaceDN w:val="0"/>
              <w:jc w:val="both"/>
            </w:pPr>
            <w:r w:rsidRPr="00A666A6">
              <w:t xml:space="preserve">Биржевые облигации серии СБО-22: 1 000 000 (Один миллион) штук  </w:t>
            </w:r>
          </w:p>
          <w:p w:rsidR="00E95B8D" w:rsidRPr="00A666A6" w:rsidRDefault="00E95B8D" w:rsidP="009B0FBF">
            <w:pPr>
              <w:autoSpaceDE w:val="0"/>
              <w:autoSpaceDN w:val="0"/>
              <w:jc w:val="both"/>
            </w:pPr>
            <w:r w:rsidRPr="00A666A6">
              <w:t xml:space="preserve">Биржевые облигации серии СБО-23: 1 000 000 (Один миллион) штук  </w:t>
            </w:r>
          </w:p>
          <w:p w:rsidR="00E95B8D" w:rsidRPr="00A666A6" w:rsidRDefault="00E95B8D" w:rsidP="009B0FBF">
            <w:pPr>
              <w:autoSpaceDE w:val="0"/>
              <w:autoSpaceDN w:val="0"/>
              <w:jc w:val="both"/>
            </w:pPr>
            <w:r w:rsidRPr="00A666A6">
              <w:t xml:space="preserve">Биржевые облигации серии СБО-24: 1 000 000 (Один миллион) штук  </w:t>
            </w:r>
          </w:p>
          <w:p w:rsidR="00E95B8D" w:rsidRPr="00A666A6" w:rsidRDefault="00E95B8D" w:rsidP="009B0FBF">
            <w:pPr>
              <w:autoSpaceDE w:val="0"/>
              <w:autoSpaceDN w:val="0"/>
              <w:jc w:val="both"/>
            </w:pPr>
            <w:r w:rsidRPr="00A666A6">
              <w:t xml:space="preserve">Биржевые облигации серии СБО-25: 1 000 000 (Один миллион) штук  </w:t>
            </w:r>
          </w:p>
          <w:p w:rsidR="00E95B8D" w:rsidRPr="00A666A6" w:rsidRDefault="00E95B8D" w:rsidP="009B0FBF">
            <w:pPr>
              <w:autoSpaceDE w:val="0"/>
              <w:autoSpaceDN w:val="0"/>
              <w:jc w:val="both"/>
            </w:pPr>
            <w:r w:rsidRPr="00A666A6">
              <w:t xml:space="preserve">Биржевые облигации серии СБО-26: 2 000 000 (Два миллиона) штук </w:t>
            </w:r>
          </w:p>
          <w:p w:rsidR="00E95B8D" w:rsidRPr="00A666A6" w:rsidRDefault="00E95B8D" w:rsidP="009B0FBF">
            <w:pPr>
              <w:autoSpaceDE w:val="0"/>
              <w:autoSpaceDN w:val="0"/>
              <w:jc w:val="both"/>
            </w:pPr>
            <w:r w:rsidRPr="00A666A6">
              <w:t>Биржевые облигации серии СБО-27: 2 000 000 (Два миллиона) штук</w:t>
            </w:r>
          </w:p>
          <w:p w:rsidR="00E95B8D" w:rsidRPr="00A666A6" w:rsidRDefault="00E95B8D" w:rsidP="009B0FBF">
            <w:pPr>
              <w:autoSpaceDE w:val="0"/>
              <w:autoSpaceDN w:val="0"/>
              <w:jc w:val="both"/>
            </w:pPr>
            <w:r w:rsidRPr="00A666A6">
              <w:t>Биржевые облигации серии СБО-28: 2 000 000 (Два миллиона) штук</w:t>
            </w:r>
          </w:p>
          <w:p w:rsidR="00E95B8D" w:rsidRPr="00A666A6" w:rsidRDefault="00E95B8D" w:rsidP="009B0FBF">
            <w:pPr>
              <w:autoSpaceDE w:val="0"/>
              <w:autoSpaceDN w:val="0"/>
              <w:jc w:val="both"/>
            </w:pPr>
            <w:r w:rsidRPr="00A666A6">
              <w:t>Биржевые облигации серии СБО-29: 2 000 000 (Два миллиона) штук</w:t>
            </w:r>
          </w:p>
          <w:p w:rsidR="00E95B8D" w:rsidRPr="00A666A6" w:rsidRDefault="00E95B8D" w:rsidP="009B0FBF">
            <w:pPr>
              <w:autoSpaceDE w:val="0"/>
              <w:autoSpaceDN w:val="0"/>
              <w:jc w:val="both"/>
            </w:pPr>
            <w:r w:rsidRPr="00A666A6">
              <w:t>Биржевые облигации серии СБО-30: 2 000 000 (Два миллиона) штук</w:t>
            </w:r>
          </w:p>
          <w:p w:rsidR="00E95B8D" w:rsidRPr="00A666A6" w:rsidRDefault="00E95B8D" w:rsidP="009B0FBF">
            <w:pPr>
              <w:autoSpaceDE w:val="0"/>
              <w:autoSpaceDN w:val="0"/>
              <w:jc w:val="both"/>
            </w:pPr>
            <w:r w:rsidRPr="00A666A6">
              <w:t>Биржевые облигации серии СБО-31: 5 000 000 (Пять миллионов) штук</w:t>
            </w:r>
          </w:p>
          <w:p w:rsidR="00E95B8D" w:rsidRPr="00A666A6" w:rsidRDefault="00E95B8D" w:rsidP="009B0FBF">
            <w:pPr>
              <w:autoSpaceDE w:val="0"/>
              <w:autoSpaceDN w:val="0"/>
              <w:jc w:val="both"/>
            </w:pPr>
            <w:r w:rsidRPr="00A666A6">
              <w:t>Биржевые облигации серии СБО-32: 5 000 000 (Пять миллионов) штук</w:t>
            </w:r>
          </w:p>
          <w:p w:rsidR="00E95B8D" w:rsidRPr="00A666A6" w:rsidRDefault="00E95B8D" w:rsidP="009B0FBF">
            <w:pPr>
              <w:autoSpaceDE w:val="0"/>
              <w:autoSpaceDN w:val="0"/>
              <w:jc w:val="both"/>
            </w:pPr>
            <w:r w:rsidRPr="00A666A6">
              <w:t>Биржевые облигации серии СБО-33: 5 000 000 (Пять миллионов) штук</w:t>
            </w:r>
          </w:p>
          <w:p w:rsidR="00E95B8D" w:rsidRPr="00A666A6" w:rsidRDefault="00E95B8D" w:rsidP="009B0FBF">
            <w:pPr>
              <w:autoSpaceDE w:val="0"/>
              <w:autoSpaceDN w:val="0"/>
              <w:jc w:val="both"/>
            </w:pPr>
            <w:r w:rsidRPr="00A666A6">
              <w:t>Биржевые облигации серии СБО-34: 5 000 000 (Пять миллионов) штук</w:t>
            </w:r>
          </w:p>
          <w:p w:rsidR="00E95B8D" w:rsidRPr="00A666A6" w:rsidRDefault="00E95B8D">
            <w:pPr>
              <w:widowControl w:val="0"/>
              <w:autoSpaceDE w:val="0"/>
              <w:autoSpaceDN w:val="0"/>
              <w:adjustRightInd w:val="0"/>
              <w:rPr>
                <w:rFonts w:cs="Calibri"/>
              </w:rPr>
            </w:pP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Объем выпуска ценных бумаг по номинальной стоимости или указание на то, что в соответствии с законодательством Российской Федерации наличие номинальной стоимости у данного вида ценных бумаг не предусмотрено</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C14277">
            <w:pPr>
              <w:shd w:val="clear" w:color="auto" w:fill="FFFFFF"/>
              <w:autoSpaceDE w:val="0"/>
              <w:autoSpaceDN w:val="0"/>
              <w:jc w:val="both"/>
            </w:pPr>
            <w:r w:rsidRPr="00A666A6">
              <w:t>Биржевые облигации серии СБО-01: 500 000 000 (Пятьсот миллионов) рублей</w:t>
            </w:r>
          </w:p>
          <w:p w:rsidR="00E95B8D" w:rsidRPr="00A666A6" w:rsidRDefault="00E95B8D" w:rsidP="00C14277">
            <w:pPr>
              <w:autoSpaceDE w:val="0"/>
              <w:autoSpaceDN w:val="0"/>
              <w:jc w:val="both"/>
            </w:pPr>
            <w:r w:rsidRPr="00A666A6">
              <w:t>Биржевые облигации серии СБО-02: 500 000 000 (Пятьсот миллионов) рублей</w:t>
            </w:r>
          </w:p>
          <w:p w:rsidR="00E95B8D" w:rsidRPr="00A666A6" w:rsidRDefault="00E95B8D" w:rsidP="00C14277">
            <w:pPr>
              <w:autoSpaceDE w:val="0"/>
              <w:autoSpaceDN w:val="0"/>
              <w:jc w:val="both"/>
            </w:pPr>
            <w:r w:rsidRPr="00A666A6">
              <w:t>Биржевые облигации серии СБО-03: 500 000 000 (Пятьсот миллионов) рублей</w:t>
            </w:r>
          </w:p>
          <w:p w:rsidR="00E95B8D" w:rsidRPr="00A666A6" w:rsidRDefault="00E95B8D" w:rsidP="00C14277">
            <w:pPr>
              <w:autoSpaceDE w:val="0"/>
              <w:autoSpaceDN w:val="0"/>
              <w:jc w:val="both"/>
            </w:pPr>
            <w:r w:rsidRPr="00A666A6">
              <w:t>Биржевые облигации серии СБО-04: 500 000 000 (Пятьсот миллионов) рублей</w:t>
            </w:r>
          </w:p>
          <w:p w:rsidR="00E95B8D" w:rsidRPr="00A666A6" w:rsidRDefault="00E95B8D" w:rsidP="00C14277">
            <w:pPr>
              <w:autoSpaceDE w:val="0"/>
              <w:autoSpaceDN w:val="0"/>
              <w:jc w:val="both"/>
            </w:pPr>
            <w:r w:rsidRPr="00A666A6">
              <w:t xml:space="preserve">Биржевые облигации серии СБО-05: 500 000 000 (Пятьсот миллионов) рублей  </w:t>
            </w:r>
          </w:p>
          <w:p w:rsidR="00E95B8D" w:rsidRPr="00A666A6" w:rsidRDefault="00E95B8D" w:rsidP="00C14277">
            <w:pPr>
              <w:autoSpaceDE w:val="0"/>
              <w:autoSpaceDN w:val="0"/>
              <w:jc w:val="both"/>
            </w:pPr>
            <w:r w:rsidRPr="00A666A6">
              <w:t xml:space="preserve">Биржевые облигации серии СБО-06: 500 000 000 (Пятьсот миллионов) рублей </w:t>
            </w:r>
          </w:p>
          <w:p w:rsidR="00E95B8D" w:rsidRPr="00A666A6" w:rsidRDefault="00E95B8D" w:rsidP="00C14277">
            <w:pPr>
              <w:autoSpaceDE w:val="0"/>
              <w:autoSpaceDN w:val="0"/>
              <w:jc w:val="both"/>
            </w:pPr>
            <w:r w:rsidRPr="00A666A6">
              <w:t xml:space="preserve">Биржевые облигации серии СБО-07: 500 000 000 (Пятьсот миллионов) рублей  </w:t>
            </w:r>
          </w:p>
          <w:p w:rsidR="00E95B8D" w:rsidRPr="00A666A6" w:rsidRDefault="00E95B8D" w:rsidP="00C14277">
            <w:pPr>
              <w:autoSpaceDE w:val="0"/>
              <w:autoSpaceDN w:val="0"/>
              <w:jc w:val="both"/>
            </w:pPr>
            <w:r w:rsidRPr="00A666A6">
              <w:t xml:space="preserve">Биржевые облигации серии СБО-08: 500 000 000 (Пятьсот миллионов) рублей  </w:t>
            </w:r>
          </w:p>
          <w:p w:rsidR="00E95B8D" w:rsidRPr="00A666A6" w:rsidRDefault="00E95B8D" w:rsidP="00C14277">
            <w:pPr>
              <w:autoSpaceDE w:val="0"/>
              <w:autoSpaceDN w:val="0"/>
              <w:jc w:val="both"/>
            </w:pPr>
            <w:r w:rsidRPr="00A666A6">
              <w:t xml:space="preserve">Биржевые облигации серии СБО-09: 500 000 000 (Пятьсот миллионов) рублей  </w:t>
            </w:r>
          </w:p>
          <w:p w:rsidR="00E95B8D" w:rsidRPr="00A666A6" w:rsidRDefault="00E95B8D" w:rsidP="00C14277">
            <w:pPr>
              <w:autoSpaceDE w:val="0"/>
              <w:autoSpaceDN w:val="0"/>
              <w:jc w:val="both"/>
            </w:pPr>
            <w:r w:rsidRPr="00A666A6">
              <w:t xml:space="preserve">Биржевые облигации серии СБО-10: 500 000 000 (Пятьсот миллионов) рублей  </w:t>
            </w:r>
          </w:p>
          <w:p w:rsidR="00E95B8D" w:rsidRPr="00A666A6" w:rsidRDefault="00E95B8D" w:rsidP="00C14277">
            <w:pPr>
              <w:autoSpaceDE w:val="0"/>
              <w:autoSpaceDN w:val="0"/>
              <w:jc w:val="both"/>
            </w:pPr>
            <w:r w:rsidRPr="00A666A6">
              <w:t xml:space="preserve">Биржевые облигации серии СБО-11: 1 000 000 000 (Один миллиард) рублей  </w:t>
            </w:r>
          </w:p>
          <w:p w:rsidR="00E95B8D" w:rsidRPr="00A666A6" w:rsidRDefault="00E95B8D" w:rsidP="00C14277">
            <w:pPr>
              <w:autoSpaceDE w:val="0"/>
              <w:autoSpaceDN w:val="0"/>
              <w:jc w:val="both"/>
            </w:pPr>
            <w:r w:rsidRPr="00A666A6">
              <w:t xml:space="preserve">Биржевые облигации серии СБО-12: 1 000 000 000 (Один миллиард) рублей  </w:t>
            </w:r>
          </w:p>
          <w:p w:rsidR="00E95B8D" w:rsidRPr="00A666A6" w:rsidRDefault="00E95B8D" w:rsidP="00C14277">
            <w:pPr>
              <w:autoSpaceDE w:val="0"/>
              <w:autoSpaceDN w:val="0"/>
              <w:jc w:val="both"/>
            </w:pPr>
            <w:r w:rsidRPr="00A666A6">
              <w:t>Биржевые облигации серии СБО-13: 1 000 000 000 (Один миллиард) рублей</w:t>
            </w:r>
          </w:p>
          <w:p w:rsidR="00E95B8D" w:rsidRPr="00A666A6" w:rsidRDefault="00E95B8D" w:rsidP="00C14277">
            <w:pPr>
              <w:autoSpaceDE w:val="0"/>
              <w:autoSpaceDN w:val="0"/>
              <w:jc w:val="both"/>
            </w:pPr>
            <w:r w:rsidRPr="00A666A6">
              <w:t xml:space="preserve">Биржевые облигации серии СБО-14: 1 000 000 000 (Один миллиард) рублей </w:t>
            </w:r>
          </w:p>
          <w:p w:rsidR="00E95B8D" w:rsidRPr="00A666A6" w:rsidRDefault="00E95B8D" w:rsidP="00C14277">
            <w:pPr>
              <w:autoSpaceDE w:val="0"/>
              <w:autoSpaceDN w:val="0"/>
              <w:jc w:val="both"/>
            </w:pPr>
            <w:r w:rsidRPr="00A666A6">
              <w:t xml:space="preserve">Биржевые облигации серии СБО-15: 1 000 000 000 (Один миллиард) рублей </w:t>
            </w:r>
          </w:p>
          <w:p w:rsidR="00E95B8D" w:rsidRPr="00A666A6" w:rsidRDefault="00E95B8D" w:rsidP="00C14277">
            <w:pPr>
              <w:autoSpaceDE w:val="0"/>
              <w:autoSpaceDN w:val="0"/>
              <w:jc w:val="both"/>
            </w:pPr>
            <w:r w:rsidRPr="00A666A6">
              <w:t xml:space="preserve">Биржевые облигации серии СБО-16: 1 000 000 000 (Один миллиард) рублей </w:t>
            </w:r>
          </w:p>
          <w:p w:rsidR="00E95B8D" w:rsidRPr="00A666A6" w:rsidRDefault="00E95B8D" w:rsidP="00C14277">
            <w:pPr>
              <w:autoSpaceDE w:val="0"/>
              <w:autoSpaceDN w:val="0"/>
              <w:jc w:val="both"/>
            </w:pPr>
            <w:r w:rsidRPr="00A666A6">
              <w:t xml:space="preserve">Биржевые облигации серии СБО-17: 1 000 000 000 (Один миллиард) рублей </w:t>
            </w:r>
          </w:p>
          <w:p w:rsidR="00E95B8D" w:rsidRPr="00A666A6" w:rsidRDefault="00E95B8D" w:rsidP="00C14277">
            <w:pPr>
              <w:autoSpaceDE w:val="0"/>
              <w:autoSpaceDN w:val="0"/>
              <w:jc w:val="both"/>
            </w:pPr>
            <w:r w:rsidRPr="00A666A6">
              <w:t xml:space="preserve">Биржевые облигации серии СБО-18: 1 000 000 000 (Один миллиард) рублей </w:t>
            </w:r>
          </w:p>
          <w:p w:rsidR="00E95B8D" w:rsidRPr="00A666A6" w:rsidRDefault="00E95B8D" w:rsidP="00C14277">
            <w:pPr>
              <w:autoSpaceDE w:val="0"/>
              <w:autoSpaceDN w:val="0"/>
              <w:jc w:val="both"/>
            </w:pPr>
            <w:r w:rsidRPr="00A666A6">
              <w:t xml:space="preserve">Биржевые облигации серии СБО-19: 1 000 000 000 (Один миллиард) рублей </w:t>
            </w:r>
          </w:p>
          <w:p w:rsidR="00E95B8D" w:rsidRPr="00A666A6" w:rsidRDefault="00E95B8D" w:rsidP="00C14277">
            <w:pPr>
              <w:autoSpaceDE w:val="0"/>
              <w:autoSpaceDN w:val="0"/>
              <w:jc w:val="both"/>
            </w:pPr>
            <w:r w:rsidRPr="00A666A6">
              <w:t>Биржевые облигации серии СБО-20: 1 000 000 000 (Один миллиард) рублей</w:t>
            </w:r>
          </w:p>
          <w:p w:rsidR="00E95B8D" w:rsidRPr="00A666A6" w:rsidRDefault="00E95B8D" w:rsidP="00C14277">
            <w:pPr>
              <w:autoSpaceDE w:val="0"/>
              <w:autoSpaceDN w:val="0"/>
              <w:jc w:val="both"/>
            </w:pPr>
            <w:r w:rsidRPr="00A666A6">
              <w:t>Биржевые облигации серии СБО-21: 1 000 000 000 (Один миллиард) рублей</w:t>
            </w:r>
          </w:p>
          <w:p w:rsidR="00E95B8D" w:rsidRPr="00A666A6" w:rsidRDefault="00E95B8D" w:rsidP="00C14277">
            <w:pPr>
              <w:autoSpaceDE w:val="0"/>
              <w:autoSpaceDN w:val="0"/>
              <w:jc w:val="both"/>
            </w:pPr>
            <w:r w:rsidRPr="00A666A6">
              <w:t xml:space="preserve">Биржевые облигации серии СБО-22: 1 000 000 000 (Один миллиард) рублей </w:t>
            </w:r>
          </w:p>
          <w:p w:rsidR="00E95B8D" w:rsidRPr="00A666A6" w:rsidRDefault="00E95B8D" w:rsidP="00C14277">
            <w:pPr>
              <w:autoSpaceDE w:val="0"/>
              <w:autoSpaceDN w:val="0"/>
              <w:jc w:val="both"/>
            </w:pPr>
            <w:r w:rsidRPr="00A666A6">
              <w:t>Биржевые облигации серии СБО-23: 1 000 000 000 (Один миллиард) рублей</w:t>
            </w:r>
          </w:p>
          <w:p w:rsidR="00E95B8D" w:rsidRPr="00A666A6" w:rsidRDefault="00E95B8D" w:rsidP="00C14277">
            <w:pPr>
              <w:autoSpaceDE w:val="0"/>
              <w:autoSpaceDN w:val="0"/>
              <w:jc w:val="both"/>
            </w:pPr>
            <w:r w:rsidRPr="00A666A6">
              <w:t>Биржевые облигации серии СБО-24: 1 000 000 000 (Один миллиард) рублей</w:t>
            </w:r>
          </w:p>
          <w:p w:rsidR="00E95B8D" w:rsidRPr="00A666A6" w:rsidRDefault="00E95B8D" w:rsidP="00C14277">
            <w:pPr>
              <w:autoSpaceDE w:val="0"/>
              <w:autoSpaceDN w:val="0"/>
              <w:jc w:val="both"/>
            </w:pPr>
            <w:r w:rsidRPr="00A666A6">
              <w:t>Биржевые облигации серии СБО-25: 1 000 000 000 (Один миллиард) рублей</w:t>
            </w:r>
          </w:p>
          <w:p w:rsidR="00E95B8D" w:rsidRPr="00A666A6" w:rsidRDefault="00E95B8D" w:rsidP="00C14277">
            <w:pPr>
              <w:autoSpaceDE w:val="0"/>
              <w:autoSpaceDN w:val="0"/>
              <w:jc w:val="both"/>
            </w:pPr>
            <w:r w:rsidRPr="00A666A6">
              <w:t xml:space="preserve">Биржевые облигации серии СБО-26: 2 000 000 000 (Два миллиарда) рублей </w:t>
            </w:r>
          </w:p>
          <w:p w:rsidR="00E95B8D" w:rsidRPr="00A666A6" w:rsidRDefault="00E95B8D" w:rsidP="00C14277">
            <w:pPr>
              <w:autoSpaceDE w:val="0"/>
              <w:autoSpaceDN w:val="0"/>
              <w:jc w:val="both"/>
            </w:pPr>
            <w:r w:rsidRPr="00A666A6">
              <w:t>Биржевые облигации серии СБО-27: 2 000 000 000 (Два миллиарда) рублей</w:t>
            </w:r>
          </w:p>
          <w:p w:rsidR="00E95B8D" w:rsidRPr="00A666A6" w:rsidRDefault="00E95B8D" w:rsidP="00C14277">
            <w:pPr>
              <w:autoSpaceDE w:val="0"/>
              <w:autoSpaceDN w:val="0"/>
              <w:jc w:val="both"/>
            </w:pPr>
            <w:r w:rsidRPr="00A666A6">
              <w:t>Биржевые облигации серии СБО-28: 2 000 000 000 (Два миллиарда) рублей</w:t>
            </w:r>
          </w:p>
          <w:p w:rsidR="00E95B8D" w:rsidRPr="00A666A6" w:rsidRDefault="00E95B8D" w:rsidP="00C14277">
            <w:pPr>
              <w:autoSpaceDE w:val="0"/>
              <w:autoSpaceDN w:val="0"/>
              <w:jc w:val="both"/>
            </w:pPr>
            <w:r w:rsidRPr="00A666A6">
              <w:t>Биржевые облигации серии СБО-29: 2 000 000 000 (Два миллиарда) рублей</w:t>
            </w:r>
          </w:p>
          <w:p w:rsidR="00E95B8D" w:rsidRPr="00A666A6" w:rsidRDefault="00E95B8D" w:rsidP="00C14277">
            <w:pPr>
              <w:autoSpaceDE w:val="0"/>
              <w:autoSpaceDN w:val="0"/>
              <w:jc w:val="both"/>
            </w:pPr>
            <w:r w:rsidRPr="00A666A6">
              <w:t xml:space="preserve">Биржевые облигации серии СБО-30: 2 000 000 000 (Два миллиарда) рублей </w:t>
            </w:r>
          </w:p>
          <w:p w:rsidR="00E95B8D" w:rsidRPr="00A666A6" w:rsidRDefault="00E95B8D" w:rsidP="00C14277">
            <w:pPr>
              <w:autoSpaceDE w:val="0"/>
              <w:autoSpaceDN w:val="0"/>
              <w:jc w:val="both"/>
            </w:pPr>
            <w:r w:rsidRPr="00A666A6">
              <w:t>Биржевые облигации серии СБО-31: 5 000 000 000 (Пять миллиардов) рублей</w:t>
            </w:r>
          </w:p>
          <w:p w:rsidR="00E95B8D" w:rsidRPr="00A666A6" w:rsidRDefault="00E95B8D" w:rsidP="00C14277">
            <w:pPr>
              <w:autoSpaceDE w:val="0"/>
              <w:autoSpaceDN w:val="0"/>
              <w:jc w:val="both"/>
            </w:pPr>
            <w:r w:rsidRPr="00A666A6">
              <w:t>Биржевые облигации серии СБО-32: 5 000 000 000 (Пять миллиардов) рублей</w:t>
            </w:r>
          </w:p>
          <w:p w:rsidR="00E95B8D" w:rsidRPr="00A666A6" w:rsidRDefault="00E95B8D" w:rsidP="00C14277">
            <w:pPr>
              <w:autoSpaceDE w:val="0"/>
              <w:autoSpaceDN w:val="0"/>
              <w:jc w:val="both"/>
            </w:pPr>
            <w:r w:rsidRPr="00A666A6">
              <w:t>Биржевые облигации серии СБО-33: 5 000 000 000 (Пять миллиардов) рублей</w:t>
            </w:r>
          </w:p>
          <w:p w:rsidR="00E95B8D" w:rsidRPr="00A666A6" w:rsidRDefault="00E95B8D" w:rsidP="00C14277">
            <w:pPr>
              <w:widowControl w:val="0"/>
              <w:autoSpaceDE w:val="0"/>
              <w:autoSpaceDN w:val="0"/>
              <w:adjustRightInd w:val="0"/>
              <w:rPr>
                <w:rFonts w:cs="Calibri"/>
              </w:rPr>
            </w:pPr>
            <w:r w:rsidRPr="00A666A6">
              <w:t>Биржевые облигации серии СБО-34: 5 000 000 000 (Пять миллиардов) рублей</w:t>
            </w: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Состояние ценных бумаг выпуска (размещение не началось; размещаются; размещение завершено; находятся в обращении)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rPr>
                <w:rFonts w:cs="Calibri"/>
              </w:rPr>
              <w:t>размещение не началось</w:t>
            </w: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Дата государственной регистрации отчета об итогах выпуска ценных бумаг (дата представления уведомления об итогах выпуска ценных бумаг)</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t>По биржевым облигациям не предоставляется</w:t>
            </w: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Количество процентных (купонных) периодов, за которые осуществляется выплата доходов (купонов, процентов) по ценным бумагам выпуска (для облигаций)</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14917">
            <w:pPr>
              <w:autoSpaceDE w:val="0"/>
              <w:autoSpaceDN w:val="0"/>
              <w:jc w:val="both"/>
            </w:pPr>
            <w:r w:rsidRPr="00A666A6">
              <w:t xml:space="preserve">Биржевые облигации серий СБО-01 - СБО-34: имеют 20 (Двадцать) купонов. Длительность купонного периода – 182 (Сто восемьдесят два) дня  </w:t>
            </w:r>
          </w:p>
          <w:p w:rsidR="00E95B8D" w:rsidRPr="00A666A6" w:rsidRDefault="00E95B8D">
            <w:pPr>
              <w:widowControl w:val="0"/>
              <w:autoSpaceDE w:val="0"/>
              <w:autoSpaceDN w:val="0"/>
              <w:adjustRightInd w:val="0"/>
              <w:rPr>
                <w:rFonts w:cs="Calibri"/>
              </w:rPr>
            </w:pP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Срок (дата) погашения ценных бумаг выпуска</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rPr>
                <w:rFonts w:cs="Calibri"/>
              </w:rPr>
            </w:pPr>
            <w:r w:rsidRPr="00A666A6">
              <w:t>Биржевые облигации серий СБО-01 - СБО-34: 3640-й (Три тысячи шестьсот сороковой) день с даты начала размещения Биржевых облигаций</w:t>
            </w:r>
          </w:p>
        </w:tc>
      </w:tr>
      <w:tr w:rsidR="00E95B8D" w:rsidRPr="00A666A6" w:rsidTr="002F4155">
        <w:tc>
          <w:tcPr>
            <w:tcW w:w="2294"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pPr>
              <w:widowControl w:val="0"/>
              <w:autoSpaceDE w:val="0"/>
              <w:autoSpaceDN w:val="0"/>
              <w:adjustRightInd w:val="0"/>
              <w:jc w:val="both"/>
              <w:rPr>
                <w:rFonts w:cs="Calibri"/>
              </w:rPr>
            </w:pPr>
            <w:r w:rsidRPr="00A666A6">
              <w:rPr>
                <w:rFonts w:cs="Calibri"/>
              </w:rPr>
              <w:t>Адрес страницы в сети Интернет, на которой опубликован текст решения о выпуске ценных бумаг и проспекта ценных бумаг (при его наличии)</w:t>
            </w:r>
          </w:p>
        </w:tc>
        <w:tc>
          <w:tcPr>
            <w:tcW w:w="2706"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414917">
            <w:pPr>
              <w:widowControl w:val="0"/>
              <w:autoSpaceDE w:val="0"/>
              <w:autoSpaceDN w:val="0"/>
              <w:adjustRightInd w:val="0"/>
            </w:pPr>
            <w:hyperlink r:id="rId56" w:history="1">
              <w:r w:rsidRPr="00A666A6">
                <w:rPr>
                  <w:rStyle w:val="Hyperlink"/>
                  <w:color w:val="auto"/>
                  <w:lang w:val="en-US"/>
                </w:rPr>
                <w:t>www</w:t>
              </w:r>
              <w:r w:rsidRPr="00A666A6">
                <w:rPr>
                  <w:rStyle w:val="Hyperlink"/>
                  <w:color w:val="auto"/>
                </w:rPr>
                <w:t>.</w:t>
              </w:r>
              <w:r w:rsidRPr="00A666A6">
                <w:rPr>
                  <w:rStyle w:val="Hyperlink"/>
                  <w:color w:val="auto"/>
                  <w:lang w:val="en-US"/>
                </w:rPr>
                <w:t>sberbank</w:t>
              </w:r>
              <w:r w:rsidRPr="00A666A6">
                <w:rPr>
                  <w:rStyle w:val="Hyperlink"/>
                  <w:color w:val="auto"/>
                </w:rPr>
                <w:t>.</w:t>
              </w:r>
              <w:r w:rsidRPr="00A666A6">
                <w:rPr>
                  <w:rStyle w:val="Hyperlink"/>
                  <w:color w:val="auto"/>
                  <w:lang w:val="en-US"/>
                </w:rPr>
                <w:t>ru</w:t>
              </w:r>
            </w:hyperlink>
            <w:r w:rsidRPr="00A666A6">
              <w:t xml:space="preserve">, </w:t>
            </w:r>
          </w:p>
          <w:p w:rsidR="00E95B8D" w:rsidRPr="00A666A6" w:rsidRDefault="00E95B8D" w:rsidP="00414917">
            <w:pPr>
              <w:widowControl w:val="0"/>
              <w:autoSpaceDE w:val="0"/>
              <w:autoSpaceDN w:val="0"/>
              <w:adjustRightInd w:val="0"/>
              <w:rPr>
                <w:rFonts w:cs="Calibri"/>
              </w:rPr>
            </w:pPr>
            <w:r w:rsidRPr="00A666A6">
              <w:rPr>
                <w:lang w:val="en-US"/>
              </w:rPr>
              <w:t>http</w:t>
            </w:r>
            <w:r w:rsidRPr="00A666A6">
              <w:t>://</w:t>
            </w:r>
            <w:r w:rsidRPr="00A666A6">
              <w:rPr>
                <w:lang w:val="en-US"/>
              </w:rPr>
              <w:t>www</w:t>
            </w:r>
            <w:r w:rsidRPr="00A666A6">
              <w:t>.</w:t>
            </w:r>
            <w:r w:rsidRPr="00A666A6">
              <w:rPr>
                <w:lang w:val="en-US"/>
              </w:rPr>
              <w:t>e</w:t>
            </w:r>
            <w:r w:rsidRPr="00A666A6">
              <w:t>-</w:t>
            </w:r>
            <w:r w:rsidRPr="00A666A6">
              <w:rPr>
                <w:lang w:val="en-US"/>
              </w:rPr>
              <w:t>disclosure</w:t>
            </w:r>
            <w:r w:rsidRPr="00A666A6">
              <w:t>.</w:t>
            </w:r>
            <w:r w:rsidRPr="00A666A6">
              <w:rPr>
                <w:lang w:val="en-US"/>
              </w:rPr>
              <w:t>ru</w:t>
            </w:r>
            <w:r w:rsidRPr="00A666A6">
              <w:t>/</w:t>
            </w:r>
            <w:r w:rsidRPr="00A666A6">
              <w:rPr>
                <w:lang w:val="en-US"/>
              </w:rPr>
              <w:t>portal</w:t>
            </w:r>
            <w:r w:rsidRPr="00A666A6">
              <w:t>/</w:t>
            </w:r>
            <w:r w:rsidRPr="00A666A6">
              <w:rPr>
                <w:lang w:val="en-US"/>
              </w:rPr>
              <w:t>company</w:t>
            </w:r>
            <w:r w:rsidRPr="00A666A6">
              <w:t>.</w:t>
            </w:r>
            <w:r w:rsidRPr="00A666A6">
              <w:rPr>
                <w:lang w:val="en-US"/>
              </w:rPr>
              <w:t>aspx</w:t>
            </w:r>
            <w:r w:rsidRPr="00A666A6">
              <w:t>?</w:t>
            </w:r>
            <w:r w:rsidRPr="00A666A6">
              <w:rPr>
                <w:lang w:val="en-US"/>
              </w:rPr>
              <w:t>id</w:t>
            </w:r>
            <w:r w:rsidRPr="00A666A6">
              <w:t>=3043</w:t>
            </w:r>
          </w:p>
        </w:tc>
      </w:tr>
    </w:tbl>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rPr>
          <w:b/>
          <w:i/>
        </w:rPr>
      </w:pPr>
      <w:r w:rsidRPr="00A666A6">
        <w:t xml:space="preserve">В случае если по отношению к ценным бумагам выпуска осуществлена государственная регистрация дополнительного выпуска ценных бумаг (осуществлено присвоение идентификационного номера дополнительному выпуску ценных бумаг) по каждому такому дополнительному выпуску ценных бумаг в табличной форме указываются следующие сведения: </w:t>
      </w:r>
      <w:r w:rsidRPr="00A666A6">
        <w:rPr>
          <w:b/>
          <w:i/>
        </w:rPr>
        <w:t>места не имело</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rPr>
          <w:b/>
          <w:i/>
        </w:rPr>
      </w:pPr>
      <w:r w:rsidRPr="00A666A6">
        <w:t xml:space="preserve">В случае если ценные бумаги выпуска являются облигациями с обеспечением, дополнительно в табличной форме указываются следующие сведения: </w:t>
      </w:r>
      <w:r w:rsidRPr="00A666A6">
        <w:rPr>
          <w:b/>
          <w:i/>
        </w:rPr>
        <w:t xml:space="preserve">указанные ценные бумаги отсутствуют </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pPr>
      <w:r w:rsidRPr="00A666A6">
        <w:t xml:space="preserve">В случае если ценные бумаги выпуска являются конвертируемыми ценными бумагами, дополнительно в табличной форме указываются следующие сведения: </w:t>
      </w:r>
      <w:r w:rsidRPr="00A666A6">
        <w:rPr>
          <w:b/>
          <w:i/>
        </w:rPr>
        <w:t>указанные ценные бумаги 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pPr>
      <w:r w:rsidRPr="00A666A6">
        <w:t xml:space="preserve">В случае если ценные бумаги выпуска являются опционами эмитента, дополнительно в табличной форме указываются следующие сведения: </w:t>
      </w:r>
      <w:r w:rsidRPr="00A666A6">
        <w:rPr>
          <w:b/>
          <w:i/>
        </w:rPr>
        <w:t>указанные ценные бумаги отсутствуют</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BD52E9">
      <w:pPr>
        <w:pStyle w:val="Basic"/>
        <w:rPr>
          <w:b/>
          <w:i/>
        </w:rPr>
      </w:pPr>
      <w:r w:rsidRPr="00A666A6">
        <w:t xml:space="preserve">В случае если обязательства эмитента по ценным бумагам выпуска, срок исполнения которых наступил, не исполнены или исполнены ненадлежащим образом, в том числе по вине эмитента (просрочка должника) или вине владельца ценных бумаг (просрочка кредитора), дополнительно в табличной форме указываются следующие сведения: </w:t>
      </w:r>
      <w:r w:rsidRPr="00A666A6">
        <w:rPr>
          <w:b/>
          <w:i/>
        </w:rPr>
        <w:t>места не имело</w:t>
      </w:r>
    </w:p>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1821A1">
      <w:pPr>
        <w:pStyle w:val="Heading2"/>
        <w:spacing w:line="288" w:lineRule="auto"/>
      </w:pPr>
      <w:bookmarkStart w:id="240" w:name="_Toc430103544"/>
      <w:r w:rsidRPr="00A666A6">
        <w:t>9.4.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bookmarkEnd w:id="240"/>
    </w:p>
    <w:p w:rsidR="00E95B8D" w:rsidRPr="00A666A6" w:rsidRDefault="00E95B8D" w:rsidP="001821A1">
      <w:pPr>
        <w:pStyle w:val="Basic"/>
        <w:spacing w:line="288" w:lineRule="auto"/>
      </w:pPr>
      <w:r w:rsidRPr="00A666A6">
        <w:t>В случае размещения эмитентом облигаций с обеспечением, обязательства по которым не исполнены, раскрываются сведения о лице (лицах), предоставившем обеспечение по размещенным облигациям, а также об условиях обеспечения исполнения обязательств по размещенным облигациям эмитента с обеспечением.</w:t>
      </w:r>
    </w:p>
    <w:p w:rsidR="00E95B8D" w:rsidRPr="00A666A6" w:rsidRDefault="00E95B8D" w:rsidP="001821A1">
      <w:pPr>
        <w:pStyle w:val="Basic"/>
        <w:spacing w:line="288" w:lineRule="auto"/>
        <w:rPr>
          <w:b/>
          <w:i/>
        </w:rPr>
      </w:pPr>
      <w:r w:rsidRPr="00A666A6">
        <w:rPr>
          <w:b/>
          <w:i/>
        </w:rPr>
        <w:t xml:space="preserve">Эмитент не выпускал облигации с обеспечением. </w:t>
      </w:r>
    </w:p>
    <w:p w:rsidR="00E95B8D" w:rsidRPr="00A666A6" w:rsidRDefault="00E95B8D" w:rsidP="001821A1">
      <w:pPr>
        <w:pStyle w:val="Basic"/>
        <w:spacing w:line="288" w:lineRule="auto"/>
        <w:rPr>
          <w:b/>
          <w:i/>
        </w:rPr>
      </w:pPr>
    </w:p>
    <w:p w:rsidR="00E95B8D" w:rsidRPr="00A666A6" w:rsidRDefault="00E95B8D" w:rsidP="001821A1">
      <w:pPr>
        <w:pStyle w:val="Heading3"/>
        <w:spacing w:line="288" w:lineRule="auto"/>
      </w:pPr>
      <w:bookmarkStart w:id="241" w:name="_Toc430103545"/>
      <w:r w:rsidRPr="00A666A6">
        <w:t>9.4.1. Дополнительные сведения об ипотечном покрытии по облигациям эмитента с ипотечным покрытием</w:t>
      </w:r>
      <w:bookmarkEnd w:id="241"/>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ипотечным покрытием. </w:t>
      </w:r>
    </w:p>
    <w:p w:rsidR="00E95B8D" w:rsidRPr="00A666A6" w:rsidRDefault="00E95B8D" w:rsidP="001821A1">
      <w:pPr>
        <w:pStyle w:val="Heading3"/>
        <w:spacing w:line="288" w:lineRule="auto"/>
      </w:pPr>
      <w:bookmarkStart w:id="242" w:name="_Toc430103546"/>
      <w:r w:rsidRPr="00A666A6">
        <w:t>9.4.1.1. Сведения о специализированном депозитарии (депозитариях), осуществляющем (осуществляющих) ведение реестра (реестров) ипотечного покрытия</w:t>
      </w:r>
      <w:bookmarkEnd w:id="242"/>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ипотечным покрытием.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43" w:name="_Toc430103547"/>
      <w:r w:rsidRPr="00A666A6">
        <w:t>9.4.1.2. Сведения о страховании риска ответственности перед владельцами облигаций с ипотечным покрытием</w:t>
      </w:r>
      <w:bookmarkEnd w:id="243"/>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ипотечным покрытием.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44" w:name="_Toc430103548"/>
      <w:r w:rsidRPr="00A666A6">
        <w:t>9.4.1.3. Сведения о сервисных агентах, уполномоченных получать исполнение от должников, обеспеченные ипотекой требования к которым составляют ипотечное покрытие облигаций</w:t>
      </w:r>
      <w:bookmarkEnd w:id="244"/>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ипотечным покрытием.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45" w:name="_Toc430103549"/>
      <w:r w:rsidRPr="00A666A6">
        <w:t>9.4.1.4. Информация о составе, структуре и размере ипотечного покрытия облигаций эмитента с ипотечным покрытием</w:t>
      </w:r>
      <w:bookmarkEnd w:id="245"/>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ипотечным покрытием.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46" w:name="_Toc430103550"/>
      <w:r w:rsidRPr="00A666A6">
        <w:t>9.4.2. Дополнительные сведения о залоговом обеспечении денежными требованиями по облигациям эмитента с залоговым обеспечением денежными требованиями</w:t>
      </w:r>
      <w:bookmarkEnd w:id="246"/>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залоговым обеспечением.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47" w:name="_Toc430103551"/>
      <w:r w:rsidRPr="00A666A6">
        <w:t>9.4.2.1. Сведения о лице, осуществляющем учет находящихся в залоге денежных требований и денежных сумм, зачисленных на залоговый счет</w:t>
      </w:r>
      <w:bookmarkEnd w:id="247"/>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залоговым обеспечением.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48" w:name="_Toc430103552"/>
      <w:r w:rsidRPr="00A666A6">
        <w:t>9.4.2.2. Сведения о страховании риска убытков, связанных с неисполнением обязательств по находящимся в залоге денежным требованиям, и (или) риска ответственности за неисполнение обязательств по облигациям с залоговым обеспечением денежными требованиями</w:t>
      </w:r>
      <w:bookmarkEnd w:id="248"/>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залоговым обеспечением.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49" w:name="_Toc430103553"/>
      <w:r w:rsidRPr="00A666A6">
        <w:t>9.4.2.3. Сведения об организациях, обслуживающих находящиеся в залоге денежные требования</w:t>
      </w:r>
      <w:bookmarkEnd w:id="249"/>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залоговым обеспечением.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50" w:name="_Toc430103554"/>
      <w:r w:rsidRPr="00A666A6">
        <w:t>9.4.2.4. Информация о составе, структуре и стоимости (размере) залогового обеспечения облигаций, в состав которого входят денежные требования</w:t>
      </w:r>
      <w:bookmarkEnd w:id="250"/>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залоговым обеспечением. </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3"/>
        <w:spacing w:line="288" w:lineRule="auto"/>
      </w:pPr>
      <w:bookmarkStart w:id="251" w:name="_Toc430103555"/>
      <w:r w:rsidRPr="00A666A6">
        <w:t>9.4.2.5. Информация о формах, способах принятия и объеме рисков, принятых первоначальными и (или) последующими кредиторами по обязательствам, денежные требования по которым составляют залоговое обеспечение</w:t>
      </w:r>
      <w:bookmarkEnd w:id="251"/>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 xml:space="preserve">Эмитент не имеет облигаций с залоговым обеспечением. </w:t>
      </w:r>
    </w:p>
    <w:p w:rsidR="00E95B8D" w:rsidRPr="00A666A6" w:rsidRDefault="00E95B8D">
      <w:pPr>
        <w:widowControl w:val="0"/>
        <w:autoSpaceDE w:val="0"/>
        <w:autoSpaceDN w:val="0"/>
        <w:adjustRightInd w:val="0"/>
        <w:jc w:val="both"/>
        <w:rPr>
          <w:rFonts w:cs="Calibri"/>
        </w:rPr>
      </w:pPr>
    </w:p>
    <w:p w:rsidR="00E95B8D" w:rsidRPr="00A666A6" w:rsidRDefault="00E95B8D" w:rsidP="001821A1">
      <w:pPr>
        <w:pStyle w:val="Heading2"/>
        <w:spacing w:line="288" w:lineRule="auto"/>
      </w:pPr>
      <w:bookmarkStart w:id="252" w:name="_Toc430103556"/>
      <w:r w:rsidRPr="00A666A6">
        <w:t>9.5. Сведения об организациях, осуществляющих учет прав на эмиссионные ценные бумаги эмитента</w:t>
      </w:r>
      <w:bookmarkEnd w:id="252"/>
    </w:p>
    <w:p w:rsidR="00E95B8D" w:rsidRPr="00A666A6" w:rsidRDefault="00E95B8D" w:rsidP="001821A1">
      <w:pPr>
        <w:pStyle w:val="Basic"/>
        <w:spacing w:line="288" w:lineRule="auto"/>
      </w:pPr>
      <w:r w:rsidRPr="00A666A6">
        <w:t>Для эмитентов, являющихся акционерными обществами, а также иных эмитентов именных ценных бумаг указывается на то, что ведение реестра владельцев именных ценных бумаг эмитента осуществляется регистратором.</w:t>
      </w:r>
    </w:p>
    <w:p w:rsidR="00E95B8D" w:rsidRPr="00A666A6" w:rsidRDefault="00E95B8D" w:rsidP="001821A1">
      <w:pPr>
        <w:pStyle w:val="Basic"/>
        <w:spacing w:line="288" w:lineRule="auto"/>
        <w:rPr>
          <w:b/>
          <w:i/>
        </w:rPr>
      </w:pPr>
      <w:r w:rsidRPr="00A666A6">
        <w:rPr>
          <w:b/>
          <w:i/>
        </w:rPr>
        <w:t>Регистратор</w:t>
      </w:r>
    </w:p>
    <w:p w:rsidR="00E95B8D" w:rsidRPr="00A666A6" w:rsidRDefault="00E95B8D" w:rsidP="001821A1">
      <w:pPr>
        <w:pStyle w:val="Basic"/>
        <w:spacing w:line="288" w:lineRule="auto"/>
      </w:pPr>
      <w:r w:rsidRPr="00A666A6">
        <w:t>В отношении регистратора, осуществляющего ведение реестра именных ценных бумаг эмитента, указываются:</w:t>
      </w:r>
    </w:p>
    <w:p w:rsidR="00E95B8D" w:rsidRPr="00A666A6" w:rsidRDefault="00E95B8D" w:rsidP="001821A1">
      <w:pPr>
        <w:pStyle w:val="Basic"/>
        <w:spacing w:line="288" w:lineRule="auto"/>
      </w:pPr>
      <w:r w:rsidRPr="00A666A6">
        <w:t>полное и сокращенное фирменные наименования, место нахождения, ИНН (если применимо), ОГРН (если применимо) регистратора;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4962"/>
      </w:tblGrid>
      <w:tr w:rsidR="00E95B8D" w:rsidRPr="00A666A6" w:rsidTr="00A33F7B">
        <w:tc>
          <w:tcPr>
            <w:tcW w:w="4140" w:type="dxa"/>
          </w:tcPr>
          <w:p w:rsidR="00E95B8D" w:rsidRPr="00A666A6" w:rsidRDefault="00E95B8D" w:rsidP="001821A1">
            <w:pPr>
              <w:autoSpaceDE w:val="0"/>
              <w:autoSpaceDN w:val="0"/>
              <w:spacing w:line="288" w:lineRule="auto"/>
              <w:jc w:val="both"/>
            </w:pPr>
            <w:r w:rsidRPr="00A666A6">
              <w:t>Полное фирменное наименование:</w:t>
            </w:r>
          </w:p>
        </w:tc>
        <w:tc>
          <w:tcPr>
            <w:tcW w:w="4962" w:type="dxa"/>
            <w:vAlign w:val="center"/>
          </w:tcPr>
          <w:p w:rsidR="00E95B8D" w:rsidRPr="00A666A6" w:rsidRDefault="00E95B8D" w:rsidP="001821A1">
            <w:pPr>
              <w:spacing w:line="288" w:lineRule="auto"/>
              <w:jc w:val="center"/>
              <w:rPr>
                <w:b/>
                <w:bCs/>
              </w:rPr>
            </w:pPr>
            <w:r w:rsidRPr="00A666A6">
              <w:rPr>
                <w:b/>
                <w:bCs/>
              </w:rPr>
              <w:t xml:space="preserve">Акционерное общество </w:t>
            </w:r>
          </w:p>
          <w:p w:rsidR="00E95B8D" w:rsidRPr="00A666A6" w:rsidRDefault="00E95B8D" w:rsidP="001821A1">
            <w:pPr>
              <w:spacing w:line="288" w:lineRule="auto"/>
              <w:jc w:val="center"/>
              <w:rPr>
                <w:b/>
                <w:bCs/>
              </w:rPr>
            </w:pPr>
            <w:r w:rsidRPr="00A666A6">
              <w:rPr>
                <w:b/>
                <w:bCs/>
              </w:rPr>
              <w:t>«Регистраторское общество «СТАТУС»</w:t>
            </w:r>
          </w:p>
        </w:tc>
      </w:tr>
      <w:tr w:rsidR="00E95B8D" w:rsidRPr="00A666A6" w:rsidTr="00A33F7B">
        <w:tc>
          <w:tcPr>
            <w:tcW w:w="4140" w:type="dxa"/>
          </w:tcPr>
          <w:p w:rsidR="00E95B8D" w:rsidRPr="00A666A6" w:rsidRDefault="00E95B8D" w:rsidP="001821A1">
            <w:pPr>
              <w:autoSpaceDE w:val="0"/>
              <w:autoSpaceDN w:val="0"/>
              <w:spacing w:line="288" w:lineRule="auto"/>
              <w:jc w:val="both"/>
            </w:pPr>
            <w:r w:rsidRPr="00A666A6">
              <w:t>Сокращенное фирменное наименование:</w:t>
            </w:r>
          </w:p>
        </w:tc>
        <w:tc>
          <w:tcPr>
            <w:tcW w:w="4962" w:type="dxa"/>
            <w:vAlign w:val="center"/>
          </w:tcPr>
          <w:p w:rsidR="00E95B8D" w:rsidRPr="00A666A6" w:rsidRDefault="00E95B8D" w:rsidP="001821A1">
            <w:pPr>
              <w:spacing w:line="288" w:lineRule="auto"/>
              <w:jc w:val="center"/>
            </w:pPr>
            <w:r w:rsidRPr="00A666A6">
              <w:t>АО «СТАТУС»</w:t>
            </w:r>
          </w:p>
        </w:tc>
      </w:tr>
      <w:tr w:rsidR="00E95B8D" w:rsidRPr="00A666A6" w:rsidTr="00A33F7B">
        <w:tc>
          <w:tcPr>
            <w:tcW w:w="4140" w:type="dxa"/>
          </w:tcPr>
          <w:p w:rsidR="00E95B8D" w:rsidRPr="00A666A6" w:rsidRDefault="00E95B8D" w:rsidP="001821A1">
            <w:pPr>
              <w:autoSpaceDE w:val="0"/>
              <w:autoSpaceDN w:val="0"/>
              <w:spacing w:line="288" w:lineRule="auto"/>
              <w:jc w:val="both"/>
            </w:pPr>
            <w:r w:rsidRPr="00A666A6">
              <w:t>Место нахождения:</w:t>
            </w:r>
          </w:p>
        </w:tc>
        <w:tc>
          <w:tcPr>
            <w:tcW w:w="4962" w:type="dxa"/>
          </w:tcPr>
          <w:p w:rsidR="00E95B8D" w:rsidRPr="00A666A6" w:rsidRDefault="00E95B8D" w:rsidP="001821A1">
            <w:pPr>
              <w:autoSpaceDE w:val="0"/>
              <w:autoSpaceDN w:val="0"/>
              <w:spacing w:line="288" w:lineRule="auto"/>
              <w:jc w:val="center"/>
            </w:pPr>
            <w:r w:rsidRPr="00A666A6">
              <w:t xml:space="preserve">109544, г. Москва, ул. Новорогожская, д. 32, </w:t>
            </w:r>
          </w:p>
          <w:p w:rsidR="00E95B8D" w:rsidRPr="00A666A6" w:rsidRDefault="00E95B8D" w:rsidP="001821A1">
            <w:pPr>
              <w:autoSpaceDE w:val="0"/>
              <w:autoSpaceDN w:val="0"/>
              <w:spacing w:line="288" w:lineRule="auto"/>
              <w:jc w:val="center"/>
            </w:pPr>
            <w:r w:rsidRPr="00A666A6">
              <w:t>стр. 1</w:t>
            </w:r>
          </w:p>
        </w:tc>
      </w:tr>
      <w:tr w:rsidR="00E95B8D" w:rsidRPr="00A666A6" w:rsidTr="00A33F7B">
        <w:tc>
          <w:tcPr>
            <w:tcW w:w="4140" w:type="dxa"/>
          </w:tcPr>
          <w:p w:rsidR="00E95B8D" w:rsidRPr="00A666A6" w:rsidRDefault="00E95B8D" w:rsidP="001821A1">
            <w:pPr>
              <w:autoSpaceDE w:val="0"/>
              <w:autoSpaceDN w:val="0"/>
              <w:spacing w:line="288" w:lineRule="auto"/>
              <w:jc w:val="both"/>
            </w:pPr>
            <w:r w:rsidRPr="00A666A6">
              <w:t>ИНН:</w:t>
            </w:r>
          </w:p>
        </w:tc>
        <w:tc>
          <w:tcPr>
            <w:tcW w:w="4962" w:type="dxa"/>
          </w:tcPr>
          <w:p w:rsidR="00E95B8D" w:rsidRPr="00A666A6" w:rsidRDefault="00E95B8D" w:rsidP="001821A1">
            <w:pPr>
              <w:autoSpaceDE w:val="0"/>
              <w:autoSpaceDN w:val="0"/>
              <w:spacing w:line="288" w:lineRule="auto"/>
              <w:jc w:val="center"/>
            </w:pPr>
            <w:r w:rsidRPr="00A666A6">
              <w:t>7707179242</w:t>
            </w:r>
          </w:p>
        </w:tc>
      </w:tr>
      <w:tr w:rsidR="00E95B8D" w:rsidRPr="00A666A6" w:rsidTr="00A33F7B">
        <w:tc>
          <w:tcPr>
            <w:tcW w:w="4140" w:type="dxa"/>
          </w:tcPr>
          <w:p w:rsidR="00E95B8D" w:rsidRPr="00A666A6" w:rsidRDefault="00E95B8D" w:rsidP="001821A1">
            <w:pPr>
              <w:autoSpaceDE w:val="0"/>
              <w:autoSpaceDN w:val="0"/>
              <w:spacing w:line="288" w:lineRule="auto"/>
              <w:jc w:val="both"/>
            </w:pPr>
            <w:r w:rsidRPr="00A666A6">
              <w:t>ОГРН:</w:t>
            </w:r>
          </w:p>
        </w:tc>
        <w:tc>
          <w:tcPr>
            <w:tcW w:w="4962" w:type="dxa"/>
          </w:tcPr>
          <w:p w:rsidR="00E95B8D" w:rsidRPr="00A666A6" w:rsidRDefault="00E95B8D" w:rsidP="001821A1">
            <w:pPr>
              <w:autoSpaceDE w:val="0"/>
              <w:autoSpaceDN w:val="0"/>
              <w:spacing w:line="288" w:lineRule="auto"/>
              <w:jc w:val="center"/>
            </w:pPr>
            <w:r w:rsidRPr="00A666A6">
              <w:t>1027700003924</w:t>
            </w:r>
          </w:p>
        </w:tc>
      </w:tr>
    </w:tbl>
    <w:p w:rsidR="00E95B8D" w:rsidRPr="00A666A6" w:rsidRDefault="00E95B8D" w:rsidP="001821A1">
      <w:pPr>
        <w:pStyle w:val="Basic"/>
        <w:spacing w:line="288" w:lineRule="auto"/>
      </w:pPr>
    </w:p>
    <w:p w:rsidR="00E95B8D" w:rsidRPr="00A666A6" w:rsidRDefault="00E95B8D" w:rsidP="001821A1">
      <w:pPr>
        <w:pStyle w:val="Basic"/>
        <w:spacing w:line="288" w:lineRule="auto"/>
      </w:pPr>
      <w:r w:rsidRPr="00A666A6">
        <w:t>номер, дата выдачи, срок действия лицензии регистратора на осуществление деятельности по ведению реестра владельцев ценных указанную лицензию;</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5142"/>
      </w:tblGrid>
      <w:tr w:rsidR="00E95B8D" w:rsidRPr="00A666A6" w:rsidTr="00A33F7B">
        <w:tc>
          <w:tcPr>
            <w:tcW w:w="3960" w:type="dxa"/>
          </w:tcPr>
          <w:p w:rsidR="00E95B8D" w:rsidRPr="00A666A6" w:rsidRDefault="00E95B8D" w:rsidP="001821A1">
            <w:pPr>
              <w:autoSpaceDE w:val="0"/>
              <w:autoSpaceDN w:val="0"/>
              <w:spacing w:line="288" w:lineRule="auto"/>
              <w:jc w:val="both"/>
            </w:pPr>
            <w:r w:rsidRPr="00A666A6">
              <w:t>номер:</w:t>
            </w:r>
          </w:p>
        </w:tc>
        <w:tc>
          <w:tcPr>
            <w:tcW w:w="5142" w:type="dxa"/>
          </w:tcPr>
          <w:p w:rsidR="00E95B8D" w:rsidRPr="00A666A6" w:rsidRDefault="00E95B8D" w:rsidP="001821A1">
            <w:pPr>
              <w:autoSpaceDE w:val="0"/>
              <w:autoSpaceDN w:val="0"/>
              <w:spacing w:line="288" w:lineRule="auto"/>
              <w:jc w:val="center"/>
            </w:pPr>
            <w:r w:rsidRPr="00A666A6">
              <w:t>№ 10-000-1-00304</w:t>
            </w:r>
          </w:p>
        </w:tc>
      </w:tr>
      <w:tr w:rsidR="00E95B8D" w:rsidRPr="00A666A6" w:rsidTr="00A33F7B">
        <w:tc>
          <w:tcPr>
            <w:tcW w:w="3960" w:type="dxa"/>
          </w:tcPr>
          <w:p w:rsidR="00E95B8D" w:rsidRPr="00A666A6" w:rsidRDefault="00E95B8D" w:rsidP="001821A1">
            <w:pPr>
              <w:autoSpaceDE w:val="0"/>
              <w:autoSpaceDN w:val="0"/>
              <w:spacing w:line="288" w:lineRule="auto"/>
              <w:jc w:val="both"/>
            </w:pPr>
            <w:r w:rsidRPr="00A666A6">
              <w:t>дата выдачи:</w:t>
            </w:r>
          </w:p>
        </w:tc>
        <w:tc>
          <w:tcPr>
            <w:tcW w:w="5142" w:type="dxa"/>
          </w:tcPr>
          <w:p w:rsidR="00E95B8D" w:rsidRPr="00A666A6" w:rsidRDefault="00E95B8D" w:rsidP="001821A1">
            <w:pPr>
              <w:autoSpaceDE w:val="0"/>
              <w:autoSpaceDN w:val="0"/>
              <w:spacing w:line="288" w:lineRule="auto"/>
              <w:jc w:val="center"/>
            </w:pPr>
            <w:r w:rsidRPr="00A666A6">
              <w:t>12.03.2004 г.</w:t>
            </w:r>
          </w:p>
        </w:tc>
      </w:tr>
      <w:tr w:rsidR="00E95B8D" w:rsidRPr="00A666A6" w:rsidTr="00A33F7B">
        <w:tc>
          <w:tcPr>
            <w:tcW w:w="3960" w:type="dxa"/>
          </w:tcPr>
          <w:p w:rsidR="00E95B8D" w:rsidRPr="00A666A6" w:rsidRDefault="00E95B8D" w:rsidP="001821A1">
            <w:pPr>
              <w:autoSpaceDE w:val="0"/>
              <w:autoSpaceDN w:val="0"/>
              <w:spacing w:line="288" w:lineRule="auto"/>
              <w:jc w:val="both"/>
            </w:pPr>
            <w:r w:rsidRPr="00A666A6">
              <w:t>срок действия:</w:t>
            </w:r>
          </w:p>
        </w:tc>
        <w:tc>
          <w:tcPr>
            <w:tcW w:w="5142" w:type="dxa"/>
          </w:tcPr>
          <w:p w:rsidR="00E95B8D" w:rsidRPr="00A666A6" w:rsidRDefault="00E95B8D" w:rsidP="001821A1">
            <w:pPr>
              <w:autoSpaceDE w:val="0"/>
              <w:autoSpaceDN w:val="0"/>
              <w:spacing w:line="288" w:lineRule="auto"/>
              <w:jc w:val="center"/>
            </w:pPr>
            <w:r w:rsidRPr="00A666A6">
              <w:t>без ограничения срока действия</w:t>
            </w:r>
          </w:p>
        </w:tc>
      </w:tr>
      <w:tr w:rsidR="00E95B8D" w:rsidRPr="00A666A6" w:rsidTr="00A33F7B">
        <w:tc>
          <w:tcPr>
            <w:tcW w:w="3960" w:type="dxa"/>
          </w:tcPr>
          <w:p w:rsidR="00E95B8D" w:rsidRPr="00A666A6" w:rsidRDefault="00E95B8D" w:rsidP="001821A1">
            <w:pPr>
              <w:autoSpaceDE w:val="0"/>
              <w:autoSpaceDN w:val="0"/>
              <w:spacing w:line="288" w:lineRule="auto"/>
              <w:jc w:val="both"/>
            </w:pPr>
            <w:r w:rsidRPr="00A666A6">
              <w:t>орган, выдавший указанную лицензию</w:t>
            </w:r>
          </w:p>
        </w:tc>
        <w:tc>
          <w:tcPr>
            <w:tcW w:w="5142" w:type="dxa"/>
          </w:tcPr>
          <w:p w:rsidR="00E95B8D" w:rsidRPr="00A666A6" w:rsidRDefault="00E95B8D" w:rsidP="001821A1">
            <w:pPr>
              <w:autoSpaceDE w:val="0"/>
              <w:autoSpaceDN w:val="0"/>
              <w:spacing w:line="288" w:lineRule="auto"/>
              <w:jc w:val="center"/>
            </w:pPr>
            <w:r w:rsidRPr="00A666A6">
              <w:t>ФСФР России</w:t>
            </w:r>
          </w:p>
        </w:tc>
      </w:tr>
      <w:tr w:rsidR="00E95B8D" w:rsidRPr="00A666A6" w:rsidTr="00A33F7B">
        <w:tc>
          <w:tcPr>
            <w:tcW w:w="3960" w:type="dxa"/>
          </w:tcPr>
          <w:p w:rsidR="00E95B8D" w:rsidRPr="00A666A6" w:rsidRDefault="00E95B8D" w:rsidP="001821A1">
            <w:pPr>
              <w:autoSpaceDE w:val="0"/>
              <w:autoSpaceDN w:val="0"/>
              <w:spacing w:line="288" w:lineRule="auto"/>
              <w:jc w:val="both"/>
            </w:pPr>
            <w:r w:rsidRPr="00A666A6">
              <w:t>дата, с которой регистратор осуществляет ведение реестра владельцев именных ценных бумаг эмитента</w:t>
            </w:r>
          </w:p>
        </w:tc>
        <w:tc>
          <w:tcPr>
            <w:tcW w:w="5142" w:type="dxa"/>
          </w:tcPr>
          <w:p w:rsidR="00E95B8D" w:rsidRPr="00A666A6" w:rsidRDefault="00E95B8D" w:rsidP="001821A1">
            <w:pPr>
              <w:autoSpaceDE w:val="0"/>
              <w:autoSpaceDN w:val="0"/>
              <w:spacing w:line="288" w:lineRule="auto"/>
              <w:jc w:val="center"/>
            </w:pPr>
          </w:p>
          <w:p w:rsidR="00E95B8D" w:rsidRPr="00A666A6" w:rsidRDefault="00E95B8D" w:rsidP="001821A1">
            <w:pPr>
              <w:autoSpaceDE w:val="0"/>
              <w:autoSpaceDN w:val="0"/>
              <w:spacing w:line="288" w:lineRule="auto"/>
              <w:jc w:val="center"/>
            </w:pPr>
            <w:r w:rsidRPr="00A666A6">
              <w:t>12.03.1998 г.</w:t>
            </w:r>
          </w:p>
        </w:tc>
      </w:tr>
    </w:tbl>
    <w:p w:rsidR="00E95B8D" w:rsidRPr="00A666A6" w:rsidRDefault="00E95B8D" w:rsidP="001821A1">
      <w:pPr>
        <w:pStyle w:val="Basic"/>
        <w:spacing w:line="288" w:lineRule="auto"/>
      </w:pPr>
    </w:p>
    <w:p w:rsidR="00E95B8D" w:rsidRPr="00A666A6" w:rsidRDefault="00E95B8D" w:rsidP="001821A1">
      <w:pPr>
        <w:pStyle w:val="Basic"/>
        <w:spacing w:line="288" w:lineRule="auto"/>
        <w:rPr>
          <w:b/>
          <w:i/>
        </w:rPr>
      </w:pPr>
      <w:r w:rsidRPr="00A666A6">
        <w:t xml:space="preserve">иные сведения о ведении реестра владельцев именных ценных бумаг эмитента, указываемые эмитентом по собственному усмотрению: </w:t>
      </w:r>
      <w:r w:rsidRPr="00A666A6">
        <w:rPr>
          <w:b/>
          <w:i/>
        </w:rPr>
        <w:t>отсутствуют</w:t>
      </w:r>
    </w:p>
    <w:p w:rsidR="00E95B8D" w:rsidRPr="00A666A6" w:rsidRDefault="00E95B8D" w:rsidP="001821A1">
      <w:pPr>
        <w:pStyle w:val="Basic"/>
        <w:spacing w:line="288" w:lineRule="auto"/>
      </w:pPr>
    </w:p>
    <w:p w:rsidR="00E95B8D" w:rsidRPr="00A666A6" w:rsidRDefault="00E95B8D" w:rsidP="001821A1">
      <w:pPr>
        <w:pStyle w:val="Basic"/>
        <w:spacing w:line="288" w:lineRule="auto"/>
      </w:pPr>
      <w:r w:rsidRPr="00A666A6">
        <w:t>В случае если в обращении находятся документарные ценные бумаги эмитента с обязательным централизованным хранением, указывается на это обстоятельство, а также указываются следующие сведения о каждом из депозитариев, осуществляющих обязательное централизованное хранение документарных ценных бумаг эмитента с обязательным централизованным хранением:</w:t>
      </w:r>
    </w:p>
    <w:p w:rsidR="00E95B8D" w:rsidRPr="00A666A6" w:rsidRDefault="00E95B8D" w:rsidP="001821A1">
      <w:pPr>
        <w:pStyle w:val="Basic"/>
        <w:spacing w:line="288" w:lineRule="auto"/>
        <w:rPr>
          <w:b/>
          <w:i/>
        </w:rPr>
      </w:pPr>
      <w:r w:rsidRPr="00A666A6">
        <w:rPr>
          <w:b/>
          <w:i/>
        </w:rPr>
        <w:t xml:space="preserve">В обращении не находятся документарные ценные бумаги эмитента с обязательным централизованным хранением. </w:t>
      </w:r>
    </w:p>
    <w:p w:rsidR="00E95B8D" w:rsidRPr="00A666A6" w:rsidRDefault="00E95B8D" w:rsidP="001821A1">
      <w:pPr>
        <w:widowControl w:val="0"/>
        <w:adjustRightInd w:val="0"/>
        <w:spacing w:line="288" w:lineRule="auto"/>
        <w:ind w:firstLine="540"/>
        <w:jc w:val="both"/>
        <w:rPr>
          <w:b/>
          <w:bCs/>
          <w:i/>
          <w:iCs/>
        </w:rPr>
      </w:pPr>
    </w:p>
    <w:p w:rsidR="00E95B8D" w:rsidRPr="00A666A6" w:rsidRDefault="00E95B8D" w:rsidP="001821A1">
      <w:pPr>
        <w:widowControl w:val="0"/>
        <w:adjustRightInd w:val="0"/>
        <w:spacing w:line="288" w:lineRule="auto"/>
        <w:ind w:firstLine="540"/>
        <w:jc w:val="both"/>
      </w:pPr>
      <w:r w:rsidRPr="00A666A6">
        <w:rPr>
          <w:b/>
          <w:bCs/>
          <w:i/>
          <w:iCs/>
        </w:rPr>
        <w:t xml:space="preserve">Предусмотрено обязательное централизованное хранение Биржевых облигаций серий БО-01 – БО-51, СБО-01 – СБО-34: </w:t>
      </w:r>
    </w:p>
    <w:p w:rsidR="00E95B8D" w:rsidRPr="00A666A6" w:rsidRDefault="00E95B8D" w:rsidP="001821A1">
      <w:pPr>
        <w:pStyle w:val="Basic"/>
        <w:spacing w:line="288" w:lineRule="auto"/>
        <w:rPr>
          <w:b/>
          <w:i/>
        </w:rPr>
      </w:pPr>
    </w:p>
    <w:p w:rsidR="00E95B8D" w:rsidRPr="00A666A6" w:rsidRDefault="00E95B8D" w:rsidP="001821A1">
      <w:pPr>
        <w:pStyle w:val="Basic"/>
        <w:spacing w:line="288" w:lineRule="auto"/>
      </w:pPr>
      <w:r w:rsidRPr="00A666A6">
        <w:t>полное и сокращенное фирменные наименования, место нахождения, ИНН (если применимо), ОГРН (если применимо) депозитария (депозитариев);</w:t>
      </w:r>
    </w:p>
    <w:p w:rsidR="00E95B8D" w:rsidRPr="00A666A6" w:rsidRDefault="00E95B8D" w:rsidP="001821A1">
      <w:pPr>
        <w:spacing w:line="288" w:lineRule="auto"/>
        <w:ind w:firstLine="540"/>
        <w:jc w:val="both"/>
      </w:pPr>
      <w:r w:rsidRPr="00A666A6">
        <w:t xml:space="preserve">Полное фирменное наименование: </w:t>
      </w:r>
      <w:r w:rsidRPr="00A666A6">
        <w:rPr>
          <w:b/>
          <w:i/>
        </w:rPr>
        <w:t>Небанковская кредитная организация закрытое акционерное общество «Национальный расчетный депозитарий»</w:t>
      </w:r>
    </w:p>
    <w:p w:rsidR="00E95B8D" w:rsidRPr="00A666A6" w:rsidRDefault="00E95B8D" w:rsidP="001821A1">
      <w:pPr>
        <w:spacing w:line="288" w:lineRule="auto"/>
        <w:ind w:firstLine="540"/>
        <w:jc w:val="both"/>
      </w:pPr>
      <w:r w:rsidRPr="00A666A6">
        <w:t xml:space="preserve">Сокращенное фирменное наименование: </w:t>
      </w:r>
      <w:r w:rsidRPr="00A666A6">
        <w:rPr>
          <w:b/>
          <w:i/>
        </w:rPr>
        <w:t>НКО ЗАО НРД</w:t>
      </w:r>
    </w:p>
    <w:p w:rsidR="00E95B8D" w:rsidRPr="00A666A6" w:rsidRDefault="00E95B8D" w:rsidP="001821A1">
      <w:pPr>
        <w:spacing w:line="288" w:lineRule="auto"/>
        <w:ind w:firstLine="540"/>
        <w:jc w:val="both"/>
      </w:pPr>
      <w:r w:rsidRPr="00A666A6">
        <w:t xml:space="preserve">Место нахождения: </w:t>
      </w:r>
      <w:r w:rsidRPr="00A666A6">
        <w:rPr>
          <w:b/>
          <w:bCs/>
          <w:i/>
          <w:iCs/>
        </w:rPr>
        <w:t>город Москва, улица Спартаковская, дом 12</w:t>
      </w:r>
    </w:p>
    <w:p w:rsidR="00E95B8D" w:rsidRPr="00A666A6" w:rsidRDefault="00E95B8D" w:rsidP="001821A1">
      <w:pPr>
        <w:spacing w:line="288" w:lineRule="auto"/>
        <w:ind w:firstLine="540"/>
        <w:jc w:val="both"/>
      </w:pPr>
      <w:r w:rsidRPr="00A666A6">
        <w:t xml:space="preserve">Почтовый адрес: </w:t>
      </w:r>
      <w:r w:rsidRPr="00A666A6">
        <w:rPr>
          <w:b/>
          <w:i/>
        </w:rPr>
        <w:t>105066, г. Москва, ул. Спартаковская, дом 12</w:t>
      </w:r>
    </w:p>
    <w:p w:rsidR="00E95B8D" w:rsidRPr="00A666A6" w:rsidRDefault="00E95B8D" w:rsidP="001821A1">
      <w:pPr>
        <w:spacing w:line="288" w:lineRule="auto"/>
        <w:ind w:firstLine="540"/>
        <w:jc w:val="both"/>
      </w:pPr>
      <w:r w:rsidRPr="00A666A6">
        <w:t xml:space="preserve">ИНН: </w:t>
      </w:r>
      <w:r w:rsidRPr="00A666A6">
        <w:rPr>
          <w:b/>
          <w:i/>
        </w:rPr>
        <w:t>7702165310</w:t>
      </w:r>
    </w:p>
    <w:p w:rsidR="00E95B8D" w:rsidRPr="00A666A6" w:rsidRDefault="00E95B8D" w:rsidP="001821A1">
      <w:pPr>
        <w:spacing w:line="288" w:lineRule="auto"/>
        <w:ind w:firstLine="540"/>
        <w:jc w:val="both"/>
      </w:pPr>
      <w:r w:rsidRPr="00A666A6">
        <w:t xml:space="preserve">Телефон: </w:t>
      </w:r>
      <w:r w:rsidRPr="00A666A6">
        <w:rPr>
          <w:b/>
          <w:i/>
        </w:rPr>
        <w:t>(495) 956-27-89, (495) 956-27-90</w:t>
      </w:r>
    </w:p>
    <w:p w:rsidR="00E95B8D" w:rsidRPr="00A666A6" w:rsidRDefault="00E95B8D" w:rsidP="001821A1">
      <w:pPr>
        <w:pStyle w:val="Basic"/>
        <w:spacing w:line="288" w:lineRule="auto"/>
      </w:pPr>
    </w:p>
    <w:p w:rsidR="00E95B8D" w:rsidRPr="00A666A6" w:rsidRDefault="00E95B8D" w:rsidP="001821A1">
      <w:pPr>
        <w:pStyle w:val="Basic"/>
        <w:spacing w:line="288" w:lineRule="auto"/>
      </w:pPr>
      <w:r w:rsidRPr="00A666A6">
        <w:t>номер, дата выдачи, срок действия лицензии профессионального участника рынка ценных бумаг на осуществление депозитарной деятельности, орган, выдавший указанную лицензию.</w:t>
      </w:r>
    </w:p>
    <w:p w:rsidR="00E95B8D" w:rsidRPr="00A666A6" w:rsidRDefault="00E95B8D" w:rsidP="001821A1">
      <w:pPr>
        <w:spacing w:line="288" w:lineRule="auto"/>
        <w:ind w:firstLine="540"/>
        <w:jc w:val="both"/>
      </w:pPr>
      <w:r w:rsidRPr="00A666A6">
        <w:t xml:space="preserve">Номер лицензии на осуществление депозитарной деятельности: </w:t>
      </w:r>
      <w:r w:rsidRPr="00A666A6">
        <w:rPr>
          <w:b/>
          <w:i/>
        </w:rPr>
        <w:t>177-12042-000100</w:t>
      </w:r>
    </w:p>
    <w:p w:rsidR="00E95B8D" w:rsidRPr="00A666A6" w:rsidRDefault="00E95B8D" w:rsidP="001821A1">
      <w:pPr>
        <w:spacing w:line="288" w:lineRule="auto"/>
        <w:ind w:firstLine="540"/>
        <w:jc w:val="both"/>
      </w:pPr>
      <w:r w:rsidRPr="00A666A6">
        <w:t xml:space="preserve">Дата выдачи: </w:t>
      </w:r>
      <w:r w:rsidRPr="00A666A6">
        <w:rPr>
          <w:b/>
          <w:i/>
        </w:rPr>
        <w:t>19.02.2009</w:t>
      </w:r>
    </w:p>
    <w:p w:rsidR="00E95B8D" w:rsidRPr="00A666A6" w:rsidRDefault="00E95B8D" w:rsidP="001821A1">
      <w:pPr>
        <w:spacing w:line="288" w:lineRule="auto"/>
        <w:ind w:firstLine="540"/>
        <w:jc w:val="both"/>
      </w:pPr>
      <w:r w:rsidRPr="00A666A6">
        <w:t xml:space="preserve">Срок действия: </w:t>
      </w:r>
      <w:r w:rsidRPr="00A666A6">
        <w:rPr>
          <w:b/>
          <w:bCs/>
          <w:i/>
          <w:iCs/>
        </w:rPr>
        <w:t>без ограничения срока действия</w:t>
      </w:r>
    </w:p>
    <w:p w:rsidR="00E95B8D" w:rsidRPr="00A666A6" w:rsidRDefault="00E95B8D" w:rsidP="001821A1">
      <w:pPr>
        <w:spacing w:line="288" w:lineRule="auto"/>
        <w:ind w:firstLine="540"/>
        <w:jc w:val="both"/>
      </w:pPr>
      <w:r w:rsidRPr="00A666A6">
        <w:t xml:space="preserve">Лицензирующий орган: </w:t>
      </w:r>
      <w:r w:rsidRPr="00A666A6">
        <w:rPr>
          <w:b/>
          <w:bCs/>
          <w:i/>
          <w:iCs/>
        </w:rPr>
        <w:t>Центральный банк Российской Федерации</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2"/>
        <w:spacing w:line="288" w:lineRule="auto"/>
      </w:pPr>
      <w:bookmarkStart w:id="253" w:name="_Toc430103557"/>
      <w:r w:rsidRPr="00A666A6">
        <w:t>9.6.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253"/>
    </w:p>
    <w:p w:rsidR="00E95B8D" w:rsidRPr="00A666A6" w:rsidRDefault="00E95B8D" w:rsidP="001821A1">
      <w:pPr>
        <w:pStyle w:val="Basic"/>
        <w:spacing w:line="288" w:lineRule="auto"/>
      </w:pPr>
      <w:r w:rsidRPr="00A666A6">
        <w:t>Для эмитентов ценных бумаг, являющихся акционерными обществами, перечисляются названия и реквизиты законодательных актов Российской Федерации, действующих на дату утверждения проспекта ценных бумаг, которые регулируют вопросы импорта и экспорта капитала и могут повлиять на выплату нерезидентам дивидендов по акциям эмитента, а при наличии у эмитента иных ценных бумаг, находящихся в обращении, - также на выплату процентов и других платежей, причитающихся нерезидентам - владельцам таких ценных бумаг.</w:t>
      </w:r>
    </w:p>
    <w:p w:rsidR="00E95B8D" w:rsidRPr="00A666A6" w:rsidRDefault="00E95B8D" w:rsidP="001821A1">
      <w:pPr>
        <w:pStyle w:val="Basic"/>
        <w:spacing w:line="288" w:lineRule="auto"/>
      </w:pPr>
      <w:r w:rsidRPr="00A666A6">
        <w:t>Для эмитентов ценных бумаг, осуществляющих свою деятельность в иной организационно-правовой форме, перечисляются названия и реквизиты законодательных актов Российской Федерации, действующих на дату утверждения проспекта ценных бумаг, которые регулируют вопросы импорта и экспорта капитала и могут повлиять на выплату процентов и других платежей, причитающихся нерезидентам - владельцам ценных бумаг эмитента.</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BoldItalicBasic"/>
        <w:spacing w:line="288" w:lineRule="auto"/>
      </w:pPr>
      <w:r w:rsidRPr="00A666A6">
        <w:t xml:space="preserve">1. Международные договоры и соглашения об избежании двойного налогообложения, заключенные между Российской Федерацией и иностранными государствами, резидентами которых являются владельцы ценных бумаг Эмитента. </w:t>
      </w:r>
    </w:p>
    <w:p w:rsidR="00E95B8D" w:rsidRPr="00A666A6" w:rsidRDefault="00E95B8D" w:rsidP="001821A1">
      <w:pPr>
        <w:pStyle w:val="BoldItalicBasic"/>
        <w:spacing w:line="288" w:lineRule="auto"/>
      </w:pPr>
      <w:r w:rsidRPr="00A666A6">
        <w:t xml:space="preserve">2. Федеральный закон «О валютном регулировании и валютном контроле» от 10.12.2003 № 173-ФЗ. </w:t>
      </w:r>
    </w:p>
    <w:p w:rsidR="00E95B8D" w:rsidRPr="00A666A6" w:rsidRDefault="00E95B8D" w:rsidP="001821A1">
      <w:pPr>
        <w:pStyle w:val="BoldItalicBasic"/>
        <w:spacing w:line="288" w:lineRule="auto"/>
      </w:pPr>
      <w:r w:rsidRPr="00A666A6">
        <w:t xml:space="preserve">3. Гражданский кодекс Российской Федерации (часть первая) от 30.11.1994 № 51-ФЗ. </w:t>
      </w:r>
    </w:p>
    <w:p w:rsidR="00E95B8D" w:rsidRPr="00A666A6" w:rsidRDefault="00E95B8D" w:rsidP="001821A1">
      <w:pPr>
        <w:pStyle w:val="BoldItalicBasic"/>
        <w:spacing w:line="288" w:lineRule="auto"/>
      </w:pPr>
      <w:r w:rsidRPr="00A666A6">
        <w:t xml:space="preserve">4. Налоговый кодекс Российской Федерации (часть первая) от 31.07.1998 № 146-ФЗ. </w:t>
      </w:r>
    </w:p>
    <w:p w:rsidR="00E95B8D" w:rsidRPr="00A666A6" w:rsidRDefault="00E95B8D" w:rsidP="001821A1">
      <w:pPr>
        <w:pStyle w:val="BoldItalicBasic"/>
        <w:spacing w:line="288" w:lineRule="auto"/>
      </w:pPr>
      <w:r w:rsidRPr="00A666A6">
        <w:t xml:space="preserve">5. Налоговый кодекс Российской Федерации (часть вторая) от 05.08.2000 № 117-ФЗ. </w:t>
      </w:r>
    </w:p>
    <w:p w:rsidR="00E95B8D" w:rsidRPr="00A666A6" w:rsidRDefault="00E95B8D" w:rsidP="001821A1">
      <w:pPr>
        <w:pStyle w:val="BoldItalicBasic"/>
        <w:spacing w:line="288" w:lineRule="auto"/>
      </w:pPr>
      <w:r w:rsidRPr="00A666A6">
        <w:t xml:space="preserve">6. Таможенный кодекс Таможенного союза, ратифицирован федеральным законом от 02.06.2010 № 114-ФЗ как неотъемлемая часть Договора о Таможенном кодексе Таможенного союза (решение Межгосударственного Совета ЕврАзЭС от 27.11.2009 № 17). </w:t>
      </w:r>
    </w:p>
    <w:p w:rsidR="00E95B8D" w:rsidRPr="00A666A6" w:rsidRDefault="00E95B8D" w:rsidP="001821A1">
      <w:pPr>
        <w:pStyle w:val="BoldItalicBasic"/>
        <w:spacing w:line="288" w:lineRule="auto"/>
      </w:pPr>
      <w:r w:rsidRPr="00A666A6">
        <w:t xml:space="preserve">7. Федеральный закон «О таможенном регулировании в Российской Федерации» от 27.11.2010 № 311-ФЗ. </w:t>
      </w:r>
    </w:p>
    <w:p w:rsidR="00E95B8D" w:rsidRPr="00A666A6" w:rsidRDefault="00E95B8D" w:rsidP="001821A1">
      <w:pPr>
        <w:pStyle w:val="BoldItalicBasic"/>
        <w:spacing w:line="288" w:lineRule="auto"/>
      </w:pPr>
      <w:r w:rsidRPr="00A666A6">
        <w:t xml:space="preserve">8. Федеральный закон «Об иностранных инвестициях в Российской Федерации» от 09.07.1999 № 160-ФЗ. </w:t>
      </w:r>
    </w:p>
    <w:p w:rsidR="00E95B8D" w:rsidRPr="00A666A6" w:rsidRDefault="00E95B8D" w:rsidP="001821A1">
      <w:pPr>
        <w:pStyle w:val="BoldItalicBasic"/>
        <w:spacing w:line="288" w:lineRule="auto"/>
      </w:pPr>
      <w:r w:rsidRPr="00A666A6">
        <w:t xml:space="preserve">9. Федеральный закон «Об инвестиционной деятельности в Российской Федерации, осуществляемой в форме капитальных вложений» от 25.02.1999 № 39-ФЗ. </w:t>
      </w:r>
    </w:p>
    <w:p w:rsidR="00E95B8D" w:rsidRPr="00A666A6" w:rsidRDefault="00E95B8D" w:rsidP="001821A1">
      <w:pPr>
        <w:pStyle w:val="BoldItalicBasic"/>
        <w:spacing w:line="288" w:lineRule="auto"/>
      </w:pPr>
      <w:r w:rsidRPr="00A666A6">
        <w:t xml:space="preserve">10. Федеральный закон «О противодействии легализации (отмыванию) доходов, полученных преступным путем, и финансированию терроризма» от 07.08.2001 № 115-ФЗ. </w:t>
      </w:r>
    </w:p>
    <w:p w:rsidR="00E95B8D" w:rsidRPr="00A666A6" w:rsidRDefault="00E95B8D" w:rsidP="001821A1">
      <w:pPr>
        <w:pStyle w:val="BoldItalicBasic"/>
        <w:spacing w:line="288" w:lineRule="auto"/>
      </w:pPr>
      <w:r w:rsidRPr="00A666A6">
        <w:t xml:space="preserve">11. Федеральный закон «Об акционерных обществах» от 26.12.1995 № 208-ФЗ. </w:t>
      </w:r>
    </w:p>
    <w:p w:rsidR="00E95B8D" w:rsidRPr="00A666A6" w:rsidRDefault="00E95B8D" w:rsidP="001821A1">
      <w:pPr>
        <w:pStyle w:val="BoldItalicBasic"/>
        <w:spacing w:line="288" w:lineRule="auto"/>
      </w:pPr>
      <w:r w:rsidRPr="00A666A6">
        <w:t xml:space="preserve">12. Федеральный закон «О рынке ценных бумаг» от 22.04.1996 № 39-ФЗ. </w:t>
      </w:r>
    </w:p>
    <w:p w:rsidR="00E95B8D" w:rsidRPr="00A666A6" w:rsidRDefault="00E95B8D" w:rsidP="001821A1">
      <w:pPr>
        <w:pStyle w:val="BoldItalicBasic"/>
        <w:spacing w:line="288" w:lineRule="auto"/>
      </w:pPr>
      <w:r w:rsidRPr="00A666A6">
        <w:t xml:space="preserve">13. Федеральный закон «О правовом положении иностранных граждан в Российской Федерации» от 25.07.2002 № 115-ФЗ. </w:t>
      </w:r>
    </w:p>
    <w:p w:rsidR="00E95B8D" w:rsidRPr="00A666A6" w:rsidRDefault="00E95B8D" w:rsidP="001821A1">
      <w:pPr>
        <w:pStyle w:val="BoldItalicBasic"/>
        <w:spacing w:line="288" w:lineRule="auto"/>
      </w:pPr>
      <w:r w:rsidRPr="00A666A6">
        <w:t xml:space="preserve">14. Федеральный закон «О защите прав и законных интересов инвесторов на рынке ценных бумаг» от 05.03.1999 № 46-ФЗ. </w:t>
      </w:r>
    </w:p>
    <w:p w:rsidR="00E95B8D" w:rsidRPr="00A666A6" w:rsidRDefault="00E95B8D" w:rsidP="001821A1">
      <w:pPr>
        <w:pStyle w:val="BoldItalicBasic"/>
        <w:spacing w:line="288" w:lineRule="auto"/>
      </w:pPr>
      <w:r w:rsidRPr="00A666A6">
        <w:t xml:space="preserve">15. Федеральный закон от 26.10.2002 № 127-ФЗ «О несостоятельности (банкротстве)». </w:t>
      </w:r>
    </w:p>
    <w:p w:rsidR="00E95B8D" w:rsidRPr="00A666A6" w:rsidRDefault="00E95B8D" w:rsidP="001821A1">
      <w:pPr>
        <w:pStyle w:val="BoldItalicBasic"/>
        <w:spacing w:line="288" w:lineRule="auto"/>
      </w:pPr>
      <w:r w:rsidRPr="00A666A6">
        <w:t>16. Федеральный закон от 28.12.2010 № 409-ФЗ «О внесении изменений в отдельные законодательные акты Российской Федерации в части регулирования выплаты дивидендов (распределения прибыли)».</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364FAF">
      <w:pPr>
        <w:pStyle w:val="Heading2"/>
      </w:pPr>
      <w:bookmarkStart w:id="254" w:name="_Toc430103558"/>
      <w:r w:rsidRPr="00A666A6">
        <w:t>9.7. Сведения об объявленных (начисленных) и о выплаченных дивидендах по акциям эмитента, а также о доходах по облигациям эмитента</w:t>
      </w:r>
      <w:bookmarkEnd w:id="254"/>
    </w:p>
    <w:p w:rsidR="00E95B8D" w:rsidRPr="00A666A6" w:rsidRDefault="00E95B8D" w:rsidP="00BD52E9">
      <w:pPr>
        <w:pStyle w:val="Basic"/>
      </w:pPr>
      <w:r w:rsidRPr="00A666A6">
        <w:t>Информация, предусмотренная настоящим пунктом, указывается отдельно в отношении объявленных и выплаченных дивидендов по акциям эмитента и в отношении начисленных и выплаченных доходов по облигациям</w:t>
      </w:r>
    </w:p>
    <w:p w:rsidR="00E95B8D" w:rsidRPr="00A666A6" w:rsidRDefault="00E95B8D">
      <w:pPr>
        <w:widowControl w:val="0"/>
        <w:autoSpaceDE w:val="0"/>
        <w:autoSpaceDN w:val="0"/>
        <w:adjustRightInd w:val="0"/>
        <w:jc w:val="both"/>
        <w:rPr>
          <w:rFonts w:cs="Calibri"/>
        </w:rPr>
      </w:pPr>
    </w:p>
    <w:p w:rsidR="00E95B8D" w:rsidRPr="00A666A6" w:rsidRDefault="00E95B8D" w:rsidP="00364FAF">
      <w:pPr>
        <w:pStyle w:val="Heading3"/>
      </w:pPr>
      <w:bookmarkStart w:id="255" w:name="_Toc430103559"/>
      <w:r w:rsidRPr="00A666A6">
        <w:t>9.7.1. Сведения об объявленных и о выплаченных дивидендах по акциям эмитента</w:t>
      </w:r>
      <w:bookmarkEnd w:id="255"/>
    </w:p>
    <w:p w:rsidR="00E95B8D" w:rsidRPr="00A666A6" w:rsidRDefault="00E95B8D" w:rsidP="00BD52E9">
      <w:pPr>
        <w:pStyle w:val="Basic"/>
      </w:pPr>
      <w:r w:rsidRPr="00A666A6">
        <w:t>Для эмитентов, являющихся акционерными обществами, за пять последних завершенных отчетных лет либо за каждый завершенный отчетный год, если эмитент осуществляет свою деятельность менее пяти лет, по каждой категории (типу) акций эмитента в табличной форме указываются следующие сведения об объявленных и (или) о выплаченных дивидендах по акциям эмитента:</w:t>
      </w:r>
    </w:p>
    <w:p w:rsidR="00E95B8D" w:rsidRPr="00A666A6" w:rsidRDefault="00E95B8D">
      <w:pPr>
        <w:widowControl w:val="0"/>
        <w:autoSpaceDE w:val="0"/>
        <w:autoSpaceDN w:val="0"/>
        <w:adjustRightInd w:val="0"/>
        <w:jc w:val="both"/>
        <w:rPr>
          <w:rFonts w:cs="Calibri"/>
        </w:rPr>
      </w:pPr>
    </w:p>
    <w:tbl>
      <w:tblPr>
        <w:tblW w:w="5000" w:type="pct"/>
        <w:tblLook w:val="0000" w:firstRow="0" w:lastRow="0" w:firstColumn="0" w:lastColumn="0" w:noHBand="0" w:noVBand="0"/>
      </w:tblPr>
      <w:tblGrid>
        <w:gridCol w:w="6004"/>
        <w:gridCol w:w="4420"/>
      </w:tblGrid>
      <w:tr w:rsidR="00E95B8D" w:rsidRPr="00A666A6" w:rsidTr="007F7E47">
        <w:trPr>
          <w:trHeight w:val="683"/>
        </w:trPr>
        <w:tc>
          <w:tcPr>
            <w:tcW w:w="2880" w:type="pct"/>
          </w:tcPr>
          <w:p w:rsidR="00E95B8D" w:rsidRPr="00A666A6" w:rsidRDefault="00E95B8D" w:rsidP="001821A1">
            <w:pPr>
              <w:widowControl w:val="0"/>
              <w:autoSpaceDE w:val="0"/>
              <w:autoSpaceDN w:val="0"/>
              <w:adjustRightInd w:val="0"/>
              <w:spacing w:line="288" w:lineRule="auto"/>
              <w:jc w:val="center"/>
              <w:rPr>
                <w:rFonts w:cs="Calibri"/>
              </w:rPr>
            </w:pPr>
            <w:r w:rsidRPr="00A666A6">
              <w:rPr>
                <w:rFonts w:cs="Calibri"/>
              </w:rPr>
              <w:t>Наименование показателя</w:t>
            </w:r>
          </w:p>
        </w:tc>
        <w:tc>
          <w:tcPr>
            <w:tcW w:w="2120" w:type="pct"/>
          </w:tcPr>
          <w:p w:rsidR="00E95B8D" w:rsidRPr="00A666A6" w:rsidRDefault="00E95B8D" w:rsidP="001821A1">
            <w:pPr>
              <w:widowControl w:val="0"/>
              <w:autoSpaceDE w:val="0"/>
              <w:autoSpaceDN w:val="0"/>
              <w:adjustRightInd w:val="0"/>
              <w:spacing w:line="288" w:lineRule="auto"/>
              <w:jc w:val="center"/>
              <w:rPr>
                <w:rFonts w:cs="Calibri"/>
              </w:rPr>
            </w:pPr>
            <w:r w:rsidRPr="00A666A6">
              <w:rPr>
                <w:rFonts w:cs="Calibri"/>
              </w:rPr>
              <w:t>Значение показателя за соответствующие отчетные периоды</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Категория акций, для привилегированных акций - тип</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rPr>
                <w:rFonts w:cs="Calibri"/>
              </w:rPr>
            </w:pPr>
            <w:r w:rsidRPr="00A666A6">
              <w:rPr>
                <w:rFonts w:cs="Calibri"/>
              </w:rPr>
              <w:t>Обыкновенные акции</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 xml:space="preserve">Общее собрание акционеров </w:t>
            </w:r>
          </w:p>
          <w:p w:rsidR="00E95B8D" w:rsidRPr="00A666A6" w:rsidRDefault="00E95B8D" w:rsidP="001821A1">
            <w:pPr>
              <w:widowControl w:val="0"/>
              <w:autoSpaceDE w:val="0"/>
              <w:autoSpaceDN w:val="0"/>
              <w:adjustRightInd w:val="0"/>
              <w:spacing w:line="288" w:lineRule="auto"/>
            </w:pPr>
            <w:r w:rsidRPr="00A666A6">
              <w:t>ПАО Сбербанк</w:t>
            </w:r>
          </w:p>
          <w:p w:rsidR="00E95B8D" w:rsidRPr="00A666A6" w:rsidRDefault="00E95B8D" w:rsidP="001821A1">
            <w:pPr>
              <w:widowControl w:val="0"/>
              <w:autoSpaceDE w:val="0"/>
              <w:autoSpaceDN w:val="0"/>
              <w:adjustRightInd w:val="0"/>
              <w:spacing w:line="288" w:lineRule="auto"/>
            </w:pPr>
          </w:p>
          <w:p w:rsidR="00E95B8D" w:rsidRPr="00A666A6" w:rsidRDefault="00E95B8D" w:rsidP="001821A1">
            <w:pPr>
              <w:widowControl w:val="0"/>
              <w:autoSpaceDE w:val="0"/>
              <w:autoSpaceDN w:val="0"/>
              <w:adjustRightInd w:val="0"/>
              <w:spacing w:line="288" w:lineRule="auto"/>
            </w:pPr>
            <w:r w:rsidRPr="00A666A6">
              <w:t xml:space="preserve">дата принятия такого решения: </w:t>
            </w:r>
          </w:p>
          <w:p w:rsidR="00E95B8D" w:rsidRPr="00A666A6" w:rsidRDefault="00E95B8D" w:rsidP="001821A1">
            <w:pPr>
              <w:widowControl w:val="0"/>
              <w:autoSpaceDE w:val="0"/>
              <w:autoSpaceDN w:val="0"/>
              <w:adjustRightInd w:val="0"/>
              <w:spacing w:line="288" w:lineRule="auto"/>
            </w:pPr>
            <w:r w:rsidRPr="00A666A6">
              <w:t>2010 г. - 04.06.2010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03.06.2011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01.06.2012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31.05.2013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2014 г. - 06.06.2014 г.</w:t>
            </w:r>
          </w:p>
          <w:p w:rsidR="00E95B8D" w:rsidRPr="00A666A6" w:rsidRDefault="00E95B8D" w:rsidP="001821A1">
            <w:pPr>
              <w:widowControl w:val="0"/>
              <w:autoSpaceDE w:val="0"/>
              <w:autoSpaceDN w:val="0"/>
              <w:adjustRightInd w:val="0"/>
              <w:spacing w:line="288" w:lineRule="auto"/>
              <w:rPr>
                <w:rFonts w:cs="Calibri"/>
              </w:rPr>
            </w:pPr>
            <w:r w:rsidRPr="00A666A6">
              <w:rPr>
                <w:rFonts w:cs="Calibri"/>
              </w:rPr>
              <w:t xml:space="preserve">2015 г.  – 29.05.2015 г. </w:t>
            </w:r>
          </w:p>
          <w:p w:rsidR="00E95B8D" w:rsidRPr="00A666A6" w:rsidRDefault="00E95B8D" w:rsidP="001821A1">
            <w:pPr>
              <w:widowControl w:val="0"/>
              <w:autoSpaceDE w:val="0"/>
              <w:autoSpaceDN w:val="0"/>
              <w:adjustRightInd w:val="0"/>
              <w:spacing w:line="288" w:lineRule="auto"/>
              <w:rPr>
                <w:rFonts w:cs="Calibri"/>
              </w:rPr>
            </w:pPr>
          </w:p>
          <w:p w:rsidR="00E95B8D" w:rsidRPr="00A666A6" w:rsidRDefault="00E95B8D" w:rsidP="001821A1">
            <w:pPr>
              <w:widowControl w:val="0"/>
              <w:autoSpaceDE w:val="0"/>
              <w:autoSpaceDN w:val="0"/>
              <w:adjustRightInd w:val="0"/>
              <w:spacing w:line="288" w:lineRule="auto"/>
            </w:pPr>
            <w:r w:rsidRPr="00A666A6">
              <w:t>дата составления и номер протокола собрания (заседания) органа управления эмитента, на котором принято такое решение</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- 07.06.2010 г. № 23</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07.06.2011 г. № 24</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06.06.2012 г. № 25</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03.06.2013 г. № 26</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2014 г. - 10.06.2014 г. № 27</w:t>
            </w:r>
          </w:p>
          <w:p w:rsidR="00E95B8D" w:rsidRPr="00A666A6" w:rsidRDefault="00E95B8D" w:rsidP="001821A1">
            <w:pPr>
              <w:widowControl w:val="0"/>
              <w:autoSpaceDE w:val="0"/>
              <w:autoSpaceDN w:val="0"/>
              <w:adjustRightInd w:val="0"/>
              <w:spacing w:line="288" w:lineRule="auto"/>
              <w:rPr>
                <w:rFonts w:cs="Calibri"/>
              </w:rPr>
            </w:pPr>
            <w:r w:rsidRPr="00A666A6">
              <w:rPr>
                <w:rFonts w:cs="Calibri"/>
              </w:rPr>
              <w:t>2015 г. – 03.06.2015 г. № 28</w:t>
            </w:r>
          </w:p>
          <w:p w:rsidR="00E95B8D" w:rsidRPr="00A666A6" w:rsidRDefault="00E95B8D" w:rsidP="001821A1">
            <w:pPr>
              <w:widowControl w:val="0"/>
              <w:autoSpaceDE w:val="0"/>
              <w:autoSpaceDN w:val="0"/>
              <w:adjustRightInd w:val="0"/>
              <w:spacing w:line="288" w:lineRule="auto"/>
              <w:rPr>
                <w:rFonts w:cs="Calibri"/>
              </w:rPr>
            </w:pP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Размер объявленных дивидендов в расчете на одну акцию, руб.</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- 0,08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- 0,92руб.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- 2,08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- 2,57 руб.</w:t>
            </w:r>
          </w:p>
          <w:p w:rsidR="00E95B8D" w:rsidRPr="00A666A6" w:rsidRDefault="00E95B8D" w:rsidP="001821A1">
            <w:pPr>
              <w:widowControl w:val="0"/>
              <w:autoSpaceDE w:val="0"/>
              <w:autoSpaceDN w:val="0"/>
              <w:adjustRightInd w:val="0"/>
              <w:spacing w:line="288" w:lineRule="auto"/>
            </w:pPr>
            <w:r w:rsidRPr="00A666A6">
              <w:t>2014 г. - 3,20 руб.</w:t>
            </w:r>
          </w:p>
          <w:p w:rsidR="00E95B8D" w:rsidRPr="00A666A6" w:rsidRDefault="00E95B8D" w:rsidP="001821A1">
            <w:pPr>
              <w:widowControl w:val="0"/>
              <w:autoSpaceDE w:val="0"/>
              <w:autoSpaceDN w:val="0"/>
              <w:adjustRightInd w:val="0"/>
              <w:spacing w:line="288" w:lineRule="auto"/>
              <w:rPr>
                <w:rFonts w:cs="Calibri"/>
              </w:rPr>
            </w:pPr>
            <w:r w:rsidRPr="00A666A6">
              <w:t>2015 г. – 0,45 руб.</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Размер объявленных дивидендов в совокупности по всем акциям данной категории (типа), руб.</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- 1 726 955,8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- 19 859 992,2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- 44 900 851,8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- 55 478 456, 4 тыс. руб.</w:t>
            </w:r>
          </w:p>
          <w:p w:rsidR="00E95B8D" w:rsidRPr="00A666A6" w:rsidRDefault="00E95B8D" w:rsidP="001821A1">
            <w:pPr>
              <w:widowControl w:val="0"/>
              <w:autoSpaceDE w:val="0"/>
              <w:autoSpaceDN w:val="0"/>
              <w:adjustRightInd w:val="0"/>
              <w:spacing w:line="288" w:lineRule="auto"/>
            </w:pPr>
            <w:r w:rsidRPr="00A666A6">
              <w:t>2014 г. - 69 078 233, 6 тыс. руб.</w:t>
            </w:r>
          </w:p>
          <w:p w:rsidR="00E95B8D" w:rsidRPr="00A666A6" w:rsidRDefault="00E95B8D" w:rsidP="001821A1">
            <w:pPr>
              <w:widowControl w:val="0"/>
              <w:autoSpaceDE w:val="0"/>
              <w:autoSpaceDN w:val="0"/>
              <w:adjustRightInd w:val="0"/>
              <w:spacing w:line="288" w:lineRule="auto"/>
              <w:rPr>
                <w:rFonts w:cs="Calibri"/>
              </w:rPr>
            </w:pPr>
            <w:r w:rsidRPr="00A666A6">
              <w:rPr>
                <w:rFonts w:cs="Calibri"/>
              </w:rPr>
              <w:t>2015 г. – 9 714 126,6 тыс. руб.</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Дата, на которую определяются (определялись) лица, имеющие (имевшие) право на получение дивидендов</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- 16.04.2010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- 15.04.2011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- 12.04.2012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- 11.04.2013 г.</w:t>
            </w:r>
          </w:p>
          <w:p w:rsidR="00E95B8D" w:rsidRPr="00A666A6" w:rsidRDefault="00E95B8D" w:rsidP="001821A1">
            <w:pPr>
              <w:widowControl w:val="0"/>
              <w:autoSpaceDE w:val="0"/>
              <w:autoSpaceDN w:val="0"/>
              <w:adjustRightInd w:val="0"/>
              <w:spacing w:line="288" w:lineRule="auto"/>
            </w:pPr>
            <w:r w:rsidRPr="00A666A6">
              <w:t>2014 г. - 17.06.2014 г.</w:t>
            </w:r>
          </w:p>
          <w:p w:rsidR="00E95B8D" w:rsidRPr="00A666A6" w:rsidRDefault="00E95B8D" w:rsidP="001821A1">
            <w:pPr>
              <w:widowControl w:val="0"/>
              <w:autoSpaceDE w:val="0"/>
              <w:autoSpaceDN w:val="0"/>
              <w:adjustRightInd w:val="0"/>
              <w:spacing w:line="288" w:lineRule="auto"/>
              <w:ind w:firstLine="567"/>
              <w:jc w:val="both"/>
              <w:rPr>
                <w:rFonts w:cs="Calibri"/>
                <w:b/>
              </w:rPr>
            </w:pPr>
            <w:r w:rsidRPr="00A666A6">
              <w:rPr>
                <w:rFonts w:cs="Calibri"/>
              </w:rPr>
              <w:t>2015 г. – 15.06.2015 г.</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Отчетный период (год, квартал), за который (по итогам которого) выплачиваются (выплачивались) объявленные дивиденды</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за 2009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за 2010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за 2011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за 2012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2014 г. - за 2013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cs="Calibri"/>
              </w:rPr>
            </w:pPr>
            <w:r w:rsidRPr="00A666A6">
              <w:t>2015 г. – за 2014 год</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Срок (дата) выплаты объявленных дивидендов</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i/>
              </w:rPr>
            </w:pPr>
            <w:r w:rsidRPr="00A666A6">
              <w:rPr>
                <w:i/>
              </w:rPr>
              <w:t>Дивиденды выплачивались в течение 30 дней со дня принятия решения об их выплате.</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rPr>
                <w:i/>
              </w:rPr>
              <w:t>Даты окончания срока:</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2010 г. - 05.07.2010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2011 г. - 04.07.2011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2012 г. - 02.07.2012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2013 г. - 01.07.2013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rPr>
                <w:i/>
              </w:rPr>
              <w:t>Выплата дивидендов номинальному держателю и являющемуся профессиональным участником рынка ценных бумаг доверительному управляющему, зарегистрированным в реестре акционеров, осуществляется в срок не позднее 10 рабочих дней, другим зарегистрированным в реестре акционеров лицам - 25 рабочих дней с даты, на которую определяются лица, имеющие право на получение дивидендов.</w:t>
            </w:r>
          </w:p>
          <w:p w:rsidR="00E95B8D" w:rsidRPr="00A666A6" w:rsidRDefault="00E95B8D" w:rsidP="001821A1">
            <w:pPr>
              <w:widowControl w:val="0"/>
              <w:autoSpaceDE w:val="0"/>
              <w:autoSpaceDN w:val="0"/>
              <w:adjustRightInd w:val="0"/>
              <w:spacing w:line="288" w:lineRule="auto"/>
            </w:pPr>
          </w:p>
          <w:p w:rsidR="00E95B8D" w:rsidRPr="00A666A6" w:rsidRDefault="00E95B8D" w:rsidP="001821A1">
            <w:pPr>
              <w:widowControl w:val="0"/>
              <w:autoSpaceDE w:val="0"/>
              <w:autoSpaceDN w:val="0"/>
              <w:adjustRightInd w:val="0"/>
              <w:spacing w:line="288" w:lineRule="auto"/>
            </w:pPr>
            <w:r w:rsidRPr="00A666A6">
              <w:t>2014 г. - (01.07.2014 г.) 22.07.2014 г.</w:t>
            </w:r>
          </w:p>
          <w:p w:rsidR="00E95B8D" w:rsidRPr="00A666A6" w:rsidRDefault="00E95B8D" w:rsidP="001821A1">
            <w:pPr>
              <w:widowControl w:val="0"/>
              <w:autoSpaceDE w:val="0"/>
              <w:autoSpaceDN w:val="0"/>
              <w:adjustRightInd w:val="0"/>
              <w:spacing w:line="288" w:lineRule="auto"/>
              <w:ind w:firstLine="567"/>
              <w:jc w:val="both"/>
              <w:rPr>
                <w:rFonts w:cs="Calibri"/>
                <w:b/>
              </w:rPr>
            </w:pPr>
            <w:r w:rsidRPr="00A666A6">
              <w:t>2015 г. – (29.06.2015 г.) 20.07.2015 г.</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Форма выплаты объявленных дивидендов (денежные средства, иное имущество)</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rPr>
                <w:rFonts w:cs="Calibri"/>
              </w:rPr>
            </w:pPr>
            <w:r w:rsidRPr="00A666A6">
              <w:t>Денежные средства</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rPr>
                <w:rFonts w:cs="Calibri"/>
              </w:rPr>
            </w:pPr>
            <w:r w:rsidRPr="00A666A6">
              <w:t>Чистая прибыль отчетного года</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Доля объявленных дивидендов в чистой прибыли отчетного года, %</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2010 г. (за 2009 г.) - 8,0%</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2011 г. (за 2010 г.) - 11,4%</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2012 г. (за 2011 г.) - 14,5%</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2013 г. (за 2012 г.) - 16,0%</w:t>
            </w:r>
          </w:p>
          <w:p w:rsidR="00E95B8D" w:rsidRPr="00A666A6" w:rsidRDefault="00E95B8D" w:rsidP="001821A1">
            <w:pPr>
              <w:widowControl w:val="0"/>
              <w:autoSpaceDE w:val="0"/>
              <w:autoSpaceDN w:val="0"/>
              <w:adjustRightInd w:val="0"/>
              <w:spacing w:line="288" w:lineRule="auto"/>
            </w:pPr>
            <w:r w:rsidRPr="00A666A6">
              <w:t>В 2014 г. (за 2013 г.) - 18,3%</w:t>
            </w:r>
          </w:p>
          <w:p w:rsidR="00E95B8D" w:rsidRPr="00A666A6" w:rsidRDefault="00E95B8D" w:rsidP="001821A1">
            <w:pPr>
              <w:widowControl w:val="0"/>
              <w:autoSpaceDE w:val="0"/>
              <w:autoSpaceDN w:val="0"/>
              <w:adjustRightInd w:val="0"/>
              <w:spacing w:line="288" w:lineRule="auto"/>
              <w:rPr>
                <w:rFonts w:cs="Calibri"/>
              </w:rPr>
            </w:pPr>
            <w:r w:rsidRPr="00A666A6">
              <w:t>В 2015 г.(за 2014 г.) – 3,12%</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Общий размер выплаченных дивидендов по акциям данной категории (типа), руб.</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2010 г. (за 2009 г.) - 1 726 955,8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2011 г. (за 2010 г.) - 19 859 992,2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2012 г. (за 2011 г.) - 44 900 851,8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2013 г. (за 2012 г.) - 55 314 340,1 тыс. руб.</w:t>
            </w:r>
          </w:p>
          <w:p w:rsidR="00E95B8D" w:rsidRPr="00A666A6" w:rsidRDefault="00E95B8D" w:rsidP="001821A1">
            <w:pPr>
              <w:widowControl w:val="0"/>
              <w:autoSpaceDE w:val="0"/>
              <w:autoSpaceDN w:val="0"/>
              <w:adjustRightInd w:val="0"/>
              <w:spacing w:line="288" w:lineRule="auto"/>
            </w:pPr>
            <w:r w:rsidRPr="00A666A6">
              <w:t>В 2014 г. (за 2013 г.) - 68 880 585,7 тыс. руб.</w:t>
            </w:r>
          </w:p>
          <w:p w:rsidR="00E95B8D" w:rsidRPr="00A666A6" w:rsidRDefault="00E95B8D" w:rsidP="001821A1">
            <w:pPr>
              <w:widowControl w:val="0"/>
              <w:autoSpaceDE w:val="0"/>
              <w:autoSpaceDN w:val="0"/>
              <w:adjustRightInd w:val="0"/>
              <w:spacing w:line="288" w:lineRule="auto"/>
              <w:rPr>
                <w:rFonts w:cs="Calibri"/>
              </w:rPr>
            </w:pPr>
            <w:r w:rsidRPr="00A666A6">
              <w:t>В 2015 г.(за 2014 г.) – 9 684 429,5 тыс. руб.</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Доля выплаченных дивидендов в общем размере объявленных дивидендов по акциям данной категории (типа), %</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100%</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100%</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 xml:space="preserve">2012 г. – 99,7% </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99,7%</w:t>
            </w:r>
          </w:p>
          <w:p w:rsidR="00E95B8D" w:rsidRPr="00A666A6" w:rsidRDefault="00E95B8D" w:rsidP="001821A1">
            <w:pPr>
              <w:widowControl w:val="0"/>
              <w:autoSpaceDE w:val="0"/>
              <w:autoSpaceDN w:val="0"/>
              <w:adjustRightInd w:val="0"/>
              <w:spacing w:line="288" w:lineRule="auto"/>
            </w:pPr>
            <w:r w:rsidRPr="00A666A6">
              <w:t>2014 г. – 99,7%</w:t>
            </w:r>
          </w:p>
          <w:p w:rsidR="00E95B8D" w:rsidRPr="00A666A6" w:rsidRDefault="00E95B8D" w:rsidP="001821A1">
            <w:pPr>
              <w:widowControl w:val="0"/>
              <w:autoSpaceDE w:val="0"/>
              <w:autoSpaceDN w:val="0"/>
              <w:adjustRightInd w:val="0"/>
              <w:spacing w:line="288" w:lineRule="auto"/>
              <w:rPr>
                <w:rFonts w:cs="Calibri"/>
              </w:rPr>
            </w:pPr>
            <w:r w:rsidRPr="00A666A6">
              <w:t>2015 г. – 99,7%</w:t>
            </w: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pPr>
            <w:r w:rsidRPr="00A666A6">
              <w:t>2010 – 2015 гг.</w:t>
            </w:r>
          </w:p>
          <w:p w:rsidR="00E95B8D" w:rsidRPr="00A666A6" w:rsidRDefault="00E95B8D" w:rsidP="001821A1">
            <w:pPr>
              <w:widowControl w:val="0"/>
              <w:autoSpaceDE w:val="0"/>
              <w:autoSpaceDN w:val="0"/>
              <w:adjustRightInd w:val="0"/>
              <w:spacing w:line="288" w:lineRule="auto"/>
            </w:pPr>
            <w:r w:rsidRPr="00A666A6">
              <w:t>Причиной выплаты дивидендов не в полном объеме являются некорректные платежные реквизиты акционеров.</w:t>
            </w:r>
          </w:p>
          <w:p w:rsidR="00E95B8D" w:rsidRPr="00A666A6" w:rsidRDefault="00E95B8D" w:rsidP="001821A1">
            <w:pPr>
              <w:widowControl w:val="0"/>
              <w:autoSpaceDE w:val="0"/>
              <w:autoSpaceDN w:val="0"/>
              <w:adjustRightInd w:val="0"/>
              <w:spacing w:line="288" w:lineRule="auto"/>
              <w:rPr>
                <w:rFonts w:cs="Calibri"/>
              </w:rPr>
            </w:pPr>
          </w:p>
        </w:tc>
      </w:tr>
      <w:tr w:rsidR="00E95B8D" w:rsidRPr="00A666A6" w:rsidTr="00250D78">
        <w:tblPrEx>
          <w:tblCellMar>
            <w:top w:w="75" w:type="dxa"/>
            <w:left w:w="0" w:type="dxa"/>
            <w:bottom w:w="75" w:type="dxa"/>
            <w:right w:w="0" w:type="dxa"/>
          </w:tblCellMar>
        </w:tblPrEx>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Иные сведения об объявленных и (или) выплаченных дивидендах, указываемые эмитентом по собственному усмотрению</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rPr>
                <w:rFonts w:cs="Calibri"/>
              </w:rPr>
            </w:pPr>
            <w:r w:rsidRPr="00A666A6">
              <w:rPr>
                <w:rFonts w:cs="Calibri"/>
              </w:rPr>
              <w:t>отсутствуют</w:t>
            </w:r>
          </w:p>
        </w:tc>
      </w:tr>
    </w:tbl>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widowControl w:val="0"/>
        <w:autoSpaceDE w:val="0"/>
        <w:autoSpaceDN w:val="0"/>
        <w:adjustRightInd w:val="0"/>
        <w:spacing w:line="288" w:lineRule="auto"/>
        <w:jc w:val="both"/>
        <w:rPr>
          <w:rFonts w:cs="Calibri"/>
        </w:rPr>
      </w:pPr>
    </w:p>
    <w:tbl>
      <w:tblPr>
        <w:tblW w:w="5000" w:type="pct"/>
        <w:tblCellMar>
          <w:top w:w="75" w:type="dxa"/>
          <w:left w:w="0" w:type="dxa"/>
          <w:bottom w:w="75" w:type="dxa"/>
          <w:right w:w="0" w:type="dxa"/>
        </w:tblCellMar>
        <w:tblLook w:val="0000" w:firstRow="0" w:lastRow="0" w:firstColumn="0" w:lastColumn="0" w:noHBand="0" w:noVBand="0"/>
      </w:tblPr>
      <w:tblGrid>
        <w:gridCol w:w="5951"/>
        <w:gridCol w:w="4381"/>
      </w:tblGrid>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center"/>
              <w:rPr>
                <w:rFonts w:cs="Calibri"/>
              </w:rPr>
            </w:pPr>
            <w:r w:rsidRPr="00A666A6">
              <w:rPr>
                <w:rFonts w:cs="Calibri"/>
              </w:rPr>
              <w:t>Наименование показателя</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center"/>
              <w:rPr>
                <w:rFonts w:cs="Calibri"/>
              </w:rPr>
            </w:pPr>
            <w:r w:rsidRPr="00A666A6">
              <w:rPr>
                <w:rFonts w:cs="Calibri"/>
              </w:rPr>
              <w:t>Значение показателя за соответствующие отчетные периоды</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Категория акций, для привилегированных акций - тип</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b/>
              </w:rPr>
            </w:pPr>
            <w:r w:rsidRPr="00A666A6">
              <w:rPr>
                <w:b/>
              </w:rPr>
              <w:t>Привилегированные акции</w:t>
            </w:r>
          </w:p>
          <w:p w:rsidR="00E95B8D" w:rsidRPr="00A666A6" w:rsidRDefault="00E95B8D" w:rsidP="001821A1">
            <w:pPr>
              <w:widowControl w:val="0"/>
              <w:autoSpaceDE w:val="0"/>
              <w:autoSpaceDN w:val="0"/>
              <w:adjustRightInd w:val="0"/>
              <w:spacing w:line="288" w:lineRule="auto"/>
              <w:rPr>
                <w:rFonts w:cs="Calibri"/>
              </w:rPr>
            </w:pPr>
            <w:r w:rsidRPr="00A666A6">
              <w:t>(с определенным размером дивиденда)</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 xml:space="preserve">Общее собрание акционеров </w:t>
            </w:r>
          </w:p>
          <w:p w:rsidR="00E95B8D" w:rsidRPr="00A666A6" w:rsidRDefault="00E95B8D" w:rsidP="001821A1">
            <w:pPr>
              <w:widowControl w:val="0"/>
              <w:autoSpaceDE w:val="0"/>
              <w:autoSpaceDN w:val="0"/>
              <w:adjustRightInd w:val="0"/>
              <w:spacing w:line="288" w:lineRule="auto"/>
            </w:pPr>
            <w:r w:rsidRPr="00A666A6">
              <w:t>ПАО Сбербанк</w:t>
            </w:r>
          </w:p>
          <w:p w:rsidR="00E95B8D" w:rsidRPr="00A666A6" w:rsidRDefault="00E95B8D" w:rsidP="001821A1">
            <w:pPr>
              <w:widowControl w:val="0"/>
              <w:autoSpaceDE w:val="0"/>
              <w:autoSpaceDN w:val="0"/>
              <w:adjustRightInd w:val="0"/>
              <w:spacing w:line="288" w:lineRule="auto"/>
            </w:pPr>
          </w:p>
          <w:p w:rsidR="00E95B8D" w:rsidRPr="00A666A6" w:rsidRDefault="00E95B8D" w:rsidP="001821A1">
            <w:pPr>
              <w:widowControl w:val="0"/>
              <w:autoSpaceDE w:val="0"/>
              <w:autoSpaceDN w:val="0"/>
              <w:adjustRightInd w:val="0"/>
              <w:spacing w:line="288" w:lineRule="auto"/>
            </w:pPr>
            <w:r w:rsidRPr="00A666A6">
              <w:t xml:space="preserve">дата принятия такого решения: </w:t>
            </w:r>
          </w:p>
          <w:p w:rsidR="00E95B8D" w:rsidRPr="00A666A6" w:rsidRDefault="00E95B8D" w:rsidP="001821A1">
            <w:pPr>
              <w:widowControl w:val="0"/>
              <w:autoSpaceDE w:val="0"/>
              <w:autoSpaceDN w:val="0"/>
              <w:adjustRightInd w:val="0"/>
              <w:spacing w:line="288" w:lineRule="auto"/>
            </w:pPr>
            <w:r w:rsidRPr="00A666A6">
              <w:t>2010 г. - 04.06.2010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03.06.2011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01.06.2012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31.05.2013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2014 г. - 06.06.2014 г.</w:t>
            </w:r>
          </w:p>
          <w:p w:rsidR="00E95B8D" w:rsidRPr="00A666A6" w:rsidRDefault="00E95B8D" w:rsidP="001821A1">
            <w:pPr>
              <w:widowControl w:val="0"/>
              <w:autoSpaceDE w:val="0"/>
              <w:autoSpaceDN w:val="0"/>
              <w:adjustRightInd w:val="0"/>
              <w:spacing w:line="288" w:lineRule="auto"/>
              <w:rPr>
                <w:rFonts w:cs="Calibri"/>
              </w:rPr>
            </w:pPr>
            <w:r w:rsidRPr="00A666A6">
              <w:rPr>
                <w:rFonts w:cs="Calibri"/>
              </w:rPr>
              <w:t xml:space="preserve">2015 г.  – 29.05.2015 г. </w:t>
            </w:r>
          </w:p>
          <w:p w:rsidR="00E95B8D" w:rsidRPr="00A666A6" w:rsidRDefault="00E95B8D" w:rsidP="001821A1">
            <w:pPr>
              <w:widowControl w:val="0"/>
              <w:autoSpaceDE w:val="0"/>
              <w:autoSpaceDN w:val="0"/>
              <w:adjustRightInd w:val="0"/>
              <w:spacing w:line="288" w:lineRule="auto"/>
            </w:pPr>
            <w:r w:rsidRPr="00A666A6">
              <w:t>дата составления и номер протокола собрания (заседания) органа управления эмитента, на котором принято такое решение</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- 07.06.2010 г. № 23</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07.06.2011 г. № 24</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06.06.2012 г. № 25</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03.06.2013 г. № 26</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2014 г. - 10.06.2014 г. № 27</w:t>
            </w:r>
          </w:p>
          <w:p w:rsidR="00E95B8D" w:rsidRPr="00A666A6" w:rsidRDefault="00E95B8D" w:rsidP="001821A1">
            <w:pPr>
              <w:widowControl w:val="0"/>
              <w:autoSpaceDE w:val="0"/>
              <w:autoSpaceDN w:val="0"/>
              <w:adjustRightInd w:val="0"/>
              <w:spacing w:line="288" w:lineRule="auto"/>
              <w:rPr>
                <w:rFonts w:cs="Calibri"/>
              </w:rPr>
            </w:pPr>
            <w:r w:rsidRPr="00A666A6">
              <w:rPr>
                <w:rFonts w:cs="Calibri"/>
              </w:rPr>
              <w:t>2015 г. – 03.06.2015 г. № 28</w:t>
            </w:r>
          </w:p>
          <w:p w:rsidR="00E95B8D" w:rsidRPr="00A666A6" w:rsidRDefault="00E95B8D" w:rsidP="001821A1">
            <w:pPr>
              <w:widowControl w:val="0"/>
              <w:autoSpaceDE w:val="0"/>
              <w:autoSpaceDN w:val="0"/>
              <w:adjustRightInd w:val="0"/>
              <w:spacing w:line="288" w:lineRule="auto"/>
              <w:rPr>
                <w:rFonts w:cs="Calibri"/>
              </w:rPr>
            </w:pP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Размер объявленных дивидендов в расчете на одну акцию, руб.</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- 0,45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- 1,15руб.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- 2,59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- 3,20 руб.</w:t>
            </w:r>
          </w:p>
          <w:p w:rsidR="00E95B8D" w:rsidRPr="00A666A6" w:rsidRDefault="00E95B8D" w:rsidP="001821A1">
            <w:pPr>
              <w:widowControl w:val="0"/>
              <w:autoSpaceDE w:val="0"/>
              <w:autoSpaceDN w:val="0"/>
              <w:adjustRightInd w:val="0"/>
              <w:spacing w:line="288" w:lineRule="auto"/>
            </w:pPr>
            <w:r w:rsidRPr="00A666A6">
              <w:t>2014 г. - 3,20 руб.</w:t>
            </w:r>
          </w:p>
          <w:p w:rsidR="00E95B8D" w:rsidRPr="00A666A6" w:rsidRDefault="00E95B8D" w:rsidP="001821A1">
            <w:pPr>
              <w:widowControl w:val="0"/>
              <w:autoSpaceDE w:val="0"/>
              <w:autoSpaceDN w:val="0"/>
              <w:adjustRightInd w:val="0"/>
              <w:spacing w:line="288" w:lineRule="auto"/>
              <w:rPr>
                <w:rFonts w:cs="Calibri"/>
              </w:rPr>
            </w:pPr>
            <w:r w:rsidRPr="00A666A6">
              <w:t>2015 г. – 0,45 руб.</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Размер объявленных дивидендов в совокупности по всем акциям данной категории (типа), руб.</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- 450 000,0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- 1 150 000,0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- 2 590 000,0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- 3 200 000,0 тыс. руб.</w:t>
            </w:r>
          </w:p>
          <w:p w:rsidR="00E95B8D" w:rsidRPr="00A666A6" w:rsidRDefault="00E95B8D" w:rsidP="001821A1">
            <w:pPr>
              <w:widowControl w:val="0"/>
              <w:autoSpaceDE w:val="0"/>
              <w:autoSpaceDN w:val="0"/>
              <w:adjustRightInd w:val="0"/>
              <w:spacing w:line="288" w:lineRule="auto"/>
            </w:pPr>
            <w:r w:rsidRPr="00A666A6">
              <w:t>2014 г. - 3 200 000,0 тыс. руб.</w:t>
            </w:r>
          </w:p>
          <w:p w:rsidR="00E95B8D" w:rsidRPr="00A666A6" w:rsidRDefault="00E95B8D" w:rsidP="001821A1">
            <w:pPr>
              <w:widowControl w:val="0"/>
              <w:autoSpaceDE w:val="0"/>
              <w:autoSpaceDN w:val="0"/>
              <w:adjustRightInd w:val="0"/>
              <w:spacing w:line="288" w:lineRule="auto"/>
              <w:ind w:firstLine="567"/>
              <w:jc w:val="both"/>
              <w:rPr>
                <w:rFonts w:cs="Calibri"/>
                <w:b/>
              </w:rPr>
            </w:pPr>
            <w:r w:rsidRPr="00A666A6">
              <w:rPr>
                <w:rFonts w:cs="Calibri"/>
              </w:rPr>
              <w:t>2015 г. – 450 000,0 тыс. руб.</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Дата, на которую определяются (определялись) лица, имеющие (имевшие) право на получение дивидендов</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- 16.04.2010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- 15.04.2011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- 12.04.2012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- 11.04.2013 г.</w:t>
            </w:r>
          </w:p>
          <w:p w:rsidR="00E95B8D" w:rsidRPr="00A666A6" w:rsidRDefault="00E95B8D" w:rsidP="001821A1">
            <w:pPr>
              <w:widowControl w:val="0"/>
              <w:autoSpaceDE w:val="0"/>
              <w:autoSpaceDN w:val="0"/>
              <w:adjustRightInd w:val="0"/>
              <w:spacing w:line="288" w:lineRule="auto"/>
            </w:pPr>
            <w:r w:rsidRPr="00A666A6">
              <w:t>2014 г. - 17.06.2014 г.</w:t>
            </w:r>
          </w:p>
          <w:p w:rsidR="00E95B8D" w:rsidRPr="00A666A6" w:rsidRDefault="00E95B8D" w:rsidP="001821A1">
            <w:pPr>
              <w:widowControl w:val="0"/>
              <w:autoSpaceDE w:val="0"/>
              <w:autoSpaceDN w:val="0"/>
              <w:adjustRightInd w:val="0"/>
              <w:spacing w:line="288" w:lineRule="auto"/>
              <w:rPr>
                <w:rFonts w:cs="Calibri"/>
              </w:rPr>
            </w:pPr>
            <w:r w:rsidRPr="00A666A6">
              <w:rPr>
                <w:rFonts w:cs="Calibri"/>
              </w:rPr>
              <w:t>2015 г. – 15.06.2015 г.</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Отчетный период (год, квартал), за который (по итогам которого) выплачиваются (выплачивались) объявленные дивиденды</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за 2009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за 2010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за 2011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за 2012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2014 г. - за 2013 год</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cs="Calibri"/>
              </w:rPr>
            </w:pPr>
            <w:r w:rsidRPr="00A666A6">
              <w:t>2015 г. – за 2014 год</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Срок (дата) выплаты объявленных дивидендов</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rPr>
                <w:i/>
              </w:rPr>
            </w:pPr>
            <w:r w:rsidRPr="00A666A6">
              <w:rPr>
                <w:i/>
              </w:rPr>
              <w:t>Дивиденды выплачивались в течение 30 дней со дня принятия решения об их выплате.</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rPr>
                <w:i/>
              </w:rPr>
              <w:t>Даты окончания срока:</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2010 г. - 05.07.2010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2011 г. - 04.07.2011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2012 г. - 02.07.2012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t>2013 г. - 01.07.2013 г.</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both"/>
            </w:pPr>
            <w:r w:rsidRPr="00A666A6">
              <w:rPr>
                <w:i/>
              </w:rPr>
              <w:t>Выплата дивидендов номинальному держателю и являющемуся профессиональным участником рынка ценных бумаг доверительному управляющему, зарегистрированным в реестре акционеров, осуществляется в срок не позднее 10 рабочих дней, другим зарегистрированным в реестре акционеров лицам - 25 рабочих дней с даты, на которую определяются лица, имеющие право на получение дивидендов.</w:t>
            </w:r>
          </w:p>
          <w:p w:rsidR="00E95B8D" w:rsidRPr="00A666A6" w:rsidRDefault="00E95B8D" w:rsidP="001821A1">
            <w:pPr>
              <w:widowControl w:val="0"/>
              <w:autoSpaceDE w:val="0"/>
              <w:autoSpaceDN w:val="0"/>
              <w:adjustRightInd w:val="0"/>
              <w:spacing w:line="288" w:lineRule="auto"/>
            </w:pPr>
          </w:p>
          <w:p w:rsidR="00E95B8D" w:rsidRPr="00A666A6" w:rsidRDefault="00E95B8D" w:rsidP="001821A1">
            <w:pPr>
              <w:widowControl w:val="0"/>
              <w:autoSpaceDE w:val="0"/>
              <w:autoSpaceDN w:val="0"/>
              <w:adjustRightInd w:val="0"/>
              <w:spacing w:line="288" w:lineRule="auto"/>
            </w:pPr>
            <w:r w:rsidRPr="00A666A6">
              <w:t>2014 г. - (01.07.2014 г.) 22.07.2014 г.</w:t>
            </w:r>
          </w:p>
          <w:p w:rsidR="00E95B8D" w:rsidRPr="00A666A6" w:rsidRDefault="00E95B8D" w:rsidP="001821A1">
            <w:pPr>
              <w:widowControl w:val="0"/>
              <w:autoSpaceDE w:val="0"/>
              <w:autoSpaceDN w:val="0"/>
              <w:adjustRightInd w:val="0"/>
              <w:spacing w:line="288" w:lineRule="auto"/>
              <w:rPr>
                <w:rFonts w:cs="Calibri"/>
              </w:rPr>
            </w:pPr>
            <w:r w:rsidRPr="00A666A6">
              <w:t>2015 г. – (29.06.2015 г.) 20.07.2015 г.</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Форма выплаты объявленных дивидендов (денежные средства, иное имущество)</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rPr>
                <w:rFonts w:cs="Calibri"/>
              </w:rPr>
            </w:pPr>
            <w:r w:rsidRPr="00A666A6">
              <w:t>Денежные средства</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rPr>
                <w:rFonts w:cs="Calibri"/>
              </w:rPr>
            </w:pPr>
            <w:r w:rsidRPr="00A666A6">
              <w:t>Чистая прибыль отчетного года</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Доля объявленных дивидендов в чистой прибыли отчетного года, %</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2010 г. (за 2009 г.) – 2,1%</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2011 г. (за 2010 г.) – 0,7%</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2012 г. (за 2011 г.) – 0,8%</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2013 г. (за 2012 г.) – 0,9%</w:t>
            </w:r>
          </w:p>
          <w:p w:rsidR="00E95B8D" w:rsidRPr="00A666A6" w:rsidRDefault="00E95B8D" w:rsidP="001821A1">
            <w:pPr>
              <w:widowControl w:val="0"/>
              <w:autoSpaceDE w:val="0"/>
              <w:autoSpaceDN w:val="0"/>
              <w:adjustRightInd w:val="0"/>
              <w:spacing w:line="288" w:lineRule="auto"/>
            </w:pPr>
            <w:r w:rsidRPr="00A666A6">
              <w:t>В 2014 г. (за 2013 г.) – 0,85%</w:t>
            </w:r>
          </w:p>
          <w:p w:rsidR="00E95B8D" w:rsidRPr="00A666A6" w:rsidRDefault="00E95B8D" w:rsidP="001821A1">
            <w:pPr>
              <w:widowControl w:val="0"/>
              <w:autoSpaceDE w:val="0"/>
              <w:autoSpaceDN w:val="0"/>
              <w:adjustRightInd w:val="0"/>
              <w:spacing w:line="288" w:lineRule="auto"/>
              <w:jc w:val="both"/>
              <w:rPr>
                <w:rFonts w:cs="Calibri"/>
                <w:b/>
              </w:rPr>
            </w:pPr>
            <w:r w:rsidRPr="00A666A6">
              <w:t>В 2015 г.(за 2014 г.) – 0,14%</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Общий размер выплаченных дивидендов по акциям данной категории (типа), руб.</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2010 г. (за 2009 г.) - 450 000,0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2011 г. (за 2010 г.) - 1 150 000,0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2012 г. (за 2011 г.) - 2 590 000,0 тыс. руб.</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В 2013 г. (за 2012 г.) - 3 150 961,4 тыс. руб.</w:t>
            </w:r>
          </w:p>
          <w:p w:rsidR="00E95B8D" w:rsidRPr="00A666A6" w:rsidRDefault="00E95B8D" w:rsidP="001821A1">
            <w:pPr>
              <w:widowControl w:val="0"/>
              <w:autoSpaceDE w:val="0"/>
              <w:autoSpaceDN w:val="0"/>
              <w:adjustRightInd w:val="0"/>
              <w:spacing w:line="288" w:lineRule="auto"/>
            </w:pPr>
            <w:r w:rsidRPr="00A666A6">
              <w:t>В 2014 г. (за 2013 г.) - 3 145 471,2 тыс. руб.</w:t>
            </w:r>
          </w:p>
          <w:p w:rsidR="00E95B8D" w:rsidRPr="00A666A6" w:rsidRDefault="00E95B8D" w:rsidP="001821A1">
            <w:pPr>
              <w:widowControl w:val="0"/>
              <w:autoSpaceDE w:val="0"/>
              <w:autoSpaceDN w:val="0"/>
              <w:adjustRightInd w:val="0"/>
              <w:spacing w:line="288" w:lineRule="auto"/>
              <w:rPr>
                <w:rFonts w:cs="Calibri"/>
              </w:rPr>
            </w:pPr>
            <w:r w:rsidRPr="00A666A6">
              <w:t>В 2015 г.(за 2014 г.) – 442 400,5 тыс. руб.</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Доля выплаченных дивидендов в общем размере объявленных дивидендов по акциям данной категории (типа), %</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2010 г. – 100%</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2011 г. – 100%</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2012 г. – 98,</w:t>
            </w:r>
            <w:r w:rsidRPr="00A666A6">
              <w:rPr>
                <w:lang w:val="en-US"/>
              </w:rPr>
              <w:t>5</w:t>
            </w:r>
            <w:r w:rsidRPr="00A666A6">
              <w:t xml:space="preserve">% </w:t>
            </w:r>
          </w:p>
          <w:p w:rsidR="00E95B8D" w:rsidRPr="00A666A6" w:rsidRDefault="00E95B8D" w:rsidP="00182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pPr>
            <w:r w:rsidRPr="00A666A6">
              <w:t>2013 г. – 98,4%</w:t>
            </w:r>
          </w:p>
          <w:p w:rsidR="00E95B8D" w:rsidRPr="00A666A6" w:rsidRDefault="00E95B8D" w:rsidP="001821A1">
            <w:pPr>
              <w:widowControl w:val="0"/>
              <w:autoSpaceDE w:val="0"/>
              <w:autoSpaceDN w:val="0"/>
              <w:adjustRightInd w:val="0"/>
              <w:spacing w:line="288" w:lineRule="auto"/>
            </w:pPr>
            <w:r w:rsidRPr="00A666A6">
              <w:t>2014 г. – 98,3%</w:t>
            </w:r>
          </w:p>
          <w:p w:rsidR="00E95B8D" w:rsidRPr="00A666A6" w:rsidRDefault="00E95B8D" w:rsidP="001821A1">
            <w:pPr>
              <w:widowControl w:val="0"/>
              <w:autoSpaceDE w:val="0"/>
              <w:autoSpaceDN w:val="0"/>
              <w:adjustRightInd w:val="0"/>
              <w:spacing w:line="288" w:lineRule="auto"/>
              <w:rPr>
                <w:rFonts w:cs="Calibri"/>
              </w:rPr>
            </w:pPr>
            <w:r w:rsidRPr="00A666A6">
              <w:t>2015 г. – 98,3%</w:t>
            </w: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pPr>
            <w:r w:rsidRPr="00A666A6">
              <w:t>2010 – 2015 гг.</w:t>
            </w:r>
          </w:p>
          <w:p w:rsidR="00E95B8D" w:rsidRPr="00A666A6" w:rsidRDefault="00E95B8D" w:rsidP="001821A1">
            <w:pPr>
              <w:widowControl w:val="0"/>
              <w:autoSpaceDE w:val="0"/>
              <w:autoSpaceDN w:val="0"/>
              <w:adjustRightInd w:val="0"/>
              <w:spacing w:line="288" w:lineRule="auto"/>
            </w:pPr>
            <w:r w:rsidRPr="00A666A6">
              <w:t>Причиной выплаты дивидендов не в полном объеме являются некорректные платежные реквизиты акционеров.</w:t>
            </w:r>
          </w:p>
          <w:p w:rsidR="00E95B8D" w:rsidRPr="00A666A6" w:rsidRDefault="00E95B8D" w:rsidP="001821A1">
            <w:pPr>
              <w:widowControl w:val="0"/>
              <w:autoSpaceDE w:val="0"/>
              <w:autoSpaceDN w:val="0"/>
              <w:adjustRightInd w:val="0"/>
              <w:spacing w:line="288" w:lineRule="auto"/>
              <w:rPr>
                <w:rFonts w:cs="Calibri"/>
              </w:rPr>
            </w:pPr>
          </w:p>
        </w:tc>
      </w:tr>
      <w:tr w:rsidR="00E95B8D" w:rsidRPr="00A666A6" w:rsidTr="00B673BE">
        <w:tc>
          <w:tcPr>
            <w:tcW w:w="288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jc w:val="both"/>
              <w:rPr>
                <w:rFonts w:cs="Calibri"/>
              </w:rPr>
            </w:pPr>
            <w:r w:rsidRPr="00A666A6">
              <w:rPr>
                <w:rFonts w:cs="Calibri"/>
              </w:rPr>
              <w:t>Иные сведения об объявленных и (или) выплаченных дивидендах, указываемые эмитентом по собственному усмотрению</w:t>
            </w:r>
          </w:p>
        </w:tc>
        <w:tc>
          <w:tcPr>
            <w:tcW w:w="2120"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1821A1">
            <w:pPr>
              <w:widowControl w:val="0"/>
              <w:autoSpaceDE w:val="0"/>
              <w:autoSpaceDN w:val="0"/>
              <w:adjustRightInd w:val="0"/>
              <w:spacing w:line="288" w:lineRule="auto"/>
              <w:rPr>
                <w:rFonts w:cs="Calibri"/>
              </w:rPr>
            </w:pPr>
            <w:r w:rsidRPr="00A666A6">
              <w:rPr>
                <w:rFonts w:cs="Calibri"/>
              </w:rPr>
              <w:t>отсутствуют</w:t>
            </w:r>
          </w:p>
        </w:tc>
      </w:tr>
    </w:tbl>
    <w:p w:rsidR="00E95B8D" w:rsidRPr="00A666A6" w:rsidRDefault="00E95B8D">
      <w:pPr>
        <w:widowControl w:val="0"/>
        <w:autoSpaceDE w:val="0"/>
        <w:autoSpaceDN w:val="0"/>
        <w:adjustRightInd w:val="0"/>
        <w:jc w:val="both"/>
        <w:rPr>
          <w:rFonts w:cs="Calibri"/>
        </w:rPr>
      </w:pPr>
    </w:p>
    <w:p w:rsidR="00E95B8D" w:rsidRPr="00A666A6" w:rsidRDefault="00E95B8D">
      <w:pPr>
        <w:widowControl w:val="0"/>
        <w:autoSpaceDE w:val="0"/>
        <w:autoSpaceDN w:val="0"/>
        <w:adjustRightInd w:val="0"/>
        <w:jc w:val="both"/>
        <w:rPr>
          <w:rFonts w:cs="Calibri"/>
        </w:rPr>
      </w:pPr>
    </w:p>
    <w:p w:rsidR="00E95B8D" w:rsidRPr="00A666A6" w:rsidRDefault="00E95B8D" w:rsidP="001821A1">
      <w:pPr>
        <w:pStyle w:val="Heading3"/>
        <w:spacing w:line="288" w:lineRule="auto"/>
      </w:pPr>
      <w:bookmarkStart w:id="256" w:name="_Toc430103560"/>
      <w:r w:rsidRPr="00A666A6">
        <w:t>9.7.2. Сведения о начисленных и выплаченных доходах по облигациям эмитента</w:t>
      </w:r>
      <w:bookmarkEnd w:id="256"/>
    </w:p>
    <w:p w:rsidR="00E95B8D" w:rsidRPr="00A666A6" w:rsidRDefault="00E95B8D" w:rsidP="001821A1">
      <w:pPr>
        <w:pStyle w:val="Basic"/>
        <w:spacing w:line="288" w:lineRule="auto"/>
      </w:pPr>
      <w:r w:rsidRPr="00A666A6">
        <w:t>Для эмитентов, осуществивших эмиссию облигаций, по каждому выпуску облигаций, по которым за пять последних завершенных отчетных лет, а если эмитент осуществляет свою деятельность менее пяти лет - за каждый завершенный отчетный год, предшествующих (предшествующий) дате утверждения проспекта ценных бумаг, выплачивался доход, в табличной форме указываются следующие сведения:</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widowControl w:val="0"/>
        <w:autoSpaceDE w:val="0"/>
        <w:autoSpaceDN w:val="0"/>
        <w:adjustRightInd w:val="0"/>
        <w:spacing w:line="288" w:lineRule="auto"/>
        <w:jc w:val="both"/>
        <w:rPr>
          <w:rFonts w:cs="Calibri"/>
          <w:b/>
          <w:i/>
        </w:rPr>
      </w:pPr>
      <w:r w:rsidRPr="00A666A6">
        <w:rPr>
          <w:rFonts w:cs="Calibri"/>
          <w:b/>
          <w:i/>
        </w:rPr>
        <w:t>Эмитент не осуществлял эмиссию облигаций в течение пяти последних завершенных отчетных лет</w:t>
      </w:r>
    </w:p>
    <w:p w:rsidR="00E95B8D" w:rsidRPr="00A666A6" w:rsidRDefault="00E95B8D" w:rsidP="001821A1">
      <w:pPr>
        <w:widowControl w:val="0"/>
        <w:autoSpaceDE w:val="0"/>
        <w:autoSpaceDN w:val="0"/>
        <w:adjustRightInd w:val="0"/>
        <w:spacing w:line="288" w:lineRule="auto"/>
        <w:jc w:val="both"/>
        <w:rPr>
          <w:rFonts w:cs="Calibri"/>
          <w:b/>
          <w:i/>
        </w:rPr>
      </w:pPr>
    </w:p>
    <w:tbl>
      <w:tblPr>
        <w:tblW w:w="5000" w:type="pct"/>
        <w:tblCellMar>
          <w:top w:w="75" w:type="dxa"/>
          <w:left w:w="0" w:type="dxa"/>
          <w:bottom w:w="75" w:type="dxa"/>
          <w:right w:w="0" w:type="dxa"/>
        </w:tblCellMar>
        <w:tblLook w:val="0000" w:firstRow="0" w:lastRow="0" w:firstColumn="0" w:lastColumn="0" w:noHBand="0" w:noVBand="0"/>
      </w:tblPr>
      <w:tblGrid>
        <w:gridCol w:w="7526"/>
        <w:gridCol w:w="2806"/>
      </w:tblGrid>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center"/>
              <w:rPr>
                <w:rFonts w:cs="Calibri"/>
              </w:rPr>
            </w:pPr>
            <w:r w:rsidRPr="00A666A6">
              <w:rPr>
                <w:rFonts w:cs="Calibri"/>
              </w:rPr>
              <w:t>Наименование показателя</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center"/>
              <w:rPr>
                <w:rFonts w:cs="Calibri"/>
              </w:rPr>
            </w:pPr>
            <w:r w:rsidRPr="00A666A6">
              <w:rPr>
                <w:rFonts w:cs="Calibri"/>
              </w:rPr>
              <w:t>Значение показателя за соответствующие отчетные периоды</w:t>
            </w: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Серия, форма и иные идентификационные признаки выпуска облигаций</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Государственный регистрационный номер выпуска облигаций и дата его государственной регистрации (идентификационный номер выпуска облигаций и дата его присвоения в случае, если выпуск облигаций не подлежал государственной регистрации)</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Вид доходов, выплаченных по облигациям выпуска (номинальная стоимость, процент (купон), иное)</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Размер доходов, подлежавших выплате по облигациям выпуска, в денежном выражении в расчете на одну облигацию выпуска, руб./иностр. валюта</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Размер доходов, подлежавших выплате по облигациям выпуска, в денежном выражении в совокупности по всем облигациям выпуска, руб./иностр. валюта</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Срок (дата) выплаты доходов по облигациям выпуска</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Форма выплаты доходов по облигациям выпуска (денежные средства, иное имущество)</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Общий размер доходов, выплаченных по всем облигациям выпуска, руб./иностр. валюта</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Доля выплаченных доходов по облигациям выпуска в общем размере подлежавших выплате доходов по облигациям выпуска, %</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В случае если подлежавшие выплате доходы по облигациям выпуска не выплачены или выплачены эмитентом не в полном объеме - причины невыплаты таких доходов</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r w:rsidR="00E95B8D" w:rsidRPr="00A666A6" w:rsidTr="00250D78">
        <w:tc>
          <w:tcPr>
            <w:tcW w:w="3642"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jc w:val="both"/>
              <w:rPr>
                <w:rFonts w:cs="Calibri"/>
              </w:rPr>
            </w:pPr>
            <w:r w:rsidRPr="00A666A6">
              <w:rPr>
                <w:rFonts w:cs="Calibri"/>
              </w:rPr>
              <w:t>Иные сведения о доходах по облигациям выпуска, указываемые эмитентом по собственному усмотрению</w:t>
            </w:r>
          </w:p>
        </w:tc>
        <w:tc>
          <w:tcPr>
            <w:tcW w:w="1358" w:type="pc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E95B8D" w:rsidRPr="00A666A6" w:rsidRDefault="00E95B8D" w:rsidP="008C33E1">
            <w:pPr>
              <w:widowControl w:val="0"/>
              <w:autoSpaceDE w:val="0"/>
              <w:autoSpaceDN w:val="0"/>
              <w:adjustRightInd w:val="0"/>
              <w:rPr>
                <w:rFonts w:cs="Calibri"/>
              </w:rPr>
            </w:pPr>
          </w:p>
        </w:tc>
      </w:tr>
    </w:tbl>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Basic"/>
        <w:spacing w:line="288" w:lineRule="auto"/>
      </w:pPr>
      <w:r w:rsidRPr="00A666A6">
        <w:t>Если эмитент не осуществлял эмиссию облигаций или за указанный период доходы по облигациям эмитента не выплачивались, указывается на эти обстоятельства.</w:t>
      </w:r>
    </w:p>
    <w:p w:rsidR="00E95B8D" w:rsidRPr="00A666A6" w:rsidRDefault="00E95B8D" w:rsidP="001821A1">
      <w:pPr>
        <w:widowControl w:val="0"/>
        <w:autoSpaceDE w:val="0"/>
        <w:autoSpaceDN w:val="0"/>
        <w:adjustRightInd w:val="0"/>
        <w:spacing w:line="288" w:lineRule="auto"/>
        <w:jc w:val="both"/>
        <w:rPr>
          <w:rFonts w:cs="Calibri"/>
        </w:rPr>
      </w:pPr>
    </w:p>
    <w:p w:rsidR="00E95B8D" w:rsidRPr="00A666A6" w:rsidRDefault="00E95B8D" w:rsidP="001821A1">
      <w:pPr>
        <w:pStyle w:val="Heading2"/>
        <w:spacing w:line="288" w:lineRule="auto"/>
      </w:pPr>
      <w:bookmarkStart w:id="257" w:name="_Toc430103561"/>
      <w:r w:rsidRPr="00A666A6">
        <w:t>9.8. Иные сведения</w:t>
      </w:r>
      <w:bookmarkEnd w:id="257"/>
    </w:p>
    <w:p w:rsidR="00E95B8D" w:rsidRPr="00A666A6" w:rsidRDefault="00E95B8D" w:rsidP="001821A1">
      <w:pPr>
        <w:pStyle w:val="Basic"/>
        <w:spacing w:line="288" w:lineRule="auto"/>
      </w:pPr>
      <w:r w:rsidRPr="00A666A6">
        <w:t>По усмотрению эмитента приводится иная информация об эмитенте и его ценных бумагах, не указанная в предыдущих пунктах проспекта ценных бумаг.</w:t>
      </w:r>
    </w:p>
    <w:p w:rsidR="00E95B8D" w:rsidRPr="00A666A6" w:rsidRDefault="00E95B8D" w:rsidP="008C33E1"/>
    <w:p w:rsidR="00E95B8D" w:rsidRPr="00A666A6" w:rsidRDefault="00E95B8D" w:rsidP="008C33E1">
      <w:pPr>
        <w:adjustRightInd w:val="0"/>
        <w:ind w:firstLine="539"/>
        <w:jc w:val="both"/>
        <w:rPr>
          <w:b/>
          <w:bCs/>
          <w:i/>
          <w:sz w:val="24"/>
          <w:szCs w:val="24"/>
        </w:rPr>
      </w:pPr>
      <w:r w:rsidRPr="00A666A6">
        <w:rPr>
          <w:b/>
          <w:bCs/>
          <w:i/>
          <w:sz w:val="24"/>
          <w:szCs w:val="24"/>
        </w:rPr>
        <w:t>Изменения и/или дополнения в зарегистрированное Решение о выпуске ценных бумаг и/или зарегистрированный Проспект ценных бумаг вносятся Эмитентом только после их предварительного согласования с Банком России.</w:t>
      </w:r>
    </w:p>
    <w:p w:rsidR="00E95B8D" w:rsidRPr="00A666A6" w:rsidRDefault="00E95B8D" w:rsidP="008C33E1">
      <w:pPr>
        <w:adjustRightInd w:val="0"/>
        <w:ind w:firstLine="539"/>
        <w:jc w:val="both"/>
        <w:rPr>
          <w:b/>
          <w:i/>
          <w:sz w:val="24"/>
          <w:szCs w:val="24"/>
        </w:rPr>
      </w:pPr>
      <w:r w:rsidRPr="00A666A6">
        <w:rPr>
          <w:b/>
          <w:i/>
          <w:sz w:val="24"/>
          <w:szCs w:val="24"/>
        </w:rPr>
        <w:t>При условии признания Банком России настоящего облигационного займа субординированным в случае несостоятельности (банкротства) кредитной организации-эмитента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удовлетворяются после удовлетворения требований всех иных кредиторов в соответствии с Федеральным законом «О несостоятельности (банкротстве)» №127-ФЗ от 26.10.2002. При этом, требования владельцев Облигаций по этому субординированному облигационному займу, а также по финансовым санкциям за неисполнение обязательств по такому субординированному облигационному займу имеют ту же очередность удовлетворения, что и требования по иным субординированным обязательствам кредитной организации - эмитента, привлеченным на аналогичных условиях.</w:t>
      </w:r>
    </w:p>
    <w:p w:rsidR="00E95B8D" w:rsidRPr="00A666A6" w:rsidRDefault="00E95B8D" w:rsidP="008C33E1">
      <w:pPr>
        <w:adjustRightInd w:val="0"/>
        <w:ind w:firstLine="539"/>
        <w:jc w:val="both"/>
        <w:rPr>
          <w:b/>
          <w:bCs/>
          <w:i/>
          <w:sz w:val="24"/>
          <w:szCs w:val="24"/>
        </w:rPr>
      </w:pPr>
      <w:r w:rsidRPr="00A666A6">
        <w:rPr>
          <w:b/>
          <w:bCs/>
          <w:i/>
          <w:sz w:val="24"/>
          <w:szCs w:val="24"/>
        </w:rPr>
        <w:t xml:space="preserve"> Владельцы Облигаций не имеют права предъявлять требование о погашении Облигаций, досрочной уплаты процентов за пользование субординированным облигационным займом,  если только не наступил срок погашения Облигаций.</w:t>
      </w:r>
    </w:p>
    <w:p w:rsidR="00E95B8D" w:rsidRPr="00A666A6" w:rsidRDefault="00E95B8D" w:rsidP="008C33E1">
      <w:pPr>
        <w:adjustRightInd w:val="0"/>
        <w:ind w:firstLine="539"/>
        <w:jc w:val="both"/>
        <w:rPr>
          <w:b/>
          <w:bCs/>
          <w:i/>
          <w:sz w:val="24"/>
          <w:szCs w:val="24"/>
        </w:rPr>
      </w:pPr>
      <w:r w:rsidRPr="00A666A6">
        <w:rPr>
          <w:b/>
          <w:bCs/>
          <w:i/>
          <w:sz w:val="24"/>
          <w:szCs w:val="24"/>
        </w:rPr>
        <w:t xml:space="preserve">После государственной регистрации выпуска Облигаций и до начала размещения Облигаций Эмитент вправе отказаться от размещения Облигаций, представив в регистрирующий орган соответствующие заявление и отчет об итогах выпуска эмиссионных ценных бумаг, содержащий информацию о том, что ни одна эмиссионная ценная бумага выпуска не размещена. </w:t>
      </w:r>
    </w:p>
    <w:p w:rsidR="00E95B8D" w:rsidRPr="00A666A6" w:rsidRDefault="00E95B8D" w:rsidP="008C33E1">
      <w:pPr>
        <w:adjustRightInd w:val="0"/>
        <w:ind w:firstLine="539"/>
        <w:jc w:val="both"/>
        <w:rPr>
          <w:b/>
          <w:bCs/>
          <w:i/>
          <w:sz w:val="24"/>
          <w:szCs w:val="24"/>
        </w:rPr>
      </w:pPr>
      <w:r w:rsidRPr="00A666A6">
        <w:rPr>
          <w:b/>
          <w:bCs/>
          <w:i/>
          <w:sz w:val="24"/>
          <w:szCs w:val="24"/>
        </w:rPr>
        <w:t>Решение об отказе от размещения эмиссионных ценных бумаг принимает уполномоченный орган Эмитента, к компетенции которого относится вопрос о размещении соответствующих эмиссионных ценных бумаг.</w:t>
      </w:r>
    </w:p>
    <w:p w:rsidR="00E95B8D" w:rsidRPr="00A666A6" w:rsidRDefault="00E95B8D" w:rsidP="003D31FF"/>
    <w:p w:rsidR="00E95B8D" w:rsidRPr="00A666A6" w:rsidRDefault="00E95B8D">
      <w:r w:rsidRPr="00A666A6">
        <w:br w:type="page"/>
      </w:r>
    </w:p>
    <w:p w:rsidR="00E95B8D" w:rsidRPr="00A666A6" w:rsidRDefault="00E95B8D"/>
    <w:p w:rsidR="00E95B8D" w:rsidRPr="00A666A6" w:rsidRDefault="00E95B8D" w:rsidP="00562286">
      <w:pPr>
        <w:jc w:val="right"/>
        <w:rPr>
          <w:b/>
          <w:sz w:val="36"/>
          <w:szCs w:val="36"/>
        </w:rPr>
      </w:pPr>
      <w:r w:rsidRPr="00A666A6">
        <w:rPr>
          <w:b/>
          <w:sz w:val="36"/>
          <w:szCs w:val="36"/>
        </w:rPr>
        <w:t>Приложения к Проспекту ценных бумаг</w:t>
      </w:r>
    </w:p>
    <w:sectPr w:rsidR="00E95B8D" w:rsidRPr="00A666A6" w:rsidSect="00474DDB">
      <w:footerReference w:type="even" r:id="rId57"/>
      <w:footerReference w:type="default" r:id="rId58"/>
      <w:pgSz w:w="11909" w:h="16834" w:code="9"/>
      <w:pgMar w:top="567" w:right="567" w:bottom="567" w:left="1134" w:header="720" w:footer="567" w:gutter="0"/>
      <w:pgNumType w:start="1"/>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B8D" w:rsidRDefault="00E95B8D">
      <w:r>
        <w:separator/>
      </w:r>
    </w:p>
  </w:endnote>
  <w:endnote w:type="continuationSeparator" w:id="0">
    <w:p w:rsidR="00E95B8D" w:rsidRDefault="00E9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 w:name="Times New Roman CYR">
    <w:altName w:val="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Arial"/>
    <w:panose1 w:val="020B0604030504040204"/>
    <w:charset w:val="CC"/>
    <w:family w:val="swiss"/>
    <w:pitch w:val="variable"/>
    <w:sig w:usb0="61002A87" w:usb1="80000000" w:usb2="00000008" w:usb3="00000000" w:csb0="000101FF" w:csb1="00000000"/>
  </w:font>
  <w:font w:name="Verdana">
    <w:altName w:val="Arial"/>
    <w:panose1 w:val="020B0604030504040204"/>
    <w:charset w:val="CC"/>
    <w:family w:val="swiss"/>
    <w:pitch w:val="variable"/>
    <w:sig w:usb0="20000287" w:usb1="00000000" w:usb2="00000000" w:usb3="00000000" w:csb0="0000019F" w:csb1="00000000"/>
  </w:font>
  <w:font w:name="SimSun">
    <w:altName w:val="§­§°§®§Ц"/>
    <w:panose1 w:val="02010600030101010101"/>
    <w:charset w:val="86"/>
    <w:family w:val="auto"/>
    <w:notTrueType/>
    <w:pitch w:val="variable"/>
    <w:sig w:usb0="00000001" w:usb1="080E0000" w:usb2="00000010" w:usb3="00000000" w:csb0="00040000"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tang">
    <w:altName w:val="ўа¬»¬¦¬ў"/>
    <w:panose1 w:val="02030600000101010101"/>
    <w:charset w:val="81"/>
    <w:family w:val="auto"/>
    <w:notTrueType/>
    <w:pitch w:val="fixed"/>
    <w:sig w:usb0="00000001" w:usb1="09060000" w:usb2="00000010" w:usb3="00000000" w:csb0="0008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ItalicMT Cy">
    <w:altName w:val="Times New Roman"/>
    <w:panose1 w:val="00000000000000000000"/>
    <w:charset w:val="CC"/>
    <w:family w:val="roman"/>
    <w:notTrueType/>
    <w:pitch w:val="default"/>
    <w:sig w:usb0="00000201" w:usb1="00000000" w:usb2="00000000" w:usb3="00000000" w:csb0="00000004" w:csb1="00000000"/>
  </w:font>
  <w:font w:name="TimesNewRoman">
    <w:altName w:val="Arial Unicode M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8D" w:rsidRDefault="00E95B8D" w:rsidP="009440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95B8D" w:rsidRDefault="00E95B8D" w:rsidP="009440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5B8D" w:rsidRDefault="00E95B8D" w:rsidP="009440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E95B8D" w:rsidRDefault="00E95B8D" w:rsidP="009440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B8D" w:rsidRDefault="00E95B8D">
      <w:r>
        <w:separator/>
      </w:r>
    </w:p>
  </w:footnote>
  <w:footnote w:type="continuationSeparator" w:id="0">
    <w:p w:rsidR="00E95B8D" w:rsidRDefault="00E95B8D">
      <w:r>
        <w:continuationSeparator/>
      </w:r>
    </w:p>
  </w:footnote>
  <w:footnote w:id="1">
    <w:p w:rsidR="00E95B8D" w:rsidRDefault="00E95B8D" w:rsidP="00953462">
      <w:pPr>
        <w:pStyle w:val="FootnoteText"/>
      </w:pPr>
      <w:r>
        <w:rPr>
          <w:rStyle w:val="FootnoteReference"/>
        </w:rPr>
        <w:footnoteRef/>
      </w:r>
      <w:r>
        <w:t xml:space="preserve"> </w:t>
      </w:r>
      <w:r>
        <w:rPr>
          <w:sz w:val="16"/>
          <w:szCs w:val="16"/>
        </w:rPr>
        <w:t xml:space="preserve">Основной банк-корреспондент для казначейских операций в евро. Счет </w:t>
      </w:r>
      <w:r>
        <w:rPr>
          <w:b/>
          <w:sz w:val="16"/>
          <w:szCs w:val="16"/>
        </w:rPr>
        <w:t>не используется</w:t>
      </w:r>
      <w:r>
        <w:rPr>
          <w:sz w:val="16"/>
          <w:szCs w:val="16"/>
        </w:rPr>
        <w:t xml:space="preserve"> для клиентских платежей</w:t>
      </w:r>
    </w:p>
  </w:footnote>
  <w:footnote w:id="2">
    <w:p w:rsidR="00E95B8D" w:rsidRDefault="00E95B8D" w:rsidP="00953462">
      <w:pPr>
        <w:pStyle w:val="FootnoteText"/>
      </w:pPr>
      <w:r>
        <w:rPr>
          <w:rStyle w:val="FootnoteReference"/>
        </w:rPr>
        <w:footnoteRef/>
      </w:r>
      <w:r>
        <w:t xml:space="preserve"> </w:t>
      </w:r>
      <w:r>
        <w:rPr>
          <w:sz w:val="16"/>
          <w:szCs w:val="16"/>
        </w:rPr>
        <w:t>Основной банк-корреспондент для клиентских платежей в евро</w:t>
      </w:r>
    </w:p>
  </w:footnote>
  <w:footnote w:id="3">
    <w:p w:rsidR="00E95B8D" w:rsidRDefault="00E95B8D" w:rsidP="00953462">
      <w:pPr>
        <w:pStyle w:val="FootnoteText"/>
      </w:pPr>
      <w:r>
        <w:rPr>
          <w:rStyle w:val="FootnoteReference"/>
        </w:rPr>
        <w:footnoteRef/>
      </w:r>
      <w:r>
        <w:t xml:space="preserve"> </w:t>
      </w:r>
      <w:r>
        <w:rPr>
          <w:sz w:val="16"/>
          <w:szCs w:val="16"/>
        </w:rPr>
        <w:t>Основной банк-корреспондент для клиентских платежей в евро</w:t>
      </w:r>
    </w:p>
  </w:footnote>
  <w:footnote w:id="4">
    <w:p w:rsidR="00E95B8D" w:rsidRDefault="00E95B8D" w:rsidP="00953462">
      <w:pPr>
        <w:pStyle w:val="FootnoteText"/>
      </w:pPr>
      <w:r>
        <w:rPr>
          <w:rStyle w:val="FootnoteReference"/>
        </w:rPr>
        <w:footnoteRef/>
      </w:r>
      <w:r>
        <w:t xml:space="preserve"> </w:t>
      </w:r>
      <w:r>
        <w:rPr>
          <w:sz w:val="16"/>
          <w:szCs w:val="16"/>
        </w:rPr>
        <w:t>Основной банк-корреспондент для клиентских платежей в долларах США</w:t>
      </w:r>
    </w:p>
  </w:footnote>
  <w:footnote w:id="5">
    <w:p w:rsidR="00E95B8D" w:rsidRDefault="00E95B8D" w:rsidP="00953462">
      <w:pPr>
        <w:pStyle w:val="FootnoteText"/>
      </w:pPr>
      <w:r>
        <w:rPr>
          <w:rStyle w:val="FootnoteReference"/>
        </w:rPr>
        <w:footnoteRef/>
      </w:r>
      <w:r>
        <w:t xml:space="preserve"> </w:t>
      </w:r>
      <w:r>
        <w:rPr>
          <w:sz w:val="16"/>
          <w:szCs w:val="16"/>
        </w:rPr>
        <w:t>Основной банк-корреспондент для клиентских платежей в долларах США</w:t>
      </w:r>
    </w:p>
  </w:footnote>
  <w:footnote w:id="6">
    <w:p w:rsidR="00E95B8D" w:rsidRDefault="00E95B8D" w:rsidP="00953462">
      <w:pPr>
        <w:pStyle w:val="FootnoteText"/>
      </w:pPr>
      <w:r>
        <w:rPr>
          <w:rStyle w:val="FootnoteReference"/>
        </w:rPr>
        <w:footnoteRef/>
      </w:r>
      <w:r>
        <w:t xml:space="preserve"> </w:t>
      </w:r>
      <w:r>
        <w:rPr>
          <w:sz w:val="16"/>
          <w:szCs w:val="16"/>
        </w:rPr>
        <w:t>Основной банк-корреспондент для клиентских платежей в японских йенах</w:t>
      </w:r>
    </w:p>
  </w:footnote>
  <w:footnote w:id="7">
    <w:p w:rsidR="00E95B8D" w:rsidRDefault="00E95B8D" w:rsidP="00953462">
      <w:pPr>
        <w:pStyle w:val="FootnoteText"/>
      </w:pPr>
      <w:r>
        <w:rPr>
          <w:rStyle w:val="FootnoteReference"/>
        </w:rPr>
        <w:footnoteRef/>
      </w:r>
      <w:r>
        <w:t xml:space="preserve"> </w:t>
      </w:r>
      <w:r>
        <w:rPr>
          <w:sz w:val="16"/>
          <w:szCs w:val="16"/>
        </w:rPr>
        <w:t xml:space="preserve">Основной банк-корреспондент для казначейских операций в долларах США. Счет </w:t>
      </w:r>
      <w:r>
        <w:rPr>
          <w:b/>
          <w:sz w:val="16"/>
          <w:szCs w:val="16"/>
        </w:rPr>
        <w:t>не используется</w:t>
      </w:r>
      <w:r>
        <w:rPr>
          <w:sz w:val="16"/>
          <w:szCs w:val="16"/>
        </w:rPr>
        <w:t xml:space="preserve"> для клиентских платежей</w:t>
      </w:r>
    </w:p>
  </w:footnote>
  <w:footnote w:id="8">
    <w:p w:rsidR="00E95B8D" w:rsidRDefault="00E95B8D" w:rsidP="00F26579">
      <w:pPr>
        <w:pStyle w:val="FootnoteText"/>
        <w:jc w:val="both"/>
      </w:pPr>
      <w:r>
        <w:rPr>
          <w:rStyle w:val="FootnoteReference"/>
        </w:rPr>
        <w:footnoteRef/>
      </w:r>
      <w:r>
        <w:t xml:space="preserve"> </w:t>
      </w:r>
      <w:r>
        <w:rPr>
          <w:sz w:val="16"/>
          <w:szCs w:val="16"/>
        </w:rPr>
        <w:t>Письмо Центрального банка Российской Федерации «О типичных банковских рисках»  от 23.06.2004  №70-Т</w:t>
      </w:r>
    </w:p>
  </w:footnote>
  <w:footnote w:id="9">
    <w:p w:rsidR="00E95B8D" w:rsidRDefault="00E95B8D" w:rsidP="00DD1516">
      <w:pPr>
        <w:pStyle w:val="FootnoteText"/>
      </w:pPr>
      <w:r>
        <w:rPr>
          <w:rStyle w:val="FootnoteReference"/>
        </w:rPr>
        <w:footnoteRef/>
      </w:r>
      <w:r>
        <w:t xml:space="preserve"> </w:t>
      </w:r>
      <w:r>
        <w:rPr>
          <w:rFonts w:ascii="Times New (W1)" w:hAnsi="Times New (W1)"/>
          <w:spacing w:val="-4"/>
          <w:sz w:val="16"/>
          <w:szCs w:val="16"/>
        </w:rPr>
        <w:t>Инструкция Банка России</w:t>
      </w:r>
      <w:r>
        <w:rPr>
          <w:rFonts w:ascii="Calibri" w:hAnsi="Calibri"/>
          <w:spacing w:val="-4"/>
          <w:sz w:val="16"/>
          <w:szCs w:val="16"/>
        </w:rPr>
        <w:t xml:space="preserve"> </w:t>
      </w:r>
      <w:r>
        <w:rPr>
          <w:rFonts w:ascii="Times New (W1)" w:hAnsi="Times New (W1)"/>
          <w:spacing w:val="-4"/>
          <w:sz w:val="16"/>
          <w:szCs w:val="16"/>
        </w:rPr>
        <w:t xml:space="preserve"> «Об обязательных нормативах банков» (</w:t>
      </w:r>
      <w:r w:rsidRPr="00C8096D">
        <w:rPr>
          <w:rFonts w:ascii="Calibri" w:hAnsi="Calibri"/>
          <w:spacing w:val="-4"/>
          <w:sz w:val="16"/>
          <w:szCs w:val="16"/>
        </w:rPr>
        <w:t>в действующей редакции</w:t>
      </w:r>
      <w:r>
        <w:rPr>
          <w:rFonts w:ascii="Times New (W1)" w:hAnsi="Times New (W1)"/>
          <w:spacing w:val="-4"/>
          <w:sz w:val="16"/>
          <w:szCs w:val="16"/>
        </w:rPr>
        <w:t>)</w:t>
      </w:r>
      <w:r>
        <w:rPr>
          <w:rFonts w:ascii="Calibri" w:hAnsi="Calibri"/>
          <w:spacing w:val="-4"/>
          <w:sz w:val="16"/>
          <w:szCs w:val="16"/>
        </w:rPr>
        <w:t xml:space="preserve"> </w:t>
      </w:r>
      <w:r>
        <w:rPr>
          <w:rFonts w:ascii="Times New (W1)" w:hAnsi="Times New (W1)"/>
          <w:spacing w:val="-4"/>
          <w:sz w:val="16"/>
          <w:szCs w:val="16"/>
        </w:rPr>
        <w:t xml:space="preserve">от 03.12.2012 </w:t>
      </w:r>
      <w:r>
        <w:rPr>
          <w:rFonts w:ascii="Calibri" w:hAnsi="Calibri"/>
          <w:spacing w:val="-4"/>
          <w:sz w:val="16"/>
          <w:szCs w:val="16"/>
        </w:rPr>
        <w:t xml:space="preserve"> </w:t>
      </w:r>
      <w:r>
        <w:rPr>
          <w:rFonts w:ascii="Times New (W1)" w:hAnsi="Times New (W1)"/>
          <w:spacing w:val="-4"/>
          <w:sz w:val="16"/>
          <w:szCs w:val="16"/>
        </w:rPr>
        <w:t xml:space="preserve">№139-И  </w:t>
      </w:r>
    </w:p>
  </w:footnote>
  <w:footnote w:id="10">
    <w:p w:rsidR="00E95B8D" w:rsidRDefault="00E95B8D" w:rsidP="00C85B99">
      <w:pPr>
        <w:pStyle w:val="FootnoteText"/>
        <w:jc w:val="both"/>
      </w:pPr>
      <w:r>
        <w:rPr>
          <w:rStyle w:val="FootnoteReference"/>
        </w:rPr>
        <w:footnoteRef/>
      </w:r>
      <w:r>
        <w:t xml:space="preserve"> </w:t>
      </w:r>
      <w:r>
        <w:rPr>
          <w:sz w:val="16"/>
          <w:szCs w:val="16"/>
        </w:rPr>
        <w:t xml:space="preserve">ПАО Сбербанк является единственным учредителем и владельцем доли в 100%. В ходе реорганизации НПФ Сбербанка в акционерный пенсионный фонд (реорганизация окончена 10.06.2014) было размещено 75% + 1 акция. Оставшиеся неразмещенными акции должны быть размещены в срок не ранее 12 месяцев и не позднее 14 месяцев от даты государственной регистрации АО «НПФ Сбербанка» (ст. 12 ФЗ «О внесении изменений в ФЗ «О негосударственных пенсионных фондах» и иные законодательные акты Российской Федерации» от 28.12.2013 № 410-ФЗ) </w:t>
      </w:r>
    </w:p>
  </w:footnote>
  <w:footnote w:id="11">
    <w:p w:rsidR="00E95B8D" w:rsidRDefault="00E95B8D" w:rsidP="00941E26">
      <w:pPr>
        <w:pStyle w:val="FootnoteText"/>
      </w:pPr>
      <w:r>
        <w:rPr>
          <w:rStyle w:val="FootnoteReference"/>
        </w:rPr>
        <w:footnoteRef/>
      </w:r>
      <w:r>
        <w:t xml:space="preserve"> </w:t>
      </w:r>
      <w:r w:rsidRPr="00246856">
        <w:rPr>
          <w:sz w:val="16"/>
          <w:szCs w:val="16"/>
        </w:rPr>
        <w:t>с 01.04.2014</w:t>
      </w:r>
      <w:r>
        <w:rPr>
          <w:sz w:val="16"/>
          <w:szCs w:val="16"/>
        </w:rPr>
        <w:t xml:space="preserve"> наименование статьи изменено на «Возмещение (расход) по налогам»</w:t>
      </w:r>
    </w:p>
  </w:footnote>
  <w:footnote w:id="12">
    <w:p w:rsidR="00E95B8D" w:rsidRDefault="00E95B8D" w:rsidP="008D53F8">
      <w:pPr>
        <w:pStyle w:val="FootnoteText"/>
        <w:jc w:val="both"/>
      </w:pPr>
      <w:r w:rsidRPr="00B574BE">
        <w:rPr>
          <w:rStyle w:val="FootnoteReference"/>
          <w:sz w:val="16"/>
          <w:szCs w:val="16"/>
        </w:rPr>
        <w:footnoteRef/>
      </w:r>
      <w:r w:rsidRPr="00B574BE">
        <w:rPr>
          <w:sz w:val="16"/>
          <w:szCs w:val="16"/>
        </w:rPr>
        <w:t xml:space="preserve"> Положение Банка России «О методике определения собственных средств (капитала) кредитных организаций»  от 10.02.2003 №215-П </w:t>
      </w:r>
    </w:p>
  </w:footnote>
  <w:footnote w:id="13">
    <w:p w:rsidR="00E95B8D" w:rsidRDefault="00E95B8D" w:rsidP="009A6713">
      <w:pPr>
        <w:pStyle w:val="FootnoteText"/>
        <w:jc w:val="both"/>
      </w:pPr>
      <w:r w:rsidRPr="003A4B64">
        <w:rPr>
          <w:rStyle w:val="FootnoteReference"/>
        </w:rPr>
        <w:footnoteRef/>
      </w:r>
      <w:r w:rsidRPr="003A4B64">
        <w:t xml:space="preserve"> </w:t>
      </w:r>
      <w:r w:rsidRPr="00904390">
        <w:rPr>
          <w:sz w:val="16"/>
          <w:szCs w:val="16"/>
        </w:rPr>
        <w:t xml:space="preserve">Хакерская атака на вычислительную систему, которая осуществляется одновременно с большого числа компьютеров </w:t>
      </w:r>
    </w:p>
  </w:footnote>
  <w:footnote w:id="14">
    <w:p w:rsidR="00E95B8D" w:rsidRDefault="00E95B8D" w:rsidP="009A6713">
      <w:pPr>
        <w:pStyle w:val="FootnoteText"/>
      </w:pPr>
      <w:r w:rsidRPr="00904390">
        <w:rPr>
          <w:rStyle w:val="FootnoteReference"/>
          <w:sz w:val="16"/>
          <w:szCs w:val="16"/>
        </w:rPr>
        <w:footnoteRef/>
      </w:r>
      <w:r w:rsidRPr="00904390">
        <w:rPr>
          <w:sz w:val="16"/>
          <w:szCs w:val="16"/>
        </w:rPr>
        <w:t xml:space="preserve">  Система взаимоотношений с клиентами</w:t>
      </w:r>
    </w:p>
  </w:footnote>
  <w:footnote w:id="15">
    <w:p w:rsidR="00E95B8D" w:rsidRDefault="00E95B8D" w:rsidP="00883D1C">
      <w:pPr>
        <w:pStyle w:val="FootnoteText"/>
      </w:pPr>
      <w:r>
        <w:rPr>
          <w:rStyle w:val="FootnoteReference"/>
        </w:rPr>
        <w:footnoteRef/>
      </w:r>
      <w:r>
        <w:t xml:space="preserve"> </w:t>
      </w:r>
      <w:r>
        <w:rPr>
          <w:color w:val="FF0000"/>
        </w:rPr>
        <w:t>в</w:t>
      </w:r>
      <w:r w:rsidRPr="00F62CC2">
        <w:rPr>
          <w:color w:val="FF0000"/>
        </w:rPr>
        <w:t xml:space="preserve"> режиме реального времени</w:t>
      </w:r>
      <w:r>
        <w:rPr>
          <w:color w:val="FF0000"/>
        </w:rPr>
        <w:t>.</w:t>
      </w:r>
    </w:p>
  </w:footnote>
  <w:footnote w:id="16">
    <w:p w:rsidR="00E95B8D" w:rsidRPr="000F6705" w:rsidRDefault="00E95B8D" w:rsidP="00F05576">
      <w:pPr>
        <w:pStyle w:val="FootnoteText"/>
        <w:jc w:val="both"/>
      </w:pPr>
      <w:r w:rsidRPr="000F6705">
        <w:rPr>
          <w:rStyle w:val="FootnoteReference"/>
        </w:rPr>
        <w:footnoteRef/>
      </w:r>
      <w:r w:rsidRPr="000F6705">
        <w:t xml:space="preserve"> </w:t>
      </w:r>
      <w:r w:rsidRPr="007D3098">
        <w:rPr>
          <w:sz w:val="16"/>
          <w:szCs w:val="16"/>
        </w:rPr>
        <w:t>Под иными ключевыми руководящими работниками Банка понимаются руководители, к которым Банк России вправе предъявлять квалификационные требования и требования к деловой репутации в соответствии со ст. 60 Федерального закона от 10.07.2002 N 86-ФЗ «О Центральном банке Росси</w:t>
      </w:r>
      <w:r>
        <w:rPr>
          <w:sz w:val="16"/>
          <w:szCs w:val="16"/>
        </w:rPr>
        <w:t>йской Федерации (Банке России)»</w:t>
      </w:r>
    </w:p>
    <w:p w:rsidR="00E95B8D" w:rsidRDefault="00E95B8D" w:rsidP="00F05576">
      <w:pPr>
        <w:pStyle w:val="FootnoteText"/>
        <w:jc w:val="both"/>
      </w:pPr>
    </w:p>
  </w:footnote>
  <w:footnote w:id="17">
    <w:p w:rsidR="00E95B8D" w:rsidRPr="00067D47" w:rsidRDefault="00E95B8D" w:rsidP="00F7089C">
      <w:pPr>
        <w:jc w:val="both"/>
        <w:rPr>
          <w:sz w:val="16"/>
          <w:szCs w:val="16"/>
        </w:rPr>
      </w:pPr>
      <w:r w:rsidRPr="00055ED5">
        <w:rPr>
          <w:rStyle w:val="FootnoteReference"/>
          <w:sz w:val="16"/>
          <w:szCs w:val="16"/>
        </w:rPr>
        <w:footnoteRef/>
      </w:r>
      <w:r w:rsidRPr="00055ED5">
        <w:rPr>
          <w:sz w:val="16"/>
          <w:szCs w:val="16"/>
        </w:rPr>
        <w:t xml:space="preserve"> </w:t>
      </w:r>
      <w:r w:rsidRPr="00067D47">
        <w:rPr>
          <w:sz w:val="16"/>
          <w:szCs w:val="16"/>
        </w:rPr>
        <w:t>- рекомендован</w:t>
      </w:r>
      <w:r>
        <w:rPr>
          <w:sz w:val="16"/>
          <w:szCs w:val="16"/>
        </w:rPr>
        <w:t>ного</w:t>
      </w:r>
      <w:r w:rsidRPr="00067D47">
        <w:rPr>
          <w:sz w:val="16"/>
          <w:szCs w:val="16"/>
        </w:rPr>
        <w:t xml:space="preserve"> к применению</w:t>
      </w:r>
      <w:r>
        <w:rPr>
          <w:sz w:val="16"/>
          <w:szCs w:val="16"/>
        </w:rPr>
        <w:t xml:space="preserve"> акционерными обществами письмом Банка России </w:t>
      </w:r>
      <w:r w:rsidRPr="00067D47">
        <w:rPr>
          <w:bCs/>
          <w:sz w:val="16"/>
          <w:szCs w:val="16"/>
        </w:rPr>
        <w:t>от 10</w:t>
      </w:r>
      <w:r>
        <w:rPr>
          <w:bCs/>
          <w:sz w:val="16"/>
          <w:szCs w:val="16"/>
        </w:rPr>
        <w:t>.04.</w:t>
      </w:r>
      <w:r w:rsidRPr="00067D47">
        <w:rPr>
          <w:bCs/>
          <w:sz w:val="16"/>
          <w:szCs w:val="16"/>
        </w:rPr>
        <w:t>2014 № 06-52/2463</w:t>
      </w:r>
    </w:p>
    <w:p w:rsidR="00E95B8D" w:rsidRDefault="00E95B8D" w:rsidP="00F7089C">
      <w:pPr>
        <w:jc w:val="both"/>
      </w:pPr>
    </w:p>
  </w:footnote>
  <w:footnote w:id="18">
    <w:p w:rsidR="00E95B8D" w:rsidRDefault="00E95B8D" w:rsidP="00374F1F">
      <w:pPr>
        <w:pStyle w:val="FootnoteText"/>
        <w:jc w:val="both"/>
      </w:pPr>
      <w:r>
        <w:rPr>
          <w:rStyle w:val="FootnoteReference"/>
        </w:rPr>
        <w:footnoteRef/>
      </w:r>
      <w:r>
        <w:t xml:space="preserve"> </w:t>
      </w:r>
      <w:r w:rsidRPr="00BD5818">
        <w:rPr>
          <w:sz w:val="16"/>
          <w:szCs w:val="16"/>
        </w:rPr>
        <w:t>В сумму всех выплат, начисленных Членам Правления, включаются: заработная плата, премии, оплата ежегодных отпусков, отпусков по болезни, оплата среднего заработка за время пребывания в командировках,  выплаты социального характера, выплаты за выслугу лет, вознаграждение по итогам за год, вознаграждение за участие в деятельности Наблюдательного Совета, иные выплаты установленные законодательством и нормативными документами Банка. Годовое вознаграждение отражается за период, за который проводится оценка эффективности. В составе объема годового вознаграждения за 2014 год  часть суммы, уплата которой будет произведена в 2015 году,  указана по расчетным данным. Расчет произведен по нормативам, установленным трудовым договором по решению Наблюдательного совета.</w:t>
      </w:r>
    </w:p>
  </w:footnote>
  <w:footnote w:id="19">
    <w:p w:rsidR="00E95B8D" w:rsidRDefault="00E95B8D" w:rsidP="000A3540">
      <w:pPr>
        <w:pStyle w:val="FootnoteText"/>
      </w:pPr>
      <w:r>
        <w:rPr>
          <w:rStyle w:val="FootnoteReference"/>
        </w:rPr>
        <w:footnoteRef/>
      </w:r>
      <w:r>
        <w:t xml:space="preserve"> </w:t>
      </w:r>
      <w:r w:rsidRPr="0037201A">
        <w:rPr>
          <w:sz w:val="16"/>
          <w:szCs w:val="16"/>
        </w:rPr>
        <w:t>Годовое вознаграждение отражается за период, за который проводится оценка эффективности.</w:t>
      </w:r>
    </w:p>
  </w:footnote>
  <w:footnote w:id="20">
    <w:p w:rsidR="00E95B8D" w:rsidRDefault="00E95B8D" w:rsidP="000A3540">
      <w:pPr>
        <w:pStyle w:val="FootnoteText"/>
      </w:pPr>
      <w:r>
        <w:rPr>
          <w:rStyle w:val="FootnoteReference"/>
        </w:rPr>
        <w:footnoteRef/>
      </w:r>
      <w:r>
        <w:t xml:space="preserve"> </w:t>
      </w:r>
      <w:r w:rsidRPr="0037201A">
        <w:rPr>
          <w:sz w:val="16"/>
          <w:szCs w:val="16"/>
        </w:rPr>
        <w:t>Годовое вознаграждение отражается за период, за который проводится оценка эффективности.</w:t>
      </w:r>
    </w:p>
  </w:footnote>
  <w:footnote w:id="21">
    <w:p w:rsidR="00E95B8D" w:rsidRDefault="00E95B8D" w:rsidP="004A4B95">
      <w:pPr>
        <w:pStyle w:val="FootnoteText"/>
        <w:jc w:val="both"/>
      </w:pPr>
      <w:r>
        <w:rPr>
          <w:rStyle w:val="FootnoteReference"/>
        </w:rPr>
        <w:footnoteRef/>
      </w:r>
      <w:r>
        <w:t xml:space="preserve"> Статьей 312 Налогового кодекса РФ предусмотрено представление налоговому агенту подтверждения, заверенного компетентным органом иностранного государства. Порядок оформления официальных документов, исходящих от компетентных органов иностранных государств, содержится в Гаагской конвенции от 05.10.1961, являющейся в силу ст. 15 Конституции Российской Федерации  составной частью правовой системы Российской Федерации.</w:t>
      </w:r>
    </w:p>
    <w:p w:rsidR="00E95B8D" w:rsidRDefault="00E95B8D" w:rsidP="004A4B95">
      <w:pPr>
        <w:pStyle w:val="FootnoteText"/>
        <w:jc w:val="both"/>
      </w:pPr>
      <w:r>
        <w:t>Согласно ст. 1 Конвенции Конвенция распространяется на официальные документы, которые были совершены на территории одного из договаривающихся государств и должны быть представлены на территории другого договаривающегося государства.</w:t>
      </w:r>
    </w:p>
    <w:p w:rsidR="00E95B8D" w:rsidRDefault="00E95B8D" w:rsidP="004A4B95">
      <w:pPr>
        <w:pStyle w:val="FootnoteText"/>
        <w:jc w:val="both"/>
      </w:pPr>
      <w:r>
        <w:t>В силу ст. 3 Конвенции единственной формальностью, соблюдение которой может быть потребовано для удостоверения подлинности подписи, качества, в котором выступало лицо, подписавшее документ, и в надлежащем случае подлинности печати или штампа, которым скреплен этот документ, является проставление предусмотренного ст. 4 Конвенции апостиля компетентным органом государства, в котором этот документ был совершен.</w:t>
      </w:r>
    </w:p>
    <w:p w:rsidR="00E95B8D" w:rsidRDefault="00E95B8D" w:rsidP="004A4B95">
      <w:pPr>
        <w:pStyle w:val="FootnoteText"/>
        <w:jc w:val="both"/>
      </w:pPr>
      <w:r>
        <w:t>Поскольку Конвенция распространяется на официальные документы, в том числе исходящие от органа или должностного лица, подчиняющегося юрисдикции государства, включая документы, исходящие из прокуратуры, секретаря суда или судебного исполнителя, такие документы должны соответствовать требованиям Конвенции, то есть содержать апостиль.</w:t>
      </w:r>
    </w:p>
    <w:p w:rsidR="00E95B8D" w:rsidRDefault="00E95B8D" w:rsidP="004A4B95">
      <w:pPr>
        <w:pStyle w:val="FootnoteText"/>
        <w:jc w:val="both"/>
      </w:pPr>
      <w:r>
        <w:t>Таким образом, для применения льготного режима налогообложения иностранное лицо должно представить подтверждение, выданное компетентным органом государства и содержащее апостиль.</w:t>
      </w:r>
    </w:p>
    <w:p w:rsidR="00E95B8D" w:rsidRDefault="00E95B8D" w:rsidP="009E5595">
      <w:pPr>
        <w:pStyle w:val="FootnoteText"/>
        <w:jc w:val="both"/>
      </w:pPr>
      <w:r>
        <w:t xml:space="preserve">Порядок легализации документов, не ратифицированных Гаагской конвенцией, устанавливается иными международными соглашениями. </w:t>
      </w:r>
    </w:p>
    <w:p w:rsidR="00E95B8D" w:rsidRDefault="00E95B8D" w:rsidP="009E5595">
      <w:pPr>
        <w:pStyle w:val="FootnoteText"/>
        <w:jc w:val="both"/>
      </w:pPr>
    </w:p>
  </w:footnote>
  <w:footnote w:id="22">
    <w:p w:rsidR="00E95B8D" w:rsidRDefault="00E95B8D" w:rsidP="00B32355">
      <w:pPr>
        <w:pStyle w:val="FootnoteText"/>
        <w:jc w:val="both"/>
      </w:pPr>
      <w:r>
        <w:rPr>
          <w:rStyle w:val="FootnoteReference"/>
        </w:rPr>
        <w:footnoteRef/>
      </w:r>
      <w:r>
        <w:t xml:space="preserve"> </w:t>
      </w:r>
      <w:r>
        <w:rPr>
          <w:sz w:val="16"/>
          <w:szCs w:val="16"/>
        </w:rPr>
        <w:t>П</w:t>
      </w:r>
      <w:r w:rsidRPr="00ED0F32">
        <w:rPr>
          <w:sz w:val="16"/>
          <w:szCs w:val="16"/>
        </w:rPr>
        <w:t xml:space="preserve">АО Сбербанк </w:t>
      </w:r>
      <w:r>
        <w:rPr>
          <w:sz w:val="16"/>
          <w:szCs w:val="16"/>
        </w:rPr>
        <w:t xml:space="preserve">является единственным учредителем и владельцем доли в 100%. В ходе реорганизации НПФ Сбербанка в акционерный пенсионный фонд (реорганизация окончена 10.06.2014) было размещено 75% + 1 акция. Оставшиеся неразмещенными акции должны быть размещены в срок не ранее 12 месяцев и не позднее 14 месяцев от даты государственной регистрации АО «НПФ Сбербанка» (ст. 12 ФЗ «О внесении изменений в ФЗ «О негосударственных пенсионных фондах» и иные законодательные акты Российской Федерации» от 28.12.2013 № 410-ФЗ)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5F2"/>
    <w:multiLevelType w:val="hybridMultilevel"/>
    <w:tmpl w:val="928C8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304B4"/>
    <w:multiLevelType w:val="hybridMultilevel"/>
    <w:tmpl w:val="3F6CA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7F60C2"/>
    <w:multiLevelType w:val="hybridMultilevel"/>
    <w:tmpl w:val="94224EC6"/>
    <w:lvl w:ilvl="0" w:tplc="330CAB78">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4EC77AE"/>
    <w:multiLevelType w:val="hybridMultilevel"/>
    <w:tmpl w:val="368630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5F819AC"/>
    <w:multiLevelType w:val="hybridMultilevel"/>
    <w:tmpl w:val="1C2638BA"/>
    <w:lvl w:ilvl="0" w:tplc="5CBADE3A">
      <w:start w:val="1"/>
      <w:numFmt w:val="bullet"/>
      <w:lvlText w:val=""/>
      <w:lvlJc w:val="left"/>
      <w:pPr>
        <w:tabs>
          <w:tab w:val="num" w:pos="720"/>
        </w:tabs>
        <w:ind w:left="720" w:hanging="436"/>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7711DA9"/>
    <w:multiLevelType w:val="hybridMultilevel"/>
    <w:tmpl w:val="9DFC661E"/>
    <w:lvl w:ilvl="0" w:tplc="6D40A918">
      <w:start w:val="2"/>
      <w:numFmt w:val="bullet"/>
      <w:lvlText w:val="-"/>
      <w:lvlJc w:val="left"/>
      <w:pPr>
        <w:tabs>
          <w:tab w:val="num" w:pos="900"/>
        </w:tabs>
        <w:ind w:left="900" w:hanging="360"/>
      </w:pPr>
      <w:rPr>
        <w:rFonts w:ascii="Times New Roman" w:eastAsia="Times New Roman" w:hAnsi="Times New Roman"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start w:val="1"/>
      <w:numFmt w:val="bullet"/>
      <w:lvlText w:val="o"/>
      <w:lvlJc w:val="left"/>
      <w:pPr>
        <w:tabs>
          <w:tab w:val="num" w:pos="3780"/>
        </w:tabs>
        <w:ind w:left="3780" w:hanging="360"/>
      </w:pPr>
      <w:rPr>
        <w:rFonts w:ascii="Courier New" w:hAnsi="Courier New" w:hint="default"/>
      </w:rPr>
    </w:lvl>
    <w:lvl w:ilvl="5" w:tplc="04090005">
      <w:start w:val="1"/>
      <w:numFmt w:val="bullet"/>
      <w:lvlText w:val=""/>
      <w:lvlJc w:val="left"/>
      <w:pPr>
        <w:tabs>
          <w:tab w:val="num" w:pos="4500"/>
        </w:tabs>
        <w:ind w:left="4500" w:hanging="360"/>
      </w:pPr>
      <w:rPr>
        <w:rFonts w:ascii="Wingdings" w:hAnsi="Wingdings" w:hint="default"/>
      </w:rPr>
    </w:lvl>
    <w:lvl w:ilvl="6" w:tplc="04090001">
      <w:start w:val="1"/>
      <w:numFmt w:val="bullet"/>
      <w:lvlText w:val=""/>
      <w:lvlJc w:val="left"/>
      <w:pPr>
        <w:tabs>
          <w:tab w:val="num" w:pos="5220"/>
        </w:tabs>
        <w:ind w:left="5220" w:hanging="360"/>
      </w:pPr>
      <w:rPr>
        <w:rFonts w:ascii="Symbol" w:hAnsi="Symbol" w:hint="default"/>
      </w:rPr>
    </w:lvl>
    <w:lvl w:ilvl="7" w:tplc="04090003">
      <w:start w:val="1"/>
      <w:numFmt w:val="bullet"/>
      <w:lvlText w:val="o"/>
      <w:lvlJc w:val="left"/>
      <w:pPr>
        <w:tabs>
          <w:tab w:val="num" w:pos="5940"/>
        </w:tabs>
        <w:ind w:left="5940" w:hanging="360"/>
      </w:pPr>
      <w:rPr>
        <w:rFonts w:ascii="Courier New" w:hAnsi="Courier New" w:hint="default"/>
      </w:rPr>
    </w:lvl>
    <w:lvl w:ilvl="8" w:tplc="04090005">
      <w:start w:val="1"/>
      <w:numFmt w:val="bullet"/>
      <w:lvlText w:val=""/>
      <w:lvlJc w:val="left"/>
      <w:pPr>
        <w:tabs>
          <w:tab w:val="num" w:pos="6660"/>
        </w:tabs>
        <w:ind w:left="6660" w:hanging="360"/>
      </w:pPr>
      <w:rPr>
        <w:rFonts w:ascii="Wingdings" w:hAnsi="Wingdings" w:hint="default"/>
      </w:rPr>
    </w:lvl>
  </w:abstractNum>
  <w:abstractNum w:abstractNumId="6">
    <w:nsid w:val="087A5318"/>
    <w:multiLevelType w:val="hybridMultilevel"/>
    <w:tmpl w:val="0F8A6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D01A0B"/>
    <w:multiLevelType w:val="hybridMultilevel"/>
    <w:tmpl w:val="910CE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9F7F28"/>
    <w:multiLevelType w:val="hybridMultilevel"/>
    <w:tmpl w:val="C6FC5F5A"/>
    <w:lvl w:ilvl="0" w:tplc="04190001">
      <w:start w:val="1"/>
      <w:numFmt w:val="bullet"/>
      <w:lvlText w:val=""/>
      <w:lvlJc w:val="left"/>
      <w:pPr>
        <w:ind w:left="1136" w:hanging="360"/>
      </w:pPr>
      <w:rPr>
        <w:rFonts w:ascii="Symbol" w:hAnsi="Symbol" w:hint="default"/>
      </w:rPr>
    </w:lvl>
    <w:lvl w:ilvl="1" w:tplc="04190003" w:tentative="1">
      <w:start w:val="1"/>
      <w:numFmt w:val="bullet"/>
      <w:lvlText w:val="o"/>
      <w:lvlJc w:val="left"/>
      <w:pPr>
        <w:ind w:left="1856" w:hanging="360"/>
      </w:pPr>
      <w:rPr>
        <w:rFonts w:ascii="Courier New" w:hAnsi="Courier New"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hint="default"/>
      </w:rPr>
    </w:lvl>
    <w:lvl w:ilvl="8" w:tplc="04190005" w:tentative="1">
      <w:start w:val="1"/>
      <w:numFmt w:val="bullet"/>
      <w:lvlText w:val=""/>
      <w:lvlJc w:val="left"/>
      <w:pPr>
        <w:ind w:left="6896" w:hanging="360"/>
      </w:pPr>
      <w:rPr>
        <w:rFonts w:ascii="Wingdings" w:hAnsi="Wingdings" w:hint="default"/>
      </w:rPr>
    </w:lvl>
  </w:abstractNum>
  <w:abstractNum w:abstractNumId="9">
    <w:nsid w:val="0FD92FBB"/>
    <w:multiLevelType w:val="hybridMultilevel"/>
    <w:tmpl w:val="ABB6170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115B7B03"/>
    <w:multiLevelType w:val="multilevel"/>
    <w:tmpl w:val="FC946ED0"/>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nsid w:val="1163370F"/>
    <w:multiLevelType w:val="hybridMultilevel"/>
    <w:tmpl w:val="3404F2D4"/>
    <w:lvl w:ilvl="0" w:tplc="3C0860DA">
      <w:start w:val="1"/>
      <w:numFmt w:val="bullet"/>
      <w:pStyle w:val="2"/>
      <w:lvlText w:val="–"/>
      <w:lvlJc w:val="left"/>
      <w:pPr>
        <w:ind w:left="720" w:hanging="360"/>
      </w:pPr>
      <w:rPr>
        <w:rFonts w:ascii="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1CE700D4"/>
    <w:multiLevelType w:val="hybridMultilevel"/>
    <w:tmpl w:val="E7BE159E"/>
    <w:lvl w:ilvl="0" w:tplc="C9B81E72">
      <w:start w:val="1"/>
      <w:numFmt w:val="bullet"/>
      <w:lvlText w:val=""/>
      <w:lvlJc w:val="left"/>
      <w:pPr>
        <w:tabs>
          <w:tab w:val="num" w:pos="1776"/>
        </w:tabs>
        <w:ind w:left="1776" w:hanging="360"/>
      </w:pPr>
      <w:rPr>
        <w:rFonts w:ascii="Symbol" w:hAnsi="Symbol" w:hint="default"/>
        <w:sz w:val="18"/>
      </w:rPr>
    </w:lvl>
    <w:lvl w:ilvl="1" w:tplc="04190003">
      <w:start w:val="1"/>
      <w:numFmt w:val="bullet"/>
      <w:lvlText w:val="o"/>
      <w:lvlJc w:val="left"/>
      <w:pPr>
        <w:tabs>
          <w:tab w:val="num" w:pos="2496"/>
        </w:tabs>
        <w:ind w:left="2496" w:hanging="360"/>
      </w:pPr>
      <w:rPr>
        <w:rFonts w:ascii="Courier New" w:hAnsi="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3">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hint="default"/>
        <w:color w:val="002960"/>
        <w:sz w:val="24"/>
      </w:rPr>
    </w:lvl>
    <w:lvl w:ilvl="4">
      <w:start w:val="1"/>
      <w:numFmt w:val="lowerLetter"/>
      <w:lvlText w:val="(%5)"/>
      <w:lvlJc w:val="left"/>
      <w:pPr>
        <w:tabs>
          <w:tab w:val="num" w:pos="1877"/>
        </w:tabs>
        <w:ind w:left="1877" w:hanging="360"/>
      </w:pPr>
      <w:rPr>
        <w:rFonts w:cs="Times New Roman" w:hint="default"/>
      </w:rPr>
    </w:lvl>
    <w:lvl w:ilvl="5">
      <w:start w:val="1"/>
      <w:numFmt w:val="lowerRoman"/>
      <w:lvlText w:val="(%6)"/>
      <w:lvlJc w:val="left"/>
      <w:pPr>
        <w:tabs>
          <w:tab w:val="num" w:pos="2237"/>
        </w:tabs>
        <w:ind w:left="2237" w:hanging="360"/>
      </w:pPr>
      <w:rPr>
        <w:rFonts w:cs="Times New Roman" w:hint="default"/>
      </w:rPr>
    </w:lvl>
    <w:lvl w:ilvl="6">
      <w:start w:val="1"/>
      <w:numFmt w:val="decimal"/>
      <w:lvlText w:val="%7."/>
      <w:lvlJc w:val="left"/>
      <w:pPr>
        <w:tabs>
          <w:tab w:val="num" w:pos="2597"/>
        </w:tabs>
        <w:ind w:left="2597" w:hanging="360"/>
      </w:pPr>
      <w:rPr>
        <w:rFonts w:cs="Times New Roman" w:hint="default"/>
      </w:rPr>
    </w:lvl>
    <w:lvl w:ilvl="7">
      <w:start w:val="1"/>
      <w:numFmt w:val="lowerLetter"/>
      <w:lvlText w:val="%8."/>
      <w:lvlJc w:val="left"/>
      <w:pPr>
        <w:tabs>
          <w:tab w:val="num" w:pos="2957"/>
        </w:tabs>
        <w:ind w:left="2957" w:hanging="360"/>
      </w:pPr>
      <w:rPr>
        <w:rFonts w:cs="Times New Roman" w:hint="default"/>
      </w:rPr>
    </w:lvl>
    <w:lvl w:ilvl="8">
      <w:start w:val="1"/>
      <w:numFmt w:val="lowerRoman"/>
      <w:lvlText w:val="%9."/>
      <w:lvlJc w:val="left"/>
      <w:pPr>
        <w:tabs>
          <w:tab w:val="num" w:pos="3317"/>
        </w:tabs>
        <w:ind w:left="3317" w:hanging="360"/>
      </w:pPr>
      <w:rPr>
        <w:rFonts w:cs="Times New Roman" w:hint="default"/>
      </w:rPr>
    </w:lvl>
  </w:abstractNum>
  <w:abstractNum w:abstractNumId="14">
    <w:nsid w:val="296679C3"/>
    <w:multiLevelType w:val="hybridMultilevel"/>
    <w:tmpl w:val="217A859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A9C569E"/>
    <w:multiLevelType w:val="hybridMultilevel"/>
    <w:tmpl w:val="8C86709C"/>
    <w:lvl w:ilvl="0" w:tplc="E2C66DE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DC566B"/>
    <w:multiLevelType w:val="hybridMultilevel"/>
    <w:tmpl w:val="4EEE6876"/>
    <w:lvl w:ilvl="0" w:tplc="D1684354">
      <w:numFmt w:val="bullet"/>
      <w:lvlText w:val="-"/>
      <w:lvlJc w:val="left"/>
      <w:pPr>
        <w:ind w:left="1398" w:hanging="360"/>
      </w:pPr>
      <w:rPr>
        <w:rFonts w:ascii="Calibri" w:eastAsia="MS Mincho" w:hAnsi="Calibri"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7">
    <w:nsid w:val="2D456688"/>
    <w:multiLevelType w:val="hybridMultilevel"/>
    <w:tmpl w:val="6D163F16"/>
    <w:lvl w:ilvl="0" w:tplc="330CAB7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1AF4452"/>
    <w:multiLevelType w:val="multilevel"/>
    <w:tmpl w:val="6972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D6130F"/>
    <w:multiLevelType w:val="hybridMultilevel"/>
    <w:tmpl w:val="5E3EEB28"/>
    <w:lvl w:ilvl="0" w:tplc="8A5EC02E">
      <w:start w:val="2"/>
      <w:numFmt w:val="decimal"/>
      <w:lvlText w:val="%1."/>
      <w:lvlJc w:val="left"/>
      <w:pPr>
        <w:ind w:left="850" w:hanging="360"/>
      </w:pPr>
      <w:rPr>
        <w:rFonts w:cs="Times New Roman" w:hint="default"/>
        <w:color w:val="auto"/>
      </w:rPr>
    </w:lvl>
    <w:lvl w:ilvl="1" w:tplc="04190019" w:tentative="1">
      <w:start w:val="1"/>
      <w:numFmt w:val="lowerLetter"/>
      <w:lvlText w:val="%2."/>
      <w:lvlJc w:val="left"/>
      <w:pPr>
        <w:ind w:left="1570" w:hanging="360"/>
      </w:pPr>
      <w:rPr>
        <w:rFonts w:cs="Times New Roman"/>
      </w:rPr>
    </w:lvl>
    <w:lvl w:ilvl="2" w:tplc="0419001B" w:tentative="1">
      <w:start w:val="1"/>
      <w:numFmt w:val="lowerRoman"/>
      <w:lvlText w:val="%3."/>
      <w:lvlJc w:val="right"/>
      <w:pPr>
        <w:ind w:left="2290" w:hanging="180"/>
      </w:pPr>
      <w:rPr>
        <w:rFonts w:cs="Times New Roman"/>
      </w:rPr>
    </w:lvl>
    <w:lvl w:ilvl="3" w:tplc="0419000F" w:tentative="1">
      <w:start w:val="1"/>
      <w:numFmt w:val="decimal"/>
      <w:lvlText w:val="%4."/>
      <w:lvlJc w:val="left"/>
      <w:pPr>
        <w:ind w:left="3010" w:hanging="360"/>
      </w:pPr>
      <w:rPr>
        <w:rFonts w:cs="Times New Roman"/>
      </w:rPr>
    </w:lvl>
    <w:lvl w:ilvl="4" w:tplc="04190019" w:tentative="1">
      <w:start w:val="1"/>
      <w:numFmt w:val="lowerLetter"/>
      <w:lvlText w:val="%5."/>
      <w:lvlJc w:val="left"/>
      <w:pPr>
        <w:ind w:left="3730" w:hanging="360"/>
      </w:pPr>
      <w:rPr>
        <w:rFonts w:cs="Times New Roman"/>
      </w:rPr>
    </w:lvl>
    <w:lvl w:ilvl="5" w:tplc="0419001B" w:tentative="1">
      <w:start w:val="1"/>
      <w:numFmt w:val="lowerRoman"/>
      <w:lvlText w:val="%6."/>
      <w:lvlJc w:val="right"/>
      <w:pPr>
        <w:ind w:left="4450" w:hanging="180"/>
      </w:pPr>
      <w:rPr>
        <w:rFonts w:cs="Times New Roman"/>
      </w:rPr>
    </w:lvl>
    <w:lvl w:ilvl="6" w:tplc="0419000F" w:tentative="1">
      <w:start w:val="1"/>
      <w:numFmt w:val="decimal"/>
      <w:lvlText w:val="%7."/>
      <w:lvlJc w:val="left"/>
      <w:pPr>
        <w:ind w:left="5170" w:hanging="360"/>
      </w:pPr>
      <w:rPr>
        <w:rFonts w:cs="Times New Roman"/>
      </w:rPr>
    </w:lvl>
    <w:lvl w:ilvl="7" w:tplc="04190019" w:tentative="1">
      <w:start w:val="1"/>
      <w:numFmt w:val="lowerLetter"/>
      <w:lvlText w:val="%8."/>
      <w:lvlJc w:val="left"/>
      <w:pPr>
        <w:ind w:left="5890" w:hanging="360"/>
      </w:pPr>
      <w:rPr>
        <w:rFonts w:cs="Times New Roman"/>
      </w:rPr>
    </w:lvl>
    <w:lvl w:ilvl="8" w:tplc="0419001B" w:tentative="1">
      <w:start w:val="1"/>
      <w:numFmt w:val="lowerRoman"/>
      <w:lvlText w:val="%9."/>
      <w:lvlJc w:val="right"/>
      <w:pPr>
        <w:ind w:left="6610" w:hanging="180"/>
      </w:pPr>
      <w:rPr>
        <w:rFonts w:cs="Times New Roman"/>
      </w:rPr>
    </w:lvl>
  </w:abstractNum>
  <w:abstractNum w:abstractNumId="20">
    <w:nsid w:val="3DB63237"/>
    <w:multiLevelType w:val="hybridMultilevel"/>
    <w:tmpl w:val="BB4A7E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F9401D"/>
    <w:multiLevelType w:val="hybridMultilevel"/>
    <w:tmpl w:val="CF7AFC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09133F1"/>
    <w:multiLevelType w:val="hybridMultilevel"/>
    <w:tmpl w:val="B57E478E"/>
    <w:lvl w:ilvl="0" w:tplc="DF7647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6104D2"/>
    <w:multiLevelType w:val="hybridMultilevel"/>
    <w:tmpl w:val="2C2CEE26"/>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4">
    <w:nsid w:val="5049583D"/>
    <w:multiLevelType w:val="hybridMultilevel"/>
    <w:tmpl w:val="A72E017A"/>
    <w:lvl w:ilvl="0" w:tplc="D722BEE4">
      <w:start w:val="1"/>
      <w:numFmt w:val="bullet"/>
      <w:lvlText w:val=""/>
      <w:lvlJc w:val="left"/>
      <w:pPr>
        <w:ind w:left="862"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513F1E95"/>
    <w:multiLevelType w:val="hybridMultilevel"/>
    <w:tmpl w:val="06FEA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280342A"/>
    <w:multiLevelType w:val="hybridMultilevel"/>
    <w:tmpl w:val="DDA0DF18"/>
    <w:lvl w:ilvl="0" w:tplc="FFFFFFFF">
      <w:start w:val="1"/>
      <w:numFmt w:val="bullet"/>
      <w:lvlText w:val="-"/>
      <w:lvlJc w:val="left"/>
      <w:pPr>
        <w:tabs>
          <w:tab w:val="num" w:pos="775"/>
        </w:tabs>
        <w:ind w:left="775" w:hanging="360"/>
      </w:pPr>
      <w:rPr>
        <w:rFonts w:ascii="Times New Roman" w:hAnsi="Times New Roman" w:hint="default"/>
      </w:rPr>
    </w:lvl>
    <w:lvl w:ilvl="1" w:tplc="FFFFFFFF">
      <w:start w:val="1"/>
      <w:numFmt w:val="bullet"/>
      <w:lvlText w:val="o"/>
      <w:lvlJc w:val="left"/>
      <w:pPr>
        <w:tabs>
          <w:tab w:val="num" w:pos="1495"/>
        </w:tabs>
        <w:ind w:left="1495" w:hanging="360"/>
      </w:pPr>
      <w:rPr>
        <w:rFonts w:ascii="Courier New" w:hAnsi="Courier New" w:hint="default"/>
      </w:rPr>
    </w:lvl>
    <w:lvl w:ilvl="2" w:tplc="FFFFFFFF">
      <w:start w:val="1"/>
      <w:numFmt w:val="bullet"/>
      <w:lvlText w:val=""/>
      <w:lvlJc w:val="left"/>
      <w:pPr>
        <w:tabs>
          <w:tab w:val="num" w:pos="2215"/>
        </w:tabs>
        <w:ind w:left="2215" w:hanging="360"/>
      </w:pPr>
      <w:rPr>
        <w:rFonts w:ascii="Wingdings" w:hAnsi="Wingdings" w:hint="default"/>
      </w:rPr>
    </w:lvl>
    <w:lvl w:ilvl="3" w:tplc="FFFFFFFF">
      <w:start w:val="1"/>
      <w:numFmt w:val="bullet"/>
      <w:lvlText w:val=""/>
      <w:lvlJc w:val="left"/>
      <w:pPr>
        <w:tabs>
          <w:tab w:val="num" w:pos="2935"/>
        </w:tabs>
        <w:ind w:left="2935" w:hanging="360"/>
      </w:pPr>
      <w:rPr>
        <w:rFonts w:ascii="Symbol" w:hAnsi="Symbol" w:hint="default"/>
      </w:rPr>
    </w:lvl>
    <w:lvl w:ilvl="4" w:tplc="FFFFFFFF">
      <w:start w:val="1"/>
      <w:numFmt w:val="bullet"/>
      <w:lvlText w:val="o"/>
      <w:lvlJc w:val="left"/>
      <w:pPr>
        <w:tabs>
          <w:tab w:val="num" w:pos="3655"/>
        </w:tabs>
        <w:ind w:left="3655" w:hanging="360"/>
      </w:pPr>
      <w:rPr>
        <w:rFonts w:ascii="Courier New" w:hAnsi="Courier New" w:hint="default"/>
      </w:rPr>
    </w:lvl>
    <w:lvl w:ilvl="5" w:tplc="FFFFFFFF">
      <w:start w:val="1"/>
      <w:numFmt w:val="bullet"/>
      <w:lvlText w:val=""/>
      <w:lvlJc w:val="left"/>
      <w:pPr>
        <w:tabs>
          <w:tab w:val="num" w:pos="4375"/>
        </w:tabs>
        <w:ind w:left="4375" w:hanging="360"/>
      </w:pPr>
      <w:rPr>
        <w:rFonts w:ascii="Wingdings" w:hAnsi="Wingdings" w:hint="default"/>
      </w:rPr>
    </w:lvl>
    <w:lvl w:ilvl="6" w:tplc="FFFFFFFF">
      <w:start w:val="1"/>
      <w:numFmt w:val="bullet"/>
      <w:lvlText w:val=""/>
      <w:lvlJc w:val="left"/>
      <w:pPr>
        <w:tabs>
          <w:tab w:val="num" w:pos="5095"/>
        </w:tabs>
        <w:ind w:left="5095" w:hanging="360"/>
      </w:pPr>
      <w:rPr>
        <w:rFonts w:ascii="Symbol" w:hAnsi="Symbol" w:hint="default"/>
      </w:rPr>
    </w:lvl>
    <w:lvl w:ilvl="7" w:tplc="FFFFFFFF">
      <w:start w:val="1"/>
      <w:numFmt w:val="bullet"/>
      <w:lvlText w:val="o"/>
      <w:lvlJc w:val="left"/>
      <w:pPr>
        <w:tabs>
          <w:tab w:val="num" w:pos="5815"/>
        </w:tabs>
        <w:ind w:left="5815" w:hanging="360"/>
      </w:pPr>
      <w:rPr>
        <w:rFonts w:ascii="Courier New" w:hAnsi="Courier New" w:hint="default"/>
      </w:rPr>
    </w:lvl>
    <w:lvl w:ilvl="8" w:tplc="FFFFFFFF">
      <w:start w:val="1"/>
      <w:numFmt w:val="bullet"/>
      <w:lvlText w:val=""/>
      <w:lvlJc w:val="left"/>
      <w:pPr>
        <w:tabs>
          <w:tab w:val="num" w:pos="6535"/>
        </w:tabs>
        <w:ind w:left="6535" w:hanging="360"/>
      </w:pPr>
      <w:rPr>
        <w:rFonts w:ascii="Wingdings" w:hAnsi="Wingdings" w:hint="default"/>
      </w:rPr>
    </w:lvl>
  </w:abstractNum>
  <w:abstractNum w:abstractNumId="27">
    <w:nsid w:val="54755F3C"/>
    <w:multiLevelType w:val="hybridMultilevel"/>
    <w:tmpl w:val="B2CE028A"/>
    <w:lvl w:ilvl="0" w:tplc="FFFFFFFF">
      <w:start w:val="1"/>
      <w:numFmt w:val="bullet"/>
      <w:lvlText w:val="-"/>
      <w:lvlJc w:val="left"/>
      <w:pPr>
        <w:ind w:left="1259" w:hanging="360"/>
      </w:pPr>
      <w:rPr>
        <w:rFonts w:ascii="Times New Roman" w:hAnsi="Times New Roman" w:hint="default"/>
      </w:rPr>
    </w:lvl>
    <w:lvl w:ilvl="1" w:tplc="04190003" w:tentative="1">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8">
    <w:nsid w:val="578423C7"/>
    <w:multiLevelType w:val="hybridMultilevel"/>
    <w:tmpl w:val="931C174E"/>
    <w:lvl w:ilvl="0" w:tplc="330CAB78">
      <w:start w:val="1"/>
      <w:numFmt w:val="bullet"/>
      <w:lvlText w:val=""/>
      <w:lvlJc w:val="left"/>
      <w:pPr>
        <w:ind w:left="1440" w:hanging="360"/>
      </w:pPr>
      <w:rPr>
        <w:rFonts w:ascii="Symbol" w:hAnsi="Symbol" w:hint="default"/>
      </w:rPr>
    </w:lvl>
    <w:lvl w:ilvl="1" w:tplc="330CAB78">
      <w:start w:val="1"/>
      <w:numFmt w:val="bullet"/>
      <w:lvlText w:val=""/>
      <w:lvlJc w:val="left"/>
      <w:pPr>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59205D70"/>
    <w:multiLevelType w:val="hybridMultilevel"/>
    <w:tmpl w:val="46C6A114"/>
    <w:lvl w:ilvl="0" w:tplc="01E613C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0">
    <w:nsid w:val="5E7A3F9D"/>
    <w:multiLevelType w:val="hybridMultilevel"/>
    <w:tmpl w:val="318AE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477965"/>
    <w:multiLevelType w:val="hybridMultilevel"/>
    <w:tmpl w:val="B8C6F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534AA0"/>
    <w:multiLevelType w:val="hybridMultilevel"/>
    <w:tmpl w:val="3B5249EE"/>
    <w:lvl w:ilvl="0" w:tplc="2D161A74">
      <w:start w:val="929"/>
      <w:numFmt w:val="bullet"/>
      <w:lvlText w:val="-"/>
      <w:lvlJc w:val="left"/>
      <w:pPr>
        <w:tabs>
          <w:tab w:val="num" w:pos="1069"/>
        </w:tabs>
        <w:ind w:left="1069" w:hanging="360"/>
      </w:pPr>
      <w:rPr>
        <w:rFonts w:ascii="Times New Roman" w:eastAsia="Times New Roman" w:hAnsi="Times New Roman"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3">
    <w:nsid w:val="5F80797E"/>
    <w:multiLevelType w:val="hybridMultilevel"/>
    <w:tmpl w:val="3CAAC16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1B11A87"/>
    <w:multiLevelType w:val="hybridMultilevel"/>
    <w:tmpl w:val="AAF4E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8A4224C"/>
    <w:multiLevelType w:val="hybridMultilevel"/>
    <w:tmpl w:val="E9981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472DB4"/>
    <w:multiLevelType w:val="hybridMultilevel"/>
    <w:tmpl w:val="C994ED3A"/>
    <w:lvl w:ilvl="0" w:tplc="76622416">
      <w:start w:val="1"/>
      <w:numFmt w:val="decimal"/>
      <w:lvlText w:val="%1."/>
      <w:lvlJc w:val="left"/>
      <w:pPr>
        <w:ind w:left="720" w:hanging="360"/>
      </w:pPr>
      <w:rPr>
        <w:rFonts w:cs="Times New Roman" w:hint="default"/>
        <w:b/>
        <w:i/>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0826B75"/>
    <w:multiLevelType w:val="hybridMultilevel"/>
    <w:tmpl w:val="12E8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FE57AE"/>
    <w:multiLevelType w:val="hybridMultilevel"/>
    <w:tmpl w:val="E708B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7D3ED5"/>
    <w:multiLevelType w:val="hybridMultilevel"/>
    <w:tmpl w:val="6E844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1F6C3C"/>
    <w:multiLevelType w:val="hybridMultilevel"/>
    <w:tmpl w:val="165048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A2245FE"/>
    <w:multiLevelType w:val="hybridMultilevel"/>
    <w:tmpl w:val="C8DC1406"/>
    <w:lvl w:ilvl="0" w:tplc="7C7658EC">
      <w:start w:val="1"/>
      <w:numFmt w:val="bullet"/>
      <w:pStyle w:val="1"/>
      <w:lvlText w:val=""/>
      <w:lvlJc w:val="left"/>
      <w:pPr>
        <w:ind w:left="720" w:hanging="360"/>
      </w:pPr>
      <w:rPr>
        <w:rFonts w:ascii="Symbol" w:hAnsi="Symbol" w:hint="default"/>
        <w:b w:val="0"/>
        <w:i w:val="0"/>
        <w:color w:val="auto"/>
        <w:sz w:val="20"/>
      </w:rPr>
    </w:lvl>
    <w:lvl w:ilvl="1" w:tplc="04190003">
      <w:start w:val="1"/>
      <w:numFmt w:val="bullet"/>
      <w:lvlText w:val="o"/>
      <w:lvlJc w:val="left"/>
      <w:pPr>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
    <w:nsid w:val="7A987D68"/>
    <w:multiLevelType w:val="hybridMultilevel"/>
    <w:tmpl w:val="E3C6E00E"/>
    <w:lvl w:ilvl="0" w:tplc="F280B5E6">
      <w:start w:val="1"/>
      <w:numFmt w:val="bullet"/>
      <w:pStyle w:val="-"/>
      <w:lvlText w:val=""/>
      <w:lvlJc w:val="left"/>
      <w:pPr>
        <w:ind w:left="1647" w:hanging="360"/>
      </w:pPr>
      <w:rPr>
        <w:rFonts w:ascii="Symbol" w:hAnsi="Symbol" w:hint="default"/>
        <w:sz w:val="20"/>
      </w:rPr>
    </w:lvl>
    <w:lvl w:ilvl="1" w:tplc="04190003">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3">
    <w:nsid w:val="7CAB7EF6"/>
    <w:multiLevelType w:val="hybridMultilevel"/>
    <w:tmpl w:val="E5BCF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0"/>
  </w:num>
  <w:num w:numId="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33"/>
  </w:num>
  <w:num w:numId="12">
    <w:abstractNumId w:val="14"/>
  </w:num>
  <w:num w:numId="13">
    <w:abstractNumId w:val="13"/>
  </w:num>
  <w:num w:numId="14">
    <w:abstractNumId w:val="42"/>
  </w:num>
  <w:num w:numId="15">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39"/>
  </w:num>
  <w:num w:numId="20">
    <w:abstractNumId w:val="30"/>
  </w:num>
  <w:num w:numId="21">
    <w:abstractNumId w:val="31"/>
  </w:num>
  <w:num w:numId="22">
    <w:abstractNumId w:val="43"/>
  </w:num>
  <w:num w:numId="23">
    <w:abstractNumId w:val="1"/>
  </w:num>
  <w:num w:numId="24">
    <w:abstractNumId w:val="35"/>
  </w:num>
  <w:num w:numId="25">
    <w:abstractNumId w:val="0"/>
  </w:num>
  <w:num w:numId="26">
    <w:abstractNumId w:val="6"/>
  </w:num>
  <w:num w:numId="27">
    <w:abstractNumId w:val="18"/>
  </w:num>
  <w:num w:numId="28">
    <w:abstractNumId w:val="41"/>
  </w:num>
  <w:num w:numId="29">
    <w:abstractNumId w:val="37"/>
  </w:num>
  <w:num w:numId="30">
    <w:abstractNumId w:val="21"/>
  </w:num>
  <w:num w:numId="31">
    <w:abstractNumId w:val="3"/>
  </w:num>
  <w:num w:numId="32">
    <w:abstractNumId w:val="5"/>
  </w:num>
  <w:num w:numId="33">
    <w:abstractNumId w:val="27"/>
  </w:num>
  <w:num w:numId="34">
    <w:abstractNumId w:val="22"/>
  </w:num>
  <w:num w:numId="35">
    <w:abstractNumId w:val="7"/>
  </w:num>
  <w:num w:numId="36">
    <w:abstractNumId w:val="19"/>
  </w:num>
  <w:num w:numId="37">
    <w:abstractNumId w:val="9"/>
  </w:num>
  <w:num w:numId="38">
    <w:abstractNumId w:val="25"/>
  </w:num>
  <w:num w:numId="39">
    <w:abstractNumId w:val="26"/>
  </w:num>
  <w:num w:numId="40">
    <w:abstractNumId w:val="10"/>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num>
  <w:num w:numId="44">
    <w:abstractNumId w:val="38"/>
  </w:num>
  <w:num w:numId="45">
    <w:abstractNumId w:val="23"/>
  </w:num>
  <w:num w:numId="46">
    <w:abstractNumId w:val="20"/>
  </w:num>
  <w:num w:numId="47">
    <w:abstractNumId w:val="8"/>
  </w:num>
  <w:num w:numId="48">
    <w:abstractNumId w:val="15"/>
  </w:num>
  <w:num w:numId="49">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87C32"/>
    <w:rsid w:val="00002834"/>
    <w:rsid w:val="00002D83"/>
    <w:rsid w:val="00003245"/>
    <w:rsid w:val="00004A3F"/>
    <w:rsid w:val="000076A1"/>
    <w:rsid w:val="00011581"/>
    <w:rsid w:val="000146FF"/>
    <w:rsid w:val="00015FF6"/>
    <w:rsid w:val="00020CCB"/>
    <w:rsid w:val="00021851"/>
    <w:rsid w:val="00024253"/>
    <w:rsid w:val="00025009"/>
    <w:rsid w:val="00030357"/>
    <w:rsid w:val="000318F3"/>
    <w:rsid w:val="00031A15"/>
    <w:rsid w:val="00033044"/>
    <w:rsid w:val="00035440"/>
    <w:rsid w:val="000376CD"/>
    <w:rsid w:val="00037E6A"/>
    <w:rsid w:val="00040293"/>
    <w:rsid w:val="00040625"/>
    <w:rsid w:val="00042CDC"/>
    <w:rsid w:val="0004487C"/>
    <w:rsid w:val="000457F3"/>
    <w:rsid w:val="0004599A"/>
    <w:rsid w:val="00047E95"/>
    <w:rsid w:val="000512E0"/>
    <w:rsid w:val="000519A8"/>
    <w:rsid w:val="000530E9"/>
    <w:rsid w:val="00054A69"/>
    <w:rsid w:val="00054D1C"/>
    <w:rsid w:val="00055ED5"/>
    <w:rsid w:val="00057845"/>
    <w:rsid w:val="00061394"/>
    <w:rsid w:val="00061685"/>
    <w:rsid w:val="00061A5C"/>
    <w:rsid w:val="00062101"/>
    <w:rsid w:val="00062302"/>
    <w:rsid w:val="000642AD"/>
    <w:rsid w:val="00065CFC"/>
    <w:rsid w:val="00065E3E"/>
    <w:rsid w:val="00066C22"/>
    <w:rsid w:val="000670F5"/>
    <w:rsid w:val="00067D47"/>
    <w:rsid w:val="00072BCD"/>
    <w:rsid w:val="0007343D"/>
    <w:rsid w:val="00076544"/>
    <w:rsid w:val="00077B3B"/>
    <w:rsid w:val="00082791"/>
    <w:rsid w:val="00083014"/>
    <w:rsid w:val="00085202"/>
    <w:rsid w:val="00087175"/>
    <w:rsid w:val="00087710"/>
    <w:rsid w:val="00091382"/>
    <w:rsid w:val="00091E64"/>
    <w:rsid w:val="00093A37"/>
    <w:rsid w:val="0009522B"/>
    <w:rsid w:val="00095B2B"/>
    <w:rsid w:val="00097AD9"/>
    <w:rsid w:val="000A10F3"/>
    <w:rsid w:val="000A20AA"/>
    <w:rsid w:val="000A26AE"/>
    <w:rsid w:val="000A3540"/>
    <w:rsid w:val="000A4179"/>
    <w:rsid w:val="000A43A4"/>
    <w:rsid w:val="000A5E05"/>
    <w:rsid w:val="000A791E"/>
    <w:rsid w:val="000B3919"/>
    <w:rsid w:val="000B5709"/>
    <w:rsid w:val="000B68E4"/>
    <w:rsid w:val="000B6F50"/>
    <w:rsid w:val="000C0C42"/>
    <w:rsid w:val="000C1490"/>
    <w:rsid w:val="000C39BB"/>
    <w:rsid w:val="000C6295"/>
    <w:rsid w:val="000C63A0"/>
    <w:rsid w:val="000C65CD"/>
    <w:rsid w:val="000C6C4D"/>
    <w:rsid w:val="000C79F5"/>
    <w:rsid w:val="000D156E"/>
    <w:rsid w:val="000D15F4"/>
    <w:rsid w:val="000D1DA1"/>
    <w:rsid w:val="000D21BB"/>
    <w:rsid w:val="000D5A83"/>
    <w:rsid w:val="000D60E1"/>
    <w:rsid w:val="000E2995"/>
    <w:rsid w:val="000E3D84"/>
    <w:rsid w:val="000E7A97"/>
    <w:rsid w:val="000F0D66"/>
    <w:rsid w:val="000F522A"/>
    <w:rsid w:val="000F6705"/>
    <w:rsid w:val="0010122B"/>
    <w:rsid w:val="00103DA2"/>
    <w:rsid w:val="00104E12"/>
    <w:rsid w:val="00106E51"/>
    <w:rsid w:val="001102F9"/>
    <w:rsid w:val="001107E7"/>
    <w:rsid w:val="00111704"/>
    <w:rsid w:val="00113257"/>
    <w:rsid w:val="001152F4"/>
    <w:rsid w:val="00115468"/>
    <w:rsid w:val="00115D1C"/>
    <w:rsid w:val="0011677D"/>
    <w:rsid w:val="00120247"/>
    <w:rsid w:val="001205BD"/>
    <w:rsid w:val="001206D7"/>
    <w:rsid w:val="001214E9"/>
    <w:rsid w:val="00122463"/>
    <w:rsid w:val="001226DA"/>
    <w:rsid w:val="001228CF"/>
    <w:rsid w:val="00123328"/>
    <w:rsid w:val="001247AB"/>
    <w:rsid w:val="001250AB"/>
    <w:rsid w:val="0013041D"/>
    <w:rsid w:val="001310B1"/>
    <w:rsid w:val="00132740"/>
    <w:rsid w:val="00132EB3"/>
    <w:rsid w:val="00132F30"/>
    <w:rsid w:val="00132FF8"/>
    <w:rsid w:val="0013371F"/>
    <w:rsid w:val="0013432F"/>
    <w:rsid w:val="0013533B"/>
    <w:rsid w:val="00135BC0"/>
    <w:rsid w:val="0013697E"/>
    <w:rsid w:val="001406A0"/>
    <w:rsid w:val="0014285C"/>
    <w:rsid w:val="001448DE"/>
    <w:rsid w:val="00144C7F"/>
    <w:rsid w:val="00145149"/>
    <w:rsid w:val="00150E71"/>
    <w:rsid w:val="00151E63"/>
    <w:rsid w:val="00151FD3"/>
    <w:rsid w:val="00152BD3"/>
    <w:rsid w:val="001551C2"/>
    <w:rsid w:val="00155B82"/>
    <w:rsid w:val="001576D6"/>
    <w:rsid w:val="00160C0E"/>
    <w:rsid w:val="00161F65"/>
    <w:rsid w:val="001656C2"/>
    <w:rsid w:val="00165D7F"/>
    <w:rsid w:val="00171106"/>
    <w:rsid w:val="001736D0"/>
    <w:rsid w:val="00173F35"/>
    <w:rsid w:val="001742BF"/>
    <w:rsid w:val="00174853"/>
    <w:rsid w:val="001821A1"/>
    <w:rsid w:val="0018295F"/>
    <w:rsid w:val="00182E8F"/>
    <w:rsid w:val="001869BC"/>
    <w:rsid w:val="00187AEF"/>
    <w:rsid w:val="00193526"/>
    <w:rsid w:val="00193C39"/>
    <w:rsid w:val="00193DF5"/>
    <w:rsid w:val="0019433A"/>
    <w:rsid w:val="001954D3"/>
    <w:rsid w:val="001957D9"/>
    <w:rsid w:val="001A17BC"/>
    <w:rsid w:val="001A73D3"/>
    <w:rsid w:val="001B3FC4"/>
    <w:rsid w:val="001B63E3"/>
    <w:rsid w:val="001B76C0"/>
    <w:rsid w:val="001C2FF7"/>
    <w:rsid w:val="001C31DB"/>
    <w:rsid w:val="001C5228"/>
    <w:rsid w:val="001C5411"/>
    <w:rsid w:val="001C5A3E"/>
    <w:rsid w:val="001D0AB2"/>
    <w:rsid w:val="001D2B91"/>
    <w:rsid w:val="001D2EED"/>
    <w:rsid w:val="001D73D1"/>
    <w:rsid w:val="001E2A0A"/>
    <w:rsid w:val="001E2E7B"/>
    <w:rsid w:val="001E338A"/>
    <w:rsid w:val="001E4DC0"/>
    <w:rsid w:val="001E5A6E"/>
    <w:rsid w:val="001E74D3"/>
    <w:rsid w:val="001F2A1E"/>
    <w:rsid w:val="001F4B95"/>
    <w:rsid w:val="001F5D90"/>
    <w:rsid w:val="00201E4F"/>
    <w:rsid w:val="002024FF"/>
    <w:rsid w:val="002025D7"/>
    <w:rsid w:val="00203699"/>
    <w:rsid w:val="00204387"/>
    <w:rsid w:val="00204E63"/>
    <w:rsid w:val="002065D1"/>
    <w:rsid w:val="00211268"/>
    <w:rsid w:val="00211C5D"/>
    <w:rsid w:val="00212497"/>
    <w:rsid w:val="002124F7"/>
    <w:rsid w:val="002125A1"/>
    <w:rsid w:val="002127EE"/>
    <w:rsid w:val="00213041"/>
    <w:rsid w:val="00214F77"/>
    <w:rsid w:val="00216576"/>
    <w:rsid w:val="00216F2D"/>
    <w:rsid w:val="00220329"/>
    <w:rsid w:val="00222DBF"/>
    <w:rsid w:val="002233DF"/>
    <w:rsid w:val="0022367F"/>
    <w:rsid w:val="0022492B"/>
    <w:rsid w:val="00224D94"/>
    <w:rsid w:val="0022731E"/>
    <w:rsid w:val="00227714"/>
    <w:rsid w:val="0023121C"/>
    <w:rsid w:val="00232A55"/>
    <w:rsid w:val="00233330"/>
    <w:rsid w:val="00234020"/>
    <w:rsid w:val="00234B8A"/>
    <w:rsid w:val="00234BB2"/>
    <w:rsid w:val="00235543"/>
    <w:rsid w:val="002415D9"/>
    <w:rsid w:val="002429D3"/>
    <w:rsid w:val="002429E4"/>
    <w:rsid w:val="00243222"/>
    <w:rsid w:val="00243B0A"/>
    <w:rsid w:val="002441D9"/>
    <w:rsid w:val="002448F3"/>
    <w:rsid w:val="00244A16"/>
    <w:rsid w:val="00245569"/>
    <w:rsid w:val="00246856"/>
    <w:rsid w:val="00246AB7"/>
    <w:rsid w:val="00250D78"/>
    <w:rsid w:val="00252B85"/>
    <w:rsid w:val="002536A1"/>
    <w:rsid w:val="002544F4"/>
    <w:rsid w:val="0026036E"/>
    <w:rsid w:val="002619C5"/>
    <w:rsid w:val="0026380C"/>
    <w:rsid w:val="00264596"/>
    <w:rsid w:val="00264806"/>
    <w:rsid w:val="0026594B"/>
    <w:rsid w:val="0026702E"/>
    <w:rsid w:val="002677D7"/>
    <w:rsid w:val="00271934"/>
    <w:rsid w:val="00272DEA"/>
    <w:rsid w:val="00273399"/>
    <w:rsid w:val="00273E97"/>
    <w:rsid w:val="00274B47"/>
    <w:rsid w:val="002764E1"/>
    <w:rsid w:val="00280C87"/>
    <w:rsid w:val="00280C9C"/>
    <w:rsid w:val="002813E1"/>
    <w:rsid w:val="00281503"/>
    <w:rsid w:val="00282C9D"/>
    <w:rsid w:val="00283404"/>
    <w:rsid w:val="002839EE"/>
    <w:rsid w:val="00283FC3"/>
    <w:rsid w:val="00284917"/>
    <w:rsid w:val="0028497C"/>
    <w:rsid w:val="00285EFA"/>
    <w:rsid w:val="00287C32"/>
    <w:rsid w:val="00290536"/>
    <w:rsid w:val="00295426"/>
    <w:rsid w:val="002959EC"/>
    <w:rsid w:val="002A0BE4"/>
    <w:rsid w:val="002A3943"/>
    <w:rsid w:val="002B0424"/>
    <w:rsid w:val="002B211F"/>
    <w:rsid w:val="002B2559"/>
    <w:rsid w:val="002B3A34"/>
    <w:rsid w:val="002B45FB"/>
    <w:rsid w:val="002B4951"/>
    <w:rsid w:val="002B75E4"/>
    <w:rsid w:val="002B7677"/>
    <w:rsid w:val="002C2F94"/>
    <w:rsid w:val="002C55DC"/>
    <w:rsid w:val="002D190F"/>
    <w:rsid w:val="002D2A24"/>
    <w:rsid w:val="002D31E2"/>
    <w:rsid w:val="002D33F5"/>
    <w:rsid w:val="002D426C"/>
    <w:rsid w:val="002D46C9"/>
    <w:rsid w:val="002D5034"/>
    <w:rsid w:val="002D57E7"/>
    <w:rsid w:val="002E01E6"/>
    <w:rsid w:val="002E06AB"/>
    <w:rsid w:val="002E0CF6"/>
    <w:rsid w:val="002E49E6"/>
    <w:rsid w:val="002E5FD4"/>
    <w:rsid w:val="002E79B0"/>
    <w:rsid w:val="002F0A32"/>
    <w:rsid w:val="002F2492"/>
    <w:rsid w:val="002F24D8"/>
    <w:rsid w:val="002F3B9A"/>
    <w:rsid w:val="002F4155"/>
    <w:rsid w:val="002F5D39"/>
    <w:rsid w:val="002F6290"/>
    <w:rsid w:val="002F6347"/>
    <w:rsid w:val="002F687B"/>
    <w:rsid w:val="002F6AF3"/>
    <w:rsid w:val="00300716"/>
    <w:rsid w:val="00300D77"/>
    <w:rsid w:val="00303054"/>
    <w:rsid w:val="00304DE7"/>
    <w:rsid w:val="00306036"/>
    <w:rsid w:val="0031052B"/>
    <w:rsid w:val="00311E5F"/>
    <w:rsid w:val="00314410"/>
    <w:rsid w:val="00316632"/>
    <w:rsid w:val="00316DDC"/>
    <w:rsid w:val="00317F1E"/>
    <w:rsid w:val="00320CAD"/>
    <w:rsid w:val="00321737"/>
    <w:rsid w:val="00321E97"/>
    <w:rsid w:val="003224A7"/>
    <w:rsid w:val="0032635B"/>
    <w:rsid w:val="00326E18"/>
    <w:rsid w:val="003302A4"/>
    <w:rsid w:val="00332EA6"/>
    <w:rsid w:val="00335165"/>
    <w:rsid w:val="00335F42"/>
    <w:rsid w:val="003364EA"/>
    <w:rsid w:val="003371F9"/>
    <w:rsid w:val="00341214"/>
    <w:rsid w:val="00342015"/>
    <w:rsid w:val="00343A57"/>
    <w:rsid w:val="00347B9F"/>
    <w:rsid w:val="003500BC"/>
    <w:rsid w:val="0035099F"/>
    <w:rsid w:val="00352CE7"/>
    <w:rsid w:val="00353163"/>
    <w:rsid w:val="003555DF"/>
    <w:rsid w:val="00357F0D"/>
    <w:rsid w:val="00360585"/>
    <w:rsid w:val="00362166"/>
    <w:rsid w:val="00363DEB"/>
    <w:rsid w:val="00363FF8"/>
    <w:rsid w:val="00364FAF"/>
    <w:rsid w:val="0036503F"/>
    <w:rsid w:val="00365973"/>
    <w:rsid w:val="00365B52"/>
    <w:rsid w:val="003668E9"/>
    <w:rsid w:val="00366D23"/>
    <w:rsid w:val="00366EA2"/>
    <w:rsid w:val="003676CD"/>
    <w:rsid w:val="0037140B"/>
    <w:rsid w:val="0037201A"/>
    <w:rsid w:val="00372B65"/>
    <w:rsid w:val="003731C8"/>
    <w:rsid w:val="00373309"/>
    <w:rsid w:val="00374F1F"/>
    <w:rsid w:val="00375328"/>
    <w:rsid w:val="003754B9"/>
    <w:rsid w:val="0037571C"/>
    <w:rsid w:val="00376603"/>
    <w:rsid w:val="00377260"/>
    <w:rsid w:val="0037741E"/>
    <w:rsid w:val="00377A53"/>
    <w:rsid w:val="00382A68"/>
    <w:rsid w:val="00382B85"/>
    <w:rsid w:val="00386BEE"/>
    <w:rsid w:val="003875AE"/>
    <w:rsid w:val="003919C9"/>
    <w:rsid w:val="00391FBD"/>
    <w:rsid w:val="003932B1"/>
    <w:rsid w:val="00395473"/>
    <w:rsid w:val="00395CEC"/>
    <w:rsid w:val="00396C70"/>
    <w:rsid w:val="003A04DA"/>
    <w:rsid w:val="003A147D"/>
    <w:rsid w:val="003A184E"/>
    <w:rsid w:val="003A1D17"/>
    <w:rsid w:val="003A4B64"/>
    <w:rsid w:val="003A589B"/>
    <w:rsid w:val="003A7442"/>
    <w:rsid w:val="003A7487"/>
    <w:rsid w:val="003B1064"/>
    <w:rsid w:val="003B1A86"/>
    <w:rsid w:val="003B3C79"/>
    <w:rsid w:val="003B40CC"/>
    <w:rsid w:val="003B6118"/>
    <w:rsid w:val="003B6375"/>
    <w:rsid w:val="003B6928"/>
    <w:rsid w:val="003C0D8A"/>
    <w:rsid w:val="003C15E7"/>
    <w:rsid w:val="003C2855"/>
    <w:rsid w:val="003C2DC5"/>
    <w:rsid w:val="003C3556"/>
    <w:rsid w:val="003C4AA3"/>
    <w:rsid w:val="003C5205"/>
    <w:rsid w:val="003C67EB"/>
    <w:rsid w:val="003D138F"/>
    <w:rsid w:val="003D1489"/>
    <w:rsid w:val="003D2D1C"/>
    <w:rsid w:val="003D31FF"/>
    <w:rsid w:val="003D3FC3"/>
    <w:rsid w:val="003D46D8"/>
    <w:rsid w:val="003D6CB1"/>
    <w:rsid w:val="003D7D48"/>
    <w:rsid w:val="003E1451"/>
    <w:rsid w:val="003E1A6B"/>
    <w:rsid w:val="003E1B35"/>
    <w:rsid w:val="003E1C74"/>
    <w:rsid w:val="003E2765"/>
    <w:rsid w:val="003E40B7"/>
    <w:rsid w:val="003E57B1"/>
    <w:rsid w:val="003E628D"/>
    <w:rsid w:val="003E7302"/>
    <w:rsid w:val="003E7C2F"/>
    <w:rsid w:val="003E7CAC"/>
    <w:rsid w:val="003F0DCE"/>
    <w:rsid w:val="003F0EC3"/>
    <w:rsid w:val="003F28B5"/>
    <w:rsid w:val="003F37DF"/>
    <w:rsid w:val="003F57F4"/>
    <w:rsid w:val="003F719A"/>
    <w:rsid w:val="003F74AF"/>
    <w:rsid w:val="003F768D"/>
    <w:rsid w:val="003F76BD"/>
    <w:rsid w:val="004009C1"/>
    <w:rsid w:val="00401003"/>
    <w:rsid w:val="004017C2"/>
    <w:rsid w:val="004048ED"/>
    <w:rsid w:val="00404D8B"/>
    <w:rsid w:val="00405169"/>
    <w:rsid w:val="00406CFA"/>
    <w:rsid w:val="004105F7"/>
    <w:rsid w:val="00414917"/>
    <w:rsid w:val="004157C4"/>
    <w:rsid w:val="00417155"/>
    <w:rsid w:val="0042042D"/>
    <w:rsid w:val="00424E4B"/>
    <w:rsid w:val="0042574A"/>
    <w:rsid w:val="0042643C"/>
    <w:rsid w:val="0043377D"/>
    <w:rsid w:val="00435A98"/>
    <w:rsid w:val="0043750C"/>
    <w:rsid w:val="00437D99"/>
    <w:rsid w:val="004417A8"/>
    <w:rsid w:val="00441929"/>
    <w:rsid w:val="00442DA5"/>
    <w:rsid w:val="004436F6"/>
    <w:rsid w:val="00444800"/>
    <w:rsid w:val="00446B72"/>
    <w:rsid w:val="004479AF"/>
    <w:rsid w:val="0045039E"/>
    <w:rsid w:val="00451AFD"/>
    <w:rsid w:val="00453E74"/>
    <w:rsid w:val="00455082"/>
    <w:rsid w:val="004553BD"/>
    <w:rsid w:val="00455DDF"/>
    <w:rsid w:val="00457E28"/>
    <w:rsid w:val="00463203"/>
    <w:rsid w:val="00464C1A"/>
    <w:rsid w:val="00465893"/>
    <w:rsid w:val="00466842"/>
    <w:rsid w:val="0047081F"/>
    <w:rsid w:val="00470CE2"/>
    <w:rsid w:val="00472AB3"/>
    <w:rsid w:val="00474217"/>
    <w:rsid w:val="00474DDB"/>
    <w:rsid w:val="00475FAC"/>
    <w:rsid w:val="00477442"/>
    <w:rsid w:val="00486C2A"/>
    <w:rsid w:val="004877B4"/>
    <w:rsid w:val="0049232A"/>
    <w:rsid w:val="00492566"/>
    <w:rsid w:val="00493726"/>
    <w:rsid w:val="00494FB1"/>
    <w:rsid w:val="00496519"/>
    <w:rsid w:val="00497182"/>
    <w:rsid w:val="004A0E17"/>
    <w:rsid w:val="004A1F73"/>
    <w:rsid w:val="004A31F6"/>
    <w:rsid w:val="004A4B95"/>
    <w:rsid w:val="004A5615"/>
    <w:rsid w:val="004A5EC6"/>
    <w:rsid w:val="004A6044"/>
    <w:rsid w:val="004B0348"/>
    <w:rsid w:val="004B099B"/>
    <w:rsid w:val="004B2168"/>
    <w:rsid w:val="004B6A9F"/>
    <w:rsid w:val="004B72B4"/>
    <w:rsid w:val="004B740F"/>
    <w:rsid w:val="004C265D"/>
    <w:rsid w:val="004C2B36"/>
    <w:rsid w:val="004C359C"/>
    <w:rsid w:val="004C38F1"/>
    <w:rsid w:val="004C786D"/>
    <w:rsid w:val="004D0070"/>
    <w:rsid w:val="004D1E33"/>
    <w:rsid w:val="004D2117"/>
    <w:rsid w:val="004D3A73"/>
    <w:rsid w:val="004D43F2"/>
    <w:rsid w:val="004D5332"/>
    <w:rsid w:val="004D60E9"/>
    <w:rsid w:val="004D62BD"/>
    <w:rsid w:val="004D6919"/>
    <w:rsid w:val="004E06EA"/>
    <w:rsid w:val="004E1304"/>
    <w:rsid w:val="004E236C"/>
    <w:rsid w:val="004E372A"/>
    <w:rsid w:val="004E60A2"/>
    <w:rsid w:val="004F23D6"/>
    <w:rsid w:val="004F29BF"/>
    <w:rsid w:val="004F367D"/>
    <w:rsid w:val="004F376B"/>
    <w:rsid w:val="004F44B3"/>
    <w:rsid w:val="004F56FC"/>
    <w:rsid w:val="004F58E0"/>
    <w:rsid w:val="004F650E"/>
    <w:rsid w:val="004F7E36"/>
    <w:rsid w:val="00500D97"/>
    <w:rsid w:val="0050130C"/>
    <w:rsid w:val="0050226B"/>
    <w:rsid w:val="00505290"/>
    <w:rsid w:val="00506B1D"/>
    <w:rsid w:val="0050782B"/>
    <w:rsid w:val="00514440"/>
    <w:rsid w:val="00514CD2"/>
    <w:rsid w:val="00521AD9"/>
    <w:rsid w:val="00522D72"/>
    <w:rsid w:val="005267B9"/>
    <w:rsid w:val="005273A1"/>
    <w:rsid w:val="005273D9"/>
    <w:rsid w:val="00527687"/>
    <w:rsid w:val="005352E1"/>
    <w:rsid w:val="0053534F"/>
    <w:rsid w:val="00535FAB"/>
    <w:rsid w:val="00543310"/>
    <w:rsid w:val="00545AF5"/>
    <w:rsid w:val="005462B5"/>
    <w:rsid w:val="00546730"/>
    <w:rsid w:val="005505D8"/>
    <w:rsid w:val="005508F5"/>
    <w:rsid w:val="00551388"/>
    <w:rsid w:val="00553DD4"/>
    <w:rsid w:val="005619F9"/>
    <w:rsid w:val="00562286"/>
    <w:rsid w:val="00562BC3"/>
    <w:rsid w:val="00563645"/>
    <w:rsid w:val="00565DB8"/>
    <w:rsid w:val="005706C3"/>
    <w:rsid w:val="0057213D"/>
    <w:rsid w:val="00572E1A"/>
    <w:rsid w:val="00573154"/>
    <w:rsid w:val="00575E4E"/>
    <w:rsid w:val="00576BAC"/>
    <w:rsid w:val="0057719F"/>
    <w:rsid w:val="005773FA"/>
    <w:rsid w:val="005805E9"/>
    <w:rsid w:val="00583319"/>
    <w:rsid w:val="00583884"/>
    <w:rsid w:val="00583DB5"/>
    <w:rsid w:val="00584194"/>
    <w:rsid w:val="00585D94"/>
    <w:rsid w:val="00587537"/>
    <w:rsid w:val="00587C69"/>
    <w:rsid w:val="00591F56"/>
    <w:rsid w:val="00592B14"/>
    <w:rsid w:val="00592EBA"/>
    <w:rsid w:val="00593033"/>
    <w:rsid w:val="00593F75"/>
    <w:rsid w:val="00595568"/>
    <w:rsid w:val="00597532"/>
    <w:rsid w:val="005A1A9F"/>
    <w:rsid w:val="005A39E5"/>
    <w:rsid w:val="005A4BC7"/>
    <w:rsid w:val="005B1ACD"/>
    <w:rsid w:val="005B6F10"/>
    <w:rsid w:val="005B7BD9"/>
    <w:rsid w:val="005C0475"/>
    <w:rsid w:val="005C0D67"/>
    <w:rsid w:val="005C23B3"/>
    <w:rsid w:val="005C3B62"/>
    <w:rsid w:val="005C460E"/>
    <w:rsid w:val="005C5C86"/>
    <w:rsid w:val="005D00C5"/>
    <w:rsid w:val="005D249A"/>
    <w:rsid w:val="005D2D30"/>
    <w:rsid w:val="005D3894"/>
    <w:rsid w:val="005D45FD"/>
    <w:rsid w:val="005D6194"/>
    <w:rsid w:val="005E5D7C"/>
    <w:rsid w:val="005F0B91"/>
    <w:rsid w:val="005F152C"/>
    <w:rsid w:val="005F3DF1"/>
    <w:rsid w:val="005F58F8"/>
    <w:rsid w:val="005F68BD"/>
    <w:rsid w:val="005F7320"/>
    <w:rsid w:val="0060114E"/>
    <w:rsid w:val="0060288A"/>
    <w:rsid w:val="00603E19"/>
    <w:rsid w:val="00604363"/>
    <w:rsid w:val="006056E1"/>
    <w:rsid w:val="006059B1"/>
    <w:rsid w:val="006129A1"/>
    <w:rsid w:val="00613B80"/>
    <w:rsid w:val="006144C4"/>
    <w:rsid w:val="00614DE1"/>
    <w:rsid w:val="00615115"/>
    <w:rsid w:val="006153C5"/>
    <w:rsid w:val="00616771"/>
    <w:rsid w:val="00621841"/>
    <w:rsid w:val="00622509"/>
    <w:rsid w:val="006227D9"/>
    <w:rsid w:val="00623845"/>
    <w:rsid w:val="006249D5"/>
    <w:rsid w:val="006254A9"/>
    <w:rsid w:val="006268E3"/>
    <w:rsid w:val="00626A9E"/>
    <w:rsid w:val="00626E4F"/>
    <w:rsid w:val="00631A5A"/>
    <w:rsid w:val="00632633"/>
    <w:rsid w:val="006326CE"/>
    <w:rsid w:val="00633A51"/>
    <w:rsid w:val="00633C78"/>
    <w:rsid w:val="00633EBE"/>
    <w:rsid w:val="006346F0"/>
    <w:rsid w:val="00634A12"/>
    <w:rsid w:val="00634BF8"/>
    <w:rsid w:val="00634D94"/>
    <w:rsid w:val="006406B1"/>
    <w:rsid w:val="00643B20"/>
    <w:rsid w:val="00643D0F"/>
    <w:rsid w:val="00645432"/>
    <w:rsid w:val="00646D88"/>
    <w:rsid w:val="0065101C"/>
    <w:rsid w:val="006526B1"/>
    <w:rsid w:val="006544FB"/>
    <w:rsid w:val="0065782A"/>
    <w:rsid w:val="006658FD"/>
    <w:rsid w:val="0066727A"/>
    <w:rsid w:val="00667693"/>
    <w:rsid w:val="00670821"/>
    <w:rsid w:val="006720FC"/>
    <w:rsid w:val="00673D82"/>
    <w:rsid w:val="00675117"/>
    <w:rsid w:val="0067547E"/>
    <w:rsid w:val="00681D23"/>
    <w:rsid w:val="00682EA0"/>
    <w:rsid w:val="0068407A"/>
    <w:rsid w:val="00684084"/>
    <w:rsid w:val="00684C8F"/>
    <w:rsid w:val="0068633F"/>
    <w:rsid w:val="00686591"/>
    <w:rsid w:val="006900F3"/>
    <w:rsid w:val="00690F3A"/>
    <w:rsid w:val="00693952"/>
    <w:rsid w:val="0069527E"/>
    <w:rsid w:val="0069645C"/>
    <w:rsid w:val="00696846"/>
    <w:rsid w:val="006970CE"/>
    <w:rsid w:val="006A32E0"/>
    <w:rsid w:val="006A4517"/>
    <w:rsid w:val="006A5D5E"/>
    <w:rsid w:val="006A76B6"/>
    <w:rsid w:val="006A7E1A"/>
    <w:rsid w:val="006B0FD4"/>
    <w:rsid w:val="006B1755"/>
    <w:rsid w:val="006B1D40"/>
    <w:rsid w:val="006B212D"/>
    <w:rsid w:val="006B2B04"/>
    <w:rsid w:val="006B526E"/>
    <w:rsid w:val="006B63A7"/>
    <w:rsid w:val="006B63DA"/>
    <w:rsid w:val="006B7BC2"/>
    <w:rsid w:val="006C049D"/>
    <w:rsid w:val="006C0ED8"/>
    <w:rsid w:val="006C1B2C"/>
    <w:rsid w:val="006C20A8"/>
    <w:rsid w:val="006C2901"/>
    <w:rsid w:val="006C4E9E"/>
    <w:rsid w:val="006C6BAA"/>
    <w:rsid w:val="006D43EC"/>
    <w:rsid w:val="006D4DF9"/>
    <w:rsid w:val="006D56F1"/>
    <w:rsid w:val="006D7F39"/>
    <w:rsid w:val="006E0762"/>
    <w:rsid w:val="006E2A4C"/>
    <w:rsid w:val="006E35E2"/>
    <w:rsid w:val="006E3A04"/>
    <w:rsid w:val="006E43CF"/>
    <w:rsid w:val="006E48B4"/>
    <w:rsid w:val="006E4D77"/>
    <w:rsid w:val="006E6D4F"/>
    <w:rsid w:val="006F0522"/>
    <w:rsid w:val="006F0D3F"/>
    <w:rsid w:val="006F159A"/>
    <w:rsid w:val="006F1852"/>
    <w:rsid w:val="006F314C"/>
    <w:rsid w:val="006F5905"/>
    <w:rsid w:val="006F5D04"/>
    <w:rsid w:val="006F7AE7"/>
    <w:rsid w:val="006F7DA1"/>
    <w:rsid w:val="007005CB"/>
    <w:rsid w:val="00700ED5"/>
    <w:rsid w:val="00702FA7"/>
    <w:rsid w:val="007038FE"/>
    <w:rsid w:val="0070405F"/>
    <w:rsid w:val="00704DAB"/>
    <w:rsid w:val="00704EF7"/>
    <w:rsid w:val="00704F03"/>
    <w:rsid w:val="007059E6"/>
    <w:rsid w:val="0070637C"/>
    <w:rsid w:val="007101D6"/>
    <w:rsid w:val="00710EDF"/>
    <w:rsid w:val="00711017"/>
    <w:rsid w:val="00711413"/>
    <w:rsid w:val="00711A14"/>
    <w:rsid w:val="007158F9"/>
    <w:rsid w:val="00720AFD"/>
    <w:rsid w:val="007212F6"/>
    <w:rsid w:val="0072142C"/>
    <w:rsid w:val="00723ABD"/>
    <w:rsid w:val="00724AE6"/>
    <w:rsid w:val="00724F03"/>
    <w:rsid w:val="00731264"/>
    <w:rsid w:val="007330D7"/>
    <w:rsid w:val="00734929"/>
    <w:rsid w:val="007356BA"/>
    <w:rsid w:val="00735BD6"/>
    <w:rsid w:val="00742663"/>
    <w:rsid w:val="007433D6"/>
    <w:rsid w:val="00745C47"/>
    <w:rsid w:val="00750285"/>
    <w:rsid w:val="00752610"/>
    <w:rsid w:val="007566A2"/>
    <w:rsid w:val="00756F86"/>
    <w:rsid w:val="007570AB"/>
    <w:rsid w:val="00757C9D"/>
    <w:rsid w:val="0076122A"/>
    <w:rsid w:val="0076179A"/>
    <w:rsid w:val="0076252F"/>
    <w:rsid w:val="007639EC"/>
    <w:rsid w:val="00764D82"/>
    <w:rsid w:val="007706F8"/>
    <w:rsid w:val="007708C9"/>
    <w:rsid w:val="007719C3"/>
    <w:rsid w:val="0077231B"/>
    <w:rsid w:val="00773D64"/>
    <w:rsid w:val="00775E39"/>
    <w:rsid w:val="007765DF"/>
    <w:rsid w:val="0077715A"/>
    <w:rsid w:val="00777181"/>
    <w:rsid w:val="00777B07"/>
    <w:rsid w:val="00777B63"/>
    <w:rsid w:val="00777D74"/>
    <w:rsid w:val="00780B1B"/>
    <w:rsid w:val="007817FC"/>
    <w:rsid w:val="007835E0"/>
    <w:rsid w:val="0078547C"/>
    <w:rsid w:val="007869BC"/>
    <w:rsid w:val="007926D1"/>
    <w:rsid w:val="00794B2F"/>
    <w:rsid w:val="007A21D1"/>
    <w:rsid w:val="007A2F1C"/>
    <w:rsid w:val="007A3AEA"/>
    <w:rsid w:val="007A578A"/>
    <w:rsid w:val="007A641B"/>
    <w:rsid w:val="007A70BE"/>
    <w:rsid w:val="007A745C"/>
    <w:rsid w:val="007B11EC"/>
    <w:rsid w:val="007B13B1"/>
    <w:rsid w:val="007B14DA"/>
    <w:rsid w:val="007B4083"/>
    <w:rsid w:val="007C08C9"/>
    <w:rsid w:val="007C09D7"/>
    <w:rsid w:val="007C09FD"/>
    <w:rsid w:val="007C1CD4"/>
    <w:rsid w:val="007C27D4"/>
    <w:rsid w:val="007C2F3F"/>
    <w:rsid w:val="007C3B57"/>
    <w:rsid w:val="007C5136"/>
    <w:rsid w:val="007C61C8"/>
    <w:rsid w:val="007D0AF6"/>
    <w:rsid w:val="007D1CE3"/>
    <w:rsid w:val="007D3098"/>
    <w:rsid w:val="007D5A63"/>
    <w:rsid w:val="007E00A3"/>
    <w:rsid w:val="007E015C"/>
    <w:rsid w:val="007E0B0C"/>
    <w:rsid w:val="007E1E9E"/>
    <w:rsid w:val="007E56CE"/>
    <w:rsid w:val="007E788F"/>
    <w:rsid w:val="007E7D76"/>
    <w:rsid w:val="007F1963"/>
    <w:rsid w:val="007F3AC6"/>
    <w:rsid w:val="007F5863"/>
    <w:rsid w:val="007F58EC"/>
    <w:rsid w:val="007F7E0F"/>
    <w:rsid w:val="007F7E47"/>
    <w:rsid w:val="008012AA"/>
    <w:rsid w:val="00801B67"/>
    <w:rsid w:val="008036CC"/>
    <w:rsid w:val="00805834"/>
    <w:rsid w:val="00806132"/>
    <w:rsid w:val="00806220"/>
    <w:rsid w:val="00806243"/>
    <w:rsid w:val="008066B2"/>
    <w:rsid w:val="00806BC8"/>
    <w:rsid w:val="008112C0"/>
    <w:rsid w:val="00813647"/>
    <w:rsid w:val="00814142"/>
    <w:rsid w:val="0081617B"/>
    <w:rsid w:val="008224F7"/>
    <w:rsid w:val="00823E27"/>
    <w:rsid w:val="00824027"/>
    <w:rsid w:val="0082491F"/>
    <w:rsid w:val="00824CEE"/>
    <w:rsid w:val="00825832"/>
    <w:rsid w:val="00825C58"/>
    <w:rsid w:val="008303E0"/>
    <w:rsid w:val="00830648"/>
    <w:rsid w:val="008315EF"/>
    <w:rsid w:val="00831C32"/>
    <w:rsid w:val="00832E1D"/>
    <w:rsid w:val="0083431C"/>
    <w:rsid w:val="008354B8"/>
    <w:rsid w:val="00835B4F"/>
    <w:rsid w:val="00836E2E"/>
    <w:rsid w:val="0084000B"/>
    <w:rsid w:val="00840138"/>
    <w:rsid w:val="0084044E"/>
    <w:rsid w:val="0084127B"/>
    <w:rsid w:val="00844AA4"/>
    <w:rsid w:val="00850A22"/>
    <w:rsid w:val="00850CAC"/>
    <w:rsid w:val="008567EA"/>
    <w:rsid w:val="00856F51"/>
    <w:rsid w:val="008626FF"/>
    <w:rsid w:val="00866058"/>
    <w:rsid w:val="00867426"/>
    <w:rsid w:val="008674A9"/>
    <w:rsid w:val="00867861"/>
    <w:rsid w:val="00867A24"/>
    <w:rsid w:val="00875D30"/>
    <w:rsid w:val="00881272"/>
    <w:rsid w:val="00881BFE"/>
    <w:rsid w:val="008833BD"/>
    <w:rsid w:val="00883D1C"/>
    <w:rsid w:val="00885B20"/>
    <w:rsid w:val="00886894"/>
    <w:rsid w:val="008904B7"/>
    <w:rsid w:val="00890DE1"/>
    <w:rsid w:val="0089290C"/>
    <w:rsid w:val="008929B9"/>
    <w:rsid w:val="00893912"/>
    <w:rsid w:val="008941C0"/>
    <w:rsid w:val="00894265"/>
    <w:rsid w:val="00894E61"/>
    <w:rsid w:val="008958E2"/>
    <w:rsid w:val="00895C91"/>
    <w:rsid w:val="0089648C"/>
    <w:rsid w:val="008972D3"/>
    <w:rsid w:val="008A044F"/>
    <w:rsid w:val="008A1DD8"/>
    <w:rsid w:val="008A3ABF"/>
    <w:rsid w:val="008A530D"/>
    <w:rsid w:val="008A7D9A"/>
    <w:rsid w:val="008B06B0"/>
    <w:rsid w:val="008B09B4"/>
    <w:rsid w:val="008B0CFB"/>
    <w:rsid w:val="008B2BB5"/>
    <w:rsid w:val="008B432F"/>
    <w:rsid w:val="008B5454"/>
    <w:rsid w:val="008B6CBA"/>
    <w:rsid w:val="008C0C6E"/>
    <w:rsid w:val="008C2202"/>
    <w:rsid w:val="008C33E1"/>
    <w:rsid w:val="008C3B65"/>
    <w:rsid w:val="008C4092"/>
    <w:rsid w:val="008C446C"/>
    <w:rsid w:val="008D2364"/>
    <w:rsid w:val="008D53F8"/>
    <w:rsid w:val="008D70AE"/>
    <w:rsid w:val="008E3AE6"/>
    <w:rsid w:val="008E6D05"/>
    <w:rsid w:val="008F0CBD"/>
    <w:rsid w:val="008F42DB"/>
    <w:rsid w:val="008F5D37"/>
    <w:rsid w:val="008F61E1"/>
    <w:rsid w:val="008F7D7B"/>
    <w:rsid w:val="00903417"/>
    <w:rsid w:val="009034AD"/>
    <w:rsid w:val="00903E38"/>
    <w:rsid w:val="00904390"/>
    <w:rsid w:val="00904BA2"/>
    <w:rsid w:val="00905D1A"/>
    <w:rsid w:val="00906077"/>
    <w:rsid w:val="00907350"/>
    <w:rsid w:val="009078A7"/>
    <w:rsid w:val="0090798D"/>
    <w:rsid w:val="00907DA7"/>
    <w:rsid w:val="009101CF"/>
    <w:rsid w:val="009113A9"/>
    <w:rsid w:val="00912E49"/>
    <w:rsid w:val="009135D0"/>
    <w:rsid w:val="00913ED0"/>
    <w:rsid w:val="009203AA"/>
    <w:rsid w:val="00920D20"/>
    <w:rsid w:val="0092308A"/>
    <w:rsid w:val="00923192"/>
    <w:rsid w:val="009254BC"/>
    <w:rsid w:val="00925AE5"/>
    <w:rsid w:val="009263E8"/>
    <w:rsid w:val="009265E7"/>
    <w:rsid w:val="00926DA1"/>
    <w:rsid w:val="00932A28"/>
    <w:rsid w:val="009353E6"/>
    <w:rsid w:val="00937008"/>
    <w:rsid w:val="00941B82"/>
    <w:rsid w:val="00941E26"/>
    <w:rsid w:val="009427B4"/>
    <w:rsid w:val="0094359E"/>
    <w:rsid w:val="0094374F"/>
    <w:rsid w:val="0094409B"/>
    <w:rsid w:val="00945042"/>
    <w:rsid w:val="00945CE2"/>
    <w:rsid w:val="00946456"/>
    <w:rsid w:val="0094747D"/>
    <w:rsid w:val="0094791A"/>
    <w:rsid w:val="00947A2A"/>
    <w:rsid w:val="00952D1D"/>
    <w:rsid w:val="00953462"/>
    <w:rsid w:val="0095403C"/>
    <w:rsid w:val="00955058"/>
    <w:rsid w:val="00955178"/>
    <w:rsid w:val="009555D8"/>
    <w:rsid w:val="00956890"/>
    <w:rsid w:val="00960555"/>
    <w:rsid w:val="00960567"/>
    <w:rsid w:val="00962473"/>
    <w:rsid w:val="00965B80"/>
    <w:rsid w:val="00965F6E"/>
    <w:rsid w:val="00966B2F"/>
    <w:rsid w:val="00966D2B"/>
    <w:rsid w:val="00967BAD"/>
    <w:rsid w:val="00970CE7"/>
    <w:rsid w:val="00971572"/>
    <w:rsid w:val="009723D7"/>
    <w:rsid w:val="009764B6"/>
    <w:rsid w:val="0098415C"/>
    <w:rsid w:val="00984B88"/>
    <w:rsid w:val="00985578"/>
    <w:rsid w:val="0098668F"/>
    <w:rsid w:val="009875A2"/>
    <w:rsid w:val="009934BB"/>
    <w:rsid w:val="00993671"/>
    <w:rsid w:val="00994267"/>
    <w:rsid w:val="0099477E"/>
    <w:rsid w:val="009954D7"/>
    <w:rsid w:val="009967CA"/>
    <w:rsid w:val="00996984"/>
    <w:rsid w:val="009970FA"/>
    <w:rsid w:val="00997AA5"/>
    <w:rsid w:val="009A1AB4"/>
    <w:rsid w:val="009A26F0"/>
    <w:rsid w:val="009A3FE8"/>
    <w:rsid w:val="009A6713"/>
    <w:rsid w:val="009A7041"/>
    <w:rsid w:val="009B0FBF"/>
    <w:rsid w:val="009B48D1"/>
    <w:rsid w:val="009B4B16"/>
    <w:rsid w:val="009B5267"/>
    <w:rsid w:val="009B5A73"/>
    <w:rsid w:val="009B6AEE"/>
    <w:rsid w:val="009C0849"/>
    <w:rsid w:val="009C16C5"/>
    <w:rsid w:val="009C1A1B"/>
    <w:rsid w:val="009C283B"/>
    <w:rsid w:val="009C35F8"/>
    <w:rsid w:val="009C4841"/>
    <w:rsid w:val="009C65EA"/>
    <w:rsid w:val="009C6F83"/>
    <w:rsid w:val="009C6FA0"/>
    <w:rsid w:val="009D13F3"/>
    <w:rsid w:val="009D5D53"/>
    <w:rsid w:val="009D67C2"/>
    <w:rsid w:val="009D73DA"/>
    <w:rsid w:val="009D78EA"/>
    <w:rsid w:val="009E050E"/>
    <w:rsid w:val="009E2B39"/>
    <w:rsid w:val="009E4EDD"/>
    <w:rsid w:val="009E5595"/>
    <w:rsid w:val="009E5E7F"/>
    <w:rsid w:val="009E612B"/>
    <w:rsid w:val="009E6369"/>
    <w:rsid w:val="009E67C5"/>
    <w:rsid w:val="009E6D1C"/>
    <w:rsid w:val="009E7401"/>
    <w:rsid w:val="009F0138"/>
    <w:rsid w:val="009F020A"/>
    <w:rsid w:val="009F26BC"/>
    <w:rsid w:val="009F37FC"/>
    <w:rsid w:val="009F3ACA"/>
    <w:rsid w:val="009F4131"/>
    <w:rsid w:val="009F41DE"/>
    <w:rsid w:val="009F5CAF"/>
    <w:rsid w:val="009F6F59"/>
    <w:rsid w:val="009F7B86"/>
    <w:rsid w:val="009F7E84"/>
    <w:rsid w:val="00A005C5"/>
    <w:rsid w:val="00A00767"/>
    <w:rsid w:val="00A014D6"/>
    <w:rsid w:val="00A01B4E"/>
    <w:rsid w:val="00A01B89"/>
    <w:rsid w:val="00A01F38"/>
    <w:rsid w:val="00A03FD9"/>
    <w:rsid w:val="00A044C5"/>
    <w:rsid w:val="00A046AC"/>
    <w:rsid w:val="00A05EE1"/>
    <w:rsid w:val="00A12824"/>
    <w:rsid w:val="00A13FA5"/>
    <w:rsid w:val="00A16582"/>
    <w:rsid w:val="00A16D60"/>
    <w:rsid w:val="00A2299C"/>
    <w:rsid w:val="00A22BAD"/>
    <w:rsid w:val="00A22DE2"/>
    <w:rsid w:val="00A23F7A"/>
    <w:rsid w:val="00A24072"/>
    <w:rsid w:val="00A24385"/>
    <w:rsid w:val="00A24987"/>
    <w:rsid w:val="00A26D5F"/>
    <w:rsid w:val="00A33343"/>
    <w:rsid w:val="00A33F7B"/>
    <w:rsid w:val="00A34A52"/>
    <w:rsid w:val="00A34A56"/>
    <w:rsid w:val="00A34A60"/>
    <w:rsid w:val="00A35748"/>
    <w:rsid w:val="00A35C24"/>
    <w:rsid w:val="00A36CB0"/>
    <w:rsid w:val="00A41761"/>
    <w:rsid w:val="00A41B76"/>
    <w:rsid w:val="00A42083"/>
    <w:rsid w:val="00A42C39"/>
    <w:rsid w:val="00A431C4"/>
    <w:rsid w:val="00A4408A"/>
    <w:rsid w:val="00A44825"/>
    <w:rsid w:val="00A44FCE"/>
    <w:rsid w:val="00A462A5"/>
    <w:rsid w:val="00A47EF7"/>
    <w:rsid w:val="00A50725"/>
    <w:rsid w:val="00A52F86"/>
    <w:rsid w:val="00A53189"/>
    <w:rsid w:val="00A55C29"/>
    <w:rsid w:val="00A5660E"/>
    <w:rsid w:val="00A56B99"/>
    <w:rsid w:val="00A60681"/>
    <w:rsid w:val="00A615BE"/>
    <w:rsid w:val="00A615DA"/>
    <w:rsid w:val="00A64108"/>
    <w:rsid w:val="00A6502E"/>
    <w:rsid w:val="00A666A6"/>
    <w:rsid w:val="00A67ABB"/>
    <w:rsid w:val="00A70686"/>
    <w:rsid w:val="00A71E25"/>
    <w:rsid w:val="00A741E9"/>
    <w:rsid w:val="00A743DA"/>
    <w:rsid w:val="00A748ED"/>
    <w:rsid w:val="00A76FCA"/>
    <w:rsid w:val="00A77003"/>
    <w:rsid w:val="00A77892"/>
    <w:rsid w:val="00A77FCF"/>
    <w:rsid w:val="00A8039E"/>
    <w:rsid w:val="00A81745"/>
    <w:rsid w:val="00A82336"/>
    <w:rsid w:val="00A82F7D"/>
    <w:rsid w:val="00A83377"/>
    <w:rsid w:val="00A83C4B"/>
    <w:rsid w:val="00A85529"/>
    <w:rsid w:val="00A86943"/>
    <w:rsid w:val="00A87174"/>
    <w:rsid w:val="00A90B76"/>
    <w:rsid w:val="00A9112A"/>
    <w:rsid w:val="00A931C5"/>
    <w:rsid w:val="00A93A0F"/>
    <w:rsid w:val="00AA011D"/>
    <w:rsid w:val="00AA0D7A"/>
    <w:rsid w:val="00AA102E"/>
    <w:rsid w:val="00AA61F5"/>
    <w:rsid w:val="00AA7DC7"/>
    <w:rsid w:val="00AB105E"/>
    <w:rsid w:val="00AB3D57"/>
    <w:rsid w:val="00AB5EC3"/>
    <w:rsid w:val="00AB63A3"/>
    <w:rsid w:val="00AB6EB5"/>
    <w:rsid w:val="00AB728A"/>
    <w:rsid w:val="00AC1CC9"/>
    <w:rsid w:val="00AC264B"/>
    <w:rsid w:val="00AC3E2D"/>
    <w:rsid w:val="00AC43F6"/>
    <w:rsid w:val="00AC59B4"/>
    <w:rsid w:val="00AD0469"/>
    <w:rsid w:val="00AD6E6D"/>
    <w:rsid w:val="00AD7CEE"/>
    <w:rsid w:val="00AE17BC"/>
    <w:rsid w:val="00AE24D9"/>
    <w:rsid w:val="00AE7295"/>
    <w:rsid w:val="00AF044C"/>
    <w:rsid w:val="00AF0949"/>
    <w:rsid w:val="00AF0BDF"/>
    <w:rsid w:val="00AF38EA"/>
    <w:rsid w:val="00AF3A41"/>
    <w:rsid w:val="00AF3BD7"/>
    <w:rsid w:val="00AF4A40"/>
    <w:rsid w:val="00AF7368"/>
    <w:rsid w:val="00B02287"/>
    <w:rsid w:val="00B02355"/>
    <w:rsid w:val="00B037B8"/>
    <w:rsid w:val="00B0383F"/>
    <w:rsid w:val="00B048C7"/>
    <w:rsid w:val="00B06A27"/>
    <w:rsid w:val="00B07B50"/>
    <w:rsid w:val="00B07B68"/>
    <w:rsid w:val="00B103C3"/>
    <w:rsid w:val="00B10771"/>
    <w:rsid w:val="00B109CB"/>
    <w:rsid w:val="00B11ADF"/>
    <w:rsid w:val="00B12CB2"/>
    <w:rsid w:val="00B14C09"/>
    <w:rsid w:val="00B15EC3"/>
    <w:rsid w:val="00B16CFD"/>
    <w:rsid w:val="00B213FF"/>
    <w:rsid w:val="00B23F83"/>
    <w:rsid w:val="00B25079"/>
    <w:rsid w:val="00B2511E"/>
    <w:rsid w:val="00B25F2D"/>
    <w:rsid w:val="00B27A34"/>
    <w:rsid w:val="00B31FBA"/>
    <w:rsid w:val="00B321E7"/>
    <w:rsid w:val="00B32355"/>
    <w:rsid w:val="00B331DE"/>
    <w:rsid w:val="00B34D8B"/>
    <w:rsid w:val="00B357FA"/>
    <w:rsid w:val="00B36895"/>
    <w:rsid w:val="00B374C8"/>
    <w:rsid w:val="00B41C5E"/>
    <w:rsid w:val="00B42ED6"/>
    <w:rsid w:val="00B43856"/>
    <w:rsid w:val="00B43B20"/>
    <w:rsid w:val="00B458F1"/>
    <w:rsid w:val="00B4793B"/>
    <w:rsid w:val="00B509CF"/>
    <w:rsid w:val="00B51FA9"/>
    <w:rsid w:val="00B52F1C"/>
    <w:rsid w:val="00B53593"/>
    <w:rsid w:val="00B536A4"/>
    <w:rsid w:val="00B565B3"/>
    <w:rsid w:val="00B574BE"/>
    <w:rsid w:val="00B6548C"/>
    <w:rsid w:val="00B65526"/>
    <w:rsid w:val="00B66654"/>
    <w:rsid w:val="00B66EF1"/>
    <w:rsid w:val="00B673BE"/>
    <w:rsid w:val="00B67787"/>
    <w:rsid w:val="00B677CC"/>
    <w:rsid w:val="00B67AF5"/>
    <w:rsid w:val="00B72007"/>
    <w:rsid w:val="00B7280B"/>
    <w:rsid w:val="00B72F7A"/>
    <w:rsid w:val="00B7332C"/>
    <w:rsid w:val="00B75FEE"/>
    <w:rsid w:val="00B80DBE"/>
    <w:rsid w:val="00B81E02"/>
    <w:rsid w:val="00B8672A"/>
    <w:rsid w:val="00B8676E"/>
    <w:rsid w:val="00B92212"/>
    <w:rsid w:val="00B92840"/>
    <w:rsid w:val="00B92A7A"/>
    <w:rsid w:val="00B938A6"/>
    <w:rsid w:val="00B97906"/>
    <w:rsid w:val="00BA0505"/>
    <w:rsid w:val="00BA0BED"/>
    <w:rsid w:val="00BA2E0D"/>
    <w:rsid w:val="00BA2E34"/>
    <w:rsid w:val="00BA3B13"/>
    <w:rsid w:val="00BA7BA5"/>
    <w:rsid w:val="00BB28B4"/>
    <w:rsid w:val="00BB54D2"/>
    <w:rsid w:val="00BC1018"/>
    <w:rsid w:val="00BC113A"/>
    <w:rsid w:val="00BC3626"/>
    <w:rsid w:val="00BC3F7D"/>
    <w:rsid w:val="00BC48D2"/>
    <w:rsid w:val="00BC4F41"/>
    <w:rsid w:val="00BC5914"/>
    <w:rsid w:val="00BC6615"/>
    <w:rsid w:val="00BD0112"/>
    <w:rsid w:val="00BD2E2D"/>
    <w:rsid w:val="00BD3CED"/>
    <w:rsid w:val="00BD4095"/>
    <w:rsid w:val="00BD52E9"/>
    <w:rsid w:val="00BD5409"/>
    <w:rsid w:val="00BD5818"/>
    <w:rsid w:val="00BE0050"/>
    <w:rsid w:val="00BE147A"/>
    <w:rsid w:val="00BE221F"/>
    <w:rsid w:val="00BE395E"/>
    <w:rsid w:val="00BE576F"/>
    <w:rsid w:val="00BE7538"/>
    <w:rsid w:val="00BE7667"/>
    <w:rsid w:val="00BF00EF"/>
    <w:rsid w:val="00BF1097"/>
    <w:rsid w:val="00BF1D48"/>
    <w:rsid w:val="00BF1E2E"/>
    <w:rsid w:val="00BF2008"/>
    <w:rsid w:val="00BF27C1"/>
    <w:rsid w:val="00BF2C92"/>
    <w:rsid w:val="00BF3104"/>
    <w:rsid w:val="00BF5006"/>
    <w:rsid w:val="00BF66AA"/>
    <w:rsid w:val="00C0411F"/>
    <w:rsid w:val="00C045EB"/>
    <w:rsid w:val="00C04DE6"/>
    <w:rsid w:val="00C05FD1"/>
    <w:rsid w:val="00C07221"/>
    <w:rsid w:val="00C11C97"/>
    <w:rsid w:val="00C125DF"/>
    <w:rsid w:val="00C126D9"/>
    <w:rsid w:val="00C14277"/>
    <w:rsid w:val="00C1581C"/>
    <w:rsid w:val="00C17D62"/>
    <w:rsid w:val="00C22FAE"/>
    <w:rsid w:val="00C23E75"/>
    <w:rsid w:val="00C24330"/>
    <w:rsid w:val="00C24D88"/>
    <w:rsid w:val="00C25F0B"/>
    <w:rsid w:val="00C27982"/>
    <w:rsid w:val="00C27AF8"/>
    <w:rsid w:val="00C27E90"/>
    <w:rsid w:val="00C30202"/>
    <w:rsid w:val="00C317B4"/>
    <w:rsid w:val="00C3274B"/>
    <w:rsid w:val="00C35990"/>
    <w:rsid w:val="00C4087C"/>
    <w:rsid w:val="00C4103D"/>
    <w:rsid w:val="00C42C29"/>
    <w:rsid w:val="00C43BA3"/>
    <w:rsid w:val="00C450FB"/>
    <w:rsid w:val="00C452F0"/>
    <w:rsid w:val="00C45AB9"/>
    <w:rsid w:val="00C5061C"/>
    <w:rsid w:val="00C521AC"/>
    <w:rsid w:val="00C535D8"/>
    <w:rsid w:val="00C55438"/>
    <w:rsid w:val="00C608A4"/>
    <w:rsid w:val="00C60CEA"/>
    <w:rsid w:val="00C61BDA"/>
    <w:rsid w:val="00C62099"/>
    <w:rsid w:val="00C64677"/>
    <w:rsid w:val="00C65477"/>
    <w:rsid w:val="00C65580"/>
    <w:rsid w:val="00C6727C"/>
    <w:rsid w:val="00C673CF"/>
    <w:rsid w:val="00C67BAE"/>
    <w:rsid w:val="00C70DA4"/>
    <w:rsid w:val="00C7169C"/>
    <w:rsid w:val="00C716B8"/>
    <w:rsid w:val="00C72A47"/>
    <w:rsid w:val="00C73243"/>
    <w:rsid w:val="00C8096D"/>
    <w:rsid w:val="00C8176D"/>
    <w:rsid w:val="00C817F2"/>
    <w:rsid w:val="00C83976"/>
    <w:rsid w:val="00C859F4"/>
    <w:rsid w:val="00C85B99"/>
    <w:rsid w:val="00C86AE1"/>
    <w:rsid w:val="00C870B3"/>
    <w:rsid w:val="00C878FD"/>
    <w:rsid w:val="00C908CA"/>
    <w:rsid w:val="00C90E6E"/>
    <w:rsid w:val="00C90FDD"/>
    <w:rsid w:val="00C925FE"/>
    <w:rsid w:val="00C96436"/>
    <w:rsid w:val="00CA0A8C"/>
    <w:rsid w:val="00CA2918"/>
    <w:rsid w:val="00CA2AF7"/>
    <w:rsid w:val="00CA31A5"/>
    <w:rsid w:val="00CA5874"/>
    <w:rsid w:val="00CA6112"/>
    <w:rsid w:val="00CB180A"/>
    <w:rsid w:val="00CB1920"/>
    <w:rsid w:val="00CB448B"/>
    <w:rsid w:val="00CC00D9"/>
    <w:rsid w:val="00CC04A9"/>
    <w:rsid w:val="00CC1EF1"/>
    <w:rsid w:val="00CC4EB8"/>
    <w:rsid w:val="00CC5625"/>
    <w:rsid w:val="00CD0B90"/>
    <w:rsid w:val="00CD32AD"/>
    <w:rsid w:val="00CD5FC4"/>
    <w:rsid w:val="00CD62C5"/>
    <w:rsid w:val="00CE065B"/>
    <w:rsid w:val="00CE0B27"/>
    <w:rsid w:val="00CE0CC7"/>
    <w:rsid w:val="00CE10A8"/>
    <w:rsid w:val="00CE2020"/>
    <w:rsid w:val="00CE2E4D"/>
    <w:rsid w:val="00CE3C1A"/>
    <w:rsid w:val="00CE45FB"/>
    <w:rsid w:val="00CE56FC"/>
    <w:rsid w:val="00CE7310"/>
    <w:rsid w:val="00CF0876"/>
    <w:rsid w:val="00CF262A"/>
    <w:rsid w:val="00CF3B7A"/>
    <w:rsid w:val="00CF7E9B"/>
    <w:rsid w:val="00D02551"/>
    <w:rsid w:val="00D054C4"/>
    <w:rsid w:val="00D064F5"/>
    <w:rsid w:val="00D06E0C"/>
    <w:rsid w:val="00D121F4"/>
    <w:rsid w:val="00D14B2B"/>
    <w:rsid w:val="00D14F2E"/>
    <w:rsid w:val="00D201D2"/>
    <w:rsid w:val="00D201EF"/>
    <w:rsid w:val="00D20E11"/>
    <w:rsid w:val="00D21AE6"/>
    <w:rsid w:val="00D21E8B"/>
    <w:rsid w:val="00D22FFB"/>
    <w:rsid w:val="00D23C09"/>
    <w:rsid w:val="00D2422B"/>
    <w:rsid w:val="00D25FB1"/>
    <w:rsid w:val="00D26F3A"/>
    <w:rsid w:val="00D27990"/>
    <w:rsid w:val="00D35BED"/>
    <w:rsid w:val="00D36836"/>
    <w:rsid w:val="00D42052"/>
    <w:rsid w:val="00D431CE"/>
    <w:rsid w:val="00D43D77"/>
    <w:rsid w:val="00D44024"/>
    <w:rsid w:val="00D44073"/>
    <w:rsid w:val="00D44146"/>
    <w:rsid w:val="00D4482E"/>
    <w:rsid w:val="00D45145"/>
    <w:rsid w:val="00D516EF"/>
    <w:rsid w:val="00D51D98"/>
    <w:rsid w:val="00D62488"/>
    <w:rsid w:val="00D62DA3"/>
    <w:rsid w:val="00D64536"/>
    <w:rsid w:val="00D6614F"/>
    <w:rsid w:val="00D66B3E"/>
    <w:rsid w:val="00D72378"/>
    <w:rsid w:val="00D72602"/>
    <w:rsid w:val="00D72BE2"/>
    <w:rsid w:val="00D733AD"/>
    <w:rsid w:val="00D77339"/>
    <w:rsid w:val="00D774E4"/>
    <w:rsid w:val="00D77EA4"/>
    <w:rsid w:val="00D81089"/>
    <w:rsid w:val="00D81DDC"/>
    <w:rsid w:val="00D8299B"/>
    <w:rsid w:val="00D84E9D"/>
    <w:rsid w:val="00D90391"/>
    <w:rsid w:val="00D91968"/>
    <w:rsid w:val="00D94962"/>
    <w:rsid w:val="00D94B14"/>
    <w:rsid w:val="00DA0DC5"/>
    <w:rsid w:val="00DA1780"/>
    <w:rsid w:val="00DA2B22"/>
    <w:rsid w:val="00DA5D40"/>
    <w:rsid w:val="00DB40AB"/>
    <w:rsid w:val="00DB4DFD"/>
    <w:rsid w:val="00DB7815"/>
    <w:rsid w:val="00DC3D73"/>
    <w:rsid w:val="00DC55FB"/>
    <w:rsid w:val="00DC5E98"/>
    <w:rsid w:val="00DC6279"/>
    <w:rsid w:val="00DD10BD"/>
    <w:rsid w:val="00DD1516"/>
    <w:rsid w:val="00DD37F7"/>
    <w:rsid w:val="00DD7F1B"/>
    <w:rsid w:val="00DE04DF"/>
    <w:rsid w:val="00DE1CBE"/>
    <w:rsid w:val="00DE1CD9"/>
    <w:rsid w:val="00DE3453"/>
    <w:rsid w:val="00DE4C03"/>
    <w:rsid w:val="00DE5C61"/>
    <w:rsid w:val="00DE759D"/>
    <w:rsid w:val="00DF1DEB"/>
    <w:rsid w:val="00DF2D8A"/>
    <w:rsid w:val="00DF464E"/>
    <w:rsid w:val="00DF4F61"/>
    <w:rsid w:val="00DF6074"/>
    <w:rsid w:val="00DF720D"/>
    <w:rsid w:val="00E01032"/>
    <w:rsid w:val="00E0345B"/>
    <w:rsid w:val="00E039C1"/>
    <w:rsid w:val="00E03E34"/>
    <w:rsid w:val="00E04BFC"/>
    <w:rsid w:val="00E059D6"/>
    <w:rsid w:val="00E05EF0"/>
    <w:rsid w:val="00E128D5"/>
    <w:rsid w:val="00E12C0C"/>
    <w:rsid w:val="00E15129"/>
    <w:rsid w:val="00E20F87"/>
    <w:rsid w:val="00E211FC"/>
    <w:rsid w:val="00E21257"/>
    <w:rsid w:val="00E212CD"/>
    <w:rsid w:val="00E21999"/>
    <w:rsid w:val="00E22AC1"/>
    <w:rsid w:val="00E23C29"/>
    <w:rsid w:val="00E25DC8"/>
    <w:rsid w:val="00E2629E"/>
    <w:rsid w:val="00E2711C"/>
    <w:rsid w:val="00E27B34"/>
    <w:rsid w:val="00E30C40"/>
    <w:rsid w:val="00E3146E"/>
    <w:rsid w:val="00E32987"/>
    <w:rsid w:val="00E33FBF"/>
    <w:rsid w:val="00E35C7F"/>
    <w:rsid w:val="00E36B78"/>
    <w:rsid w:val="00E40228"/>
    <w:rsid w:val="00E40A23"/>
    <w:rsid w:val="00E4242D"/>
    <w:rsid w:val="00E42FA7"/>
    <w:rsid w:val="00E42FC4"/>
    <w:rsid w:val="00E43ADE"/>
    <w:rsid w:val="00E444EA"/>
    <w:rsid w:val="00E45B6D"/>
    <w:rsid w:val="00E462ED"/>
    <w:rsid w:val="00E52452"/>
    <w:rsid w:val="00E526AA"/>
    <w:rsid w:val="00E528D8"/>
    <w:rsid w:val="00E54BB1"/>
    <w:rsid w:val="00E55525"/>
    <w:rsid w:val="00E6061A"/>
    <w:rsid w:val="00E606CD"/>
    <w:rsid w:val="00E630E4"/>
    <w:rsid w:val="00E63A87"/>
    <w:rsid w:val="00E63FDE"/>
    <w:rsid w:val="00E659A2"/>
    <w:rsid w:val="00E65A7F"/>
    <w:rsid w:val="00E65BEB"/>
    <w:rsid w:val="00E708FA"/>
    <w:rsid w:val="00E70D10"/>
    <w:rsid w:val="00E70DB9"/>
    <w:rsid w:val="00E70DFE"/>
    <w:rsid w:val="00E70EC3"/>
    <w:rsid w:val="00E72D86"/>
    <w:rsid w:val="00E744E2"/>
    <w:rsid w:val="00E748F5"/>
    <w:rsid w:val="00E75311"/>
    <w:rsid w:val="00E754B3"/>
    <w:rsid w:val="00E76959"/>
    <w:rsid w:val="00E77410"/>
    <w:rsid w:val="00E77E0C"/>
    <w:rsid w:val="00E823E0"/>
    <w:rsid w:val="00E82BBB"/>
    <w:rsid w:val="00E830BB"/>
    <w:rsid w:val="00E8513B"/>
    <w:rsid w:val="00E876B7"/>
    <w:rsid w:val="00E91561"/>
    <w:rsid w:val="00E91CD7"/>
    <w:rsid w:val="00E92096"/>
    <w:rsid w:val="00E921E7"/>
    <w:rsid w:val="00E92625"/>
    <w:rsid w:val="00E926D0"/>
    <w:rsid w:val="00E95629"/>
    <w:rsid w:val="00E95B8D"/>
    <w:rsid w:val="00E95CA3"/>
    <w:rsid w:val="00E96E15"/>
    <w:rsid w:val="00EA20DE"/>
    <w:rsid w:val="00EA2972"/>
    <w:rsid w:val="00EA5A51"/>
    <w:rsid w:val="00EA5BCF"/>
    <w:rsid w:val="00EB28CD"/>
    <w:rsid w:val="00EB4972"/>
    <w:rsid w:val="00EB6996"/>
    <w:rsid w:val="00EB6F93"/>
    <w:rsid w:val="00EC348C"/>
    <w:rsid w:val="00EC40B0"/>
    <w:rsid w:val="00EC59E4"/>
    <w:rsid w:val="00EC5C42"/>
    <w:rsid w:val="00EC5F90"/>
    <w:rsid w:val="00EC7210"/>
    <w:rsid w:val="00EC758F"/>
    <w:rsid w:val="00ED0F32"/>
    <w:rsid w:val="00ED46AA"/>
    <w:rsid w:val="00ED56E9"/>
    <w:rsid w:val="00ED6304"/>
    <w:rsid w:val="00ED6D11"/>
    <w:rsid w:val="00EE03F7"/>
    <w:rsid w:val="00EE0BE3"/>
    <w:rsid w:val="00EE1C8C"/>
    <w:rsid w:val="00EE3202"/>
    <w:rsid w:val="00EE3544"/>
    <w:rsid w:val="00EE4BCD"/>
    <w:rsid w:val="00EE5F4B"/>
    <w:rsid w:val="00EE68E4"/>
    <w:rsid w:val="00EE6C13"/>
    <w:rsid w:val="00EE700B"/>
    <w:rsid w:val="00EF11B0"/>
    <w:rsid w:val="00EF1732"/>
    <w:rsid w:val="00EF4841"/>
    <w:rsid w:val="00EF632D"/>
    <w:rsid w:val="00F00CB4"/>
    <w:rsid w:val="00F044F0"/>
    <w:rsid w:val="00F04D9B"/>
    <w:rsid w:val="00F05576"/>
    <w:rsid w:val="00F05892"/>
    <w:rsid w:val="00F10B1C"/>
    <w:rsid w:val="00F117B0"/>
    <w:rsid w:val="00F11A65"/>
    <w:rsid w:val="00F13246"/>
    <w:rsid w:val="00F13835"/>
    <w:rsid w:val="00F14A24"/>
    <w:rsid w:val="00F15850"/>
    <w:rsid w:val="00F15ED8"/>
    <w:rsid w:val="00F16A82"/>
    <w:rsid w:val="00F17A98"/>
    <w:rsid w:val="00F17BC5"/>
    <w:rsid w:val="00F262B9"/>
    <w:rsid w:val="00F26579"/>
    <w:rsid w:val="00F26C7C"/>
    <w:rsid w:val="00F273B1"/>
    <w:rsid w:val="00F30F4E"/>
    <w:rsid w:val="00F3178E"/>
    <w:rsid w:val="00F31849"/>
    <w:rsid w:val="00F32490"/>
    <w:rsid w:val="00F3360E"/>
    <w:rsid w:val="00F33C05"/>
    <w:rsid w:val="00F34285"/>
    <w:rsid w:val="00F355FD"/>
    <w:rsid w:val="00F35C44"/>
    <w:rsid w:val="00F370BE"/>
    <w:rsid w:val="00F42DE7"/>
    <w:rsid w:val="00F44190"/>
    <w:rsid w:val="00F54175"/>
    <w:rsid w:val="00F541F1"/>
    <w:rsid w:val="00F552ED"/>
    <w:rsid w:val="00F56E59"/>
    <w:rsid w:val="00F57A3A"/>
    <w:rsid w:val="00F60CB3"/>
    <w:rsid w:val="00F617D5"/>
    <w:rsid w:val="00F619A3"/>
    <w:rsid w:val="00F62CC2"/>
    <w:rsid w:val="00F63D06"/>
    <w:rsid w:val="00F7089C"/>
    <w:rsid w:val="00F71D49"/>
    <w:rsid w:val="00F752D5"/>
    <w:rsid w:val="00F75B7E"/>
    <w:rsid w:val="00F771A1"/>
    <w:rsid w:val="00F8014C"/>
    <w:rsid w:val="00F81E37"/>
    <w:rsid w:val="00F82D62"/>
    <w:rsid w:val="00F840AD"/>
    <w:rsid w:val="00F84953"/>
    <w:rsid w:val="00F84F14"/>
    <w:rsid w:val="00F85740"/>
    <w:rsid w:val="00F8590A"/>
    <w:rsid w:val="00F85DAD"/>
    <w:rsid w:val="00F909CB"/>
    <w:rsid w:val="00F90C00"/>
    <w:rsid w:val="00F91B6B"/>
    <w:rsid w:val="00F92B35"/>
    <w:rsid w:val="00F92BAF"/>
    <w:rsid w:val="00F92CE3"/>
    <w:rsid w:val="00F950AA"/>
    <w:rsid w:val="00F97543"/>
    <w:rsid w:val="00F97E9F"/>
    <w:rsid w:val="00FA0818"/>
    <w:rsid w:val="00FA0B51"/>
    <w:rsid w:val="00FA1FFF"/>
    <w:rsid w:val="00FA435D"/>
    <w:rsid w:val="00FA43AA"/>
    <w:rsid w:val="00FA4689"/>
    <w:rsid w:val="00FA4AE7"/>
    <w:rsid w:val="00FA53D7"/>
    <w:rsid w:val="00FA73B2"/>
    <w:rsid w:val="00FA791E"/>
    <w:rsid w:val="00FB03F6"/>
    <w:rsid w:val="00FB1743"/>
    <w:rsid w:val="00FB1AA7"/>
    <w:rsid w:val="00FB1BC7"/>
    <w:rsid w:val="00FB312E"/>
    <w:rsid w:val="00FB4989"/>
    <w:rsid w:val="00FB52DB"/>
    <w:rsid w:val="00FB6D6D"/>
    <w:rsid w:val="00FC1064"/>
    <w:rsid w:val="00FC40E8"/>
    <w:rsid w:val="00FC64DB"/>
    <w:rsid w:val="00FC6DA9"/>
    <w:rsid w:val="00FD35B7"/>
    <w:rsid w:val="00FD4C14"/>
    <w:rsid w:val="00FD53D2"/>
    <w:rsid w:val="00FD65CE"/>
    <w:rsid w:val="00FD6941"/>
    <w:rsid w:val="00FD6A68"/>
    <w:rsid w:val="00FD71EE"/>
    <w:rsid w:val="00FE03A2"/>
    <w:rsid w:val="00FE3774"/>
    <w:rsid w:val="00FE4A4F"/>
    <w:rsid w:val="00FE508B"/>
    <w:rsid w:val="00FE5DE7"/>
    <w:rsid w:val="00FF0EB8"/>
    <w:rsid w:val="00FF2FC7"/>
    <w:rsid w:val="00FF4508"/>
    <w:rsid w:val="00FF664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E60A2"/>
    <w:rPr>
      <w:rFonts w:ascii="Times New Roman" w:hAnsi="Times New Roman"/>
      <w:lang w:eastAsia="en-US"/>
    </w:rPr>
  </w:style>
  <w:style w:type="paragraph" w:styleId="Heading1">
    <w:name w:val="heading 1"/>
    <w:basedOn w:val="Normal"/>
    <w:next w:val="Normal"/>
    <w:link w:val="Heading1Char"/>
    <w:uiPriority w:val="99"/>
    <w:qFormat/>
    <w:locked/>
    <w:rsid w:val="009440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locked/>
    <w:rsid w:val="0094409B"/>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94409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9E612B"/>
    <w:pPr>
      <w:keepNext/>
      <w:spacing w:before="240" w:after="60"/>
      <w:outlineLvl w:val="3"/>
    </w:pPr>
    <w:rPr>
      <w:b/>
      <w:bCs/>
      <w:sz w:val="28"/>
      <w:szCs w:val="28"/>
      <w:lang w:eastAsia="ru-RU"/>
    </w:rPr>
  </w:style>
  <w:style w:type="paragraph" w:styleId="Heading5">
    <w:name w:val="heading 5"/>
    <w:basedOn w:val="Normal"/>
    <w:next w:val="Normal"/>
    <w:link w:val="Heading5Char1"/>
    <w:uiPriority w:val="99"/>
    <w:qFormat/>
    <w:locked/>
    <w:rsid w:val="002D57E7"/>
    <w:pPr>
      <w:spacing w:before="240" w:after="60"/>
      <w:outlineLvl w:val="4"/>
    </w:pPr>
    <w:rPr>
      <w:b/>
      <w:bCs/>
      <w:i/>
      <w:iCs/>
      <w:sz w:val="26"/>
      <w:szCs w:val="26"/>
      <w:lang w:eastAsia="ru-RU"/>
    </w:rPr>
  </w:style>
  <w:style w:type="paragraph" w:styleId="Heading6">
    <w:name w:val="heading 6"/>
    <w:basedOn w:val="Normal"/>
    <w:next w:val="Normal"/>
    <w:link w:val="Heading6Char1"/>
    <w:uiPriority w:val="99"/>
    <w:qFormat/>
    <w:locked/>
    <w:rsid w:val="002D57E7"/>
    <w:pPr>
      <w:spacing w:before="240" w:after="60"/>
      <w:outlineLvl w:val="5"/>
    </w:pPr>
    <w:rPr>
      <w:rFonts w:ascii="Calibri" w:hAnsi="Calibri"/>
      <w:b/>
      <w:bCs/>
      <w:lang w:eastAsia="ru-RU"/>
    </w:rPr>
  </w:style>
  <w:style w:type="paragraph" w:styleId="Heading7">
    <w:name w:val="heading 7"/>
    <w:basedOn w:val="Normal"/>
    <w:next w:val="Normal"/>
    <w:link w:val="Heading7Char1"/>
    <w:uiPriority w:val="99"/>
    <w:qFormat/>
    <w:locked/>
    <w:rsid w:val="002D57E7"/>
    <w:pPr>
      <w:keepNext/>
      <w:jc w:val="center"/>
      <w:outlineLvl w:val="6"/>
    </w:pPr>
    <w:rPr>
      <w:rFonts w:ascii="Times New Roman CYR" w:hAnsi="Times New Roman CYR" w:cs="Times New Roman CYR"/>
      <w:b/>
      <w:bCs/>
      <w:color w:val="000000"/>
      <w:sz w:val="18"/>
      <w:szCs w:val="18"/>
      <w:lang w:eastAsia="ru-RU"/>
    </w:rPr>
  </w:style>
  <w:style w:type="paragraph" w:styleId="Heading8">
    <w:name w:val="heading 8"/>
    <w:basedOn w:val="Normal"/>
    <w:next w:val="Normal"/>
    <w:link w:val="Heading8Char1"/>
    <w:uiPriority w:val="99"/>
    <w:qFormat/>
    <w:locked/>
    <w:rsid w:val="002D57E7"/>
    <w:pPr>
      <w:keepNext/>
      <w:outlineLvl w:val="7"/>
    </w:pPr>
    <w:rPr>
      <w:b/>
      <w:bCs/>
      <w:lang w:eastAsia="ru-RU"/>
    </w:rPr>
  </w:style>
  <w:style w:type="paragraph" w:styleId="Heading9">
    <w:name w:val="heading 9"/>
    <w:basedOn w:val="Normal"/>
    <w:next w:val="Normal"/>
    <w:link w:val="Heading9Char1"/>
    <w:uiPriority w:val="99"/>
    <w:qFormat/>
    <w:locked/>
    <w:rsid w:val="002D57E7"/>
    <w:pPr>
      <w:keepNext/>
      <w:spacing w:before="40"/>
      <w:outlineLvl w:val="8"/>
    </w:pPr>
    <w:rPr>
      <w:color w:val="0000FF"/>
      <w:u w:val="single"/>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lang w:val="x-none" w:eastAsia="en-US"/>
    </w:rPr>
  </w:style>
  <w:style w:type="character" w:customStyle="1" w:styleId="Heading2Char">
    <w:name w:val="Heading 2 Char"/>
    <w:basedOn w:val="DefaultParagraphFont"/>
    <w:link w:val="Heading2"/>
    <w:uiPriority w:val="99"/>
    <w:locked/>
    <w:rPr>
      <w:rFonts w:ascii="Cambria" w:hAnsi="Cambria"/>
      <w:b/>
      <w:i/>
      <w:sz w:val="28"/>
      <w:lang w:val="x-none" w:eastAsia="en-US"/>
    </w:rPr>
  </w:style>
  <w:style w:type="character" w:customStyle="1" w:styleId="Heading3Char">
    <w:name w:val="Heading 3 Char"/>
    <w:basedOn w:val="DefaultParagraphFont"/>
    <w:link w:val="Heading3"/>
    <w:uiPriority w:val="99"/>
    <w:locked/>
    <w:rPr>
      <w:rFonts w:ascii="Cambria" w:hAnsi="Cambria"/>
      <w:b/>
      <w:sz w:val="26"/>
      <w:lang w:val="x-none" w:eastAsia="en-US"/>
    </w:rPr>
  </w:style>
  <w:style w:type="character" w:customStyle="1" w:styleId="Heading4Char">
    <w:name w:val="Heading 4 Char"/>
    <w:basedOn w:val="DefaultParagraphFont"/>
    <w:link w:val="Heading4"/>
    <w:uiPriority w:val="99"/>
    <w:locked/>
    <w:rsid w:val="009E612B"/>
    <w:rPr>
      <w:b/>
      <w:sz w:val="28"/>
      <w:lang w:val="ru-RU" w:eastAsia="ru-RU"/>
    </w:rPr>
  </w:style>
  <w:style w:type="character" w:customStyle="1" w:styleId="Heading5Char">
    <w:name w:val="Heading 5 Char"/>
    <w:basedOn w:val="DefaultParagraphFont"/>
    <w:uiPriority w:val="99"/>
    <w:rPr>
      <w:rFonts w:ascii="Calibri" w:hAnsi="Calibri"/>
      <w:b/>
      <w:i/>
      <w:sz w:val="26"/>
      <w:lang w:val="x-none" w:eastAsia="en-US"/>
    </w:rPr>
  </w:style>
  <w:style w:type="character" w:customStyle="1" w:styleId="Heading6Char">
    <w:name w:val="Heading 6 Char"/>
    <w:basedOn w:val="DefaultParagraphFont"/>
    <w:uiPriority w:val="99"/>
    <w:rPr>
      <w:rFonts w:ascii="Calibri" w:hAnsi="Calibri"/>
      <w:b/>
      <w:lang w:val="x-none" w:eastAsia="en-US"/>
    </w:rPr>
  </w:style>
  <w:style w:type="character" w:customStyle="1" w:styleId="Heading7Char">
    <w:name w:val="Heading 7 Char"/>
    <w:basedOn w:val="DefaultParagraphFont"/>
    <w:uiPriority w:val="99"/>
    <w:rPr>
      <w:rFonts w:ascii="Calibri" w:hAnsi="Calibri"/>
      <w:sz w:val="24"/>
      <w:lang w:val="x-none" w:eastAsia="en-US"/>
    </w:rPr>
  </w:style>
  <w:style w:type="character" w:customStyle="1" w:styleId="Heading8Char">
    <w:name w:val="Heading 8 Char"/>
    <w:basedOn w:val="DefaultParagraphFont"/>
    <w:uiPriority w:val="99"/>
    <w:rPr>
      <w:rFonts w:ascii="Calibri" w:hAnsi="Calibri"/>
      <w:i/>
      <w:sz w:val="24"/>
      <w:lang w:val="x-none" w:eastAsia="en-US"/>
    </w:rPr>
  </w:style>
  <w:style w:type="character" w:customStyle="1" w:styleId="Heading9Char">
    <w:name w:val="Heading 9 Char"/>
    <w:basedOn w:val="DefaultParagraphFont"/>
    <w:uiPriority w:val="99"/>
    <w:rPr>
      <w:rFonts w:ascii="Cambria" w:hAnsi="Cambria"/>
      <w:lang w:val="x-none" w:eastAsia="en-US"/>
    </w:rPr>
  </w:style>
  <w:style w:type="paragraph" w:styleId="BalloonText">
    <w:name w:val="Balloon Text"/>
    <w:basedOn w:val="Normal"/>
    <w:link w:val="BalloonTextChar"/>
    <w:uiPriority w:val="99"/>
    <w:rPr>
      <w:rFonts w:ascii="Tahoma" w:hAnsi="Tahoma" w:cs="Tahoma"/>
      <w:sz w:val="16"/>
      <w:szCs w:val="16"/>
      <w:lang w:eastAsia="ru-RU"/>
    </w:rPr>
  </w:style>
  <w:style w:type="character" w:customStyle="1" w:styleId="BalloonTextChar">
    <w:name w:val="Balloon Text Char"/>
    <w:basedOn w:val="DefaultParagraphFont"/>
    <w:link w:val="BalloonText"/>
    <w:uiPriority w:val="99"/>
    <w:locked/>
    <w:rPr>
      <w:rFonts w:ascii="Times New Roman" w:hAnsi="Times New Roman"/>
      <w:sz w:val="2"/>
      <w:lang w:val="x-none" w:eastAsia="en-US"/>
    </w:rPr>
  </w:style>
  <w:style w:type="paragraph" w:customStyle="1" w:styleId="ConsPlusNormal">
    <w:name w:val="ConsPlusNormal"/>
    <w:uiPriority w:val="99"/>
    <w:rsid w:val="00287C32"/>
    <w:pPr>
      <w:widowControl w:val="0"/>
      <w:autoSpaceDE w:val="0"/>
      <w:autoSpaceDN w:val="0"/>
      <w:adjustRightInd w:val="0"/>
    </w:pPr>
    <w:rPr>
      <w:rFonts w:eastAsia="Times New Roman" w:cs="Calibri"/>
    </w:rPr>
  </w:style>
  <w:style w:type="paragraph" w:customStyle="1" w:styleId="ConsPlusNonformat">
    <w:name w:val="ConsPlusNonformat"/>
    <w:uiPriority w:val="99"/>
    <w:rsid w:val="00287C32"/>
    <w:pPr>
      <w:widowControl w:val="0"/>
      <w:autoSpaceDE w:val="0"/>
      <w:autoSpaceDN w:val="0"/>
      <w:adjustRightInd w:val="0"/>
    </w:pPr>
    <w:rPr>
      <w:rFonts w:ascii="Courier New" w:eastAsia="Times New Roman" w:hAnsi="Courier New" w:cs="Courier New"/>
      <w:sz w:val="20"/>
      <w:szCs w:val="20"/>
    </w:rPr>
  </w:style>
  <w:style w:type="paragraph" w:customStyle="1" w:styleId="ConsPlusTitle">
    <w:name w:val="ConsPlusTitle"/>
    <w:uiPriority w:val="99"/>
    <w:rsid w:val="00287C32"/>
    <w:pPr>
      <w:widowControl w:val="0"/>
      <w:autoSpaceDE w:val="0"/>
      <w:autoSpaceDN w:val="0"/>
      <w:adjustRightInd w:val="0"/>
    </w:pPr>
    <w:rPr>
      <w:rFonts w:eastAsia="Times New Roman" w:cs="Calibri"/>
      <w:b/>
      <w:bCs/>
    </w:rPr>
  </w:style>
  <w:style w:type="paragraph" w:customStyle="1" w:styleId="ConsPlusCell">
    <w:name w:val="ConsPlusCell"/>
    <w:uiPriority w:val="99"/>
    <w:rsid w:val="00287C32"/>
    <w:pPr>
      <w:widowControl w:val="0"/>
      <w:autoSpaceDE w:val="0"/>
      <w:autoSpaceDN w:val="0"/>
      <w:adjustRightInd w:val="0"/>
    </w:pPr>
    <w:rPr>
      <w:rFonts w:eastAsia="Times New Roman" w:cs="Calibri"/>
    </w:rPr>
  </w:style>
  <w:style w:type="paragraph" w:styleId="FootnoteText">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Normal"/>
    <w:link w:val="FootnoteTextChar"/>
    <w:uiPriority w:val="99"/>
    <w:rsid w:val="0094409B"/>
    <w:pPr>
      <w:autoSpaceDE w:val="0"/>
      <w:autoSpaceDN w:val="0"/>
    </w:pPr>
    <w:rPr>
      <w:sz w:val="20"/>
      <w:szCs w:val="20"/>
      <w:lang w:eastAsia="ru-RU"/>
    </w:rPr>
  </w:style>
  <w:style w:type="character" w:customStyle="1" w:styleId="FootnoteTextChar">
    <w:name w:val="Footnote Text Char"/>
    <w:aliases w:val="Текст сноски Знак2 Char,Текст сноски Знак1 Знак Char,Текст сноски Знак Знак Знак Char,Текст сноски Знак Знак Знак Знак Знак Char,Текст сноски Знак Знак1 Знак Char,Текст сноски Знак1 Знак Знак Знак Char,Текст сноски Знак1 Char"/>
    <w:basedOn w:val="DefaultParagraphFont"/>
    <w:link w:val="FootnoteText"/>
    <w:uiPriority w:val="99"/>
    <w:locked/>
    <w:rsid w:val="00953462"/>
    <w:rPr>
      <w:lang w:val="ru-RU" w:eastAsia="ru-RU"/>
    </w:rPr>
  </w:style>
  <w:style w:type="character" w:styleId="FootnoteReference">
    <w:name w:val="footnote reference"/>
    <w:basedOn w:val="DefaultParagraphFont"/>
    <w:uiPriority w:val="99"/>
    <w:rsid w:val="0094409B"/>
    <w:rPr>
      <w:rFonts w:cs="Times New Roman"/>
      <w:vertAlign w:val="superscript"/>
    </w:rPr>
  </w:style>
  <w:style w:type="paragraph" w:styleId="Footer">
    <w:name w:val="footer"/>
    <w:aliases w:val="Íèæíèé êîëîíòèòóë Çíàê"/>
    <w:basedOn w:val="Normal"/>
    <w:link w:val="FooterChar"/>
    <w:uiPriority w:val="99"/>
    <w:rsid w:val="0094409B"/>
    <w:pPr>
      <w:tabs>
        <w:tab w:val="center" w:pos="4677"/>
        <w:tab w:val="right" w:pos="9355"/>
      </w:tabs>
    </w:pPr>
  </w:style>
  <w:style w:type="character" w:customStyle="1" w:styleId="FooterChar">
    <w:name w:val="Footer Char"/>
    <w:aliases w:val="Íèæíèé êîëîíòèòóë Çíàê Char"/>
    <w:basedOn w:val="DefaultParagraphFont"/>
    <w:link w:val="Footer"/>
    <w:uiPriority w:val="99"/>
    <w:locked/>
    <w:rPr>
      <w:rFonts w:ascii="Times New Roman" w:hAnsi="Times New Roman"/>
      <w:lang w:val="x-none" w:eastAsia="en-US"/>
    </w:rPr>
  </w:style>
  <w:style w:type="character" w:styleId="PageNumber">
    <w:name w:val="page number"/>
    <w:basedOn w:val="DefaultParagraphFont"/>
    <w:uiPriority w:val="99"/>
    <w:rsid w:val="00474DDB"/>
    <w:rPr>
      <w:rFonts w:ascii="Times New Roman" w:hAnsi="Times New Roman" w:cs="Times New Roman"/>
      <w:sz w:val="18"/>
    </w:rPr>
  </w:style>
  <w:style w:type="paragraph" w:customStyle="1" w:styleId="Style12ptCentered">
    <w:name w:val="Style 12 pt Centered"/>
    <w:basedOn w:val="Normal"/>
    <w:uiPriority w:val="99"/>
    <w:rsid w:val="0094409B"/>
    <w:pPr>
      <w:jc w:val="center"/>
    </w:pPr>
    <w:rPr>
      <w:szCs w:val="20"/>
    </w:rPr>
  </w:style>
  <w:style w:type="paragraph" w:styleId="TOC1">
    <w:name w:val="toc 1"/>
    <w:basedOn w:val="Normal"/>
    <w:next w:val="Normal"/>
    <w:autoRedefine/>
    <w:uiPriority w:val="99"/>
    <w:locked/>
    <w:rsid w:val="00364FAF"/>
    <w:pPr>
      <w:spacing w:before="120" w:after="120"/>
    </w:pPr>
    <w:rPr>
      <w:b/>
      <w:bCs/>
      <w:caps/>
      <w:sz w:val="20"/>
      <w:szCs w:val="20"/>
    </w:rPr>
  </w:style>
  <w:style w:type="paragraph" w:styleId="TOC2">
    <w:name w:val="toc 2"/>
    <w:basedOn w:val="Normal"/>
    <w:next w:val="Normal"/>
    <w:autoRedefine/>
    <w:uiPriority w:val="99"/>
    <w:locked/>
    <w:rsid w:val="00364FAF"/>
    <w:pPr>
      <w:ind w:left="220"/>
    </w:pPr>
    <w:rPr>
      <w:smallCaps/>
      <w:sz w:val="20"/>
      <w:szCs w:val="20"/>
    </w:rPr>
  </w:style>
  <w:style w:type="paragraph" w:styleId="TOC3">
    <w:name w:val="toc 3"/>
    <w:basedOn w:val="Normal"/>
    <w:next w:val="Normal"/>
    <w:autoRedefine/>
    <w:uiPriority w:val="99"/>
    <w:locked/>
    <w:rsid w:val="00364FAF"/>
    <w:pPr>
      <w:ind w:left="440"/>
    </w:pPr>
    <w:rPr>
      <w:i/>
      <w:iCs/>
      <w:sz w:val="20"/>
      <w:szCs w:val="20"/>
    </w:rPr>
  </w:style>
  <w:style w:type="paragraph" w:styleId="TOC4">
    <w:name w:val="toc 4"/>
    <w:basedOn w:val="Normal"/>
    <w:next w:val="Normal"/>
    <w:autoRedefine/>
    <w:uiPriority w:val="99"/>
    <w:semiHidden/>
    <w:locked/>
    <w:rsid w:val="00364FAF"/>
    <w:pPr>
      <w:ind w:left="660"/>
    </w:pPr>
    <w:rPr>
      <w:sz w:val="18"/>
      <w:szCs w:val="18"/>
    </w:rPr>
  </w:style>
  <w:style w:type="paragraph" w:styleId="TOC5">
    <w:name w:val="toc 5"/>
    <w:basedOn w:val="Normal"/>
    <w:next w:val="Normal"/>
    <w:autoRedefine/>
    <w:uiPriority w:val="99"/>
    <w:locked/>
    <w:rsid w:val="00364FAF"/>
    <w:pPr>
      <w:ind w:left="880"/>
    </w:pPr>
    <w:rPr>
      <w:sz w:val="18"/>
      <w:szCs w:val="18"/>
    </w:rPr>
  </w:style>
  <w:style w:type="paragraph" w:styleId="TOC6">
    <w:name w:val="toc 6"/>
    <w:basedOn w:val="Normal"/>
    <w:next w:val="Normal"/>
    <w:autoRedefine/>
    <w:uiPriority w:val="99"/>
    <w:locked/>
    <w:rsid w:val="00364FAF"/>
    <w:pPr>
      <w:ind w:left="1100"/>
    </w:pPr>
    <w:rPr>
      <w:sz w:val="18"/>
      <w:szCs w:val="18"/>
    </w:rPr>
  </w:style>
  <w:style w:type="paragraph" w:styleId="TOC7">
    <w:name w:val="toc 7"/>
    <w:basedOn w:val="Normal"/>
    <w:next w:val="Normal"/>
    <w:autoRedefine/>
    <w:uiPriority w:val="99"/>
    <w:locked/>
    <w:rsid w:val="00364FAF"/>
    <w:pPr>
      <w:ind w:left="1320"/>
    </w:pPr>
    <w:rPr>
      <w:sz w:val="18"/>
      <w:szCs w:val="18"/>
    </w:rPr>
  </w:style>
  <w:style w:type="paragraph" w:styleId="TOC8">
    <w:name w:val="toc 8"/>
    <w:basedOn w:val="Normal"/>
    <w:next w:val="Normal"/>
    <w:autoRedefine/>
    <w:uiPriority w:val="99"/>
    <w:semiHidden/>
    <w:locked/>
    <w:rsid w:val="00364FAF"/>
    <w:pPr>
      <w:ind w:left="1540"/>
    </w:pPr>
    <w:rPr>
      <w:sz w:val="18"/>
      <w:szCs w:val="18"/>
    </w:rPr>
  </w:style>
  <w:style w:type="paragraph" w:styleId="TOC9">
    <w:name w:val="toc 9"/>
    <w:basedOn w:val="Normal"/>
    <w:next w:val="Normal"/>
    <w:autoRedefine/>
    <w:uiPriority w:val="99"/>
    <w:semiHidden/>
    <w:locked/>
    <w:rsid w:val="00364FAF"/>
    <w:pPr>
      <w:ind w:left="1760"/>
    </w:pPr>
    <w:rPr>
      <w:sz w:val="18"/>
      <w:szCs w:val="18"/>
    </w:rPr>
  </w:style>
  <w:style w:type="paragraph" w:customStyle="1" w:styleId="Basic">
    <w:name w:val="Basic"/>
    <w:basedOn w:val="Normal"/>
    <w:link w:val="BasicChar"/>
    <w:uiPriority w:val="99"/>
    <w:rsid w:val="00BD52E9"/>
    <w:pPr>
      <w:ind w:firstLine="540"/>
      <w:jc w:val="both"/>
    </w:pPr>
    <w:rPr>
      <w:szCs w:val="20"/>
    </w:rPr>
  </w:style>
  <w:style w:type="character" w:styleId="Hyperlink">
    <w:name w:val="Hyperlink"/>
    <w:basedOn w:val="DefaultParagraphFont"/>
    <w:uiPriority w:val="99"/>
    <w:rsid w:val="00364FAF"/>
    <w:rPr>
      <w:rFonts w:cs="Times New Roman"/>
      <w:color w:val="0000FF"/>
      <w:u w:val="single"/>
    </w:rPr>
  </w:style>
  <w:style w:type="paragraph" w:styleId="Header">
    <w:name w:val="header"/>
    <w:aliases w:val="Guideline,hd"/>
    <w:basedOn w:val="Normal"/>
    <w:link w:val="HeaderChar"/>
    <w:uiPriority w:val="99"/>
    <w:rsid w:val="00474DDB"/>
    <w:pPr>
      <w:tabs>
        <w:tab w:val="center" w:pos="4677"/>
        <w:tab w:val="right" w:pos="9355"/>
      </w:tabs>
    </w:pPr>
  </w:style>
  <w:style w:type="character" w:customStyle="1" w:styleId="HeaderChar">
    <w:name w:val="Header Char"/>
    <w:aliases w:val="Guideline Char,hd Char"/>
    <w:basedOn w:val="DefaultParagraphFont"/>
    <w:link w:val="Header"/>
    <w:uiPriority w:val="99"/>
    <w:locked/>
    <w:rPr>
      <w:rFonts w:ascii="Times New Roman" w:hAnsi="Times New Roman"/>
      <w:lang w:val="x-none" w:eastAsia="en-US"/>
    </w:rPr>
  </w:style>
  <w:style w:type="paragraph" w:customStyle="1" w:styleId="Basic05cm">
    <w:name w:val="Basic:  0.5 cm"/>
    <w:basedOn w:val="Normal"/>
    <w:uiPriority w:val="99"/>
    <w:rsid w:val="00B02355"/>
    <w:pPr>
      <w:ind w:left="283"/>
      <w:jc w:val="both"/>
    </w:pPr>
    <w:rPr>
      <w:szCs w:val="20"/>
    </w:rPr>
  </w:style>
  <w:style w:type="character" w:customStyle="1" w:styleId="StyleFootnoteReference12pt">
    <w:name w:val="Style Footnote Reference + 12 pt"/>
    <w:uiPriority w:val="99"/>
    <w:rsid w:val="00B02355"/>
    <w:rPr>
      <w:rFonts w:ascii="Times New Roman" w:hAnsi="Times New Roman"/>
      <w:sz w:val="20"/>
      <w:vertAlign w:val="superscript"/>
    </w:rPr>
  </w:style>
  <w:style w:type="character" w:styleId="CommentReference">
    <w:name w:val="annotation reference"/>
    <w:basedOn w:val="DefaultParagraphFont"/>
    <w:uiPriority w:val="99"/>
    <w:semiHidden/>
    <w:rsid w:val="005D00C5"/>
    <w:rPr>
      <w:rFonts w:cs="Times New Roman"/>
      <w:sz w:val="16"/>
    </w:rPr>
  </w:style>
  <w:style w:type="paragraph" w:styleId="CommentText">
    <w:name w:val="annotation text"/>
    <w:basedOn w:val="Normal"/>
    <w:link w:val="CommentTextChar1"/>
    <w:uiPriority w:val="99"/>
    <w:rsid w:val="005D00C5"/>
    <w:rPr>
      <w:sz w:val="20"/>
      <w:szCs w:val="20"/>
    </w:rPr>
  </w:style>
  <w:style w:type="character" w:customStyle="1" w:styleId="CommentTextChar">
    <w:name w:val="Comment Text Char"/>
    <w:basedOn w:val="DefaultParagraphFont"/>
    <w:uiPriority w:val="99"/>
    <w:rPr>
      <w:rFonts w:ascii="Times New Roman" w:hAnsi="Times New Roman"/>
      <w:sz w:val="20"/>
      <w:lang w:val="x-none" w:eastAsia="en-US"/>
    </w:rPr>
  </w:style>
  <w:style w:type="paragraph" w:styleId="CommentSubject">
    <w:name w:val="annotation subject"/>
    <w:basedOn w:val="CommentText"/>
    <w:next w:val="CommentText"/>
    <w:link w:val="CommentSubjectChar"/>
    <w:uiPriority w:val="99"/>
    <w:semiHidden/>
    <w:rsid w:val="005D00C5"/>
    <w:rPr>
      <w:b/>
      <w:bCs/>
    </w:rPr>
  </w:style>
  <w:style w:type="character" w:customStyle="1" w:styleId="CommentSubjectChar">
    <w:name w:val="Comment Subject Char"/>
    <w:basedOn w:val="CommentTextChar"/>
    <w:link w:val="CommentSubject"/>
    <w:uiPriority w:val="99"/>
    <w:semiHidden/>
    <w:locked/>
    <w:rPr>
      <w:rFonts w:ascii="Times New Roman" w:hAnsi="Times New Roman"/>
      <w:b/>
      <w:sz w:val="20"/>
      <w:lang w:val="x-none" w:eastAsia="en-US"/>
    </w:rPr>
  </w:style>
  <w:style w:type="character" w:customStyle="1" w:styleId="em-">
    <w:name w:val="em-абзац Знак"/>
    <w:link w:val="em-0"/>
    <w:uiPriority w:val="99"/>
    <w:locked/>
    <w:rsid w:val="00953462"/>
    <w:rPr>
      <w:sz w:val="22"/>
      <w:lang w:val="ru-RU" w:eastAsia="ru-RU"/>
    </w:rPr>
  </w:style>
  <w:style w:type="paragraph" w:customStyle="1" w:styleId="em-0">
    <w:name w:val="em-абзац"/>
    <w:basedOn w:val="Normal"/>
    <w:link w:val="em-"/>
    <w:uiPriority w:val="99"/>
    <w:rsid w:val="00953462"/>
    <w:pPr>
      <w:ind w:firstLine="567"/>
      <w:jc w:val="both"/>
    </w:pPr>
    <w:rPr>
      <w:lang w:eastAsia="ru-RU"/>
    </w:rPr>
  </w:style>
  <w:style w:type="paragraph" w:customStyle="1" w:styleId="oaenoniinee">
    <w:name w:val="oaeno niinee"/>
    <w:basedOn w:val="Normal"/>
    <w:uiPriority w:val="99"/>
    <w:rsid w:val="00953462"/>
    <w:pPr>
      <w:autoSpaceDE w:val="0"/>
      <w:autoSpaceDN w:val="0"/>
    </w:pPr>
    <w:rPr>
      <w:sz w:val="20"/>
      <w:szCs w:val="20"/>
      <w:lang w:eastAsia="ru-RU"/>
    </w:rPr>
  </w:style>
  <w:style w:type="character" w:customStyle="1" w:styleId="2Char1">
    <w:name w:val="Текст сноски Знак2 Char1"/>
    <w:aliases w:val="Текст сноски Знак1 Знак Char1,Текст сноски Знак Знак Знак Char1,Текст сноски Знак Знак Знак Знак Знак Char1,Текст сноски Знак Знак1 Знак Char1,Текст сноски Знак1 Знак Знак Знак Char1"/>
    <w:uiPriority w:val="99"/>
    <w:locked/>
    <w:rsid w:val="000076A1"/>
    <w:rPr>
      <w:rFonts w:ascii="Calibri" w:hAnsi="Calibri"/>
      <w:lang w:val="x-none" w:eastAsia="x-none"/>
    </w:rPr>
  </w:style>
  <w:style w:type="paragraph" w:styleId="BodyTextIndent2">
    <w:name w:val="Body Text Indent 2"/>
    <w:aliases w:val="Çàãàëîâîê òàáëèöû,Загаловок таблицы,Кому"/>
    <w:basedOn w:val="Normal"/>
    <w:link w:val="BodyTextIndent2Char1"/>
    <w:uiPriority w:val="99"/>
    <w:rsid w:val="00062101"/>
    <w:pPr>
      <w:autoSpaceDE w:val="0"/>
      <w:autoSpaceDN w:val="0"/>
      <w:adjustRightInd w:val="0"/>
      <w:ind w:firstLine="540"/>
      <w:jc w:val="both"/>
    </w:pPr>
    <w:rPr>
      <w:szCs w:val="24"/>
      <w:lang w:eastAsia="ru-RU"/>
    </w:rPr>
  </w:style>
  <w:style w:type="character" w:customStyle="1" w:styleId="BodyTextIndent2Char">
    <w:name w:val="Body Text Indent 2 Char"/>
    <w:aliases w:val="Çàãàëîâîê òàáëèöû Char,Загаловок таблицы Char,Кому Char"/>
    <w:basedOn w:val="DefaultParagraphFont"/>
    <w:uiPriority w:val="99"/>
    <w:rPr>
      <w:rFonts w:ascii="Times New Roman" w:hAnsi="Times New Roman"/>
      <w:lang w:val="x-none" w:eastAsia="en-US"/>
    </w:rPr>
  </w:style>
  <w:style w:type="character" w:customStyle="1" w:styleId="BodyTextIndent2Char1">
    <w:name w:val="Body Text Indent 2 Char1"/>
    <w:aliases w:val="Çàãàëîâîê òàáëèöû Char1,Загаловок таблицы Char1,Кому Char1"/>
    <w:link w:val="BodyTextIndent2"/>
    <w:uiPriority w:val="99"/>
    <w:locked/>
    <w:rsid w:val="00062101"/>
    <w:rPr>
      <w:sz w:val="24"/>
      <w:lang w:val="ru-RU" w:eastAsia="ru-RU"/>
    </w:rPr>
  </w:style>
  <w:style w:type="paragraph" w:customStyle="1" w:styleId="Default">
    <w:name w:val="Default"/>
    <w:uiPriority w:val="99"/>
    <w:rsid w:val="002619C5"/>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99"/>
    <w:locked/>
    <w:rsid w:val="00F57A3A"/>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Style1ptJustifiedFirstline095cmBoldItalic">
    <w:name w:val="Style Style 1 pt Justified First line:  095 cm + Bold Italic"/>
    <w:basedOn w:val="Normal"/>
    <w:uiPriority w:val="99"/>
    <w:rsid w:val="00280C87"/>
    <w:pPr>
      <w:autoSpaceDE w:val="0"/>
      <w:autoSpaceDN w:val="0"/>
      <w:ind w:firstLine="539"/>
      <w:jc w:val="both"/>
    </w:pPr>
    <w:rPr>
      <w:b/>
      <w:bCs/>
      <w:i/>
      <w:iCs/>
      <w:szCs w:val="20"/>
      <w:lang w:eastAsia="ru-RU"/>
    </w:rPr>
  </w:style>
  <w:style w:type="paragraph" w:styleId="BodyTextIndent3">
    <w:name w:val="Body Text Indent 3"/>
    <w:basedOn w:val="Normal"/>
    <w:link w:val="BodyTextIndent3Char1"/>
    <w:uiPriority w:val="99"/>
    <w:rsid w:val="00A615DA"/>
    <w:pPr>
      <w:spacing w:after="120"/>
      <w:ind w:left="283"/>
    </w:pPr>
    <w:rPr>
      <w:sz w:val="16"/>
      <w:szCs w:val="16"/>
    </w:rPr>
  </w:style>
  <w:style w:type="character" w:customStyle="1" w:styleId="BodyTextIndent3Char">
    <w:name w:val="Body Text Indent 3 Char"/>
    <w:basedOn w:val="DefaultParagraphFont"/>
    <w:uiPriority w:val="99"/>
    <w:rPr>
      <w:rFonts w:ascii="Times New Roman" w:hAnsi="Times New Roman"/>
      <w:sz w:val="16"/>
      <w:lang w:val="x-none" w:eastAsia="en-US"/>
    </w:rPr>
  </w:style>
  <w:style w:type="character" w:customStyle="1" w:styleId="BasicChar">
    <w:name w:val="Basic Char"/>
    <w:link w:val="Basic"/>
    <w:uiPriority w:val="99"/>
    <w:locked/>
    <w:rsid w:val="00A615DA"/>
    <w:rPr>
      <w:sz w:val="22"/>
      <w:lang w:val="ru-RU" w:eastAsia="en-US"/>
    </w:rPr>
  </w:style>
  <w:style w:type="character" w:customStyle="1" w:styleId="Subst">
    <w:name w:val="Subst"/>
    <w:uiPriority w:val="99"/>
    <w:rsid w:val="00A615DA"/>
    <w:rPr>
      <w:rFonts w:ascii="Times New Roman" w:hAnsi="Times New Roman"/>
      <w:b/>
      <w:i/>
      <w:sz w:val="22"/>
    </w:rPr>
  </w:style>
  <w:style w:type="paragraph" w:styleId="BodyText">
    <w:name w:val="Body Text"/>
    <w:aliases w:val="bt,Bodytext,AvtalBrödtext,ändrad,AvtalBr,AvtalBrцdtext,дndrad,Iiaienu1,Oaeno1,Текст1,Основной текст Знак,BodyText,Основной текст Знак1,Основной текст Знак Знак,Основной текст Знак Знак Знак Знак Знак,Основной текст Знак Знак Знак Знак,BT"/>
    <w:basedOn w:val="Normal"/>
    <w:link w:val="BodyTextChar1"/>
    <w:uiPriority w:val="99"/>
    <w:rsid w:val="00DD1516"/>
    <w:pPr>
      <w:spacing w:after="120"/>
    </w:pPr>
  </w:style>
  <w:style w:type="character" w:customStyle="1" w:styleId="BodyTextChar">
    <w:name w:val="Body Text Char"/>
    <w:aliases w:val="bt Char,Bodytext Char,AvtalBrödtext Char,ändrad Char,AvtalBr Char,AvtalBrцdtext Char,дndrad Char,Iiaienu1 Char,Oaeno1 Char,Текст1 Char,Основной текст Знак Char,BodyText Char,Основной текст Знак1 Char,Основной текст Знак Знак Char,BT Char"/>
    <w:basedOn w:val="DefaultParagraphFont"/>
    <w:uiPriority w:val="99"/>
    <w:rPr>
      <w:rFonts w:ascii="Times New Roman" w:hAnsi="Times New Roman"/>
      <w:lang w:val="x-none" w:eastAsia="en-US"/>
    </w:rPr>
  </w:style>
  <w:style w:type="paragraph" w:customStyle="1" w:styleId="em-1">
    <w:name w:val="em-текст сноски"/>
    <w:basedOn w:val="FootnoteText"/>
    <w:uiPriority w:val="99"/>
    <w:rsid w:val="00DD1516"/>
    <w:pPr>
      <w:autoSpaceDE/>
      <w:autoSpaceDN/>
      <w:ind w:firstLine="284"/>
      <w:jc w:val="both"/>
    </w:pPr>
    <w:rPr>
      <w:vanish/>
      <w:sz w:val="16"/>
      <w:szCs w:val="16"/>
    </w:rPr>
  </w:style>
  <w:style w:type="character" w:customStyle="1" w:styleId="a">
    <w:name w:val="ПЗ текст Знак"/>
    <w:link w:val="a0"/>
    <w:uiPriority w:val="99"/>
    <w:locked/>
    <w:rsid w:val="00DD1516"/>
    <w:rPr>
      <w:sz w:val="24"/>
      <w:lang w:val="ru-RU" w:eastAsia="ru-RU"/>
    </w:rPr>
  </w:style>
  <w:style w:type="paragraph" w:customStyle="1" w:styleId="a0">
    <w:name w:val="ПЗ текст"/>
    <w:basedOn w:val="Normal"/>
    <w:link w:val="a"/>
    <w:uiPriority w:val="99"/>
    <w:rsid w:val="00DD1516"/>
    <w:pPr>
      <w:spacing w:after="60"/>
      <w:ind w:firstLine="567"/>
      <w:jc w:val="both"/>
    </w:pPr>
    <w:rPr>
      <w:sz w:val="24"/>
      <w:szCs w:val="24"/>
      <w:lang w:eastAsia="ru-RU"/>
    </w:rPr>
  </w:style>
  <w:style w:type="character" w:customStyle="1" w:styleId="10">
    <w:name w:val="ПЗ спис 1 Знак"/>
    <w:link w:val="1"/>
    <w:uiPriority w:val="99"/>
    <w:locked/>
    <w:rsid w:val="00DD1516"/>
    <w:rPr>
      <w:sz w:val="24"/>
      <w:lang w:val="ru-RU" w:eastAsia="ru-RU"/>
    </w:rPr>
  </w:style>
  <w:style w:type="paragraph" w:customStyle="1" w:styleId="1">
    <w:name w:val="ПЗ спис 1"/>
    <w:basedOn w:val="Normal"/>
    <w:link w:val="10"/>
    <w:uiPriority w:val="99"/>
    <w:rsid w:val="00DD1516"/>
    <w:pPr>
      <w:numPr>
        <w:numId w:val="5"/>
      </w:numPr>
      <w:tabs>
        <w:tab w:val="left" w:pos="851"/>
      </w:tabs>
      <w:spacing w:after="60"/>
      <w:jc w:val="both"/>
    </w:pPr>
    <w:rPr>
      <w:sz w:val="24"/>
      <w:szCs w:val="24"/>
      <w:lang w:eastAsia="ru-RU"/>
    </w:rPr>
  </w:style>
  <w:style w:type="character" w:customStyle="1" w:styleId="20">
    <w:name w:val="Пз спис 2 Знак"/>
    <w:link w:val="2"/>
    <w:uiPriority w:val="99"/>
    <w:locked/>
    <w:rsid w:val="00DD1516"/>
    <w:rPr>
      <w:sz w:val="24"/>
      <w:lang w:val="ru-RU" w:eastAsia="ru-RU"/>
    </w:rPr>
  </w:style>
  <w:style w:type="paragraph" w:customStyle="1" w:styleId="2">
    <w:name w:val="Пз спис 2"/>
    <w:basedOn w:val="Normal"/>
    <w:link w:val="20"/>
    <w:uiPriority w:val="99"/>
    <w:rsid w:val="00DD1516"/>
    <w:pPr>
      <w:numPr>
        <w:numId w:val="6"/>
      </w:numPr>
      <w:spacing w:after="60"/>
      <w:ind w:left="1135" w:hanging="284"/>
      <w:jc w:val="both"/>
    </w:pPr>
    <w:rPr>
      <w:sz w:val="24"/>
      <w:szCs w:val="24"/>
      <w:lang w:eastAsia="ru-RU"/>
    </w:rPr>
  </w:style>
  <w:style w:type="paragraph" w:customStyle="1" w:styleId="em-2">
    <w:name w:val="em-пункт"/>
    <w:basedOn w:val="Normal"/>
    <w:uiPriority w:val="99"/>
    <w:rsid w:val="003A589B"/>
    <w:pPr>
      <w:ind w:firstLine="567"/>
      <w:jc w:val="both"/>
    </w:pPr>
    <w:rPr>
      <w:b/>
      <w:lang w:eastAsia="ru-RU"/>
    </w:rPr>
  </w:style>
  <w:style w:type="paragraph" w:customStyle="1" w:styleId="ConsNormal">
    <w:name w:val="ConsNormal"/>
    <w:link w:val="ConsNormalChar"/>
    <w:uiPriority w:val="99"/>
    <w:rsid w:val="009875A2"/>
    <w:pPr>
      <w:widowControl w:val="0"/>
      <w:autoSpaceDE w:val="0"/>
      <w:autoSpaceDN w:val="0"/>
      <w:adjustRightInd w:val="0"/>
      <w:ind w:firstLine="720"/>
    </w:pPr>
    <w:rPr>
      <w:rFonts w:ascii="Arial" w:hAnsi="Arial"/>
      <w:sz w:val="16"/>
      <w:szCs w:val="20"/>
    </w:rPr>
  </w:style>
  <w:style w:type="paragraph" w:customStyle="1" w:styleId="prilozhenie">
    <w:name w:val="prilozhenie"/>
    <w:basedOn w:val="Normal"/>
    <w:uiPriority w:val="99"/>
    <w:rsid w:val="003E7C2F"/>
    <w:pPr>
      <w:ind w:firstLine="709"/>
      <w:jc w:val="both"/>
    </w:pPr>
    <w:rPr>
      <w:sz w:val="24"/>
      <w:szCs w:val="24"/>
    </w:rPr>
  </w:style>
  <w:style w:type="paragraph" w:styleId="BodyText2">
    <w:name w:val="Body Text 2"/>
    <w:aliases w:val="Основной текст 1,Надин стиль"/>
    <w:basedOn w:val="Normal"/>
    <w:link w:val="BodyText2Char2"/>
    <w:uiPriority w:val="99"/>
    <w:rsid w:val="002F6347"/>
    <w:pPr>
      <w:spacing w:after="120" w:line="480" w:lineRule="auto"/>
    </w:pPr>
  </w:style>
  <w:style w:type="character" w:customStyle="1" w:styleId="BodyText2Char">
    <w:name w:val="Body Text 2 Char"/>
    <w:aliases w:val="Основной текст 1 Char,Надин стиль Char"/>
    <w:basedOn w:val="DefaultParagraphFont"/>
    <w:uiPriority w:val="99"/>
    <w:rPr>
      <w:rFonts w:ascii="Times New Roman" w:hAnsi="Times New Roman"/>
      <w:lang w:val="x-none" w:eastAsia="en-US"/>
    </w:rPr>
  </w:style>
  <w:style w:type="character" w:customStyle="1" w:styleId="CharChar15">
    <w:name w:val="Char Char15"/>
    <w:uiPriority w:val="99"/>
    <w:rsid w:val="002D57E7"/>
    <w:rPr>
      <w:rFonts w:ascii="Cambria" w:hAnsi="Cambria"/>
      <w:b/>
      <w:kern w:val="32"/>
      <w:sz w:val="32"/>
    </w:rPr>
  </w:style>
  <w:style w:type="character" w:customStyle="1" w:styleId="CharChar14">
    <w:name w:val="Char Char14"/>
    <w:uiPriority w:val="99"/>
    <w:rsid w:val="002D57E7"/>
    <w:rPr>
      <w:rFonts w:ascii="Cambria" w:hAnsi="Cambria"/>
      <w:b/>
      <w:i/>
      <w:sz w:val="28"/>
    </w:rPr>
  </w:style>
  <w:style w:type="character" w:customStyle="1" w:styleId="CharChar">
    <w:name w:val="Íèæíèé êîëîíòèòóë Çíàê Char Char"/>
    <w:uiPriority w:val="99"/>
    <w:rsid w:val="002D57E7"/>
    <w:rPr>
      <w:sz w:val="24"/>
    </w:rPr>
  </w:style>
  <w:style w:type="paragraph" w:customStyle="1" w:styleId="ConsCell">
    <w:name w:val="ConsCell"/>
    <w:uiPriority w:val="99"/>
    <w:rsid w:val="002D57E7"/>
    <w:pPr>
      <w:overflowPunct w:val="0"/>
      <w:autoSpaceDE w:val="0"/>
      <w:autoSpaceDN w:val="0"/>
      <w:adjustRightInd w:val="0"/>
      <w:ind w:right="19772"/>
      <w:textAlignment w:val="baseline"/>
    </w:pPr>
    <w:rPr>
      <w:rFonts w:ascii="Arial" w:hAnsi="Arial"/>
      <w:sz w:val="20"/>
      <w:szCs w:val="20"/>
    </w:rPr>
  </w:style>
  <w:style w:type="paragraph" w:customStyle="1" w:styleId="Prikaz">
    <w:name w:val="Prikaz"/>
    <w:basedOn w:val="Normal"/>
    <w:uiPriority w:val="99"/>
    <w:rsid w:val="002D57E7"/>
    <w:pPr>
      <w:ind w:firstLine="709"/>
      <w:jc w:val="both"/>
    </w:pPr>
    <w:rPr>
      <w:sz w:val="28"/>
      <w:szCs w:val="20"/>
      <w:lang w:eastAsia="ru-RU"/>
    </w:rPr>
  </w:style>
  <w:style w:type="paragraph" w:customStyle="1" w:styleId="prilozhenieglava">
    <w:name w:val="prilozhenie glava"/>
    <w:basedOn w:val="Normal"/>
    <w:uiPriority w:val="99"/>
    <w:rsid w:val="002D57E7"/>
    <w:pPr>
      <w:spacing w:before="240" w:after="240"/>
      <w:jc w:val="center"/>
    </w:pPr>
    <w:rPr>
      <w:b/>
      <w:caps/>
      <w:sz w:val="24"/>
      <w:szCs w:val="20"/>
      <w:lang w:eastAsia="ru-RU"/>
    </w:rPr>
  </w:style>
  <w:style w:type="paragraph" w:customStyle="1" w:styleId="prilozhforma">
    <w:name w:val="prilozh forma"/>
    <w:basedOn w:val="Normal"/>
    <w:uiPriority w:val="99"/>
    <w:rsid w:val="002D57E7"/>
    <w:pPr>
      <w:spacing w:before="120" w:after="120"/>
    </w:pPr>
    <w:rPr>
      <w:sz w:val="24"/>
      <w:szCs w:val="20"/>
      <w:lang w:eastAsia="ru-RU"/>
    </w:rPr>
  </w:style>
  <w:style w:type="paragraph" w:styleId="BodyText3">
    <w:name w:val="Body Text 3"/>
    <w:aliases w:val="Основной текст 3 Знак2 Знак,Основной текст 3 Знак2 Знак Знак"/>
    <w:basedOn w:val="Normal"/>
    <w:link w:val="BodyText3Char1"/>
    <w:uiPriority w:val="99"/>
    <w:rsid w:val="002D57E7"/>
    <w:pPr>
      <w:jc w:val="both"/>
    </w:pPr>
    <w:rPr>
      <w:b/>
      <w:bCs/>
      <w:i/>
      <w:iCs/>
      <w:lang w:eastAsia="ru-RU"/>
    </w:rPr>
  </w:style>
  <w:style w:type="character" w:customStyle="1" w:styleId="BodyText3Char">
    <w:name w:val="Body Text 3 Char"/>
    <w:aliases w:val="Основной текст 3 Знак2 Знак Char,Основной текст 3 Знак2 Знак Знак Char"/>
    <w:basedOn w:val="DefaultParagraphFont"/>
    <w:uiPriority w:val="99"/>
    <w:rPr>
      <w:rFonts w:ascii="Times New Roman" w:hAnsi="Times New Roman"/>
      <w:sz w:val="16"/>
      <w:lang w:val="x-none" w:eastAsia="en-US"/>
    </w:rPr>
  </w:style>
  <w:style w:type="paragraph" w:customStyle="1" w:styleId="prilozheniereazdel">
    <w:name w:val="prilozhenie reazdel"/>
    <w:basedOn w:val="prilozhenie"/>
    <w:uiPriority w:val="99"/>
    <w:rsid w:val="002D57E7"/>
    <w:pPr>
      <w:spacing w:before="240" w:after="240"/>
    </w:pPr>
    <w:rPr>
      <w:b/>
      <w:szCs w:val="20"/>
      <w:lang w:eastAsia="ru-RU"/>
    </w:rPr>
  </w:style>
  <w:style w:type="paragraph" w:styleId="List2">
    <w:name w:val="List 2"/>
    <w:basedOn w:val="Normal"/>
    <w:uiPriority w:val="99"/>
    <w:rsid w:val="002D57E7"/>
    <w:pPr>
      <w:autoSpaceDE w:val="0"/>
      <w:autoSpaceDN w:val="0"/>
      <w:ind w:left="566" w:hanging="283"/>
    </w:pPr>
    <w:rPr>
      <w:sz w:val="20"/>
      <w:szCs w:val="20"/>
      <w:lang w:eastAsia="ru-RU"/>
    </w:rPr>
  </w:style>
  <w:style w:type="paragraph" w:customStyle="1" w:styleId="tabl">
    <w:name w:val="tabl"/>
    <w:basedOn w:val="Normal"/>
    <w:uiPriority w:val="99"/>
    <w:rsid w:val="002D57E7"/>
    <w:pPr>
      <w:jc w:val="both"/>
    </w:pPr>
    <w:rPr>
      <w:sz w:val="24"/>
      <w:szCs w:val="20"/>
      <w:lang w:eastAsia="ru-RU"/>
    </w:rPr>
  </w:style>
  <w:style w:type="paragraph" w:styleId="BodyTextIndent">
    <w:name w:val="Body Text Indent"/>
    <w:aliases w:val="Body Text 2 Char1,Основной текст с отступом Знак,Основной с отступом,Нумерованный список !!,Îñíîâíîé òåêñò 1,Основной текст с отступом Знак Знак,Основной текст с отступом Знак Знак Знак"/>
    <w:basedOn w:val="Normal"/>
    <w:link w:val="BodyTextIndentChar1"/>
    <w:uiPriority w:val="99"/>
    <w:rsid w:val="002D57E7"/>
    <w:pPr>
      <w:spacing w:after="120"/>
      <w:ind w:left="283"/>
    </w:pPr>
    <w:rPr>
      <w:sz w:val="26"/>
      <w:szCs w:val="20"/>
      <w:lang w:eastAsia="ru-RU"/>
    </w:rPr>
  </w:style>
  <w:style w:type="character" w:customStyle="1" w:styleId="BodyTextIndentChar">
    <w:name w:val="Body Text Indent Char"/>
    <w:aliases w:val="Body Text 2 Char1 Char,Основной текст с отступом Знак Char,Основной с отступом Char,Нумерованный список !! Char,Îñíîâíîé òåêñò 1 Char,Основной текст с отступом Знак Знак Char,Основной текст с отступом Знак Знак Знак Char"/>
    <w:basedOn w:val="DefaultParagraphFont"/>
    <w:uiPriority w:val="99"/>
    <w:semiHidden/>
    <w:rPr>
      <w:rFonts w:ascii="Times New Roman" w:hAnsi="Times New Roman"/>
      <w:lang w:val="x-none" w:eastAsia="en-US"/>
    </w:rPr>
  </w:style>
  <w:style w:type="character" w:customStyle="1" w:styleId="BodyTextIndentChar2">
    <w:name w:val="Body Text Indent Char2"/>
    <w:aliases w:val="Body Text 2 Char Char,Основной текст с отступом Знак Char2,Основной с отступом Char2,Нумерованный список !! Char2,Îñíîâíîé òåêñò 1 Char2,Основной текст с отступом Знак Знак Char2,Основной текст с отступом Знак Знак Знак Char2"/>
    <w:uiPriority w:val="99"/>
    <w:rPr>
      <w:rFonts w:ascii="Times New Roman" w:hAnsi="Times New Roman"/>
      <w:lang w:val="x-none" w:eastAsia="en-US"/>
    </w:rPr>
  </w:style>
  <w:style w:type="paragraph" w:customStyle="1" w:styleId="a1">
    <w:name w:val="текст"/>
    <w:basedOn w:val="Normal"/>
    <w:uiPriority w:val="99"/>
    <w:rsid w:val="002D57E7"/>
    <w:pPr>
      <w:ind w:firstLine="567"/>
      <w:jc w:val="both"/>
    </w:pPr>
    <w:rPr>
      <w:sz w:val="24"/>
      <w:szCs w:val="20"/>
      <w:lang w:eastAsia="ru-RU"/>
    </w:rPr>
  </w:style>
  <w:style w:type="paragraph" w:customStyle="1" w:styleId="BodyTextIndent1">
    <w:name w:val="Body Text Indent1"/>
    <w:basedOn w:val="Normal"/>
    <w:uiPriority w:val="99"/>
    <w:rsid w:val="002D57E7"/>
    <w:pPr>
      <w:autoSpaceDE w:val="0"/>
      <w:autoSpaceDN w:val="0"/>
      <w:ind w:firstLine="709"/>
      <w:jc w:val="both"/>
    </w:pPr>
    <w:rPr>
      <w:sz w:val="20"/>
      <w:szCs w:val="20"/>
      <w:lang w:eastAsia="ru-RU"/>
    </w:rPr>
  </w:style>
  <w:style w:type="paragraph" w:customStyle="1" w:styleId="a2">
    <w:name w:val="Знак Знак Знак Знак Знак Знак"/>
    <w:basedOn w:val="Normal"/>
    <w:uiPriority w:val="99"/>
    <w:rsid w:val="002D57E7"/>
    <w:pPr>
      <w:tabs>
        <w:tab w:val="num" w:pos="360"/>
      </w:tabs>
      <w:spacing w:after="160" w:line="240" w:lineRule="exact"/>
      <w:ind w:left="360" w:hanging="360"/>
      <w:jc w:val="both"/>
    </w:pPr>
    <w:rPr>
      <w:rFonts w:ascii="Verdana" w:hAnsi="Verdana" w:cs="Verdana"/>
      <w:sz w:val="20"/>
      <w:szCs w:val="20"/>
      <w:lang w:val="en-US"/>
    </w:rPr>
  </w:style>
  <w:style w:type="character" w:styleId="FollowedHyperlink">
    <w:name w:val="FollowedHyperlink"/>
    <w:basedOn w:val="DefaultParagraphFont"/>
    <w:uiPriority w:val="99"/>
    <w:rsid w:val="002D57E7"/>
    <w:rPr>
      <w:rFonts w:cs="Times New Roman"/>
      <w:color w:val="800080"/>
      <w:u w:val="single"/>
    </w:rPr>
  </w:style>
  <w:style w:type="paragraph" w:customStyle="1" w:styleId="11">
    <w:name w:val="Заголовок оглавления1"/>
    <w:basedOn w:val="Heading1"/>
    <w:next w:val="Normal"/>
    <w:uiPriority w:val="99"/>
    <w:rsid w:val="002D57E7"/>
    <w:pPr>
      <w:keepLines/>
      <w:spacing w:before="480" w:after="0" w:line="276" w:lineRule="auto"/>
      <w:outlineLvl w:val="9"/>
    </w:pPr>
    <w:rPr>
      <w:rFonts w:ascii="Cambria" w:hAnsi="Cambria" w:cs="Times New Roman"/>
      <w:color w:val="365F91"/>
      <w:kern w:val="0"/>
      <w:sz w:val="28"/>
      <w:szCs w:val="28"/>
      <w:lang w:eastAsia="ru-RU"/>
    </w:rPr>
  </w:style>
  <w:style w:type="character" w:customStyle="1" w:styleId="CharChar4">
    <w:name w:val="Char Char4"/>
    <w:uiPriority w:val="99"/>
    <w:rsid w:val="002D57E7"/>
    <w:rPr>
      <w:rFonts w:ascii="Tahoma" w:hAnsi="Tahoma"/>
      <w:sz w:val="16"/>
    </w:rPr>
  </w:style>
  <w:style w:type="character" w:styleId="Strong">
    <w:name w:val="Strong"/>
    <w:basedOn w:val="DefaultParagraphFont"/>
    <w:uiPriority w:val="99"/>
    <w:qFormat/>
    <w:locked/>
    <w:rsid w:val="002D57E7"/>
    <w:rPr>
      <w:rFonts w:cs="Times New Roman"/>
      <w:b/>
    </w:rPr>
  </w:style>
  <w:style w:type="character" w:styleId="LineNumber">
    <w:name w:val="line number"/>
    <w:basedOn w:val="DefaultParagraphFont"/>
    <w:uiPriority w:val="99"/>
    <w:rsid w:val="002D57E7"/>
    <w:rPr>
      <w:rFonts w:cs="Times New Roman"/>
    </w:rPr>
  </w:style>
  <w:style w:type="paragraph" w:customStyle="1" w:styleId="a3">
    <w:name w:val="кому"/>
    <w:basedOn w:val="Normal"/>
    <w:uiPriority w:val="99"/>
    <w:rsid w:val="002D57E7"/>
    <w:pPr>
      <w:overflowPunct w:val="0"/>
      <w:autoSpaceDE w:val="0"/>
      <w:autoSpaceDN w:val="0"/>
      <w:adjustRightInd w:val="0"/>
      <w:ind w:left="5220"/>
      <w:textAlignment w:val="baseline"/>
    </w:pPr>
    <w:rPr>
      <w:sz w:val="24"/>
      <w:szCs w:val="20"/>
      <w:lang w:eastAsia="ru-RU"/>
    </w:rPr>
  </w:style>
  <w:style w:type="paragraph" w:customStyle="1" w:styleId="ConsNonformat">
    <w:name w:val="ConsNonformat"/>
    <w:uiPriority w:val="99"/>
    <w:rsid w:val="002D57E7"/>
    <w:pPr>
      <w:widowControl w:val="0"/>
      <w:autoSpaceDE w:val="0"/>
      <w:autoSpaceDN w:val="0"/>
      <w:adjustRightInd w:val="0"/>
    </w:pPr>
    <w:rPr>
      <w:rFonts w:ascii="Courier New" w:hAnsi="Courier New" w:cs="Courier New"/>
      <w:sz w:val="16"/>
      <w:szCs w:val="16"/>
    </w:rPr>
  </w:style>
  <w:style w:type="paragraph" w:customStyle="1" w:styleId="9">
    <w:name w:val="鈞胛・粽・9"/>
    <w:basedOn w:val="Normal"/>
    <w:next w:val="Normal"/>
    <w:uiPriority w:val="99"/>
    <w:rsid w:val="002D57E7"/>
    <w:pPr>
      <w:keepNext/>
      <w:autoSpaceDE w:val="0"/>
      <w:autoSpaceDN w:val="0"/>
      <w:adjustRightInd w:val="0"/>
      <w:jc w:val="center"/>
    </w:pPr>
    <w:rPr>
      <w:sz w:val="28"/>
      <w:szCs w:val="28"/>
      <w:lang w:eastAsia="ru-RU"/>
    </w:rPr>
  </w:style>
  <w:style w:type="paragraph" w:customStyle="1" w:styleId="a4">
    <w:name w:val="Таблицы (моноширинный)"/>
    <w:basedOn w:val="Normal"/>
    <w:next w:val="Normal"/>
    <w:uiPriority w:val="99"/>
    <w:rsid w:val="002D57E7"/>
    <w:pPr>
      <w:widowControl w:val="0"/>
      <w:autoSpaceDE w:val="0"/>
      <w:autoSpaceDN w:val="0"/>
      <w:adjustRightInd w:val="0"/>
      <w:jc w:val="both"/>
    </w:pPr>
    <w:rPr>
      <w:rFonts w:ascii="Courier New" w:hAnsi="Courier New" w:cs="Courier New"/>
      <w:sz w:val="20"/>
      <w:szCs w:val="20"/>
      <w:lang w:eastAsia="ru-RU"/>
    </w:rPr>
  </w:style>
  <w:style w:type="paragraph" w:customStyle="1" w:styleId="em-3">
    <w:name w:val="em-Раздел"/>
    <w:basedOn w:val="Heading1"/>
    <w:link w:val="em-4"/>
    <w:uiPriority w:val="99"/>
    <w:rsid w:val="002D57E7"/>
    <w:pPr>
      <w:spacing w:before="0" w:after="0"/>
      <w:ind w:firstLine="567"/>
      <w:jc w:val="both"/>
    </w:pPr>
    <w:rPr>
      <w:rFonts w:ascii="Times New Roman" w:hAnsi="Times New Roman" w:cs="Times New Roman"/>
      <w:sz w:val="28"/>
      <w:szCs w:val="22"/>
      <w:lang w:eastAsia="ru-RU"/>
    </w:rPr>
  </w:style>
  <w:style w:type="character" w:customStyle="1" w:styleId="em-4">
    <w:name w:val="em-Раздел Знак"/>
    <w:link w:val="em-3"/>
    <w:uiPriority w:val="99"/>
    <w:locked/>
    <w:rsid w:val="002D57E7"/>
    <w:rPr>
      <w:b/>
      <w:kern w:val="32"/>
      <w:sz w:val="22"/>
      <w:lang w:val="ru-RU" w:eastAsia="ru-RU"/>
    </w:rPr>
  </w:style>
  <w:style w:type="paragraph" w:customStyle="1" w:styleId="em-5">
    <w:name w:val="em-подраздел"/>
    <w:basedOn w:val="Normal"/>
    <w:link w:val="em-6"/>
    <w:uiPriority w:val="99"/>
    <w:rsid w:val="002D57E7"/>
    <w:pPr>
      <w:ind w:firstLine="567"/>
      <w:jc w:val="both"/>
    </w:pPr>
    <w:rPr>
      <w:b/>
      <w:lang w:eastAsia="ru-RU"/>
    </w:rPr>
  </w:style>
  <w:style w:type="character" w:customStyle="1" w:styleId="em-6">
    <w:name w:val="em-подраздел Знак"/>
    <w:link w:val="em-5"/>
    <w:uiPriority w:val="99"/>
    <w:locked/>
    <w:rsid w:val="002D57E7"/>
    <w:rPr>
      <w:b/>
      <w:sz w:val="22"/>
      <w:lang w:val="ru-RU" w:eastAsia="ru-RU"/>
    </w:rPr>
  </w:style>
  <w:style w:type="paragraph" w:customStyle="1" w:styleId="em">
    <w:name w:val="emРаздел"/>
    <w:basedOn w:val="Normal"/>
    <w:link w:val="em0"/>
    <w:uiPriority w:val="99"/>
    <w:rsid w:val="002D57E7"/>
    <w:pPr>
      <w:ind w:firstLine="567"/>
    </w:pPr>
    <w:rPr>
      <w:b/>
      <w:sz w:val="28"/>
      <w:lang w:eastAsia="ru-RU"/>
    </w:rPr>
  </w:style>
  <w:style w:type="character" w:customStyle="1" w:styleId="em0">
    <w:name w:val="emРаздел Знак"/>
    <w:link w:val="em"/>
    <w:uiPriority w:val="99"/>
    <w:locked/>
    <w:rsid w:val="002D57E7"/>
    <w:rPr>
      <w:b/>
      <w:sz w:val="22"/>
      <w:lang w:val="ru-RU" w:eastAsia="ru-RU"/>
    </w:rPr>
  </w:style>
  <w:style w:type="paragraph" w:customStyle="1" w:styleId="em-7">
    <w:name w:val="em-заголовок таблицыЖ"/>
    <w:basedOn w:val="Normal"/>
    <w:uiPriority w:val="99"/>
    <w:rsid w:val="002D57E7"/>
    <w:pPr>
      <w:framePr w:hSpace="180" w:wrap="around" w:vAnchor="text" w:hAnchor="margin" w:y="80"/>
      <w:jc w:val="center"/>
    </w:pPr>
    <w:rPr>
      <w:b/>
      <w:lang w:eastAsia="ru-RU"/>
    </w:rPr>
  </w:style>
  <w:style w:type="paragraph" w:styleId="TableofFigures">
    <w:name w:val="table of figures"/>
    <w:basedOn w:val="Normal"/>
    <w:next w:val="Normal"/>
    <w:uiPriority w:val="99"/>
    <w:semiHidden/>
    <w:rsid w:val="002D57E7"/>
    <w:rPr>
      <w:sz w:val="24"/>
      <w:szCs w:val="24"/>
      <w:lang w:eastAsia="ru-RU"/>
    </w:rPr>
  </w:style>
  <w:style w:type="paragraph" w:customStyle="1" w:styleId="em--">
    <w:name w:val="em-п-пункт"/>
    <w:basedOn w:val="em-2"/>
    <w:uiPriority w:val="99"/>
    <w:rsid w:val="002D57E7"/>
  </w:style>
  <w:style w:type="character" w:customStyle="1" w:styleId="Heading6Char1">
    <w:name w:val="Heading 6 Char1"/>
    <w:link w:val="Heading6"/>
    <w:uiPriority w:val="99"/>
    <w:locked/>
    <w:rsid w:val="002D57E7"/>
    <w:rPr>
      <w:rFonts w:ascii="Calibri" w:hAnsi="Calibri"/>
      <w:b/>
      <w:sz w:val="22"/>
      <w:lang w:val="ru-RU" w:eastAsia="ru-RU"/>
    </w:rPr>
  </w:style>
  <w:style w:type="paragraph" w:customStyle="1" w:styleId="bt2">
    <w:name w:val="Основной текст.bt2"/>
    <w:basedOn w:val="Normal"/>
    <w:uiPriority w:val="99"/>
    <w:rsid w:val="002D57E7"/>
    <w:pPr>
      <w:widowControl w:val="0"/>
      <w:spacing w:before="40"/>
      <w:jc w:val="right"/>
    </w:pPr>
    <w:rPr>
      <w:sz w:val="20"/>
      <w:szCs w:val="20"/>
      <w:lang w:eastAsia="ru-RU"/>
    </w:rPr>
  </w:style>
  <w:style w:type="paragraph" w:customStyle="1" w:styleId="BodyTextbt">
    <w:name w:val="Body Text.bt"/>
    <w:basedOn w:val="Normal"/>
    <w:uiPriority w:val="99"/>
    <w:rsid w:val="002D57E7"/>
    <w:pPr>
      <w:jc w:val="both"/>
    </w:pPr>
    <w:rPr>
      <w:b/>
      <w:bCs/>
      <w:i/>
      <w:iCs/>
      <w:lang w:eastAsia="ru-RU"/>
    </w:rPr>
  </w:style>
  <w:style w:type="paragraph" w:styleId="NormalWeb">
    <w:name w:val="Normal (Web)"/>
    <w:basedOn w:val="Normal"/>
    <w:uiPriority w:val="99"/>
    <w:rsid w:val="002D57E7"/>
    <w:pPr>
      <w:spacing w:before="100" w:after="100"/>
    </w:pPr>
    <w:rPr>
      <w:sz w:val="24"/>
      <w:szCs w:val="24"/>
      <w:lang w:eastAsia="ru-RU"/>
    </w:rPr>
  </w:style>
  <w:style w:type="character" w:customStyle="1" w:styleId="Heading7Char1">
    <w:name w:val="Heading 7 Char1"/>
    <w:link w:val="Heading7"/>
    <w:uiPriority w:val="99"/>
    <w:locked/>
    <w:rsid w:val="002D57E7"/>
    <w:rPr>
      <w:rFonts w:ascii="Times New Roman CYR" w:hAnsi="Times New Roman CYR"/>
      <w:b/>
      <w:color w:val="000000"/>
      <w:sz w:val="18"/>
      <w:lang w:val="ru-RU" w:eastAsia="ru-RU"/>
    </w:rPr>
  </w:style>
  <w:style w:type="character" w:customStyle="1" w:styleId="Heading8Char1">
    <w:name w:val="Heading 8 Char1"/>
    <w:link w:val="Heading8"/>
    <w:uiPriority w:val="99"/>
    <w:locked/>
    <w:rsid w:val="002D57E7"/>
    <w:rPr>
      <w:b/>
      <w:sz w:val="22"/>
      <w:lang w:val="ru-RU" w:eastAsia="ru-RU"/>
    </w:rPr>
  </w:style>
  <w:style w:type="character" w:customStyle="1" w:styleId="Heading9Char1">
    <w:name w:val="Heading 9 Char1"/>
    <w:link w:val="Heading9"/>
    <w:uiPriority w:val="99"/>
    <w:locked/>
    <w:rsid w:val="002D57E7"/>
    <w:rPr>
      <w:color w:val="0000FF"/>
      <w:sz w:val="22"/>
      <w:u w:val="single"/>
      <w:lang w:val="ru-RU" w:eastAsia="ru-RU"/>
    </w:rPr>
  </w:style>
  <w:style w:type="character" w:customStyle="1" w:styleId="CharChar13">
    <w:name w:val="Char Char13"/>
    <w:uiPriority w:val="99"/>
    <w:locked/>
    <w:rsid w:val="002D57E7"/>
    <w:rPr>
      <w:rFonts w:ascii="Arial" w:hAnsi="Arial"/>
      <w:b/>
      <w:sz w:val="26"/>
    </w:rPr>
  </w:style>
  <w:style w:type="character" w:customStyle="1" w:styleId="CharChar12">
    <w:name w:val="Char Char12"/>
    <w:uiPriority w:val="99"/>
    <w:locked/>
    <w:rsid w:val="002D57E7"/>
    <w:rPr>
      <w:b/>
      <w:sz w:val="28"/>
    </w:rPr>
  </w:style>
  <w:style w:type="character" w:customStyle="1" w:styleId="Heading5Char1">
    <w:name w:val="Heading 5 Char1"/>
    <w:link w:val="Heading5"/>
    <w:uiPriority w:val="99"/>
    <w:locked/>
    <w:rsid w:val="002D57E7"/>
    <w:rPr>
      <w:b/>
      <w:i/>
      <w:sz w:val="26"/>
      <w:lang w:val="ru-RU" w:eastAsia="ru-RU"/>
    </w:rPr>
  </w:style>
  <w:style w:type="character" w:customStyle="1" w:styleId="12">
    <w:name w:val="Нижний колонтитул Знак1"/>
    <w:aliases w:val="Нижний колонтитул Знак Знак,Íèæíèé êîëîíòèòóë Çíàê Знак"/>
    <w:uiPriority w:val="99"/>
    <w:locked/>
    <w:rsid w:val="002D57E7"/>
    <w:rPr>
      <w:sz w:val="24"/>
    </w:rPr>
  </w:style>
  <w:style w:type="character" w:customStyle="1" w:styleId="CharChar6">
    <w:name w:val="Char Char6"/>
    <w:uiPriority w:val="99"/>
    <w:locked/>
    <w:rsid w:val="002D57E7"/>
    <w:rPr>
      <w:sz w:val="24"/>
    </w:rPr>
  </w:style>
  <w:style w:type="character" w:customStyle="1" w:styleId="BodyTextChar1">
    <w:name w:val="Body Text Char1"/>
    <w:aliases w:val="bt Char1,Bodytext Char1,AvtalBrödtext Char1,ändrad Char1,AvtalBr Char1,AvtalBrцdtext Char1,дndrad Char1,Iiaienu1 Char1,Oaeno1 Char1,Текст1 Char1,Основной текст Знак Char1,BodyText Char1,Основной текст Знак1 Char1,BT Char1"/>
    <w:link w:val="BodyText"/>
    <w:uiPriority w:val="99"/>
    <w:locked/>
    <w:rsid w:val="002D57E7"/>
    <w:rPr>
      <w:sz w:val="22"/>
      <w:lang w:val="ru-RU" w:eastAsia="en-US"/>
    </w:rPr>
  </w:style>
  <w:style w:type="character" w:customStyle="1" w:styleId="BodyText2Char2">
    <w:name w:val="Body Text 2 Char2"/>
    <w:aliases w:val="Основной текст 1 Char1,Надин стиль Char1"/>
    <w:link w:val="BodyText2"/>
    <w:uiPriority w:val="99"/>
    <w:locked/>
    <w:rsid w:val="002D57E7"/>
    <w:rPr>
      <w:sz w:val="22"/>
      <w:lang w:val="ru-RU" w:eastAsia="en-US"/>
    </w:rPr>
  </w:style>
  <w:style w:type="character" w:customStyle="1" w:styleId="21">
    <w:name w:val="Знак Знак21"/>
    <w:uiPriority w:val="99"/>
    <w:rsid w:val="002D57E7"/>
  </w:style>
  <w:style w:type="character" w:customStyle="1" w:styleId="BodyTextIndent3Char1">
    <w:name w:val="Body Text Indent 3 Char1"/>
    <w:link w:val="BodyTextIndent3"/>
    <w:uiPriority w:val="99"/>
    <w:locked/>
    <w:rsid w:val="002D57E7"/>
    <w:rPr>
      <w:sz w:val="16"/>
      <w:lang w:val="ru-RU" w:eastAsia="en-US"/>
    </w:rPr>
  </w:style>
  <w:style w:type="character" w:customStyle="1" w:styleId="BodyText3Char1">
    <w:name w:val="Body Text 3 Char1"/>
    <w:aliases w:val="Основной текст 3 Знак2 Знак Char1,Основной текст 3 Знак2 Знак Знак Char1"/>
    <w:link w:val="BodyText3"/>
    <w:uiPriority w:val="99"/>
    <w:locked/>
    <w:rsid w:val="002D57E7"/>
    <w:rPr>
      <w:b/>
      <w:i/>
      <w:sz w:val="22"/>
      <w:lang w:val="ru-RU" w:eastAsia="ru-RU"/>
    </w:rPr>
  </w:style>
  <w:style w:type="paragraph" w:customStyle="1" w:styleId="Head1">
    <w:name w:val="Head1"/>
    <w:basedOn w:val="Normal"/>
    <w:uiPriority w:val="99"/>
    <w:rsid w:val="002D57E7"/>
    <w:rPr>
      <w:b/>
      <w:bCs/>
      <w:sz w:val="28"/>
      <w:szCs w:val="28"/>
      <w:lang w:val="en-US" w:eastAsia="ru-RU"/>
    </w:rPr>
  </w:style>
  <w:style w:type="character" w:customStyle="1" w:styleId="DeltaViewInsertion">
    <w:name w:val="DeltaView Insertion"/>
    <w:uiPriority w:val="99"/>
    <w:rsid w:val="002D57E7"/>
    <w:rPr>
      <w:color w:val="0000FF"/>
      <w:spacing w:val="0"/>
      <w:u w:val="double"/>
    </w:rPr>
  </w:style>
  <w:style w:type="character" w:customStyle="1" w:styleId="DeltaViewFormatChange">
    <w:name w:val="DeltaView Format Change"/>
    <w:uiPriority w:val="99"/>
    <w:rsid w:val="002D57E7"/>
    <w:rPr>
      <w:color w:val="800080"/>
      <w:spacing w:val="0"/>
    </w:rPr>
  </w:style>
  <w:style w:type="paragraph" w:styleId="Caption">
    <w:name w:val="caption"/>
    <w:basedOn w:val="Normal"/>
    <w:next w:val="Normal"/>
    <w:uiPriority w:val="99"/>
    <w:qFormat/>
    <w:locked/>
    <w:rsid w:val="002D57E7"/>
    <w:rPr>
      <w:b/>
      <w:bCs/>
      <w:color w:val="FF0000"/>
      <w:lang w:eastAsia="ru-RU"/>
    </w:rPr>
  </w:style>
  <w:style w:type="paragraph" w:customStyle="1" w:styleId="002">
    <w:name w:val="002"/>
    <w:basedOn w:val="Normal"/>
    <w:uiPriority w:val="99"/>
    <w:rsid w:val="002D57E7"/>
    <w:pPr>
      <w:autoSpaceDE w:val="0"/>
      <w:autoSpaceDN w:val="0"/>
      <w:adjustRightInd w:val="0"/>
      <w:spacing w:before="60"/>
      <w:ind w:left="397"/>
      <w:jc w:val="both"/>
    </w:pPr>
    <w:rPr>
      <w:rFonts w:eastAsia="SimSun"/>
      <w:lang w:eastAsia="ru-RU"/>
    </w:rPr>
  </w:style>
  <w:style w:type="paragraph" w:customStyle="1" w:styleId="02">
    <w:name w:val="текст02"/>
    <w:basedOn w:val="Normal"/>
    <w:uiPriority w:val="99"/>
    <w:rsid w:val="002D57E7"/>
    <w:pPr>
      <w:autoSpaceDE w:val="0"/>
      <w:autoSpaceDN w:val="0"/>
      <w:adjustRightInd w:val="0"/>
      <w:spacing w:before="120"/>
      <w:jc w:val="both"/>
    </w:pPr>
    <w:rPr>
      <w:lang w:eastAsia="ru-RU"/>
    </w:rPr>
  </w:style>
  <w:style w:type="paragraph" w:customStyle="1" w:styleId="13">
    <w:name w:val="Стиль Подзаголовка 1"/>
    <w:basedOn w:val="Normal"/>
    <w:uiPriority w:val="99"/>
    <w:rsid w:val="002D57E7"/>
    <w:pPr>
      <w:keepNext/>
      <w:numPr>
        <w:ilvl w:val="12"/>
      </w:numPr>
      <w:spacing w:before="240"/>
      <w:jc w:val="both"/>
    </w:pPr>
    <w:rPr>
      <w:b/>
      <w:bCs/>
      <w:i/>
      <w:iCs/>
      <w:lang w:eastAsia="ru-RU"/>
    </w:rPr>
  </w:style>
  <w:style w:type="paragraph" w:styleId="Signature">
    <w:name w:val="Signature"/>
    <w:basedOn w:val="Normal"/>
    <w:link w:val="SignatureChar1"/>
    <w:uiPriority w:val="99"/>
    <w:rsid w:val="002D57E7"/>
    <w:pPr>
      <w:ind w:left="4320"/>
    </w:pPr>
    <w:rPr>
      <w:sz w:val="24"/>
      <w:szCs w:val="24"/>
      <w:lang w:val="en-US"/>
    </w:rPr>
  </w:style>
  <w:style w:type="character" w:customStyle="1" w:styleId="SignatureChar">
    <w:name w:val="Signature Char"/>
    <w:basedOn w:val="DefaultParagraphFont"/>
    <w:uiPriority w:val="99"/>
    <w:rPr>
      <w:rFonts w:ascii="Times New Roman" w:hAnsi="Times New Roman"/>
      <w:lang w:val="x-none" w:eastAsia="en-US"/>
    </w:rPr>
  </w:style>
  <w:style w:type="character" w:customStyle="1" w:styleId="SignatureChar1">
    <w:name w:val="Signature Char1"/>
    <w:link w:val="Signature"/>
    <w:uiPriority w:val="99"/>
    <w:locked/>
    <w:rsid w:val="002D57E7"/>
    <w:rPr>
      <w:sz w:val="24"/>
      <w:lang w:val="en-US" w:eastAsia="en-US"/>
    </w:rPr>
  </w:style>
  <w:style w:type="character" w:customStyle="1" w:styleId="-0">
    <w:name w:val="Проспект -"/>
    <w:uiPriority w:val="99"/>
    <w:rsid w:val="002D57E7"/>
    <w:rPr>
      <w:b/>
      <w:i/>
      <w:lang w:val="ru-RU" w:eastAsia="x-none"/>
    </w:rPr>
  </w:style>
  <w:style w:type="paragraph" w:customStyle="1" w:styleId="ConsTitle">
    <w:name w:val="ConsTitle"/>
    <w:uiPriority w:val="99"/>
    <w:rsid w:val="002D57E7"/>
    <w:pPr>
      <w:widowControl w:val="0"/>
      <w:autoSpaceDE w:val="0"/>
      <w:autoSpaceDN w:val="0"/>
      <w:adjustRightInd w:val="0"/>
    </w:pPr>
    <w:rPr>
      <w:rFonts w:ascii="Arial" w:hAnsi="Arial" w:cs="Arial"/>
      <w:b/>
      <w:bCs/>
      <w:sz w:val="12"/>
      <w:szCs w:val="12"/>
    </w:rPr>
  </w:style>
  <w:style w:type="paragraph" w:customStyle="1" w:styleId="Style1">
    <w:name w:val="Style1"/>
    <w:uiPriority w:val="99"/>
    <w:rsid w:val="002D57E7"/>
    <w:pPr>
      <w:widowControl w:val="0"/>
      <w:autoSpaceDE w:val="0"/>
      <w:autoSpaceDN w:val="0"/>
    </w:pPr>
    <w:rPr>
      <w:rFonts w:ascii="Times New Roman" w:hAnsi="Times New Roman"/>
      <w:spacing w:val="-1"/>
      <w:kern w:val="65535"/>
      <w:position w:val="-1"/>
      <w:sz w:val="24"/>
      <w:szCs w:val="24"/>
      <w:lang w:val="en-US"/>
    </w:rPr>
  </w:style>
  <w:style w:type="paragraph" w:customStyle="1" w:styleId="TableText">
    <w:name w:val="Table Text"/>
    <w:uiPriority w:val="99"/>
    <w:rsid w:val="002D57E7"/>
    <w:pPr>
      <w:widowControl w:val="0"/>
    </w:pPr>
    <w:rPr>
      <w:rFonts w:ascii="Times New Roman" w:hAnsi="Times New Roman"/>
      <w:sz w:val="20"/>
      <w:szCs w:val="20"/>
    </w:rPr>
  </w:style>
  <w:style w:type="paragraph" w:customStyle="1" w:styleId="SUBST0">
    <w:name w:val="_SUBST"/>
    <w:basedOn w:val="Normal"/>
    <w:uiPriority w:val="99"/>
    <w:rsid w:val="002D57E7"/>
    <w:rPr>
      <w:b/>
      <w:i/>
      <w:color w:val="000000"/>
      <w:szCs w:val="24"/>
      <w:lang w:eastAsia="ru-RU"/>
    </w:rPr>
  </w:style>
  <w:style w:type="paragraph" w:customStyle="1" w:styleId="bt">
    <w:name w:val="Îñíîâíîé òåêñò.bt"/>
    <w:basedOn w:val="Normal"/>
    <w:uiPriority w:val="99"/>
    <w:rsid w:val="002D57E7"/>
    <w:pPr>
      <w:jc w:val="both"/>
    </w:pPr>
    <w:rPr>
      <w:lang w:val="en-US" w:eastAsia="ru-RU"/>
    </w:rPr>
  </w:style>
  <w:style w:type="character" w:customStyle="1" w:styleId="SUBST1">
    <w:name w:val="__SUBST"/>
    <w:uiPriority w:val="99"/>
    <w:rsid w:val="002D57E7"/>
    <w:rPr>
      <w:b/>
      <w:i/>
      <w:sz w:val="22"/>
    </w:rPr>
  </w:style>
  <w:style w:type="character" w:customStyle="1" w:styleId="-1">
    <w:name w:val="НС - текст Знак"/>
    <w:link w:val="-2"/>
    <w:uiPriority w:val="99"/>
    <w:locked/>
    <w:rsid w:val="002D57E7"/>
    <w:rPr>
      <w:sz w:val="24"/>
      <w:lang w:val="x-none" w:eastAsia="en-US"/>
    </w:rPr>
  </w:style>
  <w:style w:type="paragraph" w:customStyle="1" w:styleId="-2">
    <w:name w:val="НС - текст"/>
    <w:basedOn w:val="Normal"/>
    <w:link w:val="-1"/>
    <w:uiPriority w:val="99"/>
    <w:rsid w:val="002D57E7"/>
    <w:pPr>
      <w:tabs>
        <w:tab w:val="num" w:pos="0"/>
      </w:tabs>
      <w:spacing w:after="60"/>
      <w:ind w:firstLine="567"/>
      <w:jc w:val="both"/>
    </w:pPr>
    <w:rPr>
      <w:sz w:val="24"/>
      <w:szCs w:val="24"/>
    </w:rPr>
  </w:style>
  <w:style w:type="paragraph" w:styleId="Subtitle">
    <w:name w:val="Subtitle"/>
    <w:basedOn w:val="Normal"/>
    <w:link w:val="SubtitleChar1"/>
    <w:uiPriority w:val="99"/>
    <w:qFormat/>
    <w:locked/>
    <w:rsid w:val="002D57E7"/>
    <w:pPr>
      <w:jc w:val="center"/>
    </w:pPr>
    <w:rPr>
      <w:rFonts w:ascii="Arial" w:hAnsi="Arial" w:cs="Arial"/>
      <w:b/>
      <w:bCs/>
      <w:sz w:val="24"/>
      <w:szCs w:val="24"/>
      <w:lang w:eastAsia="ru-RU"/>
    </w:rPr>
  </w:style>
  <w:style w:type="character" w:customStyle="1" w:styleId="SubtitleChar">
    <w:name w:val="Subtitle Char"/>
    <w:basedOn w:val="DefaultParagraphFont"/>
    <w:uiPriority w:val="99"/>
    <w:rPr>
      <w:rFonts w:ascii="Cambria" w:hAnsi="Cambria"/>
      <w:sz w:val="24"/>
      <w:lang w:val="x-none" w:eastAsia="en-US"/>
    </w:rPr>
  </w:style>
  <w:style w:type="character" w:customStyle="1" w:styleId="SubtitleChar1">
    <w:name w:val="Subtitle Char1"/>
    <w:link w:val="Subtitle"/>
    <w:uiPriority w:val="99"/>
    <w:locked/>
    <w:rsid w:val="002D57E7"/>
    <w:rPr>
      <w:rFonts w:ascii="Arial" w:hAnsi="Arial"/>
      <w:b/>
      <w:sz w:val="24"/>
      <w:lang w:val="ru-RU" w:eastAsia="ru-RU"/>
    </w:rPr>
  </w:style>
  <w:style w:type="paragraph" w:customStyle="1" w:styleId="14">
    <w:name w:val="Комментарий 1"/>
    <w:basedOn w:val="Normal"/>
    <w:uiPriority w:val="99"/>
    <w:rsid w:val="002D57E7"/>
    <w:pPr>
      <w:spacing w:after="60"/>
      <w:ind w:left="340" w:hanging="340"/>
    </w:pPr>
    <w:rPr>
      <w:i/>
      <w:iCs/>
      <w:sz w:val="24"/>
      <w:szCs w:val="24"/>
      <w:lang w:eastAsia="ru-RU"/>
    </w:rPr>
  </w:style>
  <w:style w:type="paragraph" w:customStyle="1" w:styleId="Iniiaiieoaeno21">
    <w:name w:val="Iniiaiie oaeno 21"/>
    <w:basedOn w:val="Normal"/>
    <w:uiPriority w:val="99"/>
    <w:rsid w:val="002D57E7"/>
    <w:pPr>
      <w:autoSpaceDE w:val="0"/>
      <w:autoSpaceDN w:val="0"/>
      <w:ind w:firstLine="720"/>
      <w:jc w:val="both"/>
    </w:pPr>
    <w:rPr>
      <w:sz w:val="24"/>
      <w:szCs w:val="24"/>
      <w:lang w:eastAsia="ru-RU"/>
    </w:rPr>
  </w:style>
  <w:style w:type="paragraph" w:customStyle="1" w:styleId="MainText">
    <w:name w:val="MainText"/>
    <w:uiPriority w:val="99"/>
    <w:rsid w:val="002D57E7"/>
    <w:pPr>
      <w:overflowPunct w:val="0"/>
      <w:autoSpaceDE w:val="0"/>
      <w:autoSpaceDN w:val="0"/>
      <w:adjustRightInd w:val="0"/>
      <w:ind w:firstLine="567"/>
      <w:jc w:val="both"/>
      <w:textAlignment w:val="baseline"/>
    </w:pPr>
    <w:rPr>
      <w:rFonts w:ascii="PragmaticaC" w:hAnsi="PragmaticaC" w:cs="PragmaticaC"/>
      <w:color w:val="000000"/>
      <w:sz w:val="19"/>
      <w:szCs w:val="19"/>
      <w:lang w:val="en-US" w:eastAsia="en-US"/>
    </w:rPr>
  </w:style>
  <w:style w:type="paragraph" w:customStyle="1" w:styleId="NormalPrefix">
    <w:name w:val="Normal Prefix"/>
    <w:link w:val="NormalPrefixChar1"/>
    <w:uiPriority w:val="99"/>
    <w:rsid w:val="002D57E7"/>
    <w:pPr>
      <w:widowControl w:val="0"/>
      <w:spacing w:before="200" w:after="40"/>
    </w:pPr>
    <w:rPr>
      <w:rFonts w:ascii="Times New Roman" w:hAnsi="Times New Roman"/>
    </w:rPr>
  </w:style>
  <w:style w:type="paragraph" w:customStyle="1" w:styleId="022">
    <w:name w:val="текст022"/>
    <w:basedOn w:val="Normal"/>
    <w:uiPriority w:val="99"/>
    <w:rsid w:val="002D57E7"/>
    <w:pPr>
      <w:spacing w:before="60"/>
      <w:jc w:val="both"/>
    </w:pPr>
    <w:rPr>
      <w:lang w:eastAsia="ru-RU"/>
    </w:rPr>
  </w:style>
  <w:style w:type="character" w:customStyle="1" w:styleId="BodyTextIndentChar1">
    <w:name w:val="Body Text Indent Char1"/>
    <w:aliases w:val="Body Text 2 Char1 Char1,Основной текст с отступом Знак Char1,Основной с отступом Char1,Нумерованный список !! Char1,Îñíîâíîé òåêñò 1 Char1,Основной текст с отступом Знак Знак Char1,Основной текст с отступом Знак Знак Знак Char1"/>
    <w:link w:val="BodyTextIndent"/>
    <w:uiPriority w:val="99"/>
    <w:locked/>
    <w:rsid w:val="002D57E7"/>
    <w:rPr>
      <w:sz w:val="26"/>
      <w:lang w:val="ru-RU" w:eastAsia="ru-RU"/>
    </w:rPr>
  </w:style>
  <w:style w:type="paragraph" w:customStyle="1" w:styleId="15">
    <w:name w:val="Абзац списка1"/>
    <w:basedOn w:val="Normal"/>
    <w:uiPriority w:val="99"/>
    <w:rsid w:val="002D57E7"/>
    <w:pPr>
      <w:autoSpaceDE w:val="0"/>
      <w:autoSpaceDN w:val="0"/>
      <w:ind w:left="720"/>
      <w:contextualSpacing/>
    </w:pPr>
    <w:rPr>
      <w:sz w:val="20"/>
      <w:szCs w:val="20"/>
      <w:lang w:eastAsia="ru-RU"/>
    </w:rPr>
  </w:style>
  <w:style w:type="character" w:customStyle="1" w:styleId="ep">
    <w:name w:val="ep"/>
    <w:uiPriority w:val="99"/>
    <w:rsid w:val="002D57E7"/>
  </w:style>
  <w:style w:type="paragraph" w:customStyle="1" w:styleId="titledict">
    <w:name w:val="titledict"/>
    <w:basedOn w:val="Normal"/>
    <w:uiPriority w:val="99"/>
    <w:rsid w:val="002D57E7"/>
    <w:pPr>
      <w:spacing w:before="120" w:after="240"/>
    </w:pPr>
    <w:rPr>
      <w:vanish/>
      <w:sz w:val="24"/>
      <w:szCs w:val="24"/>
      <w:lang w:eastAsia="ru-RU"/>
    </w:rPr>
  </w:style>
  <w:style w:type="character" w:customStyle="1" w:styleId="epm">
    <w:name w:val="epm"/>
    <w:uiPriority w:val="99"/>
    <w:rsid w:val="002D57E7"/>
  </w:style>
  <w:style w:type="paragraph" w:customStyle="1" w:styleId="BodyText21">
    <w:name w:val="Body Text 21"/>
    <w:basedOn w:val="Normal"/>
    <w:uiPriority w:val="99"/>
    <w:rsid w:val="002D57E7"/>
    <w:pPr>
      <w:ind w:firstLine="709"/>
      <w:jc w:val="both"/>
    </w:pPr>
    <w:rPr>
      <w:sz w:val="24"/>
      <w:szCs w:val="20"/>
      <w:lang w:eastAsia="ru-RU"/>
    </w:rPr>
  </w:style>
  <w:style w:type="paragraph" w:styleId="EndnoteText">
    <w:name w:val="endnote text"/>
    <w:basedOn w:val="Normal"/>
    <w:link w:val="EndnoteTextChar1"/>
    <w:uiPriority w:val="99"/>
    <w:rsid w:val="002D57E7"/>
    <w:rPr>
      <w:sz w:val="20"/>
      <w:szCs w:val="20"/>
      <w:lang w:eastAsia="ru-RU"/>
    </w:rPr>
  </w:style>
  <w:style w:type="character" w:customStyle="1" w:styleId="EndnoteTextChar">
    <w:name w:val="Endnote Text Char"/>
    <w:basedOn w:val="DefaultParagraphFont"/>
    <w:uiPriority w:val="99"/>
    <w:rPr>
      <w:rFonts w:ascii="Times New Roman" w:hAnsi="Times New Roman"/>
      <w:sz w:val="20"/>
      <w:lang w:val="x-none" w:eastAsia="en-US"/>
    </w:rPr>
  </w:style>
  <w:style w:type="character" w:customStyle="1" w:styleId="EndnoteTextChar1">
    <w:name w:val="Endnote Text Char1"/>
    <w:link w:val="EndnoteText"/>
    <w:uiPriority w:val="99"/>
    <w:locked/>
    <w:rsid w:val="002D57E7"/>
    <w:rPr>
      <w:lang w:val="ru-RU" w:eastAsia="ru-RU"/>
    </w:rPr>
  </w:style>
  <w:style w:type="character" w:styleId="EndnoteReference">
    <w:name w:val="endnote reference"/>
    <w:basedOn w:val="DefaultParagraphFont"/>
    <w:uiPriority w:val="99"/>
    <w:rsid w:val="002D57E7"/>
    <w:rPr>
      <w:rFonts w:cs="Times New Roman"/>
      <w:vertAlign w:val="superscript"/>
    </w:rPr>
  </w:style>
  <w:style w:type="paragraph" w:customStyle="1" w:styleId="a5">
    <w:name w:val="для Годового Отчета"/>
    <w:basedOn w:val="Normal"/>
    <w:link w:val="a6"/>
    <w:uiPriority w:val="99"/>
    <w:rsid w:val="002D57E7"/>
    <w:pPr>
      <w:keepLines/>
      <w:spacing w:before="120" w:after="120" w:line="288" w:lineRule="auto"/>
      <w:contextualSpacing/>
      <w:jc w:val="both"/>
    </w:pPr>
    <w:rPr>
      <w:rFonts w:ascii="Arial" w:hAnsi="Arial" w:cs="Arial"/>
      <w:sz w:val="20"/>
      <w:szCs w:val="20"/>
      <w:lang w:eastAsia="ru-RU"/>
    </w:rPr>
  </w:style>
  <w:style w:type="character" w:customStyle="1" w:styleId="a6">
    <w:name w:val="для Годового Отчета Знак"/>
    <w:link w:val="a5"/>
    <w:uiPriority w:val="99"/>
    <w:locked/>
    <w:rsid w:val="002D57E7"/>
    <w:rPr>
      <w:rFonts w:ascii="Arial" w:hAnsi="Arial"/>
      <w:lang w:val="ru-RU" w:eastAsia="ru-RU"/>
    </w:rPr>
  </w:style>
  <w:style w:type="paragraph" w:customStyle="1" w:styleId="16">
    <w:name w:val="Знак Знак Знак Знак Знак Знак1"/>
    <w:basedOn w:val="Normal"/>
    <w:uiPriority w:val="99"/>
    <w:rsid w:val="002D57E7"/>
    <w:pPr>
      <w:tabs>
        <w:tab w:val="num" w:pos="360"/>
      </w:tabs>
      <w:spacing w:after="160" w:line="240" w:lineRule="exact"/>
      <w:ind w:left="360" w:hanging="360"/>
      <w:jc w:val="both"/>
    </w:pPr>
    <w:rPr>
      <w:rFonts w:ascii="Verdana" w:hAnsi="Verdana" w:cs="Verdana"/>
      <w:sz w:val="20"/>
      <w:szCs w:val="20"/>
      <w:lang w:val="en-US"/>
    </w:rPr>
  </w:style>
  <w:style w:type="character" w:customStyle="1" w:styleId="CommentTextChar1">
    <w:name w:val="Comment Text Char1"/>
    <w:link w:val="CommentText"/>
    <w:uiPriority w:val="99"/>
    <w:locked/>
    <w:rsid w:val="002D57E7"/>
    <w:rPr>
      <w:lang w:val="ru-RU" w:eastAsia="en-US"/>
    </w:rPr>
  </w:style>
  <w:style w:type="paragraph" w:customStyle="1" w:styleId="a7">
    <w:name w:val="СА текст"/>
    <w:basedOn w:val="Normal"/>
    <w:link w:val="a8"/>
    <w:uiPriority w:val="99"/>
    <w:rsid w:val="002D57E7"/>
    <w:pPr>
      <w:tabs>
        <w:tab w:val="num" w:pos="0"/>
      </w:tabs>
      <w:spacing w:after="60"/>
      <w:ind w:firstLine="567"/>
      <w:jc w:val="both"/>
    </w:pPr>
    <w:rPr>
      <w:rFonts w:cs="Arial"/>
      <w:sz w:val="24"/>
      <w:szCs w:val="24"/>
      <w:lang w:eastAsia="ru-RU"/>
    </w:rPr>
  </w:style>
  <w:style w:type="character" w:customStyle="1" w:styleId="a8">
    <w:name w:val="СА текст Знак"/>
    <w:link w:val="a7"/>
    <w:uiPriority w:val="99"/>
    <w:locked/>
    <w:rsid w:val="002D57E7"/>
    <w:rPr>
      <w:sz w:val="24"/>
      <w:lang w:val="ru-RU" w:eastAsia="ru-RU"/>
    </w:rPr>
  </w:style>
  <w:style w:type="paragraph" w:customStyle="1" w:styleId="210">
    <w:name w:val="Основной текст 21"/>
    <w:basedOn w:val="Normal"/>
    <w:uiPriority w:val="99"/>
    <w:rsid w:val="002D57E7"/>
    <w:pPr>
      <w:ind w:firstLine="709"/>
      <w:jc w:val="both"/>
    </w:pPr>
    <w:rPr>
      <w:sz w:val="24"/>
      <w:szCs w:val="20"/>
      <w:lang w:eastAsia="ru-RU"/>
    </w:rPr>
  </w:style>
  <w:style w:type="paragraph" w:customStyle="1" w:styleId="17">
    <w:name w:val="Основной текст с отступом1"/>
    <w:basedOn w:val="Normal"/>
    <w:uiPriority w:val="99"/>
    <w:rsid w:val="002D57E7"/>
    <w:pPr>
      <w:autoSpaceDE w:val="0"/>
      <w:autoSpaceDN w:val="0"/>
      <w:ind w:firstLine="709"/>
      <w:jc w:val="both"/>
    </w:pPr>
    <w:rPr>
      <w:sz w:val="20"/>
      <w:szCs w:val="20"/>
      <w:lang w:eastAsia="ru-RU"/>
    </w:rPr>
  </w:style>
  <w:style w:type="character" w:customStyle="1" w:styleId="blk">
    <w:name w:val="blk"/>
    <w:uiPriority w:val="99"/>
    <w:rsid w:val="002D57E7"/>
  </w:style>
  <w:style w:type="character" w:customStyle="1" w:styleId="u">
    <w:name w:val="u"/>
    <w:uiPriority w:val="99"/>
    <w:rsid w:val="002D57E7"/>
  </w:style>
  <w:style w:type="paragraph" w:customStyle="1" w:styleId="a9">
    <w:name w:val="Текст Стратегии"/>
    <w:basedOn w:val="Normal"/>
    <w:link w:val="aa"/>
    <w:uiPriority w:val="99"/>
    <w:rsid w:val="002D57E7"/>
    <w:pPr>
      <w:spacing w:before="120" w:line="276" w:lineRule="auto"/>
      <w:jc w:val="both"/>
    </w:pPr>
    <w:rPr>
      <w:rFonts w:eastAsia="Times New Roman"/>
      <w:sz w:val="24"/>
      <w:szCs w:val="24"/>
    </w:rPr>
  </w:style>
  <w:style w:type="character" w:customStyle="1" w:styleId="aa">
    <w:name w:val="Текст Стратегии Знак"/>
    <w:link w:val="a9"/>
    <w:uiPriority w:val="99"/>
    <w:locked/>
    <w:rsid w:val="002D57E7"/>
    <w:rPr>
      <w:rFonts w:eastAsia="Times New Roman"/>
      <w:sz w:val="24"/>
      <w:lang w:val="ru-RU" w:eastAsia="en-US"/>
    </w:rPr>
  </w:style>
  <w:style w:type="paragraph" w:customStyle="1" w:styleId="01squarebullet">
    <w:name w:val="01 square bullet"/>
    <w:basedOn w:val="Normal"/>
    <w:uiPriority w:val="99"/>
    <w:rsid w:val="002D57E7"/>
    <w:pPr>
      <w:numPr>
        <w:numId w:val="13"/>
      </w:numPr>
      <w:spacing w:before="120" w:after="60"/>
      <w:ind w:right="142"/>
    </w:pPr>
    <w:rPr>
      <w:sz w:val="26"/>
      <w:szCs w:val="20"/>
      <w:lang w:val="en-US"/>
    </w:rPr>
  </w:style>
  <w:style w:type="paragraph" w:customStyle="1" w:styleId="02dash">
    <w:name w:val="02 dash"/>
    <w:basedOn w:val="01squarebullet"/>
    <w:uiPriority w:val="99"/>
    <w:rsid w:val="002D57E7"/>
    <w:pPr>
      <w:numPr>
        <w:ilvl w:val="1"/>
      </w:numPr>
    </w:pPr>
  </w:style>
  <w:style w:type="paragraph" w:customStyle="1" w:styleId="03opensquarebullet">
    <w:name w:val="03 open square bullet"/>
    <w:basedOn w:val="02dash"/>
    <w:uiPriority w:val="99"/>
    <w:rsid w:val="002D57E7"/>
    <w:pPr>
      <w:numPr>
        <w:ilvl w:val="2"/>
      </w:numPr>
    </w:pPr>
  </w:style>
  <w:style w:type="paragraph" w:customStyle="1" w:styleId="04shortdash">
    <w:name w:val="04 short dash"/>
    <w:basedOn w:val="03opensquarebullet"/>
    <w:uiPriority w:val="99"/>
    <w:rsid w:val="002D57E7"/>
    <w:pPr>
      <w:numPr>
        <w:ilvl w:val="3"/>
      </w:numPr>
    </w:pPr>
  </w:style>
  <w:style w:type="paragraph" w:customStyle="1" w:styleId="-">
    <w:name w:val="НС - список"/>
    <w:basedOn w:val="-2"/>
    <w:uiPriority w:val="99"/>
    <w:rsid w:val="002D57E7"/>
    <w:pPr>
      <w:numPr>
        <w:numId w:val="14"/>
      </w:numPr>
      <w:tabs>
        <w:tab w:val="left" w:pos="709"/>
      </w:tabs>
      <w:ind w:left="709" w:hanging="284"/>
    </w:pPr>
    <w:rPr>
      <w:lang w:eastAsia="ru-RU"/>
    </w:rPr>
  </w:style>
  <w:style w:type="paragraph" w:customStyle="1" w:styleId="18">
    <w:name w:val="СА спис 1"/>
    <w:basedOn w:val="-"/>
    <w:link w:val="19"/>
    <w:uiPriority w:val="99"/>
    <w:rsid w:val="002D57E7"/>
    <w:pPr>
      <w:ind w:hanging="283"/>
    </w:pPr>
  </w:style>
  <w:style w:type="character" w:customStyle="1" w:styleId="19">
    <w:name w:val="СА спис 1 Знак"/>
    <w:link w:val="18"/>
    <w:uiPriority w:val="99"/>
    <w:locked/>
    <w:rsid w:val="002D57E7"/>
    <w:rPr>
      <w:sz w:val="24"/>
      <w:lang w:val="ru-RU" w:eastAsia="ru-RU"/>
    </w:rPr>
  </w:style>
  <w:style w:type="paragraph" w:styleId="TOCHeading">
    <w:name w:val="TOC Heading"/>
    <w:basedOn w:val="Heading1"/>
    <w:next w:val="Normal"/>
    <w:uiPriority w:val="99"/>
    <w:qFormat/>
    <w:rsid w:val="008A044F"/>
    <w:pPr>
      <w:outlineLvl w:val="9"/>
    </w:pPr>
    <w:rPr>
      <w:rFonts w:ascii="Cambria" w:eastAsia="Times New Roman" w:hAnsi="Cambria" w:cs="Times New Roman"/>
    </w:rPr>
  </w:style>
  <w:style w:type="character" w:customStyle="1" w:styleId="apple-converted-space">
    <w:name w:val="apple-converted-space"/>
    <w:uiPriority w:val="99"/>
    <w:rsid w:val="00F15ED8"/>
  </w:style>
  <w:style w:type="character" w:styleId="Emphasis">
    <w:name w:val="Emphasis"/>
    <w:basedOn w:val="DefaultParagraphFont"/>
    <w:uiPriority w:val="99"/>
    <w:qFormat/>
    <w:locked/>
    <w:rsid w:val="00F15ED8"/>
    <w:rPr>
      <w:rFonts w:cs="Times New Roman"/>
      <w:i/>
    </w:rPr>
  </w:style>
  <w:style w:type="paragraph" w:styleId="ListParagraph">
    <w:name w:val="List Paragraph"/>
    <w:basedOn w:val="Normal"/>
    <w:uiPriority w:val="99"/>
    <w:qFormat/>
    <w:rsid w:val="00F05576"/>
    <w:pPr>
      <w:autoSpaceDE w:val="0"/>
      <w:autoSpaceDN w:val="0"/>
      <w:ind w:left="720"/>
      <w:contextualSpacing/>
    </w:pPr>
    <w:rPr>
      <w:rFonts w:eastAsia="Times New Roman"/>
      <w:sz w:val="20"/>
      <w:szCs w:val="20"/>
      <w:lang w:eastAsia="ru-RU"/>
    </w:rPr>
  </w:style>
  <w:style w:type="character" w:customStyle="1" w:styleId="blk3">
    <w:name w:val="blk3"/>
    <w:uiPriority w:val="99"/>
    <w:rsid w:val="00633EBE"/>
  </w:style>
  <w:style w:type="paragraph" w:customStyle="1" w:styleId="22">
    <w:name w:val="Знак Знак Знак Знак Знак Знак2"/>
    <w:basedOn w:val="Normal"/>
    <w:uiPriority w:val="99"/>
    <w:rsid w:val="00B32355"/>
    <w:pPr>
      <w:tabs>
        <w:tab w:val="num" w:pos="360"/>
      </w:tabs>
      <w:spacing w:after="160" w:line="240" w:lineRule="exact"/>
      <w:ind w:left="360" w:hanging="360"/>
      <w:jc w:val="both"/>
    </w:pPr>
    <w:rPr>
      <w:rFonts w:ascii="Verdana" w:eastAsia="Times New Roman" w:hAnsi="Verdana" w:cs="Verdana"/>
      <w:sz w:val="20"/>
      <w:szCs w:val="20"/>
      <w:lang w:val="en-US"/>
    </w:rPr>
  </w:style>
  <w:style w:type="paragraph" w:customStyle="1" w:styleId="BoldItalicBasic">
    <w:name w:val="Bold Italic Basic"/>
    <w:basedOn w:val="Normal"/>
    <w:link w:val="BoldItalicBasicChar"/>
    <w:uiPriority w:val="99"/>
    <w:rsid w:val="001310B1"/>
    <w:pPr>
      <w:shd w:val="clear" w:color="auto" w:fill="FFFFFF"/>
      <w:ind w:firstLine="540"/>
      <w:jc w:val="both"/>
    </w:pPr>
    <w:rPr>
      <w:b/>
      <w:bCs/>
      <w:i/>
      <w:iCs/>
      <w:szCs w:val="20"/>
    </w:rPr>
  </w:style>
  <w:style w:type="character" w:customStyle="1" w:styleId="BoldItalicBasicChar">
    <w:name w:val="Bold Italic Basic Char"/>
    <w:link w:val="BoldItalicBasic"/>
    <w:uiPriority w:val="99"/>
    <w:locked/>
    <w:rsid w:val="001310B1"/>
    <w:rPr>
      <w:rFonts w:ascii="Times New Roman" w:hAnsi="Times New Roman"/>
      <w:b/>
      <w:i/>
      <w:sz w:val="20"/>
      <w:shd w:val="clear" w:color="auto" w:fill="FFFFFF"/>
      <w:lang w:val="x-none" w:eastAsia="en-US"/>
    </w:rPr>
  </w:style>
  <w:style w:type="character" w:customStyle="1" w:styleId="PlainTextChar">
    <w:name w:val="Plain Text Char"/>
    <w:aliases w:val="Текст Знак Знак Знак Знак Знак Знак Знак Знак Знак Знак Char,Òåêñò Çíàê Çíàê Çíàê Çíàê Çíàê Çíàê Çíàê Çíàê Çíàê Çíàê Char"/>
    <w:link w:val="PlainText"/>
    <w:uiPriority w:val="99"/>
    <w:locked/>
    <w:rsid w:val="001310B1"/>
    <w:rPr>
      <w:lang w:val="x-none" w:eastAsia="en-US"/>
    </w:rPr>
  </w:style>
  <w:style w:type="paragraph" w:styleId="PlainText">
    <w:name w:val="Plain Text"/>
    <w:aliases w:val="Текст Знак Знак Знак Знак Знак Знак Знак Знак Знак Знак,Òåêñò Çíàê Çíàê Çíàê Çíàê Çíàê Çíàê Çíàê Çíàê Çíàê Çíàê"/>
    <w:basedOn w:val="Normal"/>
    <w:link w:val="PlainTextChar"/>
    <w:uiPriority w:val="99"/>
    <w:rsid w:val="001310B1"/>
    <w:rPr>
      <w:rFonts w:ascii="Calibri" w:hAnsi="Calibri"/>
    </w:rPr>
  </w:style>
  <w:style w:type="character" w:customStyle="1" w:styleId="PlainTextChar1">
    <w:name w:val="Plain Text Char1"/>
    <w:aliases w:val="Текст Знак Знак Знак Знак Знак Знак Знак Знак Знак Знак Char1,Òåêñò Çíàê Çíàê Çíàê Çíàê Çíàê Çíàê Çíàê Çíàê Çíàê Çíàê Char1"/>
    <w:basedOn w:val="DefaultParagraphFont"/>
    <w:uiPriority w:val="99"/>
    <w:semiHidden/>
    <w:rsid w:val="00FC7E8B"/>
    <w:rPr>
      <w:rFonts w:ascii="Courier New" w:hAnsi="Courier New" w:cs="Courier New"/>
      <w:sz w:val="20"/>
      <w:szCs w:val="20"/>
      <w:lang w:eastAsia="en-US"/>
    </w:rPr>
  </w:style>
  <w:style w:type="character" w:customStyle="1" w:styleId="PlainTextChar138">
    <w:name w:val="Plain Text Char138"/>
    <w:aliases w:val="Текст Знак Знак Знак Знак Знак Знак Знак Знак Знак Знак Char137,Òåêñò Çíàê Çíàê Çíàê Çíàê Çíàê Çíàê Çíàê Çíàê Çíàê Çíàê Char137"/>
    <w:uiPriority w:val="99"/>
    <w:semiHidden/>
    <w:rPr>
      <w:rFonts w:ascii="Courier New" w:hAnsi="Courier New"/>
      <w:sz w:val="20"/>
      <w:lang w:val="x-none" w:eastAsia="en-US"/>
    </w:rPr>
  </w:style>
  <w:style w:type="character" w:customStyle="1" w:styleId="PlainTextChar137">
    <w:name w:val="Plain Text Char137"/>
    <w:aliases w:val="Текст Знак Знак Знак Знак Знак Знак Знак Знак Знак Знак Char136,Òåêñò Çíàê Çíàê Çíàê Çíàê Çíàê Çíàê Çíàê Çíàê Çíàê Çíàê Char136"/>
    <w:uiPriority w:val="99"/>
    <w:semiHidden/>
    <w:rPr>
      <w:rFonts w:ascii="Courier New" w:hAnsi="Courier New"/>
      <w:sz w:val="20"/>
      <w:lang w:val="x-none" w:eastAsia="en-US"/>
    </w:rPr>
  </w:style>
  <w:style w:type="character" w:customStyle="1" w:styleId="PlainTextChar136">
    <w:name w:val="Plain Text Char136"/>
    <w:aliases w:val="Текст Знак Знак Знак Знак Знак Знак Знак Знак Знак Знак Char135,Òåêñò Çíàê Çíàê Çíàê Çíàê Çíàê Çíàê Çíàê Çíàê Çíàê Çíàê Char135"/>
    <w:uiPriority w:val="99"/>
    <w:semiHidden/>
    <w:rPr>
      <w:rFonts w:ascii="Courier New" w:hAnsi="Courier New"/>
      <w:sz w:val="20"/>
      <w:lang w:val="x-none" w:eastAsia="en-US"/>
    </w:rPr>
  </w:style>
  <w:style w:type="character" w:customStyle="1" w:styleId="PlainTextChar135">
    <w:name w:val="Plain Text Char135"/>
    <w:aliases w:val="Текст Знак Знак Знак Знак Знак Знак Знак Знак Знак Знак Char134,Òåêñò Çíàê Çíàê Çíàê Çíàê Çíàê Çíàê Çíàê Çíàê Çíàê Çíàê Char134"/>
    <w:uiPriority w:val="99"/>
    <w:semiHidden/>
    <w:rPr>
      <w:rFonts w:ascii="Courier New" w:hAnsi="Courier New"/>
      <w:sz w:val="20"/>
      <w:lang w:val="x-none" w:eastAsia="en-US"/>
    </w:rPr>
  </w:style>
  <w:style w:type="character" w:customStyle="1" w:styleId="PlainTextChar134">
    <w:name w:val="Plain Text Char134"/>
    <w:aliases w:val="Текст Знак Знак Знак Знак Знак Знак Знак Знак Знак Знак Char133,Òåêñò Çíàê Çíàê Çíàê Çíàê Çíàê Çíàê Çíàê Çíàê Çíàê Çíàê Char133"/>
    <w:uiPriority w:val="99"/>
    <w:semiHidden/>
    <w:rPr>
      <w:rFonts w:ascii="Courier New" w:hAnsi="Courier New"/>
      <w:sz w:val="20"/>
      <w:lang w:val="x-none" w:eastAsia="en-US"/>
    </w:rPr>
  </w:style>
  <w:style w:type="character" w:customStyle="1" w:styleId="PlainTextChar133">
    <w:name w:val="Plain Text Char133"/>
    <w:aliases w:val="Текст Знак Знак Знак Знак Знак Знак Знак Знак Знак Знак Char132,Òåêñò Çíàê Çíàê Çíàê Çíàê Çíàê Çíàê Çíàê Çíàê Çíàê Çíàê Char132"/>
    <w:uiPriority w:val="99"/>
    <w:semiHidden/>
    <w:rPr>
      <w:rFonts w:ascii="Courier New" w:hAnsi="Courier New"/>
      <w:sz w:val="20"/>
      <w:lang w:val="x-none" w:eastAsia="en-US"/>
    </w:rPr>
  </w:style>
  <w:style w:type="character" w:customStyle="1" w:styleId="PlainTextChar132">
    <w:name w:val="Plain Text Char132"/>
    <w:aliases w:val="Текст Знак Знак Знак Знак Знак Знак Знак Знак Знак Знак Char131,Òåêñò Çíàê Çíàê Çíàê Çíàê Çíàê Çíàê Çíàê Çíàê Çíàê Çíàê Char131"/>
    <w:uiPriority w:val="99"/>
    <w:semiHidden/>
    <w:rPr>
      <w:rFonts w:ascii="Courier New" w:hAnsi="Courier New"/>
      <w:sz w:val="20"/>
      <w:lang w:val="x-none" w:eastAsia="en-US"/>
    </w:rPr>
  </w:style>
  <w:style w:type="character" w:customStyle="1" w:styleId="PlainTextChar131">
    <w:name w:val="Plain Text Char131"/>
    <w:aliases w:val="Текст Знак Знак Знак Знак Знак Знак Знак Знак Знак Знак Char130,Òåêñò Çíàê Çíàê Çíàê Çíàê Çíàê Çíàê Çíàê Çíàê Çíàê Çíàê Char130"/>
    <w:uiPriority w:val="99"/>
    <w:semiHidden/>
    <w:rPr>
      <w:rFonts w:ascii="Courier New" w:hAnsi="Courier New"/>
      <w:sz w:val="20"/>
      <w:lang w:val="x-none" w:eastAsia="en-US"/>
    </w:rPr>
  </w:style>
  <w:style w:type="character" w:customStyle="1" w:styleId="PlainTextChar130">
    <w:name w:val="Plain Text Char130"/>
    <w:aliases w:val="Текст Знак Знак Знак Знак Знак Знак Знак Знак Знак Знак Char129,Òåêñò Çíàê Çíàê Çíàê Çíàê Çíàê Çíàê Çíàê Çíàê Çíàê Çíàê Char129"/>
    <w:uiPriority w:val="99"/>
    <w:semiHidden/>
    <w:rPr>
      <w:rFonts w:ascii="Courier New" w:hAnsi="Courier New"/>
      <w:sz w:val="20"/>
      <w:lang w:val="x-none" w:eastAsia="en-US"/>
    </w:rPr>
  </w:style>
  <w:style w:type="character" w:customStyle="1" w:styleId="PlainTextChar129">
    <w:name w:val="Plain Text Char129"/>
    <w:aliases w:val="Текст Знак Знак Знак Знак Знак Знак Знак Знак Знак Знак Char128,Òåêñò Çíàê Çíàê Çíàê Çíàê Çíàê Çíàê Çíàê Çíàê Çíàê Çíàê Char128"/>
    <w:uiPriority w:val="99"/>
    <w:semiHidden/>
    <w:rPr>
      <w:rFonts w:ascii="Courier New" w:hAnsi="Courier New"/>
      <w:sz w:val="20"/>
      <w:lang w:val="x-none" w:eastAsia="en-US"/>
    </w:rPr>
  </w:style>
  <w:style w:type="character" w:customStyle="1" w:styleId="PlainTextChar128">
    <w:name w:val="Plain Text Char128"/>
    <w:aliases w:val="Текст Знак Знак Знак Знак Знак Знак Знак Знак Знак Знак Char127,Òåêñò Çíàê Çíàê Çíàê Çíàê Çíàê Çíàê Çíàê Çíàê Çíàê Çíàê Char127"/>
    <w:uiPriority w:val="99"/>
    <w:semiHidden/>
    <w:rPr>
      <w:rFonts w:ascii="Courier New" w:hAnsi="Courier New"/>
      <w:sz w:val="20"/>
      <w:lang w:val="x-none" w:eastAsia="en-US"/>
    </w:rPr>
  </w:style>
  <w:style w:type="character" w:customStyle="1" w:styleId="PlainTextChar127">
    <w:name w:val="Plain Text Char127"/>
    <w:aliases w:val="Текст Знак Знак Знак Знак Знак Знак Знак Знак Знак Знак Char126,Òåêñò Çíàê Çíàê Çíàê Çíàê Çíàê Çíàê Çíàê Çíàê Çíàê Çíàê Char126"/>
    <w:uiPriority w:val="99"/>
    <w:semiHidden/>
    <w:rPr>
      <w:rFonts w:ascii="Courier New" w:hAnsi="Courier New"/>
      <w:sz w:val="20"/>
      <w:lang w:val="x-none" w:eastAsia="en-US"/>
    </w:rPr>
  </w:style>
  <w:style w:type="character" w:customStyle="1" w:styleId="PlainTextChar126">
    <w:name w:val="Plain Text Char126"/>
    <w:aliases w:val="Текст Знак Знак Знак Знак Знак Знак Знак Знак Знак Знак Char125,Òåêñò Çíàê Çíàê Çíàê Çíàê Çíàê Çíàê Çíàê Çíàê Çíàê Çíàê Char125"/>
    <w:uiPriority w:val="99"/>
    <w:semiHidden/>
    <w:rPr>
      <w:rFonts w:ascii="Courier New" w:hAnsi="Courier New"/>
      <w:sz w:val="20"/>
      <w:lang w:val="x-none" w:eastAsia="en-US"/>
    </w:rPr>
  </w:style>
  <w:style w:type="character" w:customStyle="1" w:styleId="PlainTextChar125">
    <w:name w:val="Plain Text Char125"/>
    <w:aliases w:val="Текст Знак Знак Знак Знак Знак Знак Знак Знак Знак Знак Char124,Òåêñò Çíàê Çíàê Çíàê Çíàê Çíàê Çíàê Çíàê Çíàê Çíàê Çíàê Char124"/>
    <w:uiPriority w:val="99"/>
    <w:semiHidden/>
    <w:rPr>
      <w:rFonts w:ascii="Courier New" w:hAnsi="Courier New"/>
      <w:sz w:val="20"/>
      <w:lang w:val="x-none" w:eastAsia="en-US"/>
    </w:rPr>
  </w:style>
  <w:style w:type="character" w:customStyle="1" w:styleId="PlainTextChar124">
    <w:name w:val="Plain Text Char124"/>
    <w:aliases w:val="Текст Знак Знак Знак Знак Знак Знак Знак Знак Знак Знак Char123,Òåêñò Çíàê Çíàê Çíàê Çíàê Çíàê Çíàê Çíàê Çíàê Çíàê Çíàê Char123"/>
    <w:uiPriority w:val="99"/>
    <w:semiHidden/>
    <w:rPr>
      <w:rFonts w:ascii="Courier New" w:hAnsi="Courier New"/>
      <w:sz w:val="20"/>
      <w:lang w:val="x-none" w:eastAsia="en-US"/>
    </w:rPr>
  </w:style>
  <w:style w:type="character" w:customStyle="1" w:styleId="PlainTextChar123">
    <w:name w:val="Plain Text Char123"/>
    <w:aliases w:val="Текст Знак Знак Знак Знак Знак Знак Знак Знак Знак Знак Char122,Òåêñò Çíàê Çíàê Çíàê Çíàê Çíàê Çíàê Çíàê Çíàê Çíàê Çíàê Char122"/>
    <w:uiPriority w:val="99"/>
    <w:semiHidden/>
    <w:rPr>
      <w:rFonts w:ascii="Courier New" w:hAnsi="Courier New"/>
      <w:sz w:val="20"/>
      <w:lang w:val="x-none" w:eastAsia="en-US"/>
    </w:rPr>
  </w:style>
  <w:style w:type="character" w:customStyle="1" w:styleId="PlainTextChar122">
    <w:name w:val="Plain Text Char122"/>
    <w:aliases w:val="Текст Знак Знак Знак Знак Знак Знак Знак Знак Знак Знак Char121,Òåêñò Çíàê Çíàê Çíàê Çíàê Çíàê Çíàê Çíàê Çíàê Çíàê Çíàê Char121"/>
    <w:uiPriority w:val="99"/>
    <w:semiHidden/>
    <w:rPr>
      <w:rFonts w:ascii="Courier New" w:hAnsi="Courier New"/>
      <w:sz w:val="20"/>
      <w:lang w:val="x-none" w:eastAsia="en-US"/>
    </w:rPr>
  </w:style>
  <w:style w:type="character" w:customStyle="1" w:styleId="PlainTextChar121">
    <w:name w:val="Plain Text Char121"/>
    <w:aliases w:val="Текст Знак Знак Знак Знак Знак Знак Знак Знак Знак Знак Char120,Òåêñò Çíàê Çíàê Çíàê Çíàê Çíàê Çíàê Çíàê Çíàê Çíàê Çíàê Char120"/>
    <w:uiPriority w:val="99"/>
    <w:semiHidden/>
    <w:rPr>
      <w:rFonts w:ascii="Courier New" w:hAnsi="Courier New"/>
      <w:sz w:val="20"/>
      <w:lang w:val="x-none" w:eastAsia="en-US"/>
    </w:rPr>
  </w:style>
  <w:style w:type="character" w:customStyle="1" w:styleId="PlainTextChar120">
    <w:name w:val="Plain Text Char120"/>
    <w:aliases w:val="Текст Знак Знак Знак Знак Знак Знак Знак Знак Знак Знак Char119,Òåêñò Çíàê Çíàê Çíàê Çíàê Çíàê Çíàê Çíàê Çíàê Çíàê Çíàê Char119"/>
    <w:uiPriority w:val="99"/>
    <w:semiHidden/>
    <w:rPr>
      <w:rFonts w:ascii="Courier New" w:hAnsi="Courier New"/>
      <w:sz w:val="20"/>
      <w:lang w:val="x-none" w:eastAsia="en-US"/>
    </w:rPr>
  </w:style>
  <w:style w:type="character" w:customStyle="1" w:styleId="PlainTextChar119">
    <w:name w:val="Plain Text Char119"/>
    <w:aliases w:val="Текст Знак Знак Знак Знак Знак Знак Знак Знак Знак Знак Char118,Òåêñò Çíàê Çíàê Çíàê Çíàê Çíàê Çíàê Çíàê Çíàê Çíàê Çíàê Char118"/>
    <w:uiPriority w:val="99"/>
    <w:semiHidden/>
    <w:rPr>
      <w:rFonts w:ascii="Courier New" w:hAnsi="Courier New"/>
      <w:sz w:val="20"/>
      <w:lang w:val="x-none" w:eastAsia="en-US"/>
    </w:rPr>
  </w:style>
  <w:style w:type="character" w:customStyle="1" w:styleId="PlainTextChar118">
    <w:name w:val="Plain Text Char118"/>
    <w:aliases w:val="Текст Знак Знак Знак Знак Знак Знак Знак Знак Знак Знак Char117,Òåêñò Çíàê Çíàê Çíàê Çíàê Çíàê Çíàê Çíàê Çíàê Çíàê Çíàê Char117"/>
    <w:uiPriority w:val="99"/>
    <w:semiHidden/>
    <w:rPr>
      <w:rFonts w:ascii="Courier New" w:hAnsi="Courier New"/>
      <w:sz w:val="20"/>
      <w:lang w:val="x-none" w:eastAsia="en-US"/>
    </w:rPr>
  </w:style>
  <w:style w:type="character" w:customStyle="1" w:styleId="PlainTextChar117">
    <w:name w:val="Plain Text Char117"/>
    <w:aliases w:val="Текст Знак Знак Знак Знак Знак Знак Знак Знак Знак Знак Char116,Òåêñò Çíàê Çíàê Çíàê Çíàê Çíàê Çíàê Çíàê Çíàê Çíàê Çíàê Char116"/>
    <w:uiPriority w:val="99"/>
    <w:semiHidden/>
    <w:rPr>
      <w:rFonts w:ascii="Courier New" w:hAnsi="Courier New"/>
      <w:sz w:val="20"/>
      <w:lang w:val="x-none" w:eastAsia="en-US"/>
    </w:rPr>
  </w:style>
  <w:style w:type="character" w:customStyle="1" w:styleId="PlainTextChar116">
    <w:name w:val="Plain Text Char116"/>
    <w:aliases w:val="Текст Знак Знак Знак Знак Знак Знак Знак Знак Знак Знак Char115,Òåêñò Çíàê Çíàê Çíàê Çíàê Çíàê Çíàê Çíàê Çíàê Çíàê Çíàê Char115"/>
    <w:uiPriority w:val="99"/>
    <w:semiHidden/>
    <w:rPr>
      <w:rFonts w:ascii="Courier New" w:hAnsi="Courier New"/>
      <w:sz w:val="20"/>
      <w:lang w:val="x-none" w:eastAsia="en-US"/>
    </w:rPr>
  </w:style>
  <w:style w:type="character" w:customStyle="1" w:styleId="PlainTextChar115">
    <w:name w:val="Plain Text Char115"/>
    <w:aliases w:val="Текст Знак Знак Знак Знак Знак Знак Знак Знак Знак Знак Char114,Òåêñò Çíàê Çíàê Çíàê Çíàê Çíàê Çíàê Çíàê Çíàê Çíàê Çíàê Char114"/>
    <w:uiPriority w:val="99"/>
    <w:semiHidden/>
    <w:rPr>
      <w:rFonts w:ascii="Courier New" w:hAnsi="Courier New"/>
      <w:sz w:val="20"/>
      <w:lang w:val="x-none" w:eastAsia="en-US"/>
    </w:rPr>
  </w:style>
  <w:style w:type="character" w:customStyle="1" w:styleId="PlainTextChar114">
    <w:name w:val="Plain Text Char114"/>
    <w:aliases w:val="Текст Знак Знак Знак Знак Знак Знак Знак Знак Знак Знак Char113,Òåêñò Çíàê Çíàê Çíàê Çíàê Çíàê Çíàê Çíàê Çíàê Çíàê Çíàê Char113"/>
    <w:uiPriority w:val="99"/>
    <w:semiHidden/>
    <w:rPr>
      <w:rFonts w:ascii="Courier New" w:hAnsi="Courier New"/>
      <w:sz w:val="20"/>
      <w:lang w:val="x-none" w:eastAsia="en-US"/>
    </w:rPr>
  </w:style>
  <w:style w:type="character" w:customStyle="1" w:styleId="PlainTextChar113">
    <w:name w:val="Plain Text Char113"/>
    <w:aliases w:val="Текст Знак Знак Знак Знак Знак Знак Знак Знак Знак Знак Char112,Òåêñò Çíàê Çíàê Çíàê Çíàê Çíàê Çíàê Çíàê Çíàê Çíàê Çíàê Char112"/>
    <w:uiPriority w:val="99"/>
    <w:semiHidden/>
    <w:rPr>
      <w:rFonts w:ascii="Courier New" w:hAnsi="Courier New"/>
      <w:sz w:val="20"/>
      <w:lang w:val="x-none" w:eastAsia="en-US"/>
    </w:rPr>
  </w:style>
  <w:style w:type="character" w:customStyle="1" w:styleId="PlainTextChar112">
    <w:name w:val="Plain Text Char112"/>
    <w:aliases w:val="Текст Знак Знак Знак Знак Знак Знак Знак Знак Знак Знак Char111,Òåêñò Çíàê Çíàê Çíàê Çíàê Çíàê Çíàê Çíàê Çíàê Çíàê Çíàê Char111"/>
    <w:uiPriority w:val="99"/>
    <w:semiHidden/>
    <w:rPr>
      <w:rFonts w:ascii="Courier New" w:hAnsi="Courier New"/>
      <w:sz w:val="20"/>
      <w:lang w:val="x-none" w:eastAsia="en-US"/>
    </w:rPr>
  </w:style>
  <w:style w:type="character" w:customStyle="1" w:styleId="PlainTextChar111">
    <w:name w:val="Plain Text Char111"/>
    <w:aliases w:val="Текст Знак Знак Знак Знак Знак Знак Знак Знак Знак Знак Char110,Òåêñò Çíàê Çíàê Çíàê Çíàê Çíàê Çíàê Çíàê Çíàê Çíàê Çíàê Char110"/>
    <w:uiPriority w:val="99"/>
    <w:semiHidden/>
    <w:rPr>
      <w:rFonts w:ascii="Courier New" w:hAnsi="Courier New"/>
      <w:sz w:val="20"/>
      <w:lang w:val="x-none" w:eastAsia="en-US"/>
    </w:rPr>
  </w:style>
  <w:style w:type="character" w:customStyle="1" w:styleId="PlainTextChar110">
    <w:name w:val="Plain Text Char110"/>
    <w:aliases w:val="Текст Знак Знак Знак Знак Знак Знак Знак Знак Знак Знак Char19,Òåêñò Çíàê Çíàê Çíàê Çíàê Çíàê Çíàê Çíàê Çíàê Çíàê Çíàê Char19"/>
    <w:uiPriority w:val="99"/>
    <w:semiHidden/>
    <w:rPr>
      <w:rFonts w:ascii="Courier New" w:hAnsi="Courier New"/>
      <w:sz w:val="20"/>
      <w:lang w:val="x-none" w:eastAsia="en-US"/>
    </w:rPr>
  </w:style>
  <w:style w:type="character" w:customStyle="1" w:styleId="PlainTextChar19">
    <w:name w:val="Plain Text Char19"/>
    <w:aliases w:val="Текст Знак Знак Знак Знак Знак Знак Знак Знак Знак Знак Char18,Òåêñò Çíàê Çíàê Çíàê Çíàê Çíàê Çíàê Çíàê Çíàê Çíàê Çíàê Char18"/>
    <w:uiPriority w:val="99"/>
    <w:semiHidden/>
    <w:rPr>
      <w:rFonts w:ascii="Courier New" w:hAnsi="Courier New"/>
      <w:sz w:val="20"/>
      <w:lang w:val="x-none" w:eastAsia="en-US"/>
    </w:rPr>
  </w:style>
  <w:style w:type="character" w:customStyle="1" w:styleId="PlainTextChar18">
    <w:name w:val="Plain Text Char18"/>
    <w:aliases w:val="Текст Знак Знак Знак Знак Знак Знак Знак Знак Знак Знак Char17,Òåêñò Çíàê Çíàê Çíàê Çíàê Çíàê Çíàê Çíàê Çíàê Çíàê Çíàê Char17"/>
    <w:uiPriority w:val="99"/>
    <w:semiHidden/>
    <w:rPr>
      <w:rFonts w:ascii="Courier New" w:hAnsi="Courier New"/>
      <w:sz w:val="20"/>
      <w:lang w:val="x-none" w:eastAsia="en-US"/>
    </w:rPr>
  </w:style>
  <w:style w:type="character" w:customStyle="1" w:styleId="PlainTextChar17">
    <w:name w:val="Plain Text Char17"/>
    <w:aliases w:val="Текст Знак Знак Знак Знак Знак Знак Знак Знак Знак Знак Char16,Òåêñò Çíàê Çíàê Çíàê Çíàê Çíàê Çíàê Çíàê Çíàê Çíàê Çíàê Char16"/>
    <w:uiPriority w:val="99"/>
    <w:semiHidden/>
    <w:rPr>
      <w:rFonts w:ascii="Courier New" w:hAnsi="Courier New"/>
      <w:sz w:val="20"/>
      <w:lang w:val="x-none" w:eastAsia="en-US"/>
    </w:rPr>
  </w:style>
  <w:style w:type="character" w:customStyle="1" w:styleId="PlainTextChar16">
    <w:name w:val="Plain Text Char16"/>
    <w:aliases w:val="Текст Знак Знак Знак Знак Знак Знак Знак Знак Знак Знак Char15,Òåêñò Çíàê Çíàê Çíàê Çíàê Çíàê Çíàê Çíàê Çíàê Çíàê Çíàê Char15"/>
    <w:uiPriority w:val="99"/>
    <w:semiHidden/>
    <w:rPr>
      <w:rFonts w:ascii="Courier New" w:hAnsi="Courier New"/>
      <w:sz w:val="20"/>
      <w:lang w:val="x-none" w:eastAsia="en-US"/>
    </w:rPr>
  </w:style>
  <w:style w:type="character" w:customStyle="1" w:styleId="PlainTextChar15">
    <w:name w:val="Plain Text Char15"/>
    <w:aliases w:val="Текст Знак Знак Знак Знак Знак Знак Знак Знак Знак Знак Char14,Òåêñò Çíàê Çíàê Çíàê Çíàê Çíàê Çíàê Çíàê Çíàê Çíàê Çíàê Char14"/>
    <w:uiPriority w:val="99"/>
    <w:semiHidden/>
    <w:rPr>
      <w:rFonts w:ascii="Courier New" w:hAnsi="Courier New"/>
      <w:sz w:val="20"/>
      <w:lang w:val="x-none" w:eastAsia="en-US"/>
    </w:rPr>
  </w:style>
  <w:style w:type="character" w:customStyle="1" w:styleId="PlainTextChar14">
    <w:name w:val="Plain Text Char14"/>
    <w:aliases w:val="Текст Знак Знак Знак Знак Знак Знак Знак Знак Знак Знак Char13,Òåêñò Çíàê Çíàê Çíàê Çíàê Çíàê Çíàê Çíàê Çíàê Çíàê Çíàê Char13"/>
    <w:uiPriority w:val="99"/>
    <w:semiHidden/>
    <w:rPr>
      <w:rFonts w:ascii="Courier New" w:hAnsi="Courier New"/>
      <w:sz w:val="20"/>
      <w:lang w:val="x-none" w:eastAsia="en-US"/>
    </w:rPr>
  </w:style>
  <w:style w:type="character" w:customStyle="1" w:styleId="PlainTextChar13">
    <w:name w:val="Plain Text Char13"/>
    <w:aliases w:val="Текст Знак Знак Знак Знак Знак Знак Знак Знак Знак Знак Char12,Òåêñò Çíàê Çíàê Çíàê Çíàê Çíàê Çíàê Çíàê Çíàê Çíàê Çíàê Char12"/>
    <w:uiPriority w:val="99"/>
    <w:semiHidden/>
    <w:rPr>
      <w:rFonts w:ascii="Courier New" w:hAnsi="Courier New"/>
      <w:sz w:val="20"/>
      <w:lang w:val="x-none" w:eastAsia="en-US"/>
    </w:rPr>
  </w:style>
  <w:style w:type="character" w:customStyle="1" w:styleId="PlainTextChar12">
    <w:name w:val="Plain Text Char12"/>
    <w:aliases w:val="Текст Знак Знак Знак Знак Знак Знак Знак Знак Знак Знак Char11,Òåêñò Çíàê Çíàê Çíàê Çíàê Çíàê Çíàê Çíàê Çíàê Çíàê Çíàê Char11"/>
    <w:uiPriority w:val="99"/>
    <w:semiHidden/>
    <w:rPr>
      <w:rFonts w:ascii="Courier New" w:hAnsi="Courier New"/>
      <w:sz w:val="20"/>
      <w:lang w:val="x-none" w:eastAsia="en-US"/>
    </w:rPr>
  </w:style>
  <w:style w:type="character" w:customStyle="1" w:styleId="PlainTextChar11">
    <w:name w:val="Plain Text Char11"/>
    <w:uiPriority w:val="99"/>
    <w:semiHidden/>
    <w:rsid w:val="001310B1"/>
    <w:rPr>
      <w:rFonts w:ascii="Courier New" w:hAnsi="Courier New"/>
      <w:sz w:val="20"/>
      <w:lang w:val="x-none" w:eastAsia="en-US"/>
    </w:rPr>
  </w:style>
  <w:style w:type="character" w:customStyle="1" w:styleId="Basic1Char">
    <w:name w:val="Basic1 Char"/>
    <w:link w:val="Basic1"/>
    <w:uiPriority w:val="99"/>
    <w:locked/>
    <w:rsid w:val="001310B1"/>
    <w:rPr>
      <w:b/>
      <w:i/>
    </w:rPr>
  </w:style>
  <w:style w:type="paragraph" w:customStyle="1" w:styleId="Basic1">
    <w:name w:val="Basic1"/>
    <w:basedOn w:val="Normal"/>
    <w:link w:val="Basic1Char"/>
    <w:uiPriority w:val="99"/>
    <w:rsid w:val="001310B1"/>
    <w:pPr>
      <w:autoSpaceDE w:val="0"/>
      <w:autoSpaceDN w:val="0"/>
      <w:ind w:firstLine="539"/>
      <w:jc w:val="both"/>
    </w:pPr>
    <w:rPr>
      <w:rFonts w:ascii="Calibri" w:hAnsi="Calibri"/>
      <w:b/>
      <w:bCs/>
      <w:i/>
      <w:iCs/>
      <w:lang w:eastAsia="ru-RU"/>
    </w:rPr>
  </w:style>
  <w:style w:type="paragraph" w:customStyle="1" w:styleId="211">
    <w:name w:val="Основной текст 211"/>
    <w:basedOn w:val="Normal"/>
    <w:uiPriority w:val="99"/>
    <w:rsid w:val="0090798D"/>
    <w:pPr>
      <w:ind w:firstLine="709"/>
      <w:jc w:val="both"/>
    </w:pPr>
    <w:rPr>
      <w:sz w:val="24"/>
      <w:szCs w:val="20"/>
      <w:lang w:eastAsia="ru-RU"/>
    </w:rPr>
  </w:style>
  <w:style w:type="paragraph" w:customStyle="1" w:styleId="110">
    <w:name w:val="Основной текст с отступом11"/>
    <w:basedOn w:val="Normal"/>
    <w:uiPriority w:val="99"/>
    <w:rsid w:val="0090798D"/>
    <w:pPr>
      <w:autoSpaceDE w:val="0"/>
      <w:autoSpaceDN w:val="0"/>
      <w:ind w:firstLine="709"/>
      <w:jc w:val="both"/>
    </w:pPr>
    <w:rPr>
      <w:sz w:val="20"/>
      <w:szCs w:val="20"/>
      <w:lang w:eastAsia="ru-RU"/>
    </w:rPr>
  </w:style>
  <w:style w:type="paragraph" w:customStyle="1" w:styleId="1a">
    <w:name w:val="Знак Знак1 Знак Знак Знак"/>
    <w:basedOn w:val="Normal"/>
    <w:uiPriority w:val="99"/>
    <w:rsid w:val="0090798D"/>
    <w:pPr>
      <w:tabs>
        <w:tab w:val="num" w:pos="360"/>
      </w:tabs>
      <w:spacing w:after="160" w:line="240" w:lineRule="exact"/>
    </w:pPr>
    <w:rPr>
      <w:noProof/>
      <w:sz w:val="24"/>
      <w:szCs w:val="24"/>
      <w:lang w:val="en-US" w:eastAsia="ru-RU"/>
    </w:rPr>
  </w:style>
  <w:style w:type="character" w:customStyle="1" w:styleId="OT-">
    <w:name w:val="OT-ИВ Знак"/>
    <w:uiPriority w:val="99"/>
    <w:locked/>
    <w:rsid w:val="0090798D"/>
    <w:rPr>
      <w:b/>
      <w:sz w:val="24"/>
      <w:lang w:val="en-US" w:eastAsia="en-US"/>
    </w:rPr>
  </w:style>
  <w:style w:type="paragraph" w:customStyle="1" w:styleId="ab">
    <w:name w:val="НС текст"/>
    <w:basedOn w:val="Normal"/>
    <w:link w:val="ac"/>
    <w:uiPriority w:val="99"/>
    <w:rsid w:val="0090798D"/>
    <w:pPr>
      <w:tabs>
        <w:tab w:val="num" w:pos="0"/>
      </w:tabs>
      <w:spacing w:after="60"/>
      <w:ind w:firstLine="567"/>
      <w:jc w:val="both"/>
    </w:pPr>
    <w:rPr>
      <w:rFonts w:cs="Arial"/>
      <w:sz w:val="24"/>
      <w:szCs w:val="24"/>
      <w:lang w:eastAsia="ru-RU"/>
    </w:rPr>
  </w:style>
  <w:style w:type="character" w:customStyle="1" w:styleId="ac">
    <w:name w:val="НС текст Знак"/>
    <w:link w:val="ab"/>
    <w:uiPriority w:val="99"/>
    <w:locked/>
    <w:rsid w:val="0090798D"/>
    <w:rPr>
      <w:sz w:val="24"/>
      <w:lang w:val="ru-RU" w:eastAsia="ru-RU"/>
    </w:rPr>
  </w:style>
  <w:style w:type="paragraph" w:customStyle="1" w:styleId="23">
    <w:name w:val="Основной текст с отступом2"/>
    <w:basedOn w:val="Normal"/>
    <w:uiPriority w:val="99"/>
    <w:rsid w:val="0090798D"/>
    <w:pPr>
      <w:autoSpaceDE w:val="0"/>
      <w:autoSpaceDN w:val="0"/>
      <w:ind w:firstLine="709"/>
      <w:jc w:val="both"/>
    </w:pPr>
    <w:rPr>
      <w:sz w:val="20"/>
      <w:szCs w:val="20"/>
      <w:lang w:eastAsia="ru-RU"/>
    </w:rPr>
  </w:style>
  <w:style w:type="paragraph" w:customStyle="1" w:styleId="220">
    <w:name w:val="Основной текст 22"/>
    <w:basedOn w:val="Normal"/>
    <w:uiPriority w:val="99"/>
    <w:rsid w:val="0090798D"/>
    <w:pPr>
      <w:ind w:firstLine="709"/>
      <w:jc w:val="both"/>
    </w:pPr>
    <w:rPr>
      <w:sz w:val="24"/>
      <w:szCs w:val="20"/>
      <w:lang w:eastAsia="ru-RU"/>
    </w:rPr>
  </w:style>
  <w:style w:type="character" w:customStyle="1" w:styleId="ConsNormalChar">
    <w:name w:val="ConsNormal Char"/>
    <w:link w:val="ConsNormal"/>
    <w:uiPriority w:val="99"/>
    <w:locked/>
    <w:rsid w:val="00D21E8B"/>
    <w:rPr>
      <w:rFonts w:ascii="Arial" w:hAnsi="Arial"/>
      <w:sz w:val="16"/>
      <w:lang w:val="ru-RU" w:eastAsia="ru-RU"/>
    </w:rPr>
  </w:style>
  <w:style w:type="paragraph" w:customStyle="1" w:styleId="Header11">
    <w:name w:val="Header11"/>
    <w:basedOn w:val="Normal"/>
    <w:link w:val="Header11Char"/>
    <w:uiPriority w:val="99"/>
    <w:rsid w:val="00587537"/>
    <w:pPr>
      <w:ind w:firstLine="539"/>
      <w:jc w:val="both"/>
    </w:pPr>
    <w:rPr>
      <w:rFonts w:eastAsia="Times New Roman"/>
      <w:szCs w:val="20"/>
    </w:rPr>
  </w:style>
  <w:style w:type="character" w:customStyle="1" w:styleId="Header11Char">
    <w:name w:val="Header11 Char"/>
    <w:link w:val="Header11"/>
    <w:uiPriority w:val="99"/>
    <w:locked/>
    <w:rsid w:val="00587537"/>
    <w:rPr>
      <w:rFonts w:eastAsia="Times New Roman"/>
      <w:sz w:val="22"/>
      <w:lang w:val="ru-RU" w:eastAsia="en-US"/>
    </w:rPr>
  </w:style>
  <w:style w:type="character" w:customStyle="1" w:styleId="CharChar5">
    <w:name w:val="Char Char5"/>
    <w:uiPriority w:val="99"/>
    <w:locked/>
    <w:rsid w:val="009265E7"/>
    <w:rPr>
      <w:rFonts w:ascii="Times New Roman" w:hAnsi="Times New Roman"/>
      <w:sz w:val="20"/>
    </w:rPr>
  </w:style>
  <w:style w:type="character" w:customStyle="1" w:styleId="CharChar2">
    <w:name w:val="Char Char2"/>
    <w:uiPriority w:val="99"/>
    <w:locked/>
    <w:rsid w:val="009265E7"/>
    <w:rPr>
      <w:rFonts w:ascii="Times New Roman" w:hAnsi="Times New Roman"/>
      <w:sz w:val="20"/>
      <w:lang w:val="x-none" w:eastAsia="ru-RU"/>
    </w:rPr>
  </w:style>
  <w:style w:type="paragraph" w:customStyle="1" w:styleId="24">
    <w:name w:val="Абзац списка2"/>
    <w:basedOn w:val="Normal"/>
    <w:uiPriority w:val="99"/>
    <w:rsid w:val="009265E7"/>
    <w:pPr>
      <w:spacing w:line="240" w:lineRule="atLeast"/>
      <w:ind w:left="720" w:firstLine="539"/>
      <w:contextualSpacing/>
      <w:jc w:val="both"/>
    </w:pPr>
    <w:rPr>
      <w:rFonts w:ascii="Calibri" w:hAnsi="Calibri"/>
      <w:lang w:eastAsia="ru-RU"/>
    </w:rPr>
  </w:style>
  <w:style w:type="paragraph" w:styleId="List3">
    <w:name w:val="List 3"/>
    <w:basedOn w:val="Normal"/>
    <w:uiPriority w:val="99"/>
    <w:locked/>
    <w:rsid w:val="00D20E11"/>
    <w:pPr>
      <w:ind w:left="849" w:hanging="283"/>
    </w:pPr>
  </w:style>
  <w:style w:type="character" w:customStyle="1" w:styleId="NormalPrefixChar1">
    <w:name w:val="Normal Prefix Char1"/>
    <w:link w:val="NormalPrefix"/>
    <w:uiPriority w:val="99"/>
    <w:locked/>
    <w:rsid w:val="00D20E11"/>
    <w:rPr>
      <w:sz w:val="22"/>
      <w:lang w:val="ru-RU" w:eastAsia="ru-RU"/>
    </w:rPr>
  </w:style>
  <w:style w:type="paragraph" w:customStyle="1" w:styleId="msonormalcxspmiddle">
    <w:name w:val="msonormalcxspmiddle"/>
    <w:basedOn w:val="Normal"/>
    <w:uiPriority w:val="99"/>
    <w:rsid w:val="00D20E11"/>
    <w:pPr>
      <w:spacing w:before="100" w:beforeAutospacing="1" w:after="100" w:afterAutospacing="1"/>
    </w:pPr>
    <w:rPr>
      <w:sz w:val="24"/>
      <w:szCs w:val="24"/>
      <w:lang w:eastAsia="ru-RU"/>
    </w:rPr>
  </w:style>
  <w:style w:type="character" w:customStyle="1" w:styleId="CharChar51">
    <w:name w:val="Char Char51"/>
    <w:uiPriority w:val="99"/>
    <w:locked/>
    <w:rsid w:val="00372B65"/>
    <w:rPr>
      <w:lang w:val="ru-RU" w:eastAsia="en-US"/>
    </w:rPr>
  </w:style>
  <w:style w:type="character" w:customStyle="1" w:styleId="DeltaViewMoveDestination">
    <w:name w:val="DeltaView Move Destination"/>
    <w:uiPriority w:val="99"/>
    <w:rsid w:val="009C16C5"/>
    <w:rPr>
      <w:color w:val="00C000"/>
      <w:u w:val="double"/>
    </w:rPr>
  </w:style>
  <w:style w:type="character" w:customStyle="1" w:styleId="DeltaViewDeletion">
    <w:name w:val="DeltaView Deletion"/>
    <w:uiPriority w:val="99"/>
    <w:rsid w:val="009C16C5"/>
    <w:rPr>
      <w:strike/>
      <w:color w:val="FF0000"/>
    </w:rPr>
  </w:style>
  <w:style w:type="character" w:customStyle="1" w:styleId="ad">
    <w:name w:val="Комментарии Знак"/>
    <w:link w:val="ae"/>
    <w:uiPriority w:val="99"/>
    <w:locked/>
    <w:rsid w:val="00591F56"/>
    <w:rPr>
      <w:rFonts w:ascii="Arial" w:hAnsi="Arial"/>
      <w:i/>
      <w:vanish/>
      <w:sz w:val="24"/>
      <w:lang w:val="ru-RU" w:eastAsia="ru-RU"/>
    </w:rPr>
  </w:style>
  <w:style w:type="paragraph" w:customStyle="1" w:styleId="ae">
    <w:name w:val="Комментарии"/>
    <w:basedOn w:val="Normal"/>
    <w:link w:val="ad"/>
    <w:uiPriority w:val="99"/>
    <w:rsid w:val="00591F56"/>
    <w:pPr>
      <w:autoSpaceDE w:val="0"/>
      <w:autoSpaceDN w:val="0"/>
      <w:adjustRightInd w:val="0"/>
      <w:ind w:firstLine="720"/>
      <w:jc w:val="both"/>
    </w:pPr>
    <w:rPr>
      <w:rFonts w:ascii="Arial" w:hAnsi="Arial" w:cs="Arial"/>
      <w:i/>
      <w:vanish/>
      <w:sz w:val="24"/>
      <w:szCs w:val="24"/>
      <w:lang w:eastAsia="ru-RU"/>
    </w:rPr>
  </w:style>
  <w:style w:type="character" w:customStyle="1" w:styleId="ConsNormal0">
    <w:name w:val="ConsNormal Знак"/>
    <w:uiPriority w:val="99"/>
    <w:rsid w:val="00A12824"/>
    <w:rPr>
      <w:rFonts w:ascii="Arial" w:hAnsi="Arial"/>
      <w:sz w:val="16"/>
      <w:lang w:val="ru-RU" w:eastAsia="ru-RU"/>
    </w:rPr>
  </w:style>
  <w:style w:type="paragraph" w:customStyle="1" w:styleId="-3">
    <w:name w:val="текст-письма"/>
    <w:basedOn w:val="Normal"/>
    <w:uiPriority w:val="99"/>
    <w:rsid w:val="00A12824"/>
    <w:pPr>
      <w:ind w:firstLine="720"/>
      <w:jc w:val="both"/>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924850">
      <w:marLeft w:val="0"/>
      <w:marRight w:val="0"/>
      <w:marTop w:val="0"/>
      <w:marBottom w:val="0"/>
      <w:divBdr>
        <w:top w:val="none" w:sz="0" w:space="0" w:color="auto"/>
        <w:left w:val="none" w:sz="0" w:space="0" w:color="auto"/>
        <w:bottom w:val="none" w:sz="0" w:space="0" w:color="auto"/>
        <w:right w:val="none" w:sz="0" w:space="0" w:color="auto"/>
      </w:divBdr>
    </w:div>
    <w:div w:id="1982924851">
      <w:marLeft w:val="0"/>
      <w:marRight w:val="0"/>
      <w:marTop w:val="0"/>
      <w:marBottom w:val="0"/>
      <w:divBdr>
        <w:top w:val="none" w:sz="0" w:space="0" w:color="auto"/>
        <w:left w:val="none" w:sz="0" w:space="0" w:color="auto"/>
        <w:bottom w:val="none" w:sz="0" w:space="0" w:color="auto"/>
        <w:right w:val="none" w:sz="0" w:space="0" w:color="auto"/>
      </w:divBdr>
    </w:div>
    <w:div w:id="1982924852">
      <w:marLeft w:val="0"/>
      <w:marRight w:val="0"/>
      <w:marTop w:val="0"/>
      <w:marBottom w:val="0"/>
      <w:divBdr>
        <w:top w:val="none" w:sz="0" w:space="0" w:color="auto"/>
        <w:left w:val="none" w:sz="0" w:space="0" w:color="auto"/>
        <w:bottom w:val="none" w:sz="0" w:space="0" w:color="auto"/>
        <w:right w:val="none" w:sz="0" w:space="0" w:color="auto"/>
      </w:divBdr>
    </w:div>
    <w:div w:id="1982924853">
      <w:marLeft w:val="0"/>
      <w:marRight w:val="0"/>
      <w:marTop w:val="0"/>
      <w:marBottom w:val="0"/>
      <w:divBdr>
        <w:top w:val="none" w:sz="0" w:space="0" w:color="auto"/>
        <w:left w:val="none" w:sz="0" w:space="0" w:color="auto"/>
        <w:bottom w:val="none" w:sz="0" w:space="0" w:color="auto"/>
        <w:right w:val="none" w:sz="0" w:space="0" w:color="auto"/>
      </w:divBdr>
    </w:div>
    <w:div w:id="1982924854">
      <w:marLeft w:val="0"/>
      <w:marRight w:val="0"/>
      <w:marTop w:val="0"/>
      <w:marBottom w:val="0"/>
      <w:divBdr>
        <w:top w:val="none" w:sz="0" w:space="0" w:color="auto"/>
        <w:left w:val="none" w:sz="0" w:space="0" w:color="auto"/>
        <w:bottom w:val="none" w:sz="0" w:space="0" w:color="auto"/>
        <w:right w:val="none" w:sz="0" w:space="0" w:color="auto"/>
      </w:divBdr>
    </w:div>
    <w:div w:id="1982924855">
      <w:marLeft w:val="0"/>
      <w:marRight w:val="0"/>
      <w:marTop w:val="0"/>
      <w:marBottom w:val="0"/>
      <w:divBdr>
        <w:top w:val="none" w:sz="0" w:space="0" w:color="auto"/>
        <w:left w:val="none" w:sz="0" w:space="0" w:color="auto"/>
        <w:bottom w:val="none" w:sz="0" w:space="0" w:color="auto"/>
        <w:right w:val="none" w:sz="0" w:space="0" w:color="auto"/>
      </w:divBdr>
    </w:div>
    <w:div w:id="1982924856">
      <w:marLeft w:val="0"/>
      <w:marRight w:val="0"/>
      <w:marTop w:val="0"/>
      <w:marBottom w:val="0"/>
      <w:divBdr>
        <w:top w:val="none" w:sz="0" w:space="0" w:color="auto"/>
        <w:left w:val="none" w:sz="0" w:space="0" w:color="auto"/>
        <w:bottom w:val="none" w:sz="0" w:space="0" w:color="auto"/>
        <w:right w:val="none" w:sz="0" w:space="0" w:color="auto"/>
      </w:divBdr>
    </w:div>
    <w:div w:id="1982924857">
      <w:marLeft w:val="0"/>
      <w:marRight w:val="0"/>
      <w:marTop w:val="0"/>
      <w:marBottom w:val="0"/>
      <w:divBdr>
        <w:top w:val="none" w:sz="0" w:space="0" w:color="auto"/>
        <w:left w:val="none" w:sz="0" w:space="0" w:color="auto"/>
        <w:bottom w:val="none" w:sz="0" w:space="0" w:color="auto"/>
        <w:right w:val="none" w:sz="0" w:space="0" w:color="auto"/>
      </w:divBdr>
    </w:div>
    <w:div w:id="1982924858">
      <w:marLeft w:val="0"/>
      <w:marRight w:val="0"/>
      <w:marTop w:val="0"/>
      <w:marBottom w:val="0"/>
      <w:divBdr>
        <w:top w:val="none" w:sz="0" w:space="0" w:color="auto"/>
        <w:left w:val="none" w:sz="0" w:space="0" w:color="auto"/>
        <w:bottom w:val="none" w:sz="0" w:space="0" w:color="auto"/>
        <w:right w:val="none" w:sz="0" w:space="0" w:color="auto"/>
      </w:divBdr>
    </w:div>
    <w:div w:id="1982924859">
      <w:marLeft w:val="0"/>
      <w:marRight w:val="0"/>
      <w:marTop w:val="0"/>
      <w:marBottom w:val="0"/>
      <w:divBdr>
        <w:top w:val="none" w:sz="0" w:space="0" w:color="auto"/>
        <w:left w:val="none" w:sz="0" w:space="0" w:color="auto"/>
        <w:bottom w:val="none" w:sz="0" w:space="0" w:color="auto"/>
        <w:right w:val="none" w:sz="0" w:space="0" w:color="auto"/>
      </w:divBdr>
    </w:div>
    <w:div w:id="1982924860">
      <w:marLeft w:val="0"/>
      <w:marRight w:val="0"/>
      <w:marTop w:val="0"/>
      <w:marBottom w:val="0"/>
      <w:divBdr>
        <w:top w:val="none" w:sz="0" w:space="0" w:color="auto"/>
        <w:left w:val="none" w:sz="0" w:space="0" w:color="auto"/>
        <w:bottom w:val="none" w:sz="0" w:space="0" w:color="auto"/>
        <w:right w:val="none" w:sz="0" w:space="0" w:color="auto"/>
      </w:divBdr>
    </w:div>
    <w:div w:id="1982924861">
      <w:marLeft w:val="0"/>
      <w:marRight w:val="0"/>
      <w:marTop w:val="0"/>
      <w:marBottom w:val="0"/>
      <w:divBdr>
        <w:top w:val="none" w:sz="0" w:space="0" w:color="auto"/>
        <w:left w:val="none" w:sz="0" w:space="0" w:color="auto"/>
        <w:bottom w:val="none" w:sz="0" w:space="0" w:color="auto"/>
        <w:right w:val="none" w:sz="0" w:space="0" w:color="auto"/>
      </w:divBdr>
    </w:div>
    <w:div w:id="1982924862">
      <w:marLeft w:val="0"/>
      <w:marRight w:val="0"/>
      <w:marTop w:val="0"/>
      <w:marBottom w:val="0"/>
      <w:divBdr>
        <w:top w:val="none" w:sz="0" w:space="0" w:color="auto"/>
        <w:left w:val="none" w:sz="0" w:space="0" w:color="auto"/>
        <w:bottom w:val="none" w:sz="0" w:space="0" w:color="auto"/>
        <w:right w:val="none" w:sz="0" w:space="0" w:color="auto"/>
      </w:divBdr>
    </w:div>
    <w:div w:id="1982924863">
      <w:marLeft w:val="0"/>
      <w:marRight w:val="0"/>
      <w:marTop w:val="0"/>
      <w:marBottom w:val="0"/>
      <w:divBdr>
        <w:top w:val="none" w:sz="0" w:space="0" w:color="auto"/>
        <w:left w:val="none" w:sz="0" w:space="0" w:color="auto"/>
        <w:bottom w:val="none" w:sz="0" w:space="0" w:color="auto"/>
        <w:right w:val="none" w:sz="0" w:space="0" w:color="auto"/>
      </w:divBdr>
    </w:div>
    <w:div w:id="1982924864">
      <w:marLeft w:val="0"/>
      <w:marRight w:val="0"/>
      <w:marTop w:val="0"/>
      <w:marBottom w:val="0"/>
      <w:divBdr>
        <w:top w:val="none" w:sz="0" w:space="0" w:color="auto"/>
        <w:left w:val="none" w:sz="0" w:space="0" w:color="auto"/>
        <w:bottom w:val="none" w:sz="0" w:space="0" w:color="auto"/>
        <w:right w:val="none" w:sz="0" w:space="0" w:color="auto"/>
      </w:divBdr>
    </w:div>
    <w:div w:id="1982924865">
      <w:marLeft w:val="0"/>
      <w:marRight w:val="0"/>
      <w:marTop w:val="0"/>
      <w:marBottom w:val="0"/>
      <w:divBdr>
        <w:top w:val="none" w:sz="0" w:space="0" w:color="auto"/>
        <w:left w:val="none" w:sz="0" w:space="0" w:color="auto"/>
        <w:bottom w:val="none" w:sz="0" w:space="0" w:color="auto"/>
        <w:right w:val="none" w:sz="0" w:space="0" w:color="auto"/>
      </w:divBdr>
    </w:div>
    <w:div w:id="1982924866">
      <w:marLeft w:val="0"/>
      <w:marRight w:val="0"/>
      <w:marTop w:val="0"/>
      <w:marBottom w:val="0"/>
      <w:divBdr>
        <w:top w:val="none" w:sz="0" w:space="0" w:color="auto"/>
        <w:left w:val="none" w:sz="0" w:space="0" w:color="auto"/>
        <w:bottom w:val="none" w:sz="0" w:space="0" w:color="auto"/>
        <w:right w:val="none" w:sz="0" w:space="0" w:color="auto"/>
      </w:divBdr>
    </w:div>
    <w:div w:id="1982924867">
      <w:marLeft w:val="0"/>
      <w:marRight w:val="0"/>
      <w:marTop w:val="0"/>
      <w:marBottom w:val="0"/>
      <w:divBdr>
        <w:top w:val="none" w:sz="0" w:space="0" w:color="auto"/>
        <w:left w:val="none" w:sz="0" w:space="0" w:color="auto"/>
        <w:bottom w:val="none" w:sz="0" w:space="0" w:color="auto"/>
        <w:right w:val="none" w:sz="0" w:space="0" w:color="auto"/>
      </w:divBdr>
    </w:div>
    <w:div w:id="1982924868">
      <w:marLeft w:val="0"/>
      <w:marRight w:val="0"/>
      <w:marTop w:val="0"/>
      <w:marBottom w:val="0"/>
      <w:divBdr>
        <w:top w:val="none" w:sz="0" w:space="0" w:color="auto"/>
        <w:left w:val="none" w:sz="0" w:space="0" w:color="auto"/>
        <w:bottom w:val="none" w:sz="0" w:space="0" w:color="auto"/>
        <w:right w:val="none" w:sz="0" w:space="0" w:color="auto"/>
      </w:divBdr>
    </w:div>
    <w:div w:id="1982924869">
      <w:marLeft w:val="0"/>
      <w:marRight w:val="0"/>
      <w:marTop w:val="0"/>
      <w:marBottom w:val="0"/>
      <w:divBdr>
        <w:top w:val="none" w:sz="0" w:space="0" w:color="auto"/>
        <w:left w:val="none" w:sz="0" w:space="0" w:color="auto"/>
        <w:bottom w:val="none" w:sz="0" w:space="0" w:color="auto"/>
        <w:right w:val="none" w:sz="0" w:space="0" w:color="auto"/>
      </w:divBdr>
    </w:div>
    <w:div w:id="1982924870">
      <w:marLeft w:val="0"/>
      <w:marRight w:val="0"/>
      <w:marTop w:val="0"/>
      <w:marBottom w:val="0"/>
      <w:divBdr>
        <w:top w:val="none" w:sz="0" w:space="0" w:color="auto"/>
        <w:left w:val="none" w:sz="0" w:space="0" w:color="auto"/>
        <w:bottom w:val="none" w:sz="0" w:space="0" w:color="auto"/>
        <w:right w:val="none" w:sz="0" w:space="0" w:color="auto"/>
      </w:divBdr>
    </w:div>
    <w:div w:id="1982924871">
      <w:marLeft w:val="0"/>
      <w:marRight w:val="0"/>
      <w:marTop w:val="0"/>
      <w:marBottom w:val="0"/>
      <w:divBdr>
        <w:top w:val="none" w:sz="0" w:space="0" w:color="auto"/>
        <w:left w:val="none" w:sz="0" w:space="0" w:color="auto"/>
        <w:bottom w:val="none" w:sz="0" w:space="0" w:color="auto"/>
        <w:right w:val="none" w:sz="0" w:space="0" w:color="auto"/>
      </w:divBdr>
    </w:div>
    <w:div w:id="1982924872">
      <w:marLeft w:val="0"/>
      <w:marRight w:val="0"/>
      <w:marTop w:val="0"/>
      <w:marBottom w:val="0"/>
      <w:divBdr>
        <w:top w:val="none" w:sz="0" w:space="0" w:color="auto"/>
        <w:left w:val="none" w:sz="0" w:space="0" w:color="auto"/>
        <w:bottom w:val="none" w:sz="0" w:space="0" w:color="auto"/>
        <w:right w:val="none" w:sz="0" w:space="0" w:color="auto"/>
      </w:divBdr>
    </w:div>
    <w:div w:id="1982924873">
      <w:marLeft w:val="0"/>
      <w:marRight w:val="0"/>
      <w:marTop w:val="0"/>
      <w:marBottom w:val="0"/>
      <w:divBdr>
        <w:top w:val="none" w:sz="0" w:space="0" w:color="auto"/>
        <w:left w:val="none" w:sz="0" w:space="0" w:color="auto"/>
        <w:bottom w:val="none" w:sz="0" w:space="0" w:color="auto"/>
        <w:right w:val="none" w:sz="0" w:space="0" w:color="auto"/>
      </w:divBdr>
    </w:div>
    <w:div w:id="1982924874">
      <w:marLeft w:val="0"/>
      <w:marRight w:val="0"/>
      <w:marTop w:val="0"/>
      <w:marBottom w:val="0"/>
      <w:divBdr>
        <w:top w:val="none" w:sz="0" w:space="0" w:color="auto"/>
        <w:left w:val="none" w:sz="0" w:space="0" w:color="auto"/>
        <w:bottom w:val="none" w:sz="0" w:space="0" w:color="auto"/>
        <w:right w:val="none" w:sz="0" w:space="0" w:color="auto"/>
      </w:divBdr>
    </w:div>
    <w:div w:id="1982924875">
      <w:marLeft w:val="0"/>
      <w:marRight w:val="0"/>
      <w:marTop w:val="0"/>
      <w:marBottom w:val="0"/>
      <w:divBdr>
        <w:top w:val="none" w:sz="0" w:space="0" w:color="auto"/>
        <w:left w:val="none" w:sz="0" w:space="0" w:color="auto"/>
        <w:bottom w:val="none" w:sz="0" w:space="0" w:color="auto"/>
        <w:right w:val="none" w:sz="0" w:space="0" w:color="auto"/>
      </w:divBdr>
    </w:div>
    <w:div w:id="1982924876">
      <w:marLeft w:val="0"/>
      <w:marRight w:val="0"/>
      <w:marTop w:val="0"/>
      <w:marBottom w:val="0"/>
      <w:divBdr>
        <w:top w:val="none" w:sz="0" w:space="0" w:color="auto"/>
        <w:left w:val="none" w:sz="0" w:space="0" w:color="auto"/>
        <w:bottom w:val="none" w:sz="0" w:space="0" w:color="auto"/>
        <w:right w:val="none" w:sz="0" w:space="0" w:color="auto"/>
      </w:divBdr>
    </w:div>
    <w:div w:id="1982924877">
      <w:marLeft w:val="0"/>
      <w:marRight w:val="0"/>
      <w:marTop w:val="0"/>
      <w:marBottom w:val="0"/>
      <w:divBdr>
        <w:top w:val="none" w:sz="0" w:space="0" w:color="auto"/>
        <w:left w:val="none" w:sz="0" w:space="0" w:color="auto"/>
        <w:bottom w:val="none" w:sz="0" w:space="0" w:color="auto"/>
        <w:right w:val="none" w:sz="0" w:space="0" w:color="auto"/>
      </w:divBdr>
    </w:div>
    <w:div w:id="1982924878">
      <w:marLeft w:val="0"/>
      <w:marRight w:val="0"/>
      <w:marTop w:val="0"/>
      <w:marBottom w:val="0"/>
      <w:divBdr>
        <w:top w:val="none" w:sz="0" w:space="0" w:color="auto"/>
        <w:left w:val="none" w:sz="0" w:space="0" w:color="auto"/>
        <w:bottom w:val="none" w:sz="0" w:space="0" w:color="auto"/>
        <w:right w:val="none" w:sz="0" w:space="0" w:color="auto"/>
      </w:divBdr>
    </w:div>
    <w:div w:id="1982924879">
      <w:marLeft w:val="0"/>
      <w:marRight w:val="0"/>
      <w:marTop w:val="0"/>
      <w:marBottom w:val="0"/>
      <w:divBdr>
        <w:top w:val="none" w:sz="0" w:space="0" w:color="auto"/>
        <w:left w:val="none" w:sz="0" w:space="0" w:color="auto"/>
        <w:bottom w:val="none" w:sz="0" w:space="0" w:color="auto"/>
        <w:right w:val="none" w:sz="0" w:space="0" w:color="auto"/>
      </w:divBdr>
    </w:div>
    <w:div w:id="1982924880">
      <w:marLeft w:val="0"/>
      <w:marRight w:val="0"/>
      <w:marTop w:val="0"/>
      <w:marBottom w:val="0"/>
      <w:divBdr>
        <w:top w:val="none" w:sz="0" w:space="0" w:color="auto"/>
        <w:left w:val="none" w:sz="0" w:space="0" w:color="auto"/>
        <w:bottom w:val="none" w:sz="0" w:space="0" w:color="auto"/>
        <w:right w:val="none" w:sz="0" w:space="0" w:color="auto"/>
      </w:divBdr>
    </w:div>
    <w:div w:id="1982924881">
      <w:marLeft w:val="0"/>
      <w:marRight w:val="0"/>
      <w:marTop w:val="0"/>
      <w:marBottom w:val="0"/>
      <w:divBdr>
        <w:top w:val="none" w:sz="0" w:space="0" w:color="auto"/>
        <w:left w:val="none" w:sz="0" w:space="0" w:color="auto"/>
        <w:bottom w:val="none" w:sz="0" w:space="0" w:color="auto"/>
        <w:right w:val="none" w:sz="0" w:space="0" w:color="auto"/>
      </w:divBdr>
    </w:div>
    <w:div w:id="1982924882">
      <w:marLeft w:val="0"/>
      <w:marRight w:val="0"/>
      <w:marTop w:val="0"/>
      <w:marBottom w:val="0"/>
      <w:divBdr>
        <w:top w:val="none" w:sz="0" w:space="0" w:color="auto"/>
        <w:left w:val="none" w:sz="0" w:space="0" w:color="auto"/>
        <w:bottom w:val="none" w:sz="0" w:space="0" w:color="auto"/>
        <w:right w:val="none" w:sz="0" w:space="0" w:color="auto"/>
      </w:divBdr>
    </w:div>
    <w:div w:id="1982924883">
      <w:marLeft w:val="0"/>
      <w:marRight w:val="0"/>
      <w:marTop w:val="0"/>
      <w:marBottom w:val="0"/>
      <w:divBdr>
        <w:top w:val="none" w:sz="0" w:space="0" w:color="auto"/>
        <w:left w:val="none" w:sz="0" w:space="0" w:color="auto"/>
        <w:bottom w:val="none" w:sz="0" w:space="0" w:color="auto"/>
        <w:right w:val="none" w:sz="0" w:space="0" w:color="auto"/>
      </w:divBdr>
    </w:div>
    <w:div w:id="1982924884">
      <w:marLeft w:val="0"/>
      <w:marRight w:val="0"/>
      <w:marTop w:val="0"/>
      <w:marBottom w:val="0"/>
      <w:divBdr>
        <w:top w:val="none" w:sz="0" w:space="0" w:color="auto"/>
        <w:left w:val="none" w:sz="0" w:space="0" w:color="auto"/>
        <w:bottom w:val="none" w:sz="0" w:space="0" w:color="auto"/>
        <w:right w:val="none" w:sz="0" w:space="0" w:color="auto"/>
      </w:divBdr>
    </w:div>
    <w:div w:id="1982924885">
      <w:marLeft w:val="0"/>
      <w:marRight w:val="0"/>
      <w:marTop w:val="0"/>
      <w:marBottom w:val="0"/>
      <w:divBdr>
        <w:top w:val="none" w:sz="0" w:space="0" w:color="auto"/>
        <w:left w:val="none" w:sz="0" w:space="0" w:color="auto"/>
        <w:bottom w:val="none" w:sz="0" w:space="0" w:color="auto"/>
        <w:right w:val="none" w:sz="0" w:space="0" w:color="auto"/>
      </w:divBdr>
    </w:div>
    <w:div w:id="1982924886">
      <w:marLeft w:val="0"/>
      <w:marRight w:val="0"/>
      <w:marTop w:val="0"/>
      <w:marBottom w:val="0"/>
      <w:divBdr>
        <w:top w:val="none" w:sz="0" w:space="0" w:color="auto"/>
        <w:left w:val="none" w:sz="0" w:space="0" w:color="auto"/>
        <w:bottom w:val="none" w:sz="0" w:space="0" w:color="auto"/>
        <w:right w:val="none" w:sz="0" w:space="0" w:color="auto"/>
      </w:divBdr>
    </w:div>
    <w:div w:id="1982924887">
      <w:marLeft w:val="0"/>
      <w:marRight w:val="0"/>
      <w:marTop w:val="0"/>
      <w:marBottom w:val="0"/>
      <w:divBdr>
        <w:top w:val="none" w:sz="0" w:space="0" w:color="auto"/>
        <w:left w:val="none" w:sz="0" w:space="0" w:color="auto"/>
        <w:bottom w:val="none" w:sz="0" w:space="0" w:color="auto"/>
        <w:right w:val="none" w:sz="0" w:space="0" w:color="auto"/>
      </w:divBdr>
    </w:div>
    <w:div w:id="1982924888">
      <w:marLeft w:val="0"/>
      <w:marRight w:val="0"/>
      <w:marTop w:val="0"/>
      <w:marBottom w:val="0"/>
      <w:divBdr>
        <w:top w:val="none" w:sz="0" w:space="0" w:color="auto"/>
        <w:left w:val="none" w:sz="0" w:space="0" w:color="auto"/>
        <w:bottom w:val="none" w:sz="0" w:space="0" w:color="auto"/>
        <w:right w:val="none" w:sz="0" w:space="0" w:color="auto"/>
      </w:divBdr>
    </w:div>
    <w:div w:id="1982924889">
      <w:marLeft w:val="0"/>
      <w:marRight w:val="0"/>
      <w:marTop w:val="0"/>
      <w:marBottom w:val="0"/>
      <w:divBdr>
        <w:top w:val="none" w:sz="0" w:space="0" w:color="auto"/>
        <w:left w:val="none" w:sz="0" w:space="0" w:color="auto"/>
        <w:bottom w:val="none" w:sz="0" w:space="0" w:color="auto"/>
        <w:right w:val="none" w:sz="0" w:space="0" w:color="auto"/>
      </w:divBdr>
    </w:div>
    <w:div w:id="1982924890">
      <w:marLeft w:val="0"/>
      <w:marRight w:val="0"/>
      <w:marTop w:val="0"/>
      <w:marBottom w:val="0"/>
      <w:divBdr>
        <w:top w:val="none" w:sz="0" w:space="0" w:color="auto"/>
        <w:left w:val="none" w:sz="0" w:space="0" w:color="auto"/>
        <w:bottom w:val="none" w:sz="0" w:space="0" w:color="auto"/>
        <w:right w:val="none" w:sz="0" w:space="0" w:color="auto"/>
      </w:divBdr>
    </w:div>
    <w:div w:id="1982924891">
      <w:marLeft w:val="0"/>
      <w:marRight w:val="0"/>
      <w:marTop w:val="0"/>
      <w:marBottom w:val="0"/>
      <w:divBdr>
        <w:top w:val="none" w:sz="0" w:space="0" w:color="auto"/>
        <w:left w:val="none" w:sz="0" w:space="0" w:color="auto"/>
        <w:bottom w:val="none" w:sz="0" w:space="0" w:color="auto"/>
        <w:right w:val="none" w:sz="0" w:space="0" w:color="auto"/>
      </w:divBdr>
    </w:div>
    <w:div w:id="1982924892">
      <w:marLeft w:val="0"/>
      <w:marRight w:val="0"/>
      <w:marTop w:val="0"/>
      <w:marBottom w:val="0"/>
      <w:divBdr>
        <w:top w:val="none" w:sz="0" w:space="0" w:color="auto"/>
        <w:left w:val="none" w:sz="0" w:space="0" w:color="auto"/>
        <w:bottom w:val="none" w:sz="0" w:space="0" w:color="auto"/>
        <w:right w:val="none" w:sz="0" w:space="0" w:color="auto"/>
      </w:divBdr>
    </w:div>
    <w:div w:id="1982924893">
      <w:marLeft w:val="0"/>
      <w:marRight w:val="0"/>
      <w:marTop w:val="0"/>
      <w:marBottom w:val="0"/>
      <w:divBdr>
        <w:top w:val="none" w:sz="0" w:space="0" w:color="auto"/>
        <w:left w:val="none" w:sz="0" w:space="0" w:color="auto"/>
        <w:bottom w:val="none" w:sz="0" w:space="0" w:color="auto"/>
        <w:right w:val="none" w:sz="0" w:space="0" w:color="auto"/>
      </w:divBdr>
    </w:div>
    <w:div w:id="1982924894">
      <w:marLeft w:val="0"/>
      <w:marRight w:val="0"/>
      <w:marTop w:val="0"/>
      <w:marBottom w:val="0"/>
      <w:divBdr>
        <w:top w:val="none" w:sz="0" w:space="0" w:color="auto"/>
        <w:left w:val="none" w:sz="0" w:space="0" w:color="auto"/>
        <w:bottom w:val="none" w:sz="0" w:space="0" w:color="auto"/>
        <w:right w:val="none" w:sz="0" w:space="0" w:color="auto"/>
      </w:divBdr>
    </w:div>
    <w:div w:id="1982924895">
      <w:marLeft w:val="0"/>
      <w:marRight w:val="0"/>
      <w:marTop w:val="0"/>
      <w:marBottom w:val="0"/>
      <w:divBdr>
        <w:top w:val="none" w:sz="0" w:space="0" w:color="auto"/>
        <w:left w:val="none" w:sz="0" w:space="0" w:color="auto"/>
        <w:bottom w:val="none" w:sz="0" w:space="0" w:color="auto"/>
        <w:right w:val="none" w:sz="0" w:space="0" w:color="auto"/>
      </w:divBdr>
    </w:div>
    <w:div w:id="1982924896">
      <w:marLeft w:val="0"/>
      <w:marRight w:val="0"/>
      <w:marTop w:val="0"/>
      <w:marBottom w:val="0"/>
      <w:divBdr>
        <w:top w:val="none" w:sz="0" w:space="0" w:color="auto"/>
        <w:left w:val="none" w:sz="0" w:space="0" w:color="auto"/>
        <w:bottom w:val="none" w:sz="0" w:space="0" w:color="auto"/>
        <w:right w:val="none" w:sz="0" w:space="0" w:color="auto"/>
      </w:divBdr>
    </w:div>
    <w:div w:id="1982924897">
      <w:marLeft w:val="0"/>
      <w:marRight w:val="0"/>
      <w:marTop w:val="0"/>
      <w:marBottom w:val="0"/>
      <w:divBdr>
        <w:top w:val="none" w:sz="0" w:space="0" w:color="auto"/>
        <w:left w:val="none" w:sz="0" w:space="0" w:color="auto"/>
        <w:bottom w:val="none" w:sz="0" w:space="0" w:color="auto"/>
        <w:right w:val="none" w:sz="0" w:space="0" w:color="auto"/>
      </w:divBdr>
    </w:div>
    <w:div w:id="1982924898">
      <w:marLeft w:val="0"/>
      <w:marRight w:val="0"/>
      <w:marTop w:val="0"/>
      <w:marBottom w:val="0"/>
      <w:divBdr>
        <w:top w:val="none" w:sz="0" w:space="0" w:color="auto"/>
        <w:left w:val="none" w:sz="0" w:space="0" w:color="auto"/>
        <w:bottom w:val="none" w:sz="0" w:space="0" w:color="auto"/>
        <w:right w:val="none" w:sz="0" w:space="0" w:color="auto"/>
      </w:divBdr>
    </w:div>
    <w:div w:id="1982924899">
      <w:marLeft w:val="0"/>
      <w:marRight w:val="0"/>
      <w:marTop w:val="0"/>
      <w:marBottom w:val="0"/>
      <w:divBdr>
        <w:top w:val="none" w:sz="0" w:space="0" w:color="auto"/>
        <w:left w:val="none" w:sz="0" w:space="0" w:color="auto"/>
        <w:bottom w:val="none" w:sz="0" w:space="0" w:color="auto"/>
        <w:right w:val="none" w:sz="0" w:space="0" w:color="auto"/>
      </w:divBdr>
    </w:div>
    <w:div w:id="1982924900">
      <w:marLeft w:val="0"/>
      <w:marRight w:val="0"/>
      <w:marTop w:val="0"/>
      <w:marBottom w:val="0"/>
      <w:divBdr>
        <w:top w:val="none" w:sz="0" w:space="0" w:color="auto"/>
        <w:left w:val="none" w:sz="0" w:space="0" w:color="auto"/>
        <w:bottom w:val="none" w:sz="0" w:space="0" w:color="auto"/>
        <w:right w:val="none" w:sz="0" w:space="0" w:color="auto"/>
      </w:divBdr>
    </w:div>
    <w:div w:id="1982924901">
      <w:marLeft w:val="0"/>
      <w:marRight w:val="0"/>
      <w:marTop w:val="0"/>
      <w:marBottom w:val="0"/>
      <w:divBdr>
        <w:top w:val="none" w:sz="0" w:space="0" w:color="auto"/>
        <w:left w:val="none" w:sz="0" w:space="0" w:color="auto"/>
        <w:bottom w:val="none" w:sz="0" w:space="0" w:color="auto"/>
        <w:right w:val="none" w:sz="0" w:space="0" w:color="auto"/>
      </w:divBdr>
    </w:div>
    <w:div w:id="1982924902">
      <w:marLeft w:val="0"/>
      <w:marRight w:val="0"/>
      <w:marTop w:val="0"/>
      <w:marBottom w:val="0"/>
      <w:divBdr>
        <w:top w:val="none" w:sz="0" w:space="0" w:color="auto"/>
        <w:left w:val="none" w:sz="0" w:space="0" w:color="auto"/>
        <w:bottom w:val="none" w:sz="0" w:space="0" w:color="auto"/>
        <w:right w:val="none" w:sz="0" w:space="0" w:color="auto"/>
      </w:divBdr>
    </w:div>
    <w:div w:id="1982924903">
      <w:marLeft w:val="0"/>
      <w:marRight w:val="0"/>
      <w:marTop w:val="0"/>
      <w:marBottom w:val="0"/>
      <w:divBdr>
        <w:top w:val="none" w:sz="0" w:space="0" w:color="auto"/>
        <w:left w:val="none" w:sz="0" w:space="0" w:color="auto"/>
        <w:bottom w:val="none" w:sz="0" w:space="0" w:color="auto"/>
        <w:right w:val="none" w:sz="0" w:space="0" w:color="auto"/>
      </w:divBdr>
    </w:div>
    <w:div w:id="1982924904">
      <w:marLeft w:val="0"/>
      <w:marRight w:val="0"/>
      <w:marTop w:val="0"/>
      <w:marBottom w:val="0"/>
      <w:divBdr>
        <w:top w:val="none" w:sz="0" w:space="0" w:color="auto"/>
        <w:left w:val="none" w:sz="0" w:space="0" w:color="auto"/>
        <w:bottom w:val="none" w:sz="0" w:space="0" w:color="auto"/>
        <w:right w:val="none" w:sz="0" w:space="0" w:color="auto"/>
      </w:divBdr>
    </w:div>
    <w:div w:id="1982924905">
      <w:marLeft w:val="0"/>
      <w:marRight w:val="0"/>
      <w:marTop w:val="0"/>
      <w:marBottom w:val="0"/>
      <w:divBdr>
        <w:top w:val="none" w:sz="0" w:space="0" w:color="auto"/>
        <w:left w:val="none" w:sz="0" w:space="0" w:color="auto"/>
        <w:bottom w:val="none" w:sz="0" w:space="0" w:color="auto"/>
        <w:right w:val="none" w:sz="0" w:space="0" w:color="auto"/>
      </w:divBdr>
    </w:div>
    <w:div w:id="1982924906">
      <w:marLeft w:val="0"/>
      <w:marRight w:val="0"/>
      <w:marTop w:val="0"/>
      <w:marBottom w:val="0"/>
      <w:divBdr>
        <w:top w:val="none" w:sz="0" w:space="0" w:color="auto"/>
        <w:left w:val="none" w:sz="0" w:space="0" w:color="auto"/>
        <w:bottom w:val="none" w:sz="0" w:space="0" w:color="auto"/>
        <w:right w:val="none" w:sz="0" w:space="0" w:color="auto"/>
      </w:divBdr>
    </w:div>
    <w:div w:id="1982924907">
      <w:marLeft w:val="0"/>
      <w:marRight w:val="0"/>
      <w:marTop w:val="0"/>
      <w:marBottom w:val="0"/>
      <w:divBdr>
        <w:top w:val="none" w:sz="0" w:space="0" w:color="auto"/>
        <w:left w:val="none" w:sz="0" w:space="0" w:color="auto"/>
        <w:bottom w:val="none" w:sz="0" w:space="0" w:color="auto"/>
        <w:right w:val="none" w:sz="0" w:space="0" w:color="auto"/>
      </w:divBdr>
    </w:div>
    <w:div w:id="1982924908">
      <w:marLeft w:val="0"/>
      <w:marRight w:val="0"/>
      <w:marTop w:val="0"/>
      <w:marBottom w:val="0"/>
      <w:divBdr>
        <w:top w:val="none" w:sz="0" w:space="0" w:color="auto"/>
        <w:left w:val="none" w:sz="0" w:space="0" w:color="auto"/>
        <w:bottom w:val="none" w:sz="0" w:space="0" w:color="auto"/>
        <w:right w:val="none" w:sz="0" w:space="0" w:color="auto"/>
      </w:divBdr>
    </w:div>
    <w:div w:id="1982924909">
      <w:marLeft w:val="0"/>
      <w:marRight w:val="0"/>
      <w:marTop w:val="0"/>
      <w:marBottom w:val="0"/>
      <w:divBdr>
        <w:top w:val="none" w:sz="0" w:space="0" w:color="auto"/>
        <w:left w:val="none" w:sz="0" w:space="0" w:color="auto"/>
        <w:bottom w:val="none" w:sz="0" w:space="0" w:color="auto"/>
        <w:right w:val="none" w:sz="0" w:space="0" w:color="auto"/>
      </w:divBdr>
    </w:div>
    <w:div w:id="1982924910">
      <w:marLeft w:val="0"/>
      <w:marRight w:val="0"/>
      <w:marTop w:val="0"/>
      <w:marBottom w:val="0"/>
      <w:divBdr>
        <w:top w:val="none" w:sz="0" w:space="0" w:color="auto"/>
        <w:left w:val="none" w:sz="0" w:space="0" w:color="auto"/>
        <w:bottom w:val="none" w:sz="0" w:space="0" w:color="auto"/>
        <w:right w:val="none" w:sz="0" w:space="0" w:color="auto"/>
      </w:divBdr>
    </w:div>
    <w:div w:id="1982924911">
      <w:marLeft w:val="0"/>
      <w:marRight w:val="0"/>
      <w:marTop w:val="0"/>
      <w:marBottom w:val="0"/>
      <w:divBdr>
        <w:top w:val="none" w:sz="0" w:space="0" w:color="auto"/>
        <w:left w:val="none" w:sz="0" w:space="0" w:color="auto"/>
        <w:bottom w:val="none" w:sz="0" w:space="0" w:color="auto"/>
        <w:right w:val="none" w:sz="0" w:space="0" w:color="auto"/>
      </w:divBdr>
    </w:div>
    <w:div w:id="1982924912">
      <w:marLeft w:val="0"/>
      <w:marRight w:val="0"/>
      <w:marTop w:val="0"/>
      <w:marBottom w:val="0"/>
      <w:divBdr>
        <w:top w:val="none" w:sz="0" w:space="0" w:color="auto"/>
        <w:left w:val="none" w:sz="0" w:space="0" w:color="auto"/>
        <w:bottom w:val="none" w:sz="0" w:space="0" w:color="auto"/>
        <w:right w:val="none" w:sz="0" w:space="0" w:color="auto"/>
      </w:divBdr>
    </w:div>
    <w:div w:id="1982924913">
      <w:marLeft w:val="0"/>
      <w:marRight w:val="0"/>
      <w:marTop w:val="0"/>
      <w:marBottom w:val="0"/>
      <w:divBdr>
        <w:top w:val="none" w:sz="0" w:space="0" w:color="auto"/>
        <w:left w:val="none" w:sz="0" w:space="0" w:color="auto"/>
        <w:bottom w:val="none" w:sz="0" w:space="0" w:color="auto"/>
        <w:right w:val="none" w:sz="0" w:space="0" w:color="auto"/>
      </w:divBdr>
    </w:div>
    <w:div w:id="1982924914">
      <w:marLeft w:val="0"/>
      <w:marRight w:val="0"/>
      <w:marTop w:val="0"/>
      <w:marBottom w:val="0"/>
      <w:divBdr>
        <w:top w:val="none" w:sz="0" w:space="0" w:color="auto"/>
        <w:left w:val="none" w:sz="0" w:space="0" w:color="auto"/>
        <w:bottom w:val="none" w:sz="0" w:space="0" w:color="auto"/>
        <w:right w:val="none" w:sz="0" w:space="0" w:color="auto"/>
      </w:divBdr>
    </w:div>
    <w:div w:id="1982924915">
      <w:marLeft w:val="0"/>
      <w:marRight w:val="0"/>
      <w:marTop w:val="0"/>
      <w:marBottom w:val="0"/>
      <w:divBdr>
        <w:top w:val="none" w:sz="0" w:space="0" w:color="auto"/>
        <w:left w:val="none" w:sz="0" w:space="0" w:color="auto"/>
        <w:bottom w:val="none" w:sz="0" w:space="0" w:color="auto"/>
        <w:right w:val="none" w:sz="0" w:space="0" w:color="auto"/>
      </w:divBdr>
    </w:div>
    <w:div w:id="1982924916">
      <w:marLeft w:val="0"/>
      <w:marRight w:val="0"/>
      <w:marTop w:val="0"/>
      <w:marBottom w:val="0"/>
      <w:divBdr>
        <w:top w:val="none" w:sz="0" w:space="0" w:color="auto"/>
        <w:left w:val="none" w:sz="0" w:space="0" w:color="auto"/>
        <w:bottom w:val="none" w:sz="0" w:space="0" w:color="auto"/>
        <w:right w:val="none" w:sz="0" w:space="0" w:color="auto"/>
      </w:divBdr>
    </w:div>
    <w:div w:id="1982924917">
      <w:marLeft w:val="0"/>
      <w:marRight w:val="0"/>
      <w:marTop w:val="0"/>
      <w:marBottom w:val="0"/>
      <w:divBdr>
        <w:top w:val="none" w:sz="0" w:space="0" w:color="auto"/>
        <w:left w:val="none" w:sz="0" w:space="0" w:color="auto"/>
        <w:bottom w:val="none" w:sz="0" w:space="0" w:color="auto"/>
        <w:right w:val="none" w:sz="0" w:space="0" w:color="auto"/>
      </w:divBdr>
    </w:div>
    <w:div w:id="1982924918">
      <w:marLeft w:val="0"/>
      <w:marRight w:val="0"/>
      <w:marTop w:val="0"/>
      <w:marBottom w:val="0"/>
      <w:divBdr>
        <w:top w:val="none" w:sz="0" w:space="0" w:color="auto"/>
        <w:left w:val="none" w:sz="0" w:space="0" w:color="auto"/>
        <w:bottom w:val="none" w:sz="0" w:space="0" w:color="auto"/>
        <w:right w:val="none" w:sz="0" w:space="0" w:color="auto"/>
      </w:divBdr>
    </w:div>
    <w:div w:id="1982924919">
      <w:marLeft w:val="0"/>
      <w:marRight w:val="0"/>
      <w:marTop w:val="0"/>
      <w:marBottom w:val="0"/>
      <w:divBdr>
        <w:top w:val="none" w:sz="0" w:space="0" w:color="auto"/>
        <w:left w:val="none" w:sz="0" w:space="0" w:color="auto"/>
        <w:bottom w:val="none" w:sz="0" w:space="0" w:color="auto"/>
        <w:right w:val="none" w:sz="0" w:space="0" w:color="auto"/>
      </w:divBdr>
    </w:div>
    <w:div w:id="1982924920">
      <w:marLeft w:val="0"/>
      <w:marRight w:val="0"/>
      <w:marTop w:val="0"/>
      <w:marBottom w:val="0"/>
      <w:divBdr>
        <w:top w:val="none" w:sz="0" w:space="0" w:color="auto"/>
        <w:left w:val="none" w:sz="0" w:space="0" w:color="auto"/>
        <w:bottom w:val="none" w:sz="0" w:space="0" w:color="auto"/>
        <w:right w:val="none" w:sz="0" w:space="0" w:color="auto"/>
      </w:divBdr>
    </w:div>
    <w:div w:id="1982924921">
      <w:marLeft w:val="0"/>
      <w:marRight w:val="0"/>
      <w:marTop w:val="0"/>
      <w:marBottom w:val="0"/>
      <w:divBdr>
        <w:top w:val="none" w:sz="0" w:space="0" w:color="auto"/>
        <w:left w:val="none" w:sz="0" w:space="0" w:color="auto"/>
        <w:bottom w:val="none" w:sz="0" w:space="0" w:color="auto"/>
        <w:right w:val="none" w:sz="0" w:space="0" w:color="auto"/>
      </w:divBdr>
    </w:div>
    <w:div w:id="1982924922">
      <w:marLeft w:val="0"/>
      <w:marRight w:val="0"/>
      <w:marTop w:val="0"/>
      <w:marBottom w:val="0"/>
      <w:divBdr>
        <w:top w:val="none" w:sz="0" w:space="0" w:color="auto"/>
        <w:left w:val="none" w:sz="0" w:space="0" w:color="auto"/>
        <w:bottom w:val="none" w:sz="0" w:space="0" w:color="auto"/>
        <w:right w:val="none" w:sz="0" w:space="0" w:color="auto"/>
      </w:divBdr>
    </w:div>
    <w:div w:id="1982924923">
      <w:marLeft w:val="0"/>
      <w:marRight w:val="0"/>
      <w:marTop w:val="0"/>
      <w:marBottom w:val="0"/>
      <w:divBdr>
        <w:top w:val="none" w:sz="0" w:space="0" w:color="auto"/>
        <w:left w:val="none" w:sz="0" w:space="0" w:color="auto"/>
        <w:bottom w:val="none" w:sz="0" w:space="0" w:color="auto"/>
        <w:right w:val="none" w:sz="0" w:space="0" w:color="auto"/>
      </w:divBdr>
    </w:div>
    <w:div w:id="1982924924">
      <w:marLeft w:val="0"/>
      <w:marRight w:val="0"/>
      <w:marTop w:val="0"/>
      <w:marBottom w:val="0"/>
      <w:divBdr>
        <w:top w:val="none" w:sz="0" w:space="0" w:color="auto"/>
        <w:left w:val="none" w:sz="0" w:space="0" w:color="auto"/>
        <w:bottom w:val="none" w:sz="0" w:space="0" w:color="auto"/>
        <w:right w:val="none" w:sz="0" w:space="0" w:color="auto"/>
      </w:divBdr>
    </w:div>
    <w:div w:id="1982924925">
      <w:marLeft w:val="0"/>
      <w:marRight w:val="0"/>
      <w:marTop w:val="0"/>
      <w:marBottom w:val="0"/>
      <w:divBdr>
        <w:top w:val="none" w:sz="0" w:space="0" w:color="auto"/>
        <w:left w:val="none" w:sz="0" w:space="0" w:color="auto"/>
        <w:bottom w:val="none" w:sz="0" w:space="0" w:color="auto"/>
        <w:right w:val="none" w:sz="0" w:space="0" w:color="auto"/>
      </w:divBdr>
    </w:div>
    <w:div w:id="1982924926">
      <w:marLeft w:val="0"/>
      <w:marRight w:val="0"/>
      <w:marTop w:val="0"/>
      <w:marBottom w:val="0"/>
      <w:divBdr>
        <w:top w:val="none" w:sz="0" w:space="0" w:color="auto"/>
        <w:left w:val="none" w:sz="0" w:space="0" w:color="auto"/>
        <w:bottom w:val="none" w:sz="0" w:space="0" w:color="auto"/>
        <w:right w:val="none" w:sz="0" w:space="0" w:color="auto"/>
      </w:divBdr>
    </w:div>
    <w:div w:id="1982924927">
      <w:marLeft w:val="0"/>
      <w:marRight w:val="0"/>
      <w:marTop w:val="0"/>
      <w:marBottom w:val="0"/>
      <w:divBdr>
        <w:top w:val="none" w:sz="0" w:space="0" w:color="auto"/>
        <w:left w:val="none" w:sz="0" w:space="0" w:color="auto"/>
        <w:bottom w:val="none" w:sz="0" w:space="0" w:color="auto"/>
        <w:right w:val="none" w:sz="0" w:space="0" w:color="auto"/>
      </w:divBdr>
    </w:div>
    <w:div w:id="1982924928">
      <w:marLeft w:val="0"/>
      <w:marRight w:val="0"/>
      <w:marTop w:val="0"/>
      <w:marBottom w:val="0"/>
      <w:divBdr>
        <w:top w:val="none" w:sz="0" w:space="0" w:color="auto"/>
        <w:left w:val="none" w:sz="0" w:space="0" w:color="auto"/>
        <w:bottom w:val="none" w:sz="0" w:space="0" w:color="auto"/>
        <w:right w:val="none" w:sz="0" w:space="0" w:color="auto"/>
      </w:divBdr>
    </w:div>
    <w:div w:id="1982924929">
      <w:marLeft w:val="0"/>
      <w:marRight w:val="0"/>
      <w:marTop w:val="0"/>
      <w:marBottom w:val="0"/>
      <w:divBdr>
        <w:top w:val="none" w:sz="0" w:space="0" w:color="auto"/>
        <w:left w:val="none" w:sz="0" w:space="0" w:color="auto"/>
        <w:bottom w:val="none" w:sz="0" w:space="0" w:color="auto"/>
        <w:right w:val="none" w:sz="0" w:space="0" w:color="auto"/>
      </w:divBdr>
    </w:div>
    <w:div w:id="1982924930">
      <w:marLeft w:val="0"/>
      <w:marRight w:val="0"/>
      <w:marTop w:val="0"/>
      <w:marBottom w:val="0"/>
      <w:divBdr>
        <w:top w:val="none" w:sz="0" w:space="0" w:color="auto"/>
        <w:left w:val="none" w:sz="0" w:space="0" w:color="auto"/>
        <w:bottom w:val="none" w:sz="0" w:space="0" w:color="auto"/>
        <w:right w:val="none" w:sz="0" w:space="0" w:color="auto"/>
      </w:divBdr>
    </w:div>
    <w:div w:id="1982924931">
      <w:marLeft w:val="0"/>
      <w:marRight w:val="0"/>
      <w:marTop w:val="0"/>
      <w:marBottom w:val="0"/>
      <w:divBdr>
        <w:top w:val="none" w:sz="0" w:space="0" w:color="auto"/>
        <w:left w:val="none" w:sz="0" w:space="0" w:color="auto"/>
        <w:bottom w:val="none" w:sz="0" w:space="0" w:color="auto"/>
        <w:right w:val="none" w:sz="0" w:space="0" w:color="auto"/>
      </w:divBdr>
    </w:div>
    <w:div w:id="1982924932">
      <w:marLeft w:val="0"/>
      <w:marRight w:val="0"/>
      <w:marTop w:val="0"/>
      <w:marBottom w:val="0"/>
      <w:divBdr>
        <w:top w:val="none" w:sz="0" w:space="0" w:color="auto"/>
        <w:left w:val="none" w:sz="0" w:space="0" w:color="auto"/>
        <w:bottom w:val="none" w:sz="0" w:space="0" w:color="auto"/>
        <w:right w:val="none" w:sz="0" w:space="0" w:color="auto"/>
      </w:divBdr>
    </w:div>
    <w:div w:id="1982924933">
      <w:marLeft w:val="0"/>
      <w:marRight w:val="0"/>
      <w:marTop w:val="0"/>
      <w:marBottom w:val="0"/>
      <w:divBdr>
        <w:top w:val="none" w:sz="0" w:space="0" w:color="auto"/>
        <w:left w:val="none" w:sz="0" w:space="0" w:color="auto"/>
        <w:bottom w:val="none" w:sz="0" w:space="0" w:color="auto"/>
        <w:right w:val="none" w:sz="0" w:space="0" w:color="auto"/>
      </w:divBdr>
    </w:div>
    <w:div w:id="1982924934">
      <w:marLeft w:val="0"/>
      <w:marRight w:val="0"/>
      <w:marTop w:val="0"/>
      <w:marBottom w:val="0"/>
      <w:divBdr>
        <w:top w:val="none" w:sz="0" w:space="0" w:color="auto"/>
        <w:left w:val="none" w:sz="0" w:space="0" w:color="auto"/>
        <w:bottom w:val="none" w:sz="0" w:space="0" w:color="auto"/>
        <w:right w:val="none" w:sz="0" w:space="0" w:color="auto"/>
      </w:divBdr>
    </w:div>
    <w:div w:id="1982924935">
      <w:marLeft w:val="0"/>
      <w:marRight w:val="0"/>
      <w:marTop w:val="0"/>
      <w:marBottom w:val="0"/>
      <w:divBdr>
        <w:top w:val="none" w:sz="0" w:space="0" w:color="auto"/>
        <w:left w:val="none" w:sz="0" w:space="0" w:color="auto"/>
        <w:bottom w:val="none" w:sz="0" w:space="0" w:color="auto"/>
        <w:right w:val="none" w:sz="0" w:space="0" w:color="auto"/>
      </w:divBdr>
    </w:div>
    <w:div w:id="1982924936">
      <w:marLeft w:val="0"/>
      <w:marRight w:val="0"/>
      <w:marTop w:val="0"/>
      <w:marBottom w:val="0"/>
      <w:divBdr>
        <w:top w:val="none" w:sz="0" w:space="0" w:color="auto"/>
        <w:left w:val="none" w:sz="0" w:space="0" w:color="auto"/>
        <w:bottom w:val="none" w:sz="0" w:space="0" w:color="auto"/>
        <w:right w:val="none" w:sz="0" w:space="0" w:color="auto"/>
      </w:divBdr>
    </w:div>
    <w:div w:id="1982924937">
      <w:marLeft w:val="0"/>
      <w:marRight w:val="0"/>
      <w:marTop w:val="0"/>
      <w:marBottom w:val="0"/>
      <w:divBdr>
        <w:top w:val="none" w:sz="0" w:space="0" w:color="auto"/>
        <w:left w:val="none" w:sz="0" w:space="0" w:color="auto"/>
        <w:bottom w:val="none" w:sz="0" w:space="0" w:color="auto"/>
        <w:right w:val="none" w:sz="0" w:space="0" w:color="auto"/>
      </w:divBdr>
    </w:div>
    <w:div w:id="1982924938">
      <w:marLeft w:val="0"/>
      <w:marRight w:val="0"/>
      <w:marTop w:val="0"/>
      <w:marBottom w:val="0"/>
      <w:divBdr>
        <w:top w:val="none" w:sz="0" w:space="0" w:color="auto"/>
        <w:left w:val="none" w:sz="0" w:space="0" w:color="auto"/>
        <w:bottom w:val="none" w:sz="0" w:space="0" w:color="auto"/>
        <w:right w:val="none" w:sz="0" w:space="0" w:color="auto"/>
      </w:divBdr>
    </w:div>
    <w:div w:id="1982924939">
      <w:marLeft w:val="0"/>
      <w:marRight w:val="0"/>
      <w:marTop w:val="0"/>
      <w:marBottom w:val="0"/>
      <w:divBdr>
        <w:top w:val="none" w:sz="0" w:space="0" w:color="auto"/>
        <w:left w:val="none" w:sz="0" w:space="0" w:color="auto"/>
        <w:bottom w:val="none" w:sz="0" w:space="0" w:color="auto"/>
        <w:right w:val="none" w:sz="0" w:space="0" w:color="auto"/>
      </w:divBdr>
    </w:div>
    <w:div w:id="1982924940">
      <w:marLeft w:val="0"/>
      <w:marRight w:val="0"/>
      <w:marTop w:val="0"/>
      <w:marBottom w:val="0"/>
      <w:divBdr>
        <w:top w:val="none" w:sz="0" w:space="0" w:color="auto"/>
        <w:left w:val="none" w:sz="0" w:space="0" w:color="auto"/>
        <w:bottom w:val="none" w:sz="0" w:space="0" w:color="auto"/>
        <w:right w:val="none" w:sz="0" w:space="0" w:color="auto"/>
      </w:divBdr>
    </w:div>
    <w:div w:id="1982924941">
      <w:marLeft w:val="0"/>
      <w:marRight w:val="0"/>
      <w:marTop w:val="0"/>
      <w:marBottom w:val="0"/>
      <w:divBdr>
        <w:top w:val="none" w:sz="0" w:space="0" w:color="auto"/>
        <w:left w:val="none" w:sz="0" w:space="0" w:color="auto"/>
        <w:bottom w:val="none" w:sz="0" w:space="0" w:color="auto"/>
        <w:right w:val="none" w:sz="0" w:space="0" w:color="auto"/>
      </w:divBdr>
    </w:div>
    <w:div w:id="1982924942">
      <w:marLeft w:val="0"/>
      <w:marRight w:val="0"/>
      <w:marTop w:val="0"/>
      <w:marBottom w:val="0"/>
      <w:divBdr>
        <w:top w:val="none" w:sz="0" w:space="0" w:color="auto"/>
        <w:left w:val="none" w:sz="0" w:space="0" w:color="auto"/>
        <w:bottom w:val="none" w:sz="0" w:space="0" w:color="auto"/>
        <w:right w:val="none" w:sz="0" w:space="0" w:color="auto"/>
      </w:divBdr>
    </w:div>
    <w:div w:id="1982924943">
      <w:marLeft w:val="0"/>
      <w:marRight w:val="0"/>
      <w:marTop w:val="0"/>
      <w:marBottom w:val="0"/>
      <w:divBdr>
        <w:top w:val="none" w:sz="0" w:space="0" w:color="auto"/>
        <w:left w:val="none" w:sz="0" w:space="0" w:color="auto"/>
        <w:bottom w:val="none" w:sz="0" w:space="0" w:color="auto"/>
        <w:right w:val="none" w:sz="0" w:space="0" w:color="auto"/>
      </w:divBdr>
    </w:div>
    <w:div w:id="1982924944">
      <w:marLeft w:val="0"/>
      <w:marRight w:val="0"/>
      <w:marTop w:val="0"/>
      <w:marBottom w:val="0"/>
      <w:divBdr>
        <w:top w:val="none" w:sz="0" w:space="0" w:color="auto"/>
        <w:left w:val="none" w:sz="0" w:space="0" w:color="auto"/>
        <w:bottom w:val="none" w:sz="0" w:space="0" w:color="auto"/>
        <w:right w:val="none" w:sz="0" w:space="0" w:color="auto"/>
      </w:divBdr>
    </w:div>
    <w:div w:id="1982924945">
      <w:marLeft w:val="0"/>
      <w:marRight w:val="0"/>
      <w:marTop w:val="0"/>
      <w:marBottom w:val="0"/>
      <w:divBdr>
        <w:top w:val="none" w:sz="0" w:space="0" w:color="auto"/>
        <w:left w:val="none" w:sz="0" w:space="0" w:color="auto"/>
        <w:bottom w:val="none" w:sz="0" w:space="0" w:color="auto"/>
        <w:right w:val="none" w:sz="0" w:space="0" w:color="auto"/>
      </w:divBdr>
    </w:div>
    <w:div w:id="1982924946">
      <w:marLeft w:val="0"/>
      <w:marRight w:val="0"/>
      <w:marTop w:val="0"/>
      <w:marBottom w:val="0"/>
      <w:divBdr>
        <w:top w:val="none" w:sz="0" w:space="0" w:color="auto"/>
        <w:left w:val="none" w:sz="0" w:space="0" w:color="auto"/>
        <w:bottom w:val="none" w:sz="0" w:space="0" w:color="auto"/>
        <w:right w:val="none" w:sz="0" w:space="0" w:color="auto"/>
      </w:divBdr>
    </w:div>
    <w:div w:id="1982924947">
      <w:marLeft w:val="0"/>
      <w:marRight w:val="0"/>
      <w:marTop w:val="0"/>
      <w:marBottom w:val="0"/>
      <w:divBdr>
        <w:top w:val="none" w:sz="0" w:space="0" w:color="auto"/>
        <w:left w:val="none" w:sz="0" w:space="0" w:color="auto"/>
        <w:bottom w:val="none" w:sz="0" w:space="0" w:color="auto"/>
        <w:right w:val="none" w:sz="0" w:space="0" w:color="auto"/>
      </w:divBdr>
    </w:div>
    <w:div w:id="1982924948">
      <w:marLeft w:val="0"/>
      <w:marRight w:val="0"/>
      <w:marTop w:val="0"/>
      <w:marBottom w:val="0"/>
      <w:divBdr>
        <w:top w:val="none" w:sz="0" w:space="0" w:color="auto"/>
        <w:left w:val="none" w:sz="0" w:space="0" w:color="auto"/>
        <w:bottom w:val="none" w:sz="0" w:space="0" w:color="auto"/>
        <w:right w:val="none" w:sz="0" w:space="0" w:color="auto"/>
      </w:divBdr>
    </w:div>
    <w:div w:id="1982924949">
      <w:marLeft w:val="0"/>
      <w:marRight w:val="0"/>
      <w:marTop w:val="0"/>
      <w:marBottom w:val="0"/>
      <w:divBdr>
        <w:top w:val="none" w:sz="0" w:space="0" w:color="auto"/>
        <w:left w:val="none" w:sz="0" w:space="0" w:color="auto"/>
        <w:bottom w:val="none" w:sz="0" w:space="0" w:color="auto"/>
        <w:right w:val="none" w:sz="0" w:space="0" w:color="auto"/>
      </w:divBdr>
    </w:div>
    <w:div w:id="1982924950">
      <w:marLeft w:val="0"/>
      <w:marRight w:val="0"/>
      <w:marTop w:val="0"/>
      <w:marBottom w:val="0"/>
      <w:divBdr>
        <w:top w:val="none" w:sz="0" w:space="0" w:color="auto"/>
        <w:left w:val="none" w:sz="0" w:space="0" w:color="auto"/>
        <w:bottom w:val="none" w:sz="0" w:space="0" w:color="auto"/>
        <w:right w:val="none" w:sz="0" w:space="0" w:color="auto"/>
      </w:divBdr>
    </w:div>
    <w:div w:id="1982924951">
      <w:marLeft w:val="0"/>
      <w:marRight w:val="0"/>
      <w:marTop w:val="0"/>
      <w:marBottom w:val="0"/>
      <w:divBdr>
        <w:top w:val="none" w:sz="0" w:space="0" w:color="auto"/>
        <w:left w:val="none" w:sz="0" w:space="0" w:color="auto"/>
        <w:bottom w:val="none" w:sz="0" w:space="0" w:color="auto"/>
        <w:right w:val="none" w:sz="0" w:space="0" w:color="auto"/>
      </w:divBdr>
    </w:div>
    <w:div w:id="1982924952">
      <w:marLeft w:val="0"/>
      <w:marRight w:val="0"/>
      <w:marTop w:val="0"/>
      <w:marBottom w:val="0"/>
      <w:divBdr>
        <w:top w:val="none" w:sz="0" w:space="0" w:color="auto"/>
        <w:left w:val="none" w:sz="0" w:space="0" w:color="auto"/>
        <w:bottom w:val="none" w:sz="0" w:space="0" w:color="auto"/>
        <w:right w:val="none" w:sz="0" w:space="0" w:color="auto"/>
      </w:divBdr>
    </w:div>
    <w:div w:id="1982924953">
      <w:marLeft w:val="0"/>
      <w:marRight w:val="0"/>
      <w:marTop w:val="0"/>
      <w:marBottom w:val="0"/>
      <w:divBdr>
        <w:top w:val="none" w:sz="0" w:space="0" w:color="auto"/>
        <w:left w:val="none" w:sz="0" w:space="0" w:color="auto"/>
        <w:bottom w:val="none" w:sz="0" w:space="0" w:color="auto"/>
        <w:right w:val="none" w:sz="0" w:space="0" w:color="auto"/>
      </w:divBdr>
    </w:div>
    <w:div w:id="1982924954">
      <w:marLeft w:val="0"/>
      <w:marRight w:val="0"/>
      <w:marTop w:val="0"/>
      <w:marBottom w:val="0"/>
      <w:divBdr>
        <w:top w:val="none" w:sz="0" w:space="0" w:color="auto"/>
        <w:left w:val="none" w:sz="0" w:space="0" w:color="auto"/>
        <w:bottom w:val="none" w:sz="0" w:space="0" w:color="auto"/>
        <w:right w:val="none" w:sz="0" w:space="0" w:color="auto"/>
      </w:divBdr>
    </w:div>
    <w:div w:id="1982924955">
      <w:marLeft w:val="0"/>
      <w:marRight w:val="0"/>
      <w:marTop w:val="0"/>
      <w:marBottom w:val="0"/>
      <w:divBdr>
        <w:top w:val="none" w:sz="0" w:space="0" w:color="auto"/>
        <w:left w:val="none" w:sz="0" w:space="0" w:color="auto"/>
        <w:bottom w:val="none" w:sz="0" w:space="0" w:color="auto"/>
        <w:right w:val="none" w:sz="0" w:space="0" w:color="auto"/>
      </w:divBdr>
    </w:div>
    <w:div w:id="1982924956">
      <w:marLeft w:val="0"/>
      <w:marRight w:val="0"/>
      <w:marTop w:val="0"/>
      <w:marBottom w:val="0"/>
      <w:divBdr>
        <w:top w:val="none" w:sz="0" w:space="0" w:color="auto"/>
        <w:left w:val="none" w:sz="0" w:space="0" w:color="auto"/>
        <w:bottom w:val="none" w:sz="0" w:space="0" w:color="auto"/>
        <w:right w:val="none" w:sz="0" w:space="0" w:color="auto"/>
      </w:divBdr>
    </w:div>
    <w:div w:id="1982924957">
      <w:marLeft w:val="0"/>
      <w:marRight w:val="0"/>
      <w:marTop w:val="0"/>
      <w:marBottom w:val="0"/>
      <w:divBdr>
        <w:top w:val="none" w:sz="0" w:space="0" w:color="auto"/>
        <w:left w:val="none" w:sz="0" w:space="0" w:color="auto"/>
        <w:bottom w:val="none" w:sz="0" w:space="0" w:color="auto"/>
        <w:right w:val="none" w:sz="0" w:space="0" w:color="auto"/>
      </w:divBdr>
    </w:div>
    <w:div w:id="1982924958">
      <w:marLeft w:val="0"/>
      <w:marRight w:val="0"/>
      <w:marTop w:val="0"/>
      <w:marBottom w:val="0"/>
      <w:divBdr>
        <w:top w:val="none" w:sz="0" w:space="0" w:color="auto"/>
        <w:left w:val="none" w:sz="0" w:space="0" w:color="auto"/>
        <w:bottom w:val="none" w:sz="0" w:space="0" w:color="auto"/>
        <w:right w:val="none" w:sz="0" w:space="0" w:color="auto"/>
      </w:divBdr>
    </w:div>
    <w:div w:id="1982924959">
      <w:marLeft w:val="0"/>
      <w:marRight w:val="0"/>
      <w:marTop w:val="0"/>
      <w:marBottom w:val="0"/>
      <w:divBdr>
        <w:top w:val="none" w:sz="0" w:space="0" w:color="auto"/>
        <w:left w:val="none" w:sz="0" w:space="0" w:color="auto"/>
        <w:bottom w:val="none" w:sz="0" w:space="0" w:color="auto"/>
        <w:right w:val="none" w:sz="0" w:space="0" w:color="auto"/>
      </w:divBdr>
    </w:div>
    <w:div w:id="1982924960">
      <w:marLeft w:val="0"/>
      <w:marRight w:val="0"/>
      <w:marTop w:val="0"/>
      <w:marBottom w:val="0"/>
      <w:divBdr>
        <w:top w:val="none" w:sz="0" w:space="0" w:color="auto"/>
        <w:left w:val="none" w:sz="0" w:space="0" w:color="auto"/>
        <w:bottom w:val="none" w:sz="0" w:space="0" w:color="auto"/>
        <w:right w:val="none" w:sz="0" w:space="0" w:color="auto"/>
      </w:divBdr>
    </w:div>
    <w:div w:id="1982924961">
      <w:marLeft w:val="0"/>
      <w:marRight w:val="0"/>
      <w:marTop w:val="0"/>
      <w:marBottom w:val="0"/>
      <w:divBdr>
        <w:top w:val="none" w:sz="0" w:space="0" w:color="auto"/>
        <w:left w:val="none" w:sz="0" w:space="0" w:color="auto"/>
        <w:bottom w:val="none" w:sz="0" w:space="0" w:color="auto"/>
        <w:right w:val="none" w:sz="0" w:space="0" w:color="auto"/>
      </w:divBdr>
    </w:div>
    <w:div w:id="1982924962">
      <w:marLeft w:val="0"/>
      <w:marRight w:val="0"/>
      <w:marTop w:val="0"/>
      <w:marBottom w:val="0"/>
      <w:divBdr>
        <w:top w:val="none" w:sz="0" w:space="0" w:color="auto"/>
        <w:left w:val="none" w:sz="0" w:space="0" w:color="auto"/>
        <w:bottom w:val="none" w:sz="0" w:space="0" w:color="auto"/>
        <w:right w:val="none" w:sz="0" w:space="0" w:color="auto"/>
      </w:divBdr>
    </w:div>
    <w:div w:id="1982924963">
      <w:marLeft w:val="0"/>
      <w:marRight w:val="0"/>
      <w:marTop w:val="0"/>
      <w:marBottom w:val="0"/>
      <w:divBdr>
        <w:top w:val="none" w:sz="0" w:space="0" w:color="auto"/>
        <w:left w:val="none" w:sz="0" w:space="0" w:color="auto"/>
        <w:bottom w:val="none" w:sz="0" w:space="0" w:color="auto"/>
        <w:right w:val="none" w:sz="0" w:space="0" w:color="auto"/>
      </w:divBdr>
    </w:div>
    <w:div w:id="1982924964">
      <w:marLeft w:val="0"/>
      <w:marRight w:val="0"/>
      <w:marTop w:val="0"/>
      <w:marBottom w:val="0"/>
      <w:divBdr>
        <w:top w:val="none" w:sz="0" w:space="0" w:color="auto"/>
        <w:left w:val="none" w:sz="0" w:space="0" w:color="auto"/>
        <w:bottom w:val="none" w:sz="0" w:space="0" w:color="auto"/>
        <w:right w:val="none" w:sz="0" w:space="0" w:color="auto"/>
      </w:divBdr>
    </w:div>
    <w:div w:id="1982924965">
      <w:marLeft w:val="0"/>
      <w:marRight w:val="0"/>
      <w:marTop w:val="0"/>
      <w:marBottom w:val="0"/>
      <w:divBdr>
        <w:top w:val="none" w:sz="0" w:space="0" w:color="auto"/>
        <w:left w:val="none" w:sz="0" w:space="0" w:color="auto"/>
        <w:bottom w:val="none" w:sz="0" w:space="0" w:color="auto"/>
        <w:right w:val="none" w:sz="0" w:space="0" w:color="auto"/>
      </w:divBdr>
    </w:div>
    <w:div w:id="1982924966">
      <w:marLeft w:val="0"/>
      <w:marRight w:val="0"/>
      <w:marTop w:val="0"/>
      <w:marBottom w:val="0"/>
      <w:divBdr>
        <w:top w:val="none" w:sz="0" w:space="0" w:color="auto"/>
        <w:left w:val="none" w:sz="0" w:space="0" w:color="auto"/>
        <w:bottom w:val="none" w:sz="0" w:space="0" w:color="auto"/>
        <w:right w:val="none" w:sz="0" w:space="0" w:color="auto"/>
      </w:divBdr>
    </w:div>
    <w:div w:id="1982924967">
      <w:marLeft w:val="0"/>
      <w:marRight w:val="0"/>
      <w:marTop w:val="0"/>
      <w:marBottom w:val="0"/>
      <w:divBdr>
        <w:top w:val="none" w:sz="0" w:space="0" w:color="auto"/>
        <w:left w:val="none" w:sz="0" w:space="0" w:color="auto"/>
        <w:bottom w:val="none" w:sz="0" w:space="0" w:color="auto"/>
        <w:right w:val="none" w:sz="0" w:space="0" w:color="auto"/>
      </w:divBdr>
    </w:div>
    <w:div w:id="19829249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berbank." TargetMode="External"/><Relationship Id="rId18" Type="http://schemas.openxmlformats.org/officeDocument/2006/relationships/hyperlink" Target="consultantplus://offline/ref=F0A4C79A67ED97633B94F851180DFBA00570E1B026866DDE7891B3FE8DZ6w2L" TargetMode="External"/><Relationship Id="rId26" Type="http://schemas.openxmlformats.org/officeDocument/2006/relationships/image" Target="media/image7.png"/><Relationship Id="rId39" Type="http://schemas.openxmlformats.org/officeDocument/2006/relationships/hyperlink" Target="consultantplus://offline/ref=F0A4C79A67ED97633B94F851180DFBA00571E2B527816DDE7891B3FE8DZ6w2L" TargetMode="External"/><Relationship Id="rId21" Type="http://schemas.openxmlformats.org/officeDocument/2006/relationships/image" Target="media/image2.jpeg"/><Relationship Id="rId34" Type="http://schemas.openxmlformats.org/officeDocument/2006/relationships/hyperlink" Target="http://www.sberbank.ru" TargetMode="External"/><Relationship Id="rId42" Type="http://schemas.openxmlformats.org/officeDocument/2006/relationships/hyperlink" Target="http://www.sberbank.ru" TargetMode="External"/><Relationship Id="rId47" Type="http://schemas.openxmlformats.org/officeDocument/2006/relationships/hyperlink" Target="http://www.sberbank.ru" TargetMode="External"/><Relationship Id="rId50" Type="http://schemas.openxmlformats.org/officeDocument/2006/relationships/hyperlink" Target="http://www.rating.interfax.ru" TargetMode="External"/><Relationship Id="rId55" Type="http://schemas.openxmlformats.org/officeDocument/2006/relationships/hyperlink" Target="http://www.sberbank.ru" TargetMode="External"/><Relationship Id="rId7" Type="http://schemas.openxmlformats.org/officeDocument/2006/relationships/hyperlink" Target="http://www.e-disclosure.ru/portal/company.aspx?id=30" TargetMode="External"/><Relationship Id="rId12" Type="http://schemas.openxmlformats.org/officeDocument/2006/relationships/hyperlink" Target="http://data.sberbank.ru/moscow/ru/investor_relations/disclosure/charter/" TargetMode="External"/><Relationship Id="rId17" Type="http://schemas.openxmlformats.org/officeDocument/2006/relationships/hyperlink" Target="http://www.sberbank.com" TargetMode="External"/><Relationship Id="rId25" Type="http://schemas.openxmlformats.org/officeDocument/2006/relationships/image" Target="media/image6.png"/><Relationship Id="rId33" Type="http://schemas.openxmlformats.org/officeDocument/2006/relationships/hyperlink" Target="http://www.e-disclosure.ru/portal/company.aspx?id=30" TargetMode="External"/><Relationship Id="rId38" Type="http://schemas.openxmlformats.org/officeDocument/2006/relationships/hyperlink" Target="consultantplus://offline/ref=F0A4C79A67ED97633B94F851180DFBA00571E1B426806DDE7891B3FE8D622CADD7E62213F0F3A86EZAwBL" TargetMode="External"/><Relationship Id="rId46" Type="http://schemas.openxmlformats.org/officeDocument/2006/relationships/hyperlink" Target="consultantplus://offline/ref=F0A4C79A67ED97633B94F851180DFBA00571E7B627806DDE7891B3FE8D622CADD7E62213F0F3A26AZAwBL"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ir@sberbank.ru" TargetMode="External"/><Relationship Id="rId20" Type="http://schemas.openxmlformats.org/officeDocument/2006/relationships/image" Target="media/image1.emf"/><Relationship Id="rId29" Type="http://schemas.openxmlformats.org/officeDocument/2006/relationships/image" Target="media/image10.png"/><Relationship Id="rId41" Type="http://schemas.openxmlformats.org/officeDocument/2006/relationships/hyperlink" Target="http://www.sberbank.ru" TargetMode="External"/><Relationship Id="rId54" Type="http://schemas.openxmlformats.org/officeDocument/2006/relationships/hyperlink" Target="http://www.rusa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isclosure.ru/portal/files.aspx?id=3043&amp;type=1" TargetMode="External"/><Relationship Id="rId24" Type="http://schemas.openxmlformats.org/officeDocument/2006/relationships/image" Target="media/image5.png"/><Relationship Id="rId32" Type="http://schemas.openxmlformats.org/officeDocument/2006/relationships/hyperlink" Target="http://www.e-disclosure.ru/portal/company.aspx?id=3043" TargetMode="External"/><Relationship Id="rId37" Type="http://schemas.openxmlformats.org/officeDocument/2006/relationships/hyperlink" Target="consultantplus://offline/ref=F0A4C79A67ED97633B94F851180DFBA00571E1B426806DDE7891B3FE8D622CADD7E62213F0F3A369ZAw2L" TargetMode="External"/><Relationship Id="rId40" Type="http://schemas.openxmlformats.org/officeDocument/2006/relationships/hyperlink" Target="consultantplus://offline/ref=F0A4C79A67ED97633B94F851180DFBA00571E2B527816DDE7891B3FE8DZ6w2L" TargetMode="External"/><Relationship Id="rId45" Type="http://schemas.openxmlformats.org/officeDocument/2006/relationships/hyperlink" Target="consultantplus://offline/ref=F0A4C79A67ED97633B94F851180DFBA00571E7B627806DDE7891B3FE8D622CADD7E62213F0F3A26AZAwBL" TargetMode="External"/><Relationship Id="rId53" Type="http://schemas.openxmlformats.org/officeDocument/2006/relationships/hyperlink" Target="consultantplus://offline/ref=F0A4C79A67ED97633B94F851180DFBA00570E7B1208E6DDE7891B3FE8DZ6w2L" TargetMode="External"/><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sberbank."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http://www.sberbank.ru" TargetMode="External"/><Relationship Id="rId49" Type="http://schemas.openxmlformats.org/officeDocument/2006/relationships/hyperlink" Target="http://www.moodys.com" TargetMode="External"/><Relationship Id="rId57" Type="http://schemas.openxmlformats.org/officeDocument/2006/relationships/footer" Target="footer1.xml"/><Relationship Id="rId10" Type="http://schemas.openxmlformats.org/officeDocument/2006/relationships/hyperlink" Target="http://www.sberbank.ru" TargetMode="External"/><Relationship Id="rId19" Type="http://schemas.openxmlformats.org/officeDocument/2006/relationships/hyperlink" Target="consultantplus://offline/ref=F0A4C79A67ED97633B94F851180DFBA00570E1B026866DDE7891B3FE8DZ6w2L" TargetMode="External"/><Relationship Id="rId31" Type="http://schemas.openxmlformats.org/officeDocument/2006/relationships/hyperlink" Target="http://www.sberbank.ru" TargetMode="External"/><Relationship Id="rId44" Type="http://schemas.openxmlformats.org/officeDocument/2006/relationships/hyperlink" Target="consultantplus://offline/ref=DCE3A85CCB97540C16B884C189FA6A4D5CF6A1CB625D5DA115D81008707909C3FBBD6D78A472DFF1WCJ0O" TargetMode="External"/><Relationship Id="rId52" Type="http://schemas.openxmlformats.org/officeDocument/2006/relationships/hyperlink" Target="consultantplus://offline/ref=F0A4C79A67ED97633B94F851180DFBA00570E7B1208E6DDE7891B3FE8DZ6w2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e-disclosure.ru/portal/company.aspx?id=30" TargetMode="External"/><Relationship Id="rId14" Type="http://schemas.openxmlformats.org/officeDocument/2006/relationships/hyperlink" Target="http://www.e-disclosure.ru/portal/company.aspx?id=3043"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e-disclosure.ru/portal/company.aspx?id=30" TargetMode="External"/><Relationship Id="rId43" Type="http://schemas.openxmlformats.org/officeDocument/2006/relationships/hyperlink" Target="consultantplus://offline/ref=BE87B302DC35891799C1629408FCC6D007B97829E9853BB2ADAE28C9C7797420636085ED417D1325IBH7O" TargetMode="External"/><Relationship Id="rId48" Type="http://schemas.openxmlformats.org/officeDocument/2006/relationships/hyperlink" Target="http://www.fitchratings.com" TargetMode="External"/><Relationship Id="rId56" Type="http://schemas.openxmlformats.org/officeDocument/2006/relationships/hyperlink" Target="http://www.sberbank.ru" TargetMode="External"/><Relationship Id="rId8" Type="http://schemas.openxmlformats.org/officeDocument/2006/relationships/hyperlink" Target="http://www.sberbank.ru" TargetMode="External"/><Relationship Id="rId51" Type="http://schemas.openxmlformats.org/officeDocument/2006/relationships/hyperlink" Target="consultantplus://offline/ref=F0A4C79A67ED97633B94F851180DFBA00570E7B1208E6DDE7891B3FE8DZ6w2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159</TotalTime>
  <Pages>93</Pages>
  <Words>-32766</Words>
  <Characters>-32766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 “___” _____________ 20__ г</dc:title>
  <dc:subject/>
  <dc:creator>Dmitriev</dc:creator>
  <cp:keywords/>
  <dc:description/>
  <cp:lastModifiedBy>Valentina </cp:lastModifiedBy>
  <cp:revision>26</cp:revision>
  <cp:lastPrinted>2015-10-20T07:49:00Z</cp:lastPrinted>
  <dcterms:created xsi:type="dcterms:W3CDTF">2015-10-19T07:43:00Z</dcterms:created>
  <dcterms:modified xsi:type="dcterms:W3CDTF">2015-10-26T08:42:00Z</dcterms:modified>
</cp:coreProperties>
</file>